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86C" w:rsidRDefault="005B586C" w:rsidP="000D444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sz w:val="28"/>
          <w:szCs w:val="28"/>
        </w:rPr>
        <w:t>Конспект урока английского языка.</w:t>
      </w:r>
    </w:p>
    <w:p w:rsidR="005B586C" w:rsidRDefault="005B586C" w:rsidP="00A2012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 Терехина Н.А., Бородина О.Ю., Середа К.Ж.</w:t>
      </w:r>
    </w:p>
    <w:p w:rsidR="005B586C" w:rsidRPr="004D2942" w:rsidRDefault="005B586C" w:rsidP="00A2012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Класс: 7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sz w:val="28"/>
          <w:szCs w:val="28"/>
        </w:rPr>
        <w:t>Тема урока</w:t>
      </w:r>
      <w:r w:rsidRPr="004D2942">
        <w:rPr>
          <w:rFonts w:ascii="Times New Roman" w:hAnsi="Times New Roman" w:cs="Times New Roman"/>
          <w:sz w:val="28"/>
          <w:szCs w:val="28"/>
        </w:rPr>
        <w:t>: “</w:t>
      </w:r>
      <w:r w:rsidRPr="004D2942">
        <w:rPr>
          <w:rFonts w:ascii="Times New Roman" w:hAnsi="Times New Roman" w:cs="Times New Roman"/>
          <w:sz w:val="28"/>
          <w:szCs w:val="28"/>
          <w:lang w:val="en-US"/>
        </w:rPr>
        <w:t>Eco</w:t>
      </w:r>
      <w:r w:rsidRPr="004D2942">
        <w:rPr>
          <w:rFonts w:ascii="Times New Roman" w:hAnsi="Times New Roman" w:cs="Times New Roman"/>
          <w:sz w:val="28"/>
          <w:szCs w:val="28"/>
        </w:rPr>
        <w:t>-</w:t>
      </w:r>
      <w:r w:rsidRPr="004D2942">
        <w:rPr>
          <w:rFonts w:ascii="Times New Roman" w:hAnsi="Times New Roman" w:cs="Times New Roman"/>
          <w:sz w:val="28"/>
          <w:szCs w:val="28"/>
          <w:lang w:val="en-US"/>
        </w:rPr>
        <w:t>helpers</w:t>
      </w:r>
      <w:r w:rsidRPr="004D2942">
        <w:rPr>
          <w:rFonts w:ascii="Times New Roman" w:hAnsi="Times New Roman" w:cs="Times New Roman"/>
          <w:sz w:val="28"/>
          <w:szCs w:val="28"/>
        </w:rPr>
        <w:t>”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sz w:val="28"/>
          <w:szCs w:val="28"/>
        </w:rPr>
        <w:t xml:space="preserve"> Цель: </w:t>
      </w:r>
      <w:r w:rsidRPr="004D2942">
        <w:rPr>
          <w:rFonts w:ascii="Times New Roman" w:hAnsi="Times New Roman" w:cs="Times New Roman"/>
          <w:sz w:val="28"/>
          <w:szCs w:val="28"/>
        </w:rPr>
        <w:t>Изучить и активизировать новые лексические единицы.</w:t>
      </w:r>
    </w:p>
    <w:p w:rsidR="005B586C" w:rsidRPr="004D2942" w:rsidRDefault="005B586C" w:rsidP="000D444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sz w:val="28"/>
          <w:szCs w:val="28"/>
        </w:rPr>
        <w:t xml:space="preserve"> Задачи:</w:t>
      </w:r>
      <w:r w:rsidRPr="004D29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5B586C" w:rsidRPr="004D2942" w:rsidRDefault="005B586C" w:rsidP="000D444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Образовательные</w:t>
      </w:r>
      <w:r w:rsidRPr="004D2942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4D2942">
        <w:rPr>
          <w:rFonts w:ascii="Times New Roman" w:hAnsi="Times New Roman" w:cs="Times New Roman"/>
          <w:sz w:val="28"/>
          <w:szCs w:val="28"/>
        </w:rPr>
        <w:t>активизация новых лексических единиц (</w:t>
      </w:r>
      <w:r w:rsidRPr="004D2942">
        <w:rPr>
          <w:rFonts w:ascii="Times New Roman" w:hAnsi="Times New Roman" w:cs="Times New Roman"/>
          <w:sz w:val="28"/>
          <w:szCs w:val="28"/>
          <w:lang w:val="en-US"/>
        </w:rPr>
        <w:t>hammer</w:t>
      </w:r>
      <w:r w:rsidRPr="004D2942">
        <w:rPr>
          <w:rFonts w:ascii="Times New Roman" w:hAnsi="Times New Roman" w:cs="Times New Roman"/>
          <w:sz w:val="28"/>
          <w:szCs w:val="28"/>
        </w:rPr>
        <w:t xml:space="preserve">, </w:t>
      </w:r>
      <w:r w:rsidRPr="004D2942">
        <w:rPr>
          <w:rFonts w:ascii="Times New Roman" w:hAnsi="Times New Roman" w:cs="Times New Roman"/>
          <w:sz w:val="28"/>
          <w:szCs w:val="28"/>
          <w:lang w:val="en-US"/>
        </w:rPr>
        <w:t>nail</w:t>
      </w:r>
      <w:r w:rsidRPr="004D2942">
        <w:rPr>
          <w:rFonts w:ascii="Times New Roman" w:hAnsi="Times New Roman" w:cs="Times New Roman"/>
          <w:sz w:val="28"/>
          <w:szCs w:val="28"/>
        </w:rPr>
        <w:t xml:space="preserve">, </w:t>
      </w:r>
      <w:r w:rsidRPr="004D2942">
        <w:rPr>
          <w:rFonts w:ascii="Times New Roman" w:hAnsi="Times New Roman" w:cs="Times New Roman"/>
          <w:sz w:val="28"/>
          <w:szCs w:val="28"/>
          <w:lang w:val="en-US"/>
        </w:rPr>
        <w:t>rake</w:t>
      </w:r>
      <w:r w:rsidRPr="004D2942">
        <w:rPr>
          <w:rFonts w:ascii="Times New Roman" w:hAnsi="Times New Roman" w:cs="Times New Roman"/>
          <w:sz w:val="28"/>
          <w:szCs w:val="28"/>
        </w:rPr>
        <w:t xml:space="preserve">, </w:t>
      </w:r>
      <w:r w:rsidRPr="004D2942">
        <w:rPr>
          <w:rFonts w:ascii="Times New Roman" w:hAnsi="Times New Roman" w:cs="Times New Roman"/>
          <w:sz w:val="28"/>
          <w:szCs w:val="28"/>
          <w:lang w:val="en-US"/>
        </w:rPr>
        <w:t>recycle</w:t>
      </w:r>
      <w:r w:rsidRPr="004D2942">
        <w:rPr>
          <w:rFonts w:ascii="Times New Roman" w:hAnsi="Times New Roman" w:cs="Times New Roman"/>
          <w:sz w:val="28"/>
          <w:szCs w:val="28"/>
        </w:rPr>
        <w:t xml:space="preserve">, </w:t>
      </w:r>
      <w:r w:rsidRPr="004D2942">
        <w:rPr>
          <w:rFonts w:ascii="Times New Roman" w:hAnsi="Times New Roman" w:cs="Times New Roman"/>
          <w:sz w:val="28"/>
          <w:szCs w:val="28"/>
          <w:lang w:val="en-US"/>
        </w:rPr>
        <w:t>ladder</w:t>
      </w:r>
      <w:r w:rsidRPr="004D2942"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5B586C" w:rsidRPr="004D2942" w:rsidRDefault="005B586C" w:rsidP="00DB2F5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>- формирование  навыков говорения  на основе изученного языкового материала;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>- формирование навыков диалогической речи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</w:t>
      </w:r>
      <w:r w:rsidRPr="004D2942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4D29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>- развитие коммуникативных УУД через все виды речевой деятельности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>- развитие регулятивных УУД,  в том числе умения целеполагания, планирования, самонаблюдения, самоконтроля и самооценки;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>- развитие навыков и умений аудирования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</w:t>
      </w:r>
      <w:r w:rsidRPr="004D2942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4D29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>- воспитание уважительного отношения к природе;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>- поддержание интереса в изучении английского языка и формирование познавательной активности.</w:t>
      </w: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B586C" w:rsidRPr="004D2942" w:rsidRDefault="005B586C" w:rsidP="000D44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D444D">
        <w:rPr>
          <w:rFonts w:ascii="Times New Roman" w:hAnsi="Times New Roman" w:cs="Times New Roman"/>
          <w:sz w:val="24"/>
          <w:szCs w:val="24"/>
        </w:rPr>
        <w:t xml:space="preserve"> </w:t>
      </w:r>
      <w:r w:rsidRPr="004D2942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96"/>
        <w:gridCol w:w="3697"/>
        <w:gridCol w:w="3697"/>
      </w:tblGrid>
      <w:tr w:rsidR="005B586C" w:rsidRPr="004D2942" w:rsidTr="004D6B88">
        <w:trPr>
          <w:jc w:val="center"/>
        </w:trPr>
        <w:tc>
          <w:tcPr>
            <w:tcW w:w="3696" w:type="dxa"/>
          </w:tcPr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</w:t>
            </w:r>
          </w:p>
        </w:tc>
        <w:tc>
          <w:tcPr>
            <w:tcW w:w="3697" w:type="dxa"/>
          </w:tcPr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Предметные </w:t>
            </w:r>
          </w:p>
        </w:tc>
        <w:tc>
          <w:tcPr>
            <w:tcW w:w="3697" w:type="dxa"/>
          </w:tcPr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</w:t>
            </w:r>
          </w:p>
        </w:tc>
      </w:tr>
      <w:tr w:rsidR="005B586C" w:rsidRPr="004D2942" w:rsidTr="004D6B88">
        <w:trPr>
          <w:jc w:val="center"/>
        </w:trPr>
        <w:tc>
          <w:tcPr>
            <w:tcW w:w="3696" w:type="dxa"/>
          </w:tcPr>
          <w:p w:rsidR="005B586C" w:rsidRPr="004D2942" w:rsidRDefault="005B586C" w:rsidP="008C7964">
            <w:pPr>
              <w:spacing w:before="100" w:beforeAutospacing="1" w:after="100" w:afterAutospacing="1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Узнают об экологических проблемах и способах их решения.</w:t>
            </w:r>
          </w:p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7" w:type="dxa"/>
          </w:tcPr>
          <w:p w:rsidR="005B586C" w:rsidRPr="004D2942" w:rsidRDefault="005B586C" w:rsidP="00DC60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Овладеют новыми лексическими единицами «</w:t>
            </w:r>
            <w:r w:rsidRPr="004D2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eco</w:t>
            </w: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D29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helpers</w:t>
            </w: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»;  участвовать в диалоге, на уроке и в жизненных ситуациях; сотрудничать с одноклассниками в поиске и сборе информации; принимать решения и реализовывать их; точно выражать свои мысли.</w:t>
            </w:r>
          </w:p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7" w:type="dxa"/>
          </w:tcPr>
          <w:p w:rsidR="005B586C" w:rsidRPr="004D2942" w:rsidRDefault="005B586C" w:rsidP="008C7964">
            <w:pPr>
              <w:pStyle w:val="NormalWeb"/>
              <w:ind w:left="360"/>
              <w:jc w:val="both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4D2942">
              <w:rPr>
                <w:color w:val="000000"/>
                <w:sz w:val="28"/>
                <w:szCs w:val="28"/>
              </w:rPr>
              <w:t>овладеют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5B586C" w:rsidRPr="004D2942" w:rsidRDefault="005B586C" w:rsidP="00DC60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586C" w:rsidRPr="004D2942" w:rsidRDefault="005B586C" w:rsidP="008C79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2942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 w:rsidRPr="004D2942">
        <w:rPr>
          <w:rFonts w:ascii="Times New Roman" w:hAnsi="Times New Roman" w:cs="Times New Roman"/>
          <w:sz w:val="28"/>
          <w:szCs w:val="28"/>
        </w:rPr>
        <w:t>: комбинированный</w:t>
      </w:r>
    </w:p>
    <w:p w:rsidR="005B586C" w:rsidRPr="004D2942" w:rsidRDefault="005B586C" w:rsidP="000D44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sz w:val="28"/>
          <w:szCs w:val="28"/>
        </w:rPr>
        <w:t xml:space="preserve">Форма работы: </w:t>
      </w:r>
      <w:r w:rsidRPr="004D2942">
        <w:rPr>
          <w:rFonts w:ascii="Times New Roman" w:hAnsi="Times New Roman" w:cs="Times New Roman"/>
          <w:sz w:val="28"/>
          <w:szCs w:val="28"/>
        </w:rPr>
        <w:t>индивидуальная, фронтальная, парная.</w:t>
      </w:r>
    </w:p>
    <w:p w:rsidR="005B586C" w:rsidRPr="004D2942" w:rsidRDefault="005B586C" w:rsidP="00BB612C">
      <w:pPr>
        <w:pStyle w:val="NormalWeb"/>
        <w:rPr>
          <w:sz w:val="28"/>
          <w:szCs w:val="28"/>
        </w:rPr>
      </w:pPr>
      <w:r w:rsidRPr="004D2942">
        <w:rPr>
          <w:b/>
          <w:bCs/>
          <w:sz w:val="28"/>
          <w:szCs w:val="28"/>
        </w:rPr>
        <w:t>Оборудование:</w:t>
      </w:r>
      <w:r w:rsidRPr="004D2942">
        <w:rPr>
          <w:color w:val="000000"/>
          <w:sz w:val="28"/>
          <w:szCs w:val="28"/>
        </w:rPr>
        <w:t xml:space="preserve"> </w:t>
      </w:r>
      <w:r w:rsidRPr="004D2942">
        <w:rPr>
          <w:sz w:val="28"/>
          <w:szCs w:val="28"/>
        </w:rPr>
        <w:t>Учебник «Английский в фокусе-7», Рабочая тетрадь, компьютер, мультимедийное оборудование, презентация, дидактический материал для учащихся.</w:t>
      </w:r>
    </w:p>
    <w:p w:rsidR="005B586C" w:rsidRPr="004D2942" w:rsidRDefault="005B586C" w:rsidP="000D44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2942">
        <w:rPr>
          <w:rFonts w:ascii="Times New Roman" w:hAnsi="Times New Roman" w:cs="Times New Roman"/>
          <w:b/>
          <w:bCs/>
          <w:sz w:val="28"/>
          <w:szCs w:val="28"/>
        </w:rPr>
        <w:t>Источники информации: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393"/>
        <w:gridCol w:w="7393"/>
      </w:tblGrid>
      <w:tr w:rsidR="005B586C" w:rsidRPr="004D2942">
        <w:tc>
          <w:tcPr>
            <w:tcW w:w="7393" w:type="dxa"/>
          </w:tcPr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Для учителя</w:t>
            </w:r>
          </w:p>
        </w:tc>
        <w:tc>
          <w:tcPr>
            <w:tcW w:w="7393" w:type="dxa"/>
          </w:tcPr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Для  обучающихся</w:t>
            </w:r>
          </w:p>
        </w:tc>
      </w:tr>
      <w:tr w:rsidR="005B586C" w:rsidRPr="004D2942">
        <w:tc>
          <w:tcPr>
            <w:tcW w:w="7393" w:type="dxa"/>
          </w:tcPr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Метод литература, сайты интернета</w:t>
            </w:r>
          </w:p>
        </w:tc>
        <w:tc>
          <w:tcPr>
            <w:tcW w:w="7393" w:type="dxa"/>
          </w:tcPr>
          <w:p w:rsidR="005B586C" w:rsidRPr="004D2942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942">
              <w:rPr>
                <w:rFonts w:ascii="Times New Roman" w:hAnsi="Times New Roman" w:cs="Times New Roman"/>
                <w:sz w:val="28"/>
                <w:szCs w:val="28"/>
              </w:rPr>
              <w:t>Учебник «Английский в фокусе -7»  Ю.Е. Ваулина, Д.Дули, Просвещение 2016.</w:t>
            </w:r>
          </w:p>
        </w:tc>
      </w:tr>
    </w:tbl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</w:p>
    <w:p w:rsidR="005B586C" w:rsidRPr="004D2942" w:rsidRDefault="005B586C" w:rsidP="000D44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2942">
        <w:rPr>
          <w:rFonts w:ascii="Times New Roman" w:hAnsi="Times New Roman" w:cs="Times New Roman"/>
          <w:sz w:val="28"/>
          <w:szCs w:val="28"/>
        </w:rPr>
        <w:t xml:space="preserve"> </w:t>
      </w:r>
      <w:r w:rsidRPr="004D2942">
        <w:rPr>
          <w:rFonts w:ascii="Times New Roman" w:hAnsi="Times New Roman" w:cs="Times New Roman"/>
          <w:b/>
          <w:bCs/>
          <w:sz w:val="28"/>
          <w:szCs w:val="28"/>
        </w:rPr>
        <w:t>Описание этапов урока</w:t>
      </w:r>
    </w:p>
    <w:tbl>
      <w:tblPr>
        <w:tblW w:w="1558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8"/>
        <w:gridCol w:w="4971"/>
        <w:gridCol w:w="2827"/>
        <w:gridCol w:w="2682"/>
        <w:gridCol w:w="2160"/>
      </w:tblGrid>
      <w:tr w:rsidR="005B586C" w:rsidRPr="00A2012B" w:rsidTr="00FB74E0">
        <w:tc>
          <w:tcPr>
            <w:tcW w:w="2948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урока</w:t>
            </w:r>
          </w:p>
        </w:tc>
        <w:tc>
          <w:tcPr>
            <w:tcW w:w="4971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и деятельность учителя</w:t>
            </w:r>
          </w:p>
        </w:tc>
        <w:tc>
          <w:tcPr>
            <w:tcW w:w="2827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 обучающихся</w:t>
            </w:r>
          </w:p>
        </w:tc>
        <w:tc>
          <w:tcPr>
            <w:tcW w:w="2682" w:type="dxa"/>
          </w:tcPr>
          <w:p w:rsidR="005B586C" w:rsidRPr="00A2012B" w:rsidRDefault="005B586C" w:rsidP="004D6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  <w:p w:rsidR="005B586C" w:rsidRPr="00A2012B" w:rsidRDefault="005B586C" w:rsidP="004D6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(универсальные  учебные    действия)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 w:rsidP="004D6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и приемы обучения</w:t>
            </w:r>
          </w:p>
        </w:tc>
      </w:tr>
      <w:tr w:rsidR="005B586C" w:rsidRPr="00A2012B" w:rsidTr="00FB74E0">
        <w:tc>
          <w:tcPr>
            <w:tcW w:w="2948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 и постановка проблемы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1" w:type="dxa"/>
          </w:tcPr>
          <w:p w:rsidR="005B586C" w:rsidRPr="00A2012B" w:rsidRDefault="005B586C" w:rsidP="00BB61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 и проверяет готовность к уроку.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morning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students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are you?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– We are fine, thank you. And you?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– I am fine too. </w:t>
            </w:r>
          </w:p>
          <w:p w:rsidR="005B586C" w:rsidRPr="00A2012B" w:rsidRDefault="005B586C" w:rsidP="00BB61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 Let’s smile to each other and say all together “Have a good job!”</w:t>
            </w:r>
          </w:p>
          <w:p w:rsidR="005B586C" w:rsidRPr="00A2012B" w:rsidRDefault="005B586C" w:rsidP="003D1A58">
            <w:pPr>
              <w:pStyle w:val="BodyText"/>
              <w:tabs>
                <w:tab w:val="left" w:pos="71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A2012B">
              <w:rPr>
                <w:sz w:val="24"/>
                <w:szCs w:val="24"/>
                <w:lang w:val="en-US"/>
              </w:rPr>
              <w:t>– Are you ready for the lesson?</w:t>
            </w:r>
          </w:p>
          <w:p w:rsidR="005B586C" w:rsidRPr="00A2012B" w:rsidRDefault="005B586C" w:rsidP="00BB612C">
            <w:pPr>
              <w:pStyle w:val="BodyText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sz w:val="24"/>
                <w:szCs w:val="24"/>
                <w:lang w:val="en-US"/>
              </w:rPr>
            </w:pPr>
            <w:r w:rsidRPr="00A2012B">
              <w:rPr>
                <w:sz w:val="24"/>
                <w:szCs w:val="24"/>
                <w:lang w:val="en-US"/>
              </w:rPr>
              <w:t>And now look at the screen, and tell me who’s on the picture? What are they doing?</w:t>
            </w:r>
          </w:p>
          <w:p w:rsidR="005B586C" w:rsidRPr="00A2012B" w:rsidRDefault="005B586C" w:rsidP="00BB612C">
            <w:pPr>
              <w:pStyle w:val="BodyText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sz w:val="24"/>
                <w:szCs w:val="24"/>
                <w:lang w:val="en-US"/>
              </w:rPr>
            </w:pPr>
            <w:r w:rsidRPr="00A2012B">
              <w:rPr>
                <w:sz w:val="24"/>
                <w:szCs w:val="24"/>
                <w:lang w:val="en-US"/>
              </w:rPr>
              <w:t>What are we going to speak about?</w:t>
            </w:r>
          </w:p>
          <w:p w:rsidR="005B586C" w:rsidRPr="00A2012B" w:rsidRDefault="005B586C" w:rsidP="00BB612C">
            <w:pPr>
              <w:pStyle w:val="BodyText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A2012B">
              <w:rPr>
                <w:sz w:val="24"/>
                <w:szCs w:val="24"/>
                <w:lang w:val="en-US"/>
              </w:rPr>
              <w:t>Yes, you are right. The theme of our lesson is “Eco-helpers</w:t>
            </w:r>
            <w:r w:rsidRPr="00A2012B">
              <w:rPr>
                <w:b/>
                <w:bCs/>
                <w:sz w:val="24"/>
                <w:szCs w:val="24"/>
                <w:lang w:val="en-US"/>
              </w:rPr>
              <w:t>”.</w:t>
            </w:r>
          </w:p>
        </w:tc>
        <w:tc>
          <w:tcPr>
            <w:tcW w:w="2827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- Отвечает на приветствие учителя. Сообщает о своем настроении в начале урока.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- отвечают на вопросы учителя , прогнозируют тему урока</w:t>
            </w:r>
          </w:p>
        </w:tc>
        <w:tc>
          <w:tcPr>
            <w:tcW w:w="2682" w:type="dxa"/>
          </w:tcPr>
          <w:p w:rsidR="005B586C" w:rsidRPr="00A2012B" w:rsidRDefault="005B586C" w:rsidP="00DC6098">
            <w:pPr>
              <w:pStyle w:val="a"/>
              <w:jc w:val="both"/>
            </w:pPr>
            <w:r w:rsidRPr="00A2012B">
              <w:rPr>
                <w:b/>
                <w:bCs/>
                <w:i/>
                <w:iCs/>
              </w:rPr>
              <w:t>Личностные</w:t>
            </w:r>
            <w:r w:rsidRPr="00A2012B">
              <w:t>: самоорганизация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Коммуникативные: 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взаимодействие с учителем и классом.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«Улыбка»</w:t>
            </w:r>
          </w:p>
        </w:tc>
      </w:tr>
      <w:tr w:rsidR="005B586C" w:rsidRPr="00A2012B" w:rsidTr="00FB74E0">
        <w:tc>
          <w:tcPr>
            <w:tcW w:w="2948" w:type="dxa"/>
          </w:tcPr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мотивации и актуализации знаний .</w:t>
            </w:r>
          </w:p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before="100" w:beforeAutospacing="1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1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Name types of pollution, please. Let’s do the cluster!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0B0F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7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-отвечают на вопросы, 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-рассуждают,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- приводят примеры (составляют кластер на доске)</w:t>
            </w:r>
          </w:p>
        </w:tc>
        <w:tc>
          <w:tcPr>
            <w:tcW w:w="2682" w:type="dxa"/>
          </w:tcPr>
          <w:p w:rsidR="005B586C" w:rsidRPr="00A2012B" w:rsidRDefault="005B586C" w:rsidP="008750B2">
            <w:pPr>
              <w:pStyle w:val="a"/>
            </w:pPr>
            <w:r w:rsidRPr="00A2012B">
              <w:rPr>
                <w:b/>
                <w:bCs/>
                <w:i/>
                <w:iCs/>
              </w:rPr>
              <w:t>Личностные:</w:t>
            </w:r>
            <w:r w:rsidRPr="00A2012B">
              <w:t xml:space="preserve"> умение излагать свои мысли, приводить примеры, делать вывод.</w:t>
            </w:r>
          </w:p>
          <w:p w:rsidR="005B586C" w:rsidRPr="00A2012B" w:rsidRDefault="005B586C" w:rsidP="008750B2">
            <w:pPr>
              <w:pStyle w:val="a"/>
            </w:pPr>
            <w:r w:rsidRPr="00A2012B">
              <w:t>способность к рассуждению</w:t>
            </w:r>
          </w:p>
          <w:p w:rsidR="005B586C" w:rsidRPr="00A2012B" w:rsidRDefault="005B586C" w:rsidP="008750B2">
            <w:pPr>
              <w:pStyle w:val="a"/>
            </w:pPr>
            <w:r w:rsidRPr="00A2012B">
              <w:rPr>
                <w:b/>
                <w:bCs/>
                <w:i/>
                <w:iCs/>
              </w:rPr>
              <w:t xml:space="preserve">Коммуникативные: </w:t>
            </w:r>
            <w:r w:rsidRPr="00A2012B">
              <w:t>взаимодействовать  с учителем , группой.</w:t>
            </w:r>
          </w:p>
          <w:p w:rsidR="005B586C" w:rsidRPr="00A2012B" w:rsidRDefault="005B586C" w:rsidP="008750B2">
            <w:pPr>
              <w:pStyle w:val="a"/>
              <w:rPr>
                <w:b/>
                <w:bCs/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>Познавательные: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анализировать, выделять и формулировать  задачу; умение осознанно строить речевое высказывание.</w:t>
            </w:r>
            <w:r w:rsidRPr="00A201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Кластер</w:t>
            </w:r>
          </w:p>
        </w:tc>
      </w:tr>
      <w:tr w:rsidR="005B586C" w:rsidRPr="00A2012B">
        <w:tc>
          <w:tcPr>
            <w:tcW w:w="2948" w:type="dxa"/>
          </w:tcPr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III. 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Фонетическая зарядка</w:t>
            </w:r>
          </w:p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1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- Let’s learn a poem and practice some sounds!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A2012B">
              <w:rPr>
                <w:rStyle w:val="apple-converted-spac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TH - </w:t>
            </w:r>
            <w:r w:rsidRPr="00A2012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[ ð ]  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[ </w:t>
            </w:r>
            <w:r w:rsidRPr="00A2012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θ</w:t>
            </w:r>
            <w:r w:rsidRPr="00A2012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] ;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2012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EE, EA - [ i:]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ink Gr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ee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Our planet is in trouble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We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hear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it every day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And yet, we all continue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To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row it all away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We're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reatening our future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Endangering our lives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If we don't take some action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Our planet won't survive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ink Gr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ee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n! To save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 planet!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ink Gr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ee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n! Do all you can!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ink Gr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ee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n! For all our children!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ink Gr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ee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n! For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th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 race of man!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 текста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Думайте об окружающей среде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Наша планета в беде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Мы слышим это каждый день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 мы все еще продолжаем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Выбрасывать все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Мы ставим под угрозу наше будущее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Подвергая опасности наши жизни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мы не предпримем какие-то действия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Наша планета не выживет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Думайте об окружающей среде! Чтобы спасти планету!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Думайте об окружающей среде! Делайте все, что можете!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Думайте об окружающей среде! Для всех наших детей!</w:t>
            </w:r>
          </w:p>
          <w:p w:rsidR="005B586C" w:rsidRPr="00A2012B" w:rsidRDefault="005B586C" w:rsidP="00D77AC7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Думайте об окружающей среде! Для людского рода!</w:t>
            </w:r>
          </w:p>
          <w:p w:rsidR="005B586C" w:rsidRPr="00A2012B" w:rsidRDefault="005B586C" w:rsidP="00D77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B586C" w:rsidRPr="00A2012B" w:rsidRDefault="005B586C" w:rsidP="00397B5D">
            <w:pPr>
              <w:shd w:val="clear" w:color="auto" w:fill="FFFFFF"/>
              <w:spacing w:after="0" w:line="25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Читают текст и отрабатывают звуки.</w:t>
            </w:r>
          </w:p>
        </w:tc>
        <w:tc>
          <w:tcPr>
            <w:tcW w:w="2682" w:type="dxa"/>
          </w:tcPr>
          <w:p w:rsidR="005B586C" w:rsidRPr="00A2012B" w:rsidRDefault="005B586C" w:rsidP="008750B2">
            <w:pPr>
              <w:pStyle w:val="a"/>
              <w:rPr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 xml:space="preserve">Познавательные: </w:t>
            </w:r>
            <w:r w:rsidRPr="00A2012B">
              <w:rPr>
                <w:i/>
                <w:iCs/>
              </w:rPr>
              <w:t xml:space="preserve">умение правильно произносить и читать </w:t>
            </w:r>
            <w:r w:rsidRPr="00A2012B">
              <w:rPr>
                <w:b/>
                <w:bCs/>
                <w:i/>
                <w:iCs/>
              </w:rPr>
              <w:t xml:space="preserve"> </w:t>
            </w:r>
            <w:r w:rsidRPr="00A2012B">
              <w:rPr>
                <w:i/>
                <w:iCs/>
              </w:rPr>
              <w:t>буквосочетания</w:t>
            </w:r>
          </w:p>
          <w:p w:rsidR="005B586C" w:rsidRPr="00A2012B" w:rsidRDefault="005B586C" w:rsidP="008750B2">
            <w:pPr>
              <w:pStyle w:val="a"/>
              <w:rPr>
                <w:b/>
                <w:bCs/>
                <w:i/>
                <w:iCs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86C" w:rsidRPr="00A2012B">
        <w:tc>
          <w:tcPr>
            <w:tcW w:w="2948" w:type="dxa"/>
          </w:tcPr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Этап проверки домашнего задания</w:t>
            </w:r>
          </w:p>
        </w:tc>
        <w:tc>
          <w:tcPr>
            <w:tcW w:w="4971" w:type="dxa"/>
          </w:tcPr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 home you should collect the information about what we can do to solve the problem of acid rain. 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check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(проверяем владение  ЛЕ, необходимыми для дальнейшей работы. Слабоуспевающие обучающиеся выполняют работу по карточкам, а сильные – рассказывают о том, как решить эту проблему.)</w:t>
            </w:r>
          </w:p>
        </w:tc>
        <w:tc>
          <w:tcPr>
            <w:tcW w:w="2827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Получают возможность продемонстрировать уровень овладения освоенным лексическим материалом</w:t>
            </w:r>
          </w:p>
        </w:tc>
        <w:tc>
          <w:tcPr>
            <w:tcW w:w="2682" w:type="dxa"/>
          </w:tcPr>
          <w:p w:rsidR="005B586C" w:rsidRPr="00A2012B" w:rsidRDefault="005B586C" w:rsidP="008750B2">
            <w:pPr>
              <w:pStyle w:val="a"/>
              <w:rPr>
                <w:b/>
                <w:bCs/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>Оценочно-аналитические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</w:tr>
      <w:tr w:rsidR="005B586C" w:rsidRPr="00A2012B">
        <w:tc>
          <w:tcPr>
            <w:tcW w:w="2948" w:type="dxa"/>
          </w:tcPr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Этап усвоения новых знаний и способов действий</w:t>
            </w:r>
          </w:p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1" w:type="dxa"/>
          </w:tcPr>
          <w:p w:rsidR="005B586C" w:rsidRPr="00A2012B" w:rsidRDefault="005B586C" w:rsidP="00177A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Организовывает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Let’s think how teenagers can help to save nature. 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your books on page WL 10 and learn new words.</w:t>
            </w:r>
          </w:p>
          <w:p w:rsidR="005B586C" w:rsidRPr="00A2012B" w:rsidRDefault="005B586C" w:rsidP="007F17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Вводятся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picture. What is each person in the picture doing?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are they using them for?</w:t>
            </w:r>
          </w:p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7" w:type="dxa"/>
          </w:tcPr>
          <w:p w:rsidR="005B586C" w:rsidRPr="00A2012B" w:rsidRDefault="005B586C" w:rsidP="00602FB5">
            <w:pPr>
              <w:pStyle w:val="TableContents"/>
            </w:pPr>
            <w:r w:rsidRPr="00A2012B">
              <w:t xml:space="preserve">Получают возможность </w:t>
            </w:r>
          </w:p>
          <w:p w:rsidR="005B586C" w:rsidRPr="00A2012B" w:rsidRDefault="005B586C" w:rsidP="00602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построить высказывания с использованием  новой лексики и грамматики. Работают со словарем и грамматическим справочником.</w:t>
            </w:r>
          </w:p>
          <w:p w:rsidR="005B586C" w:rsidRPr="00A2012B" w:rsidRDefault="005B586C" w:rsidP="00602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Получают возможность выполнить задания по образцу.</w:t>
            </w:r>
          </w:p>
        </w:tc>
        <w:tc>
          <w:tcPr>
            <w:tcW w:w="2682" w:type="dxa"/>
          </w:tcPr>
          <w:p w:rsidR="005B586C" w:rsidRPr="00A2012B" w:rsidRDefault="005B586C" w:rsidP="00883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: построение логических рассуждений</w:t>
            </w:r>
          </w:p>
          <w:p w:rsidR="005B586C" w:rsidRPr="00A2012B" w:rsidRDefault="005B586C" w:rsidP="00883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выражение своих мыслей, аргументация своих мнений</w:t>
            </w:r>
          </w:p>
          <w:p w:rsidR="005B586C" w:rsidRPr="00A2012B" w:rsidRDefault="005B586C" w:rsidP="00883373">
            <w:pPr>
              <w:pStyle w:val="a"/>
            </w:pPr>
            <w:r w:rsidRPr="00A2012B">
              <w:rPr>
                <w:b/>
                <w:bCs/>
                <w:i/>
                <w:iCs/>
              </w:rPr>
              <w:t>Регулятивные</w:t>
            </w:r>
            <w:r w:rsidRPr="00A2012B">
              <w:rPr>
                <w:b/>
                <w:bCs/>
              </w:rPr>
              <w:t>:</w:t>
            </w:r>
            <w:r w:rsidRPr="00A2012B">
              <w:t>планирование последовательных действий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Метод информационной накачки;</w:t>
            </w: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Работа с определением вводимых понятий.</w:t>
            </w:r>
          </w:p>
        </w:tc>
      </w:tr>
      <w:tr w:rsidR="005B586C" w:rsidRPr="00A2012B" w:rsidTr="00FB74E0">
        <w:tc>
          <w:tcPr>
            <w:tcW w:w="2948" w:type="dxa"/>
          </w:tcPr>
          <w:p w:rsidR="005B586C" w:rsidRPr="00A2012B" w:rsidRDefault="005B586C" w:rsidP="000B0F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VI 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</w:t>
            </w:r>
          </w:p>
          <w:p w:rsidR="005B586C" w:rsidRPr="00A2012B" w:rsidRDefault="005B586C" w:rsidP="004D29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1" w:type="dxa"/>
          </w:tcPr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think you are tired a little bit. Let’s have a rest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 up, everybody.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can we collect rubbish with the rake?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can we plant flowers?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can we read the book about ecology?</w:t>
            </w:r>
          </w:p>
          <w:p w:rsidR="005B586C" w:rsidRPr="00A2012B" w:rsidRDefault="005B586C" w:rsidP="00A97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can we build nesting boxes with a hammer and nails?</w:t>
            </w:r>
          </w:p>
        </w:tc>
        <w:tc>
          <w:tcPr>
            <w:tcW w:w="2827" w:type="dxa"/>
          </w:tcPr>
          <w:p w:rsidR="005B586C" w:rsidRPr="00A2012B" w:rsidRDefault="005B586C" w:rsidP="00602FB5">
            <w:pPr>
              <w:pStyle w:val="TableContents"/>
            </w:pPr>
            <w:r w:rsidRPr="00A2012B">
              <w:t>Выполняют физкультминутку, показывая соответствующие действия.</w:t>
            </w:r>
          </w:p>
        </w:tc>
        <w:tc>
          <w:tcPr>
            <w:tcW w:w="2682" w:type="dxa"/>
          </w:tcPr>
          <w:p w:rsidR="005B586C" w:rsidRPr="00A2012B" w:rsidRDefault="005B586C" w:rsidP="008750B2">
            <w:pPr>
              <w:pStyle w:val="a"/>
              <w:rPr>
                <w:b/>
                <w:bCs/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>Коммуникативные</w:t>
            </w:r>
          </w:p>
          <w:p w:rsidR="005B586C" w:rsidRPr="00A2012B" w:rsidRDefault="005B586C" w:rsidP="008750B2">
            <w:pPr>
              <w:pStyle w:val="a"/>
              <w:rPr>
                <w:b/>
                <w:bCs/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>Познавательные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9655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86C" w:rsidRPr="00A2012B" w:rsidTr="00FB74E0">
        <w:tc>
          <w:tcPr>
            <w:tcW w:w="2948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 закрепления и применения новых знаний и способов действий.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1" w:type="dxa"/>
          </w:tcPr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want to be an eco-helper? What should people do to help the environment? How can people save the nature?</w:t>
            </w:r>
          </w:p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 and act out the dialogue and complete the sentences.</w:t>
            </w:r>
          </w:p>
          <w:p w:rsidR="005B586C" w:rsidRPr="00A2012B" w:rsidRDefault="005B586C" w:rsidP="00E8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(предложения записаны на карточках)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song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песни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слайде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Think Green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Our planet is in trouble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We hear it every day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And yet, we all continue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 throw it all away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We're threatening our future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Endangering our lives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If we don't take some action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Our planet won't survive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Think Green! To save the planet!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Think Green! Do all you can!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Think Green! For all our children!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Think Green! For the race of man!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Recycle all your rubbish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Don't buy things you don't need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Don't kill our perfect planet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 satisfy your greed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If we all pull together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Something can be done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If we think green and act fast</w:t>
            </w:r>
            <w:r w:rsidRPr="00A2012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A201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 war will soon be won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B586C" w:rsidRPr="00A2012B" w:rsidRDefault="005B586C" w:rsidP="0028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7" w:type="dxa"/>
          </w:tcPr>
          <w:p w:rsidR="005B586C" w:rsidRPr="00A2012B" w:rsidRDefault="005B586C" w:rsidP="00EA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Анализируют информацию, на основе собственного опыта и  пытаются сформулировать моновысказывание. </w:t>
            </w:r>
          </w:p>
          <w:p w:rsidR="005B586C" w:rsidRPr="00A2012B" w:rsidRDefault="005B586C" w:rsidP="00EA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Слушают, работают с текстом </w:t>
            </w:r>
          </w:p>
          <w:p w:rsidR="005B586C" w:rsidRPr="00A2012B" w:rsidRDefault="005B586C" w:rsidP="00EA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Работают с карточками в парах .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br/>
              <w:t>Осуществляют контроль результатов своей деятельности.</w:t>
            </w:r>
          </w:p>
          <w:p w:rsidR="005B586C" w:rsidRPr="00A2012B" w:rsidRDefault="005B586C" w:rsidP="00EA45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(индивидуальные высказывания учеников с использованием текста и опор)</w:t>
            </w:r>
          </w:p>
        </w:tc>
        <w:tc>
          <w:tcPr>
            <w:tcW w:w="2682" w:type="dxa"/>
          </w:tcPr>
          <w:p w:rsidR="005B586C" w:rsidRPr="00A2012B" w:rsidRDefault="005B586C" w:rsidP="008F71AE">
            <w:pPr>
              <w:pStyle w:val="TableContents"/>
              <w:rPr>
                <w:b/>
                <w:bCs/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>Познавательные:</w:t>
            </w:r>
            <w:r w:rsidRPr="00A2012B">
              <w:t xml:space="preserve"> умение ориентироваться в понятиях,.  </w:t>
            </w:r>
          </w:p>
          <w:p w:rsidR="005B586C" w:rsidRPr="00A2012B" w:rsidRDefault="005B586C" w:rsidP="008F71AE">
            <w:pPr>
              <w:pStyle w:val="a"/>
            </w:pPr>
            <w:r w:rsidRPr="00A2012B">
              <w:rPr>
                <w:b/>
                <w:bCs/>
                <w:i/>
                <w:iCs/>
              </w:rPr>
              <w:t>Регулятивные:</w:t>
            </w:r>
            <w:r w:rsidRPr="00A2012B">
              <w:t xml:space="preserve"> умение применять полученные знания на практике    осуществлять контроль по результату, выявление допущенных ошибок в процессе труда и обоснование способов их исправления</w:t>
            </w:r>
          </w:p>
          <w:p w:rsidR="005B586C" w:rsidRPr="00A2012B" w:rsidRDefault="005B586C" w:rsidP="008F71AE">
            <w:pPr>
              <w:pStyle w:val="TableContents"/>
              <w:rPr>
                <w:b/>
                <w:bCs/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>Личностные:</w:t>
            </w:r>
            <w:r w:rsidRPr="00A2012B">
              <w:t xml:space="preserve"> овладения способами организации помощи окружающей среде;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взаимодействовать  с учителем  группой.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Вопросно-ответное общение;</w:t>
            </w: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релаксация</w:t>
            </w: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86C" w:rsidRPr="00A2012B" w:rsidTr="00FB74E0">
        <w:tc>
          <w:tcPr>
            <w:tcW w:w="2948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 информации о домашнем задании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1" w:type="dxa"/>
          </w:tcPr>
          <w:p w:rsidR="005B586C" w:rsidRPr="00A2012B" w:rsidRDefault="005B586C" w:rsidP="008F7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Выдает домашнее задание, поясняет. </w:t>
            </w:r>
          </w:p>
          <w:p w:rsidR="005B586C" w:rsidRPr="00A2012B" w:rsidRDefault="005B586C" w:rsidP="008F7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done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write your homework for the next lesson. </w:t>
            </w:r>
          </w:p>
          <w:p w:rsidR="005B586C" w:rsidRPr="00A2012B" w:rsidRDefault="005B586C" w:rsidP="008F7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1. Учить  слова 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5B586C" w:rsidRPr="00A2012B" w:rsidRDefault="005B586C" w:rsidP="008F7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2. Организовать эко-группы помощников природы и составить список ее действий на следующую неделю. 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WB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.48, 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.1-3.</w:t>
            </w:r>
          </w:p>
        </w:tc>
        <w:tc>
          <w:tcPr>
            <w:tcW w:w="2827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Записывают  домашнее задание.</w:t>
            </w:r>
          </w:p>
        </w:tc>
        <w:tc>
          <w:tcPr>
            <w:tcW w:w="2682" w:type="dxa"/>
          </w:tcPr>
          <w:p w:rsidR="005B586C" w:rsidRPr="00A2012B" w:rsidRDefault="005B586C" w:rsidP="00D71881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01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</w:t>
            </w:r>
            <w:r w:rsidRPr="00A201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:развитие и углубление потребностей и мотивов учебно-познавательной деятельности </w:t>
            </w:r>
          </w:p>
          <w:p w:rsidR="005B586C" w:rsidRPr="00A2012B" w:rsidRDefault="005B586C" w:rsidP="00D718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Три уровня д/з</w:t>
            </w:r>
          </w:p>
        </w:tc>
      </w:tr>
      <w:tr w:rsidR="005B586C" w:rsidRPr="00A2012B" w:rsidTr="00FB74E0">
        <w:tc>
          <w:tcPr>
            <w:tcW w:w="2948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 подведения итогов занятия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1" w:type="dxa"/>
          </w:tcPr>
          <w:p w:rsidR="005B586C" w:rsidRPr="00A2012B" w:rsidRDefault="005B586C" w:rsidP="002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оценка результатов работы учениками и учителем. </w:t>
            </w:r>
          </w:p>
          <w:p w:rsidR="005B586C" w:rsidRPr="00A2012B" w:rsidRDefault="005B586C" w:rsidP="0028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time is up. Thank you very much for your hard work at the lesson.</w:t>
            </w:r>
          </w:p>
          <w:p w:rsidR="005B586C" w:rsidRPr="00A2012B" w:rsidRDefault="005B586C" w:rsidP="0028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You’ve got self-assessments cards on your desks, you should put a tick what you have learnt at the lesson.</w:t>
            </w:r>
          </w:p>
          <w:p w:rsidR="005B586C" w:rsidRPr="00A2012B" w:rsidRDefault="005B586C" w:rsidP="0028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marks are…</w:t>
            </w:r>
          </w:p>
          <w:p w:rsidR="005B586C" w:rsidRPr="00A2012B" w:rsidRDefault="005B586C" w:rsidP="002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7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 xml:space="preserve">получают возможность  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самооценки,  а также принять к сведению итоги, осознать результат урока.</w:t>
            </w:r>
          </w:p>
        </w:tc>
        <w:tc>
          <w:tcPr>
            <w:tcW w:w="2682" w:type="dxa"/>
          </w:tcPr>
          <w:p w:rsidR="005B586C" w:rsidRPr="00A2012B" w:rsidRDefault="005B586C" w:rsidP="00240879">
            <w:pPr>
              <w:pStyle w:val="TableContents"/>
              <w:rPr>
                <w:b/>
                <w:bCs/>
                <w:i/>
                <w:iCs/>
              </w:rPr>
            </w:pPr>
            <w:r w:rsidRPr="00A2012B">
              <w:rPr>
                <w:b/>
                <w:bCs/>
                <w:i/>
                <w:iCs/>
              </w:rPr>
              <w:t>Регулятивные</w:t>
            </w:r>
          </w:p>
          <w:p w:rsidR="005B586C" w:rsidRPr="00A2012B" w:rsidRDefault="005B586C" w:rsidP="002408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«Письмо самому себе»</w:t>
            </w:r>
          </w:p>
        </w:tc>
      </w:tr>
      <w:tr w:rsidR="005B586C" w:rsidRPr="00A2012B" w:rsidTr="00FB74E0">
        <w:tc>
          <w:tcPr>
            <w:tcW w:w="2948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X </w:t>
            </w:r>
            <w:r w:rsidRPr="00A20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</w:tc>
        <w:tc>
          <w:tcPr>
            <w:tcW w:w="4971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now I want to know how you like our lesson?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screen and tell me your attitude to towards the lesson.</w:t>
            </w:r>
          </w:p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lesson is over. You may be free.</w:t>
            </w:r>
          </w:p>
        </w:tc>
        <w:tc>
          <w:tcPr>
            <w:tcW w:w="2827" w:type="dxa"/>
          </w:tcPr>
          <w:p w:rsidR="005B586C" w:rsidRPr="00A2012B" w:rsidRDefault="005B586C" w:rsidP="002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Высказывают мнение о проделанной работе</w:t>
            </w:r>
          </w:p>
        </w:tc>
        <w:tc>
          <w:tcPr>
            <w:tcW w:w="2682" w:type="dxa"/>
          </w:tcPr>
          <w:p w:rsidR="005B586C" w:rsidRPr="00A2012B" w:rsidRDefault="005B586C" w:rsidP="00DC6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A2012B" w:rsidRDefault="005B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12B">
              <w:rPr>
                <w:rFonts w:ascii="Times New Roman" w:hAnsi="Times New Roman" w:cs="Times New Roman"/>
                <w:sz w:val="24"/>
                <w:szCs w:val="24"/>
              </w:rPr>
              <w:t>«Хорошо или плохо»</w:t>
            </w:r>
          </w:p>
        </w:tc>
      </w:tr>
    </w:tbl>
    <w:p w:rsidR="005B586C" w:rsidRDefault="005B586C" w:rsidP="000D444D">
      <w:pPr>
        <w:rPr>
          <w:rFonts w:ascii="Times New Roman" w:hAnsi="Times New Roman" w:cs="Times New Roman"/>
          <w:sz w:val="28"/>
          <w:szCs w:val="28"/>
        </w:rPr>
      </w:pPr>
    </w:p>
    <w:p w:rsidR="005B586C" w:rsidRPr="004D2942" w:rsidRDefault="005B586C" w:rsidP="000D444D">
      <w:pPr>
        <w:rPr>
          <w:rFonts w:ascii="Times New Roman" w:hAnsi="Times New Roman" w:cs="Times New Roman"/>
          <w:sz w:val="28"/>
          <w:szCs w:val="28"/>
        </w:rPr>
      </w:pPr>
    </w:p>
    <w:p w:rsidR="005B586C" w:rsidRPr="004D2942" w:rsidRDefault="005B586C">
      <w:pPr>
        <w:rPr>
          <w:rFonts w:ascii="Times New Roman" w:hAnsi="Times New Roman" w:cs="Times New Roman"/>
          <w:sz w:val="28"/>
          <w:szCs w:val="28"/>
        </w:rPr>
      </w:pPr>
    </w:p>
    <w:sectPr w:rsidR="005B586C" w:rsidRPr="004D2942" w:rsidSect="00177A2C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03865"/>
    <w:multiLevelType w:val="multilevel"/>
    <w:tmpl w:val="5CACA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D09177E"/>
    <w:multiLevelType w:val="hybridMultilevel"/>
    <w:tmpl w:val="81C860FE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9C2938"/>
    <w:multiLevelType w:val="hybridMultilevel"/>
    <w:tmpl w:val="4C1E9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7307A35"/>
    <w:multiLevelType w:val="multilevel"/>
    <w:tmpl w:val="A976A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444D"/>
    <w:rsid w:val="00043587"/>
    <w:rsid w:val="0006109E"/>
    <w:rsid w:val="000837FC"/>
    <w:rsid w:val="000B0FE0"/>
    <w:rsid w:val="000C442D"/>
    <w:rsid w:val="000D444D"/>
    <w:rsid w:val="00134C5C"/>
    <w:rsid w:val="00177A2C"/>
    <w:rsid w:val="001C382A"/>
    <w:rsid w:val="00215BFD"/>
    <w:rsid w:val="00240879"/>
    <w:rsid w:val="00280945"/>
    <w:rsid w:val="002E11B0"/>
    <w:rsid w:val="002E3D74"/>
    <w:rsid w:val="003914F0"/>
    <w:rsid w:val="00397B5D"/>
    <w:rsid w:val="003A6539"/>
    <w:rsid w:val="003D1A58"/>
    <w:rsid w:val="004D2942"/>
    <w:rsid w:val="004D6B88"/>
    <w:rsid w:val="00540E2B"/>
    <w:rsid w:val="005B586C"/>
    <w:rsid w:val="00602FB5"/>
    <w:rsid w:val="00632490"/>
    <w:rsid w:val="006A252A"/>
    <w:rsid w:val="00771447"/>
    <w:rsid w:val="007E6BC0"/>
    <w:rsid w:val="007F1722"/>
    <w:rsid w:val="00850159"/>
    <w:rsid w:val="00852C8A"/>
    <w:rsid w:val="008750B2"/>
    <w:rsid w:val="0088187E"/>
    <w:rsid w:val="00883373"/>
    <w:rsid w:val="008C7964"/>
    <w:rsid w:val="008F71AE"/>
    <w:rsid w:val="00965512"/>
    <w:rsid w:val="009F605E"/>
    <w:rsid w:val="00A2012B"/>
    <w:rsid w:val="00A97CE6"/>
    <w:rsid w:val="00B01AD2"/>
    <w:rsid w:val="00B86E97"/>
    <w:rsid w:val="00BB612C"/>
    <w:rsid w:val="00BD55DE"/>
    <w:rsid w:val="00D71881"/>
    <w:rsid w:val="00D77AC7"/>
    <w:rsid w:val="00DB2F5D"/>
    <w:rsid w:val="00DC6098"/>
    <w:rsid w:val="00E14F37"/>
    <w:rsid w:val="00E51137"/>
    <w:rsid w:val="00E814CA"/>
    <w:rsid w:val="00EA456F"/>
    <w:rsid w:val="00FB7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44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D444D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D444D"/>
    <w:pPr>
      <w:ind w:left="720"/>
    </w:pPr>
  </w:style>
  <w:style w:type="paragraph" w:styleId="BodyText">
    <w:name w:val="Body Text"/>
    <w:basedOn w:val="Normal"/>
    <w:link w:val="BodyTextChar"/>
    <w:uiPriority w:val="99"/>
    <w:rsid w:val="000D444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D444D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a">
    <w:name w:val="Содержимое таблицы"/>
    <w:basedOn w:val="Normal"/>
    <w:uiPriority w:val="99"/>
    <w:rsid w:val="000D444D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NoSpacing">
    <w:name w:val="No Spacing"/>
    <w:uiPriority w:val="99"/>
    <w:qFormat/>
    <w:rsid w:val="000D444D"/>
    <w:rPr>
      <w:rFonts w:cs="Calibri"/>
      <w:lang w:eastAsia="en-US"/>
    </w:rPr>
  </w:style>
  <w:style w:type="paragraph" w:styleId="NormalWeb">
    <w:name w:val="Normal (Web)"/>
    <w:basedOn w:val="Normal"/>
    <w:uiPriority w:val="99"/>
    <w:rsid w:val="008C79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locked/>
    <w:rsid w:val="00BB612C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77AC7"/>
  </w:style>
  <w:style w:type="paragraph" w:customStyle="1" w:styleId="TableContents">
    <w:name w:val="Table Contents"/>
    <w:basedOn w:val="Normal"/>
    <w:uiPriority w:val="99"/>
    <w:rsid w:val="00A97CE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4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251</TotalTime>
  <Pages>7</Pages>
  <Words>1246</Words>
  <Characters>7107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-</cp:lastModifiedBy>
  <cp:revision>15</cp:revision>
  <dcterms:created xsi:type="dcterms:W3CDTF">2002-12-31T22:19:00Z</dcterms:created>
  <dcterms:modified xsi:type="dcterms:W3CDTF">2017-01-20T10:36:00Z</dcterms:modified>
</cp:coreProperties>
</file>