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2CA" w:rsidRPr="00A64646" w:rsidRDefault="003D62CA" w:rsidP="00EB5A34">
      <w:pPr>
        <w:spacing w:line="240" w:lineRule="auto"/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Урок математики</w:t>
      </w:r>
      <w:r w:rsidRPr="00A64646">
        <w:rPr>
          <w:rFonts w:ascii="Georgia" w:hAnsi="Georgia"/>
          <w:b/>
          <w:sz w:val="28"/>
          <w:szCs w:val="28"/>
        </w:rPr>
        <w:t xml:space="preserve"> в 1 «б» классе</w:t>
      </w:r>
    </w:p>
    <w:p w:rsidR="003D62CA" w:rsidRPr="00A64646" w:rsidRDefault="003D62CA" w:rsidP="00EB5A34">
      <w:pPr>
        <w:spacing w:line="240" w:lineRule="auto"/>
        <w:jc w:val="center"/>
        <w:rPr>
          <w:rFonts w:ascii="Georgia" w:hAnsi="Georgia"/>
          <w:b/>
          <w:sz w:val="28"/>
          <w:szCs w:val="28"/>
        </w:rPr>
      </w:pPr>
      <w:bookmarkStart w:id="0" w:name="_GoBack"/>
      <w:bookmarkEnd w:id="0"/>
      <w:r w:rsidRPr="00A64646">
        <w:rPr>
          <w:rFonts w:ascii="Georgia" w:hAnsi="Georgia"/>
          <w:b/>
          <w:sz w:val="28"/>
          <w:szCs w:val="28"/>
        </w:rPr>
        <w:t>Тема урока "Состав числа 7"</w:t>
      </w:r>
    </w:p>
    <w:p w:rsidR="003D62CA" w:rsidRPr="00A64646" w:rsidRDefault="003D62CA" w:rsidP="00A64646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Цели: закреплять знания состава числа 7; развивать логическое мышление учащихся;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4416">
        <w:rPr>
          <w:rFonts w:ascii="Times New Roman" w:hAnsi="Times New Roman"/>
          <w:sz w:val="28"/>
          <w:szCs w:val="28"/>
        </w:rPr>
        <w:t>тренировать внимание; развивать творческие способности учащихся;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4416">
        <w:rPr>
          <w:rFonts w:ascii="Times New Roman" w:hAnsi="Times New Roman"/>
          <w:sz w:val="28"/>
          <w:szCs w:val="28"/>
        </w:rPr>
        <w:t>воспитывать любознательность.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Оборудование: интерактивная доска</w:t>
      </w:r>
    </w:p>
    <w:p w:rsidR="003D62CA" w:rsidRDefault="003D62CA" w:rsidP="00EB5A3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Ход урока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  <w:u w:val="single"/>
        </w:rPr>
        <w:t>1. Оргмомент</w:t>
      </w:r>
      <w:r>
        <w:rPr>
          <w:rFonts w:ascii="Times New Roman" w:hAnsi="Times New Roman"/>
          <w:sz w:val="28"/>
          <w:szCs w:val="28"/>
        </w:rPr>
        <w:t xml:space="preserve">: </w:t>
      </w:r>
      <w:r w:rsidRPr="00C54416">
        <w:rPr>
          <w:rFonts w:ascii="Times New Roman" w:hAnsi="Times New Roman"/>
          <w:sz w:val="28"/>
          <w:szCs w:val="28"/>
        </w:rPr>
        <w:t xml:space="preserve">-Здравствуйте, ребята.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Начинаем урок математики. Сегодня мы отправимся с вами в сказочное путешествие по стране “Математика”. Но сначала мне хотелось бы узнать: “А любите ли вы сказки?” (Дети:“Да.”).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 А волшебство? (Дети:“Да”)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-В сказках очень часто встречаются волшебные цветы. Может вы их назовёте? (“Аленький цветочек”, “Цветик-семицветик”)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-А кто может сказать, почему волшебный цветок назвали цветик-семицветик?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(Потому что у него 7 лепестков и все они разного цвета: красный, оранжевый, жёлтый, зелёный, голубой, синий, фиолетовый).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-Правильно, у этого волшебного цветка лепестки раскрашены в семь цветов. Ребята, вспомните, а где ещё встречается такое сочетание цветов? </w:t>
      </w:r>
    </w:p>
    <w:p w:rsidR="003D62CA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(Дети: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4416">
        <w:rPr>
          <w:rFonts w:ascii="Times New Roman" w:hAnsi="Times New Roman"/>
          <w:sz w:val="28"/>
          <w:szCs w:val="28"/>
        </w:rPr>
        <w:t>У радуги тоже 7 цветов.)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-А для того, чтобы легче запомнить название и расположение цветов в радуге придумали стихотворение: “Каждый охотник желает знать, где сидит фазан”. Давайте его повторим и запомним.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-По стране “Математика” мы будем путешествовать с цветиком-семицветиком. Этот цветок исполнит любое наше желание, но чтобы желание исполнилось нужно сказать волшебные слова: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“Лети, лети лепесток,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Через запад на восток,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Через север, через юг,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Возвращайся, сделав круг.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Лишь коснешься ты земли,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Быть, по-моему, вели”.(Дети повторяют заклинание).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2. Устный счёт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-Вели, чтобы мы побывали в сказочной стране “Математика” и узнали много интересного. </w:t>
      </w:r>
      <w:r w:rsidRPr="00C54416">
        <w:rPr>
          <w:rFonts w:ascii="Times New Roman" w:hAnsi="Times New Roman"/>
          <w:b/>
          <w:sz w:val="28"/>
          <w:szCs w:val="28"/>
        </w:rPr>
        <w:t>Отрываем первый лепесток “красный” и читаем</w:t>
      </w:r>
      <w:r w:rsidRPr="00C54416">
        <w:rPr>
          <w:rFonts w:ascii="Times New Roman" w:hAnsi="Times New Roman"/>
          <w:sz w:val="28"/>
          <w:szCs w:val="28"/>
        </w:rPr>
        <w:t xml:space="preserve">. Мы попали в город “Весёлый счёт”.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1. Задание: считают от 1 до 7 по порядку;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2. Весь класс считает от 7 до 1 – обратный счёт.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3. По ЧИСЛОВОМУ ЛУЧУ: учитель называет число, а дети называют следующее при счёте, а затем предыдущее при счёте.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-Молодцы, хорошо справились с заданием!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Отправляемся дальше, отрываем следующий лепесток “оранжевый”, читаем: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>Отрываем второй лепесток “оранжевый</w:t>
      </w:r>
      <w:r w:rsidRPr="00C54416">
        <w:rPr>
          <w:rFonts w:ascii="Times New Roman" w:hAnsi="Times New Roman"/>
          <w:b/>
          <w:sz w:val="28"/>
          <w:szCs w:val="28"/>
        </w:rPr>
        <w:t>” и читаем</w:t>
      </w:r>
      <w:r w:rsidRPr="00C54416">
        <w:rPr>
          <w:rFonts w:ascii="Times New Roman" w:hAnsi="Times New Roman"/>
          <w:sz w:val="28"/>
          <w:szCs w:val="28"/>
        </w:rPr>
        <w:t xml:space="preserve">. Мы попали в город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“Геометрия”.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Мы в городе “Геометрия”, задания будут связаны с геометрическим материалом.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Квадрат, прямоугольник, ломаная, кривая,  точка, прямая, замкнутая кривая.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-Мы с вами познакомились со многими геометрическими фигурами, и сейчас проверим, как вы их запомнили. Я буду называть фигуру, а вы её наэывать.</w:t>
      </w:r>
    </w:p>
    <w:p w:rsidR="003D62CA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-Встаньте те, у кого задание выполнено правильно. Молодцы! Движемся дальше.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C54416">
        <w:rPr>
          <w:rFonts w:ascii="Times New Roman" w:hAnsi="Times New Roman"/>
          <w:b/>
          <w:sz w:val="28"/>
          <w:szCs w:val="28"/>
        </w:rPr>
        <w:t>Отрываем жёлтый лепесток, читаем: «Открытие»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 Наконец-то мы добрались до самого интересного города, здесь нас ждут новые открытия.Давайте вспомним состав  числа 7 .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-Нам осталось заселить домик под № 7 жильцами. Будем работать вместе, а помогут нам в работе воздушные шарики. (Учитель заранее заготовил из цветной бумаги 7 шариков 1 - большого размера в виде “ колбаски”, 6-маленького размера (1 - в виде “колбаски”,5-овальные), по цвету: 3-красных, 4-белых).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Шарики крепятся на доске. Там же находится “домик №7” (это модель домика с 6 пустыми окошками.)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-Посчитайте шарики, сколько их? (7) Какие они по размеру? (1- большой, 6- маленьких). Значит первые жильцы - это числа 1 и 6 . Давайте поселим их в домик. (Один ученик вставляет карточки с цифрами 1 и 6 в пустые окошки).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-Теперь посмотрите на форму шариков. Какие они по форме? (2 - в виде “колбаски”, 5-овальные). Следующими жильцами будут числа 2 и 5. ( Другой ученик вставляет цифры 2 и 5 в пустые окошки).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-Рассмотрим цвет шариков. (3-красные, 4-белые). Заселим последние пустые окошки жильцами. (Третий ученик вставляет карточки с цифрами 3 и 4 в пустые окошки).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-Вот наш домик под № 7 оказался заселенным. Давайте повторим ещё раз, какие жильцы поселились в наш домик.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1 и 6</w:t>
      </w:r>
      <w:r>
        <w:rPr>
          <w:rFonts w:ascii="Times New Roman" w:hAnsi="Times New Roman"/>
          <w:sz w:val="28"/>
          <w:szCs w:val="28"/>
        </w:rPr>
        <w:t xml:space="preserve">  </w:t>
      </w:r>
      <w:r w:rsidRPr="00C54416">
        <w:rPr>
          <w:rFonts w:ascii="Times New Roman" w:hAnsi="Times New Roman"/>
          <w:sz w:val="28"/>
          <w:szCs w:val="28"/>
        </w:rPr>
        <w:t xml:space="preserve"> 6 и 1</w:t>
      </w:r>
      <w:r>
        <w:rPr>
          <w:rFonts w:ascii="Times New Roman" w:hAnsi="Times New Roman"/>
          <w:sz w:val="28"/>
          <w:szCs w:val="28"/>
        </w:rPr>
        <w:t xml:space="preserve">  </w:t>
      </w:r>
      <w:r w:rsidRPr="00C54416">
        <w:rPr>
          <w:rFonts w:ascii="Times New Roman" w:hAnsi="Times New Roman"/>
          <w:sz w:val="28"/>
          <w:szCs w:val="28"/>
        </w:rPr>
        <w:t xml:space="preserve"> 2 и 5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C54416">
        <w:rPr>
          <w:rFonts w:ascii="Times New Roman" w:hAnsi="Times New Roman"/>
          <w:sz w:val="28"/>
          <w:szCs w:val="28"/>
        </w:rPr>
        <w:t xml:space="preserve"> 5 и 2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C54416">
        <w:rPr>
          <w:rFonts w:ascii="Times New Roman" w:hAnsi="Times New Roman"/>
          <w:sz w:val="28"/>
          <w:szCs w:val="28"/>
        </w:rPr>
        <w:t xml:space="preserve"> 3 и 4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C54416">
        <w:rPr>
          <w:rFonts w:ascii="Times New Roman" w:hAnsi="Times New Roman"/>
          <w:sz w:val="28"/>
          <w:szCs w:val="28"/>
        </w:rPr>
        <w:t xml:space="preserve"> 4 и 3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-Вот мы с вами и познакомились с составом числа 7.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Откройте учебники и проверьте, правильно ли составлена наша таблица. (Дети проверяют таблицу по учебнику и делают вывод:“Наша таблица такая же, как в учебнике, значит, мы правильно нашли, из каких пар чисел состоит число </w:t>
      </w:r>
      <w:smartTag w:uri="urn:schemas-microsoft-com:office:smarttags" w:element="metricconverter">
        <w:smartTagPr>
          <w:attr w:name="ProductID" w:val="7”"/>
        </w:smartTagPr>
        <w:r w:rsidRPr="00C54416">
          <w:rPr>
            <w:rFonts w:ascii="Times New Roman" w:hAnsi="Times New Roman"/>
            <w:sz w:val="28"/>
            <w:szCs w:val="28"/>
          </w:rPr>
          <w:t>7”</w:t>
        </w:r>
      </w:smartTag>
      <w:r w:rsidRPr="00C54416">
        <w:rPr>
          <w:rFonts w:ascii="Times New Roman" w:hAnsi="Times New Roman"/>
          <w:sz w:val="28"/>
          <w:szCs w:val="28"/>
        </w:rPr>
        <w:t>.)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-Ребята вам нужно постараться запомнить эту таблицу, так как она будет помогать нам в дальнейшей работе на уроках математики.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54416">
        <w:rPr>
          <w:rFonts w:ascii="Times New Roman" w:hAnsi="Times New Roman"/>
          <w:sz w:val="28"/>
          <w:szCs w:val="28"/>
        </w:rPr>
        <w:t xml:space="preserve">. </w:t>
      </w:r>
      <w:r w:rsidRPr="00C54416">
        <w:rPr>
          <w:rFonts w:ascii="Times New Roman" w:hAnsi="Times New Roman"/>
          <w:b/>
          <w:sz w:val="28"/>
          <w:szCs w:val="28"/>
        </w:rPr>
        <w:t>Отрываем зелёный лепесток, читаем: “Физминутка”.</w:t>
      </w:r>
    </w:p>
    <w:p w:rsidR="003D62CA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-Ребята, вспомним ещё раз наше заклинание, оно поможет нам провести физминутку. (Дети произносят заклинание и выполняют различные движения).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“Лети, лети лепесток,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Через запад на восток,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Через север, через юг,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Возвращайся, сделав круг.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Лишь коснешься ты земли,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Быть, по-моему, вели”</w:t>
      </w:r>
    </w:p>
    <w:p w:rsidR="003D62CA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В конце физминутки все вместе произносят слова: “Вели, чтобы мы справились со всеми заданиями!”.</w:t>
      </w:r>
    </w:p>
    <w:p w:rsidR="003D62CA" w:rsidRDefault="003D62CA" w:rsidP="00EB5A34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>Отрываем пятый лепесток “голубой</w:t>
      </w:r>
      <w:r w:rsidRPr="00C54416">
        <w:rPr>
          <w:rFonts w:ascii="Times New Roman" w:hAnsi="Times New Roman"/>
          <w:b/>
          <w:sz w:val="28"/>
          <w:szCs w:val="28"/>
        </w:rPr>
        <w:t>” и чита</w:t>
      </w:r>
      <w:r>
        <w:rPr>
          <w:rFonts w:ascii="Times New Roman" w:hAnsi="Times New Roman"/>
          <w:b/>
          <w:sz w:val="28"/>
          <w:szCs w:val="28"/>
        </w:rPr>
        <w:t>е</w:t>
      </w:r>
      <w:r w:rsidRPr="00C54416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 xml:space="preserve"> «Задача»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Рисунок: 5 больших и 2 маленьких бабочек(из них 4 желтые и 3 красные)</w:t>
      </w:r>
    </w:p>
    <w:p w:rsidR="003D62CA" w:rsidRDefault="003D62CA" w:rsidP="00EB5A34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рассмотрите</w:t>
      </w:r>
    </w:p>
    <w:p w:rsidR="003D62CA" w:rsidRDefault="003D62CA" w:rsidP="00EB5A34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подберите выражение</w:t>
      </w:r>
    </w:p>
    <w:p w:rsidR="003D62CA" w:rsidRDefault="003D62CA" w:rsidP="00EB5A34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в парах составьте текст задачи</w:t>
      </w:r>
    </w:p>
    <w:p w:rsidR="003D62CA" w:rsidRDefault="003D62CA" w:rsidP="00EB5A34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запишите решение</w:t>
      </w:r>
    </w:p>
    <w:p w:rsidR="003D62CA" w:rsidRDefault="003D62CA" w:rsidP="00EB5A34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6.Отрываем шестой лепесток “синий</w:t>
      </w:r>
      <w:r w:rsidRPr="00C54416">
        <w:rPr>
          <w:rFonts w:ascii="Times New Roman" w:hAnsi="Times New Roman"/>
          <w:b/>
          <w:sz w:val="28"/>
          <w:szCs w:val="28"/>
        </w:rPr>
        <w:t>” и чита</w:t>
      </w:r>
      <w:r>
        <w:rPr>
          <w:rFonts w:ascii="Times New Roman" w:hAnsi="Times New Roman"/>
          <w:b/>
          <w:sz w:val="28"/>
          <w:szCs w:val="28"/>
        </w:rPr>
        <w:t>е</w:t>
      </w:r>
      <w:r w:rsidRPr="00C54416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 xml:space="preserve"> «Неравенства»</w:t>
      </w:r>
    </w:p>
    <w:p w:rsidR="003D62CA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-Посмотрите</w:t>
      </w:r>
      <w:r>
        <w:rPr>
          <w:rFonts w:ascii="Times New Roman" w:hAnsi="Times New Roman"/>
          <w:b/>
          <w:sz w:val="28"/>
          <w:szCs w:val="28"/>
        </w:rPr>
        <w:t>,</w:t>
      </w:r>
      <w:r w:rsidRPr="00C54416">
        <w:rPr>
          <w:rFonts w:ascii="Times New Roman" w:hAnsi="Times New Roman"/>
          <w:sz w:val="28"/>
          <w:szCs w:val="28"/>
        </w:rPr>
        <w:t xml:space="preserve"> подумайте</w:t>
      </w:r>
      <w:r>
        <w:rPr>
          <w:rFonts w:ascii="Times New Roman" w:hAnsi="Times New Roman"/>
          <w:sz w:val="28"/>
          <w:szCs w:val="28"/>
        </w:rPr>
        <w:t>, скажите о чем вас просит Семицветик</w:t>
      </w:r>
    </w:p>
    <w:p w:rsidR="003D62CA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данных неравенств 1 ряд списывает неравенства со знаком больше, 2 ряд – со знаком меньше.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b/>
          <w:sz w:val="28"/>
          <w:szCs w:val="28"/>
        </w:rPr>
        <w:t>Отрываем седьмой лепесток “фиолетовый</w:t>
      </w:r>
      <w:r w:rsidRPr="00C54416">
        <w:rPr>
          <w:rFonts w:ascii="Times New Roman" w:hAnsi="Times New Roman"/>
          <w:b/>
          <w:sz w:val="28"/>
          <w:szCs w:val="28"/>
        </w:rPr>
        <w:t>” и чита</w:t>
      </w:r>
      <w:r>
        <w:rPr>
          <w:rFonts w:ascii="Times New Roman" w:hAnsi="Times New Roman"/>
          <w:b/>
          <w:sz w:val="28"/>
          <w:szCs w:val="28"/>
        </w:rPr>
        <w:t>е</w:t>
      </w:r>
      <w:r w:rsidRPr="00C54416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 xml:space="preserve"> «Логика»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–Но наше путешествие на этом не закончилось. Посмотрите на цветик-семицветик, у него остался ещё один лепесток - фиолетовый. (Один ученик отрывает лепесток, дети читают название: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-Наш путь заканчивается в городе “ Логика”. Сейчас нам предстоит разгадать головоломки.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1. (На доске открывается запись поговорки, которая рассыпалась. Дети должны собрать поговорку, расположив карточки со словами по порядку от 1 до 7)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от 3 раз 6 мерь 4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семь 1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режь 8 от 7 раз 2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 один 5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-Давайте вместе прочитаем пословицу: “Семь раз отмерь - один раз отрежь”. Как вы понимаете её смысл? ( Ответы детей).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2.Найдите “лишний” столбик.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1 5 2 8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2 6 4 9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3 7 6 10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Дети рассматривают столбики с цифрами и делают вывод о том, что “ лишним” оказался столбик с цифрами 2 4 6 , так как цифры расположены не по порядку .</w:t>
      </w:r>
    </w:p>
    <w:p w:rsidR="003D62CA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Подведение итогов.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-Молодцы! И с этим заданием вы справились. Наше путешествие по сказочной стране “Математика” подошло к концу, мы побывали во многих её городах (дети вспоминают города), узнали много нового (ребята делают вывод о том, что же нового они узнали на уроке).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 И в конце путешествия я хочу вас познакомить ещё с некоторыми интересными легендами о числе 7: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-С числом 7 связано много суеверий.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В неделе – 7 дней, в музыке – 7 нот, в радуге- 7 цветов.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 xml:space="preserve">В настоящее время мы часто слышим пословицы и поговорки с числом (Предложите детям вспомнить какие-нибудь пословицы с числом 7, если ученики затрудняются с ответом, то назовите пословицы сами). 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Семеро одного не ждут.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У семи нянек дитя без глазу.</w:t>
      </w:r>
    </w:p>
    <w:p w:rsidR="003D62CA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Седьмая вода на киселе.</w:t>
      </w:r>
    </w:p>
    <w:p w:rsidR="003D62CA" w:rsidRPr="00C54416" w:rsidRDefault="003D62CA" w:rsidP="00EB5A34">
      <w:pPr>
        <w:spacing w:line="240" w:lineRule="auto"/>
        <w:rPr>
          <w:rFonts w:ascii="Times New Roman" w:hAnsi="Times New Roman"/>
          <w:sz w:val="28"/>
          <w:szCs w:val="28"/>
        </w:rPr>
      </w:pPr>
      <w:r w:rsidRPr="00C54416">
        <w:rPr>
          <w:rFonts w:ascii="Times New Roman" w:hAnsi="Times New Roman"/>
          <w:sz w:val="28"/>
          <w:szCs w:val="28"/>
        </w:rPr>
        <w:t>На этом наш урок заканчивается, всем спасибо за работу.</w:t>
      </w:r>
    </w:p>
    <w:p w:rsidR="003D62CA" w:rsidRDefault="003D62CA"/>
    <w:sectPr w:rsidR="003D62CA" w:rsidSect="00EB5A3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171D"/>
    <w:rsid w:val="003979A4"/>
    <w:rsid w:val="003D62CA"/>
    <w:rsid w:val="005C3C22"/>
    <w:rsid w:val="00634066"/>
    <w:rsid w:val="007004C5"/>
    <w:rsid w:val="007B171D"/>
    <w:rsid w:val="00907BAF"/>
    <w:rsid w:val="00A00C7B"/>
    <w:rsid w:val="00A35789"/>
    <w:rsid w:val="00A35AC9"/>
    <w:rsid w:val="00A64646"/>
    <w:rsid w:val="00B63479"/>
    <w:rsid w:val="00C1146F"/>
    <w:rsid w:val="00C2394F"/>
    <w:rsid w:val="00C54416"/>
    <w:rsid w:val="00CD45AF"/>
    <w:rsid w:val="00D05594"/>
    <w:rsid w:val="00EB5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47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111</TotalTime>
  <Pages>4</Pages>
  <Words>998</Words>
  <Characters>5689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Цебековна</dc:creator>
  <cp:keywords/>
  <dc:description/>
  <cp:lastModifiedBy>Аватар</cp:lastModifiedBy>
  <cp:revision>9</cp:revision>
  <cp:lastPrinted>2013-01-10T08:55:00Z</cp:lastPrinted>
  <dcterms:created xsi:type="dcterms:W3CDTF">2012-11-25T07:25:00Z</dcterms:created>
  <dcterms:modified xsi:type="dcterms:W3CDTF">2017-02-06T12:04:00Z</dcterms:modified>
</cp:coreProperties>
</file>