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6E5" w:rsidRPr="007310DD" w:rsidRDefault="003226E5" w:rsidP="002F261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26E5" w:rsidRDefault="003226E5" w:rsidP="00CB51A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Беседа для учащихся 3 класса</w:t>
      </w:r>
    </w:p>
    <w:p w:rsidR="003226E5" w:rsidRPr="002F2614" w:rsidRDefault="003226E5" w:rsidP="00CB51A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F2614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Люди всей планеты, берегите первоцветы!</w:t>
      </w:r>
      <w:r w:rsidRPr="002F2614">
        <w:rPr>
          <w:rFonts w:ascii="Times New Roman" w:hAnsi="Times New Roman"/>
          <w:b/>
          <w:sz w:val="28"/>
          <w:szCs w:val="28"/>
        </w:rPr>
        <w:t>»</w:t>
      </w:r>
    </w:p>
    <w:p w:rsidR="003226E5" w:rsidRDefault="003226E5" w:rsidP="00CB51A5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Цель:</w:t>
      </w:r>
      <w:r>
        <w:rPr>
          <w:rStyle w:val="c2"/>
          <w:color w:val="000000"/>
          <w:sz w:val="28"/>
          <w:szCs w:val="28"/>
        </w:rPr>
        <w:t> создание условий для</w:t>
      </w:r>
      <w:r w:rsidRPr="002F2614">
        <w:rPr>
          <w:rStyle w:val="c5"/>
          <w:b/>
          <w:bCs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 бережного отношения к окружающему миру у детей.</w:t>
      </w:r>
    </w:p>
    <w:p w:rsidR="003226E5" w:rsidRDefault="003226E5" w:rsidP="00CB51A5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Задачи:</w:t>
      </w:r>
    </w:p>
    <w:p w:rsidR="003226E5" w:rsidRDefault="003226E5" w:rsidP="002F261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- </w:t>
      </w:r>
      <w:r>
        <w:rPr>
          <w:rStyle w:val="c2"/>
          <w:color w:val="000000"/>
          <w:sz w:val="28"/>
          <w:szCs w:val="28"/>
        </w:rPr>
        <w:t>знакомство с мероприятиями по охране первоцветов;</w:t>
      </w:r>
    </w:p>
    <w:p w:rsidR="003226E5" w:rsidRDefault="003226E5" w:rsidP="002F261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- </w:t>
      </w:r>
      <w:r>
        <w:rPr>
          <w:rStyle w:val="c2"/>
          <w:color w:val="000000"/>
          <w:sz w:val="28"/>
          <w:szCs w:val="28"/>
        </w:rPr>
        <w:t>вовлечение школьников в активную экологическую деятельность по сохранению и защите  раннецветущих растений;</w:t>
      </w:r>
    </w:p>
    <w:p w:rsidR="003226E5" w:rsidRDefault="003226E5" w:rsidP="00E00962">
      <w:pPr>
        <w:pStyle w:val="c1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изучение первоцветов, занесённых в Красную книгу Крыма.</w:t>
      </w:r>
    </w:p>
    <w:p w:rsidR="003226E5" w:rsidRPr="002F2614" w:rsidRDefault="003226E5" w:rsidP="00E00962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Ход беседы</w:t>
      </w:r>
      <w:r w:rsidRPr="002F2614">
        <w:rPr>
          <w:rStyle w:val="c2"/>
          <w:b/>
          <w:color w:val="000000"/>
          <w:sz w:val="28"/>
          <w:szCs w:val="28"/>
        </w:rPr>
        <w:t>.</w:t>
      </w:r>
    </w:p>
    <w:p w:rsidR="003226E5" w:rsidRPr="00F13689" w:rsidRDefault="003226E5" w:rsidP="00F13689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F13689">
        <w:rPr>
          <w:color w:val="000000"/>
          <w:sz w:val="28"/>
          <w:szCs w:val="28"/>
          <w:shd w:val="clear" w:color="auto" w:fill="FFFFFF"/>
        </w:rPr>
        <w:t>Подснежников зимой достать</w:t>
      </w:r>
      <w:r w:rsidRPr="00F13689">
        <w:rPr>
          <w:color w:val="000000"/>
          <w:sz w:val="28"/>
          <w:szCs w:val="28"/>
        </w:rPr>
        <w:br/>
      </w:r>
      <w:r w:rsidRPr="00F13689">
        <w:rPr>
          <w:color w:val="000000"/>
          <w:sz w:val="28"/>
          <w:szCs w:val="28"/>
          <w:shd w:val="clear" w:color="auto" w:fill="FFFFFF"/>
        </w:rPr>
        <w:t>Велела не  родная  мать.</w:t>
      </w:r>
      <w:r w:rsidRPr="00F13689">
        <w:rPr>
          <w:color w:val="000000"/>
          <w:sz w:val="28"/>
          <w:szCs w:val="28"/>
        </w:rPr>
        <w:br/>
      </w:r>
      <w:r w:rsidRPr="00F13689">
        <w:rPr>
          <w:color w:val="000000"/>
          <w:sz w:val="28"/>
          <w:szCs w:val="28"/>
          <w:shd w:val="clear" w:color="auto" w:fill="FFFFFF"/>
        </w:rPr>
        <w:t>Так обижали  сироту.</w:t>
      </w:r>
      <w:r w:rsidRPr="00F13689">
        <w:rPr>
          <w:color w:val="000000"/>
          <w:sz w:val="28"/>
          <w:szCs w:val="28"/>
        </w:rPr>
        <w:br/>
      </w:r>
      <w:r w:rsidRPr="00F13689">
        <w:rPr>
          <w:color w:val="000000"/>
          <w:sz w:val="28"/>
          <w:szCs w:val="28"/>
          <w:shd w:val="clear" w:color="auto" w:fill="FFFFFF"/>
        </w:rPr>
        <w:t>Так, вспомнили вы, сказку ту?</w:t>
      </w:r>
    </w:p>
    <w:p w:rsidR="003226E5" w:rsidRDefault="003226E5" w:rsidP="002F26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Pr="00F13689">
        <w:rPr>
          <w:color w:val="000000"/>
          <w:sz w:val="28"/>
          <w:szCs w:val="28"/>
        </w:rPr>
        <w:t>О какой сказке идет речь?</w:t>
      </w:r>
    </w:p>
    <w:p w:rsidR="003226E5" w:rsidRPr="00F13689" w:rsidRDefault="003226E5" w:rsidP="003D58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Девушка на одной полянке собрала целую корзину подснежников.</w:t>
      </w:r>
    </w:p>
    <w:p w:rsidR="003226E5" w:rsidRDefault="003226E5" w:rsidP="003D58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Сейчас, к сожалению, во многих лесах почти не найдешь пролесков, фиалок и даже подснежников. С каждым годом их становится меньше и меньше, многие их них гибнут от рук человека.</w:t>
      </w:r>
    </w:p>
    <w:p w:rsidR="003226E5" w:rsidRDefault="003226E5" w:rsidP="00F136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земле исчезают цветы,</w:t>
      </w:r>
    </w:p>
    <w:p w:rsidR="003226E5" w:rsidRDefault="003226E5" w:rsidP="00F136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каждым годом заметнее это.</w:t>
      </w:r>
    </w:p>
    <w:p w:rsidR="003226E5" w:rsidRDefault="003226E5" w:rsidP="000729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Сегодня мы поговорим с вами о самых первых цветах. Они появляются ранней весной и называют их первоцветами. Эти цветы пробуждаются  от зимнего сна раньше других растений. Они очень любят яркий весенний солнечный свет, поэтому и спешат расцвести, пока их не накрыла тень от распустившихся листьев деревьев и кустов.</w:t>
      </w:r>
    </w:p>
    <w:p w:rsidR="003226E5" w:rsidRDefault="003226E5" w:rsidP="00072927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ab/>
        <w:t xml:space="preserve">Они первыми появляются из-под снега, поэтому их еще называют подснежниками. </w:t>
      </w:r>
      <w:r>
        <w:rPr>
          <w:color w:val="000000"/>
          <w:sz w:val="28"/>
          <w:szCs w:val="28"/>
          <w:shd w:val="clear" w:color="auto" w:fill="FFFFFF"/>
        </w:rPr>
        <w:t>Н</w:t>
      </w:r>
      <w:r w:rsidRPr="00345797">
        <w:rPr>
          <w:color w:val="000000"/>
          <w:sz w:val="28"/>
          <w:szCs w:val="28"/>
          <w:shd w:val="clear" w:color="auto" w:fill="FFFFFF"/>
        </w:rPr>
        <w:t>аучное название цветка - «галантус», что значит молочная капля. Как вы думаете, почему этот цветок сравнили с молочной каплей? Лепестки похожи на капли, а цвет белый, как у молока. С наступлением темноты цветок подснежника закрывается и становится очень-очень похож на каплю молока.</w:t>
      </w:r>
    </w:p>
    <w:p w:rsidR="003226E5" w:rsidRDefault="003226E5" w:rsidP="0007292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Первым вылез из землицы</w:t>
      </w:r>
    </w:p>
    <w:p w:rsidR="003226E5" w:rsidRDefault="003226E5" w:rsidP="0007292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проталинке.</w:t>
      </w:r>
    </w:p>
    <w:p w:rsidR="003226E5" w:rsidRDefault="003226E5" w:rsidP="0007292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Он мороза не боится,</w:t>
      </w:r>
    </w:p>
    <w:p w:rsidR="003226E5" w:rsidRDefault="003226E5" w:rsidP="0007292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Хоть и маленький.</w:t>
      </w:r>
    </w:p>
    <w:p w:rsidR="003226E5" w:rsidRDefault="003226E5" w:rsidP="0007292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Из-под снега расцветает,</w:t>
      </w:r>
    </w:p>
    <w:p w:rsidR="003226E5" w:rsidRDefault="003226E5" w:rsidP="0007292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Раньше всех весну встречает.</w:t>
      </w:r>
    </w:p>
    <w:p w:rsidR="003226E5" w:rsidRPr="00747701" w:rsidRDefault="003226E5" w:rsidP="00EB137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</w:rPr>
        <w:tab/>
      </w:r>
      <w:r w:rsidRPr="00747701">
        <w:rPr>
          <w:color w:val="000000"/>
          <w:sz w:val="28"/>
          <w:szCs w:val="28"/>
          <w:shd w:val="clear" w:color="auto" w:fill="FFFFFF"/>
        </w:rPr>
        <w:t xml:space="preserve">Еще лежат сугробы, а на проталинках появляются голубые, как небо, цветочки - подснежники, маленькие, нежно пахнущие. Существует одна давняя история, которая по своему сюжету напоминает волшебную сказку. Давным-давно жили-были брат и сестра. Родители у них умерли рано, оставив домик на краю леса, и дети были вынуждены заботиться о себе сами. Брат промышлял </w:t>
      </w:r>
      <w:r>
        <w:rPr>
          <w:color w:val="000000"/>
          <w:sz w:val="28"/>
          <w:szCs w:val="28"/>
          <w:shd w:val="clear" w:color="auto" w:fill="FFFFFF"/>
        </w:rPr>
        <w:t>охотничьим ремеслом, а сестра</w:t>
      </w:r>
      <w:r w:rsidRPr="00747701">
        <w:rPr>
          <w:color w:val="000000"/>
          <w:sz w:val="28"/>
          <w:szCs w:val="28"/>
          <w:shd w:val="clear" w:color="auto" w:fill="FFFFFF"/>
        </w:rPr>
        <w:t xml:space="preserve"> хлопотала по хозяйству. И вот однажды, когда брата не было дома, решила сестра набрать снега почище, чтобы вымыть полы в горнице. Весна только вступала в свои права, и поэтому снега в лесу было еще немало. Взяла сестра два ведра и пошла в лес. Забрела она довольно далеко от дома. Но девушка хорошо знала лес, потому и не боялась заблудиться. Вот только другая беда ее здесь подстерегала: старый леший, объезжая на хромом волке свои владения, увидел девушку, 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47701">
        <w:rPr>
          <w:color w:val="000000"/>
          <w:sz w:val="28"/>
          <w:szCs w:val="28"/>
          <w:shd w:val="clear" w:color="auto" w:fill="FFFFFF"/>
        </w:rPr>
        <w:t>смекнул, что ему бы такая опрятная хозяйка не помешала. Схватил он ее и повез в свою берлогу. Но девушка не растерял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747701">
        <w:rPr>
          <w:color w:val="000000"/>
          <w:sz w:val="28"/>
          <w:szCs w:val="28"/>
          <w:shd w:val="clear" w:color="auto" w:fill="FFFFFF"/>
        </w:rPr>
        <w:t>сь - рванула веревочку бус из речного жемчуга, оставшихся от матери и стала помечать свой путь бусинками. Но они проваливались бесследно в снег. Поняла девушка, что не найти ее брату и горько заплакала. Сжалилось ясное солнышко над горем сироты, растопило снег и на том месте, куда падали жемчужинки, выросли первые весенние цветы - подснежники. По ним-то брат и нашел дорогу в берлогу лешего. Как увидел леший, что его убежище обнаружено, завизжал и пустился наутек. А брат с сестрой вернулись в свой дом и зажили счастливо.</w:t>
      </w:r>
    </w:p>
    <w:p w:rsidR="003226E5" w:rsidRDefault="003226E5" w:rsidP="00EB137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ab/>
      </w:r>
      <w:r w:rsidRPr="00747701">
        <w:rPr>
          <w:color w:val="000000"/>
          <w:sz w:val="28"/>
          <w:szCs w:val="28"/>
          <w:shd w:val="clear" w:color="auto" w:fill="FFFFFF"/>
        </w:rPr>
        <w:t>А еще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c2"/>
          <w:color w:val="000000"/>
          <w:sz w:val="28"/>
          <w:szCs w:val="28"/>
        </w:rPr>
        <w:t>подснежник считают символом надежды. Древняя легенда рассказывает, когда Адам и Ева были изгнаны из рая, шел сильный снег, и Еве было очень холодно. Тогда, желая согреть ее своим вниманием, несколько снежинок превратились в цветы. Увидев их, Ева повеселела, у нее появилась надежда на то, что ее ожидает радость и счастье. Вот так подснежник и стал символом надежды.</w:t>
      </w:r>
    </w:p>
    <w:p w:rsidR="003226E5" w:rsidRDefault="003226E5" w:rsidP="00EB13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 поля дохнуло ветром весенним,</w:t>
      </w:r>
    </w:p>
    <w:p w:rsidR="003226E5" w:rsidRDefault="003226E5" w:rsidP="00EB13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Ивы распустились за прудом.</w:t>
      </w:r>
    </w:p>
    <w:p w:rsidR="003226E5" w:rsidRDefault="003226E5" w:rsidP="00EB13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У тропинки маленький подснежник</w:t>
      </w:r>
    </w:p>
    <w:p w:rsidR="003226E5" w:rsidRDefault="003226E5" w:rsidP="00EB13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Загорелся синим огоньком.</w:t>
      </w:r>
    </w:p>
    <w:p w:rsidR="003226E5" w:rsidRDefault="003226E5" w:rsidP="00EB13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Закачался, слабенький и гибкий,</w:t>
      </w:r>
    </w:p>
    <w:p w:rsidR="003226E5" w:rsidRDefault="003226E5" w:rsidP="00EB13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Удивленно радуясь всему.</w:t>
      </w:r>
    </w:p>
    <w:p w:rsidR="003226E5" w:rsidRDefault="003226E5" w:rsidP="00EB13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И в ответ с приветливой улыбкой</w:t>
      </w:r>
    </w:p>
    <w:p w:rsidR="003226E5" w:rsidRDefault="003226E5" w:rsidP="00EB13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Солнце наклоняется к нему.</w:t>
      </w:r>
    </w:p>
    <w:p w:rsidR="003226E5" w:rsidRDefault="003226E5" w:rsidP="00747701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ab/>
        <w:t>Но в последнее время подснежники сами надеются на нашу помощь и защиту.</w:t>
      </w:r>
    </w:p>
    <w:p w:rsidR="003226E5" w:rsidRDefault="003226E5" w:rsidP="007477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Очень часто мы стараемся сорвать  понравившийся  цветок. Мы грабим, уничтожаем природу своим отношением к ней.  Каждый сорванный цветок  уменьшает красоту окружающего мира. Может наступить день, когда все полянки будут голыми.</w:t>
      </w:r>
    </w:p>
    <w:p w:rsidR="003226E5" w:rsidRPr="00345797" w:rsidRDefault="003226E5" w:rsidP="00E009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E009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Цветок, о котором  мы с вами говорим, занесен в Красную книгу.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Какие растения заносят в Красную к</w:t>
      </w:r>
      <w:r w:rsidRPr="00E009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нигу? За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чем растения заносят в Красную к</w:t>
      </w:r>
      <w:r w:rsidRPr="00E009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нигу? Подснежники расцветают первыми, вот и рвут их люди не жалея, кто для себя, а кто на продажу. Срывают охапками, выдергивая вместе с луковицами, затаптывая густо растущие цветы. 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</w:t>
      </w:r>
      <w:r w:rsidRPr="00E009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значит, что с каждым годом подснежников становится все меньше и меньше.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11AF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же быть? Ведь так хочется сорвать цветок и принести домой. Не делайте этого! Такой цветок простоит у вас не более двух часов и завянет. А на полянке он будет радовать людей долго-долго.</w:t>
      </w:r>
    </w:p>
    <w:p w:rsidR="003226E5" w:rsidRDefault="003226E5" w:rsidP="002F261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</w:rPr>
        <w:t>Послушайте сказку.</w:t>
      </w:r>
    </w:p>
    <w:p w:rsidR="003226E5" w:rsidRPr="00F11AF0" w:rsidRDefault="003226E5" w:rsidP="00F11AF0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F11AF0">
        <w:rPr>
          <w:rFonts w:ascii="Times New Roman" w:hAnsi="Times New Roman"/>
          <w:i/>
          <w:sz w:val="28"/>
          <w:szCs w:val="28"/>
        </w:rPr>
        <w:t>Подснежник</w:t>
      </w:r>
    </w:p>
    <w:p w:rsidR="003226E5" w:rsidRPr="00870BD2" w:rsidRDefault="003226E5" w:rsidP="0007292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70BD2">
        <w:rPr>
          <w:rFonts w:ascii="Times New Roman" w:hAnsi="Times New Roman"/>
          <w:i/>
          <w:sz w:val="28"/>
          <w:szCs w:val="28"/>
        </w:rPr>
        <w:t>На большой и красивой поляне каждую весну расцветало множество подснежников. Посмотреть на это чудо приходили звери, прилетали птицы со всех окрестностей, а насекомые там просто жили.</w:t>
      </w:r>
    </w:p>
    <w:p w:rsidR="003226E5" w:rsidRDefault="003226E5" w:rsidP="0007292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70BD2">
        <w:rPr>
          <w:rFonts w:ascii="Times New Roman" w:hAnsi="Times New Roman"/>
          <w:i/>
          <w:sz w:val="28"/>
          <w:szCs w:val="28"/>
        </w:rPr>
        <w:tab/>
        <w:t xml:space="preserve">Однажды мальчик Вова забрел на поляну. Он взглянул на нее и замер. Ему захотелось унести всю эту красоту с собой. Он набрал огромный букет и понес его домой. По дороге он встретил друзей, ребятам стало очень завидно, что у Вовы был такой красивый букет. Они спросили, где он собрал такие прекрасные цветы. Вова был «добрым» </w:t>
      </w:r>
      <w:r>
        <w:rPr>
          <w:rFonts w:ascii="Times New Roman" w:hAnsi="Times New Roman"/>
          <w:i/>
          <w:sz w:val="28"/>
          <w:szCs w:val="28"/>
        </w:rPr>
        <w:t>мальчиком, он рассказал друзьям о поляне. Мальчики гурьбой побежали туда.</w:t>
      </w:r>
    </w:p>
    <w:p w:rsidR="003226E5" w:rsidRDefault="003226E5" w:rsidP="0007292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  <w:t>В лесу гулял заяц. Он услышал этот разговор и тоже захотел посмотреть на чудесную поляну. Что он там увидел! Вместо небесно-чистейших цветов осталась только вытоптанная нежная листва подснежников. Вмиг глаза зайца погрустнели, и он заплакал…</w:t>
      </w:r>
    </w:p>
    <w:p w:rsidR="003226E5" w:rsidRPr="00345797" w:rsidRDefault="003226E5" w:rsidP="0034579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45797">
        <w:rPr>
          <w:rFonts w:ascii="Times New Roman" w:hAnsi="Times New Roman"/>
          <w:sz w:val="28"/>
          <w:szCs w:val="28"/>
        </w:rPr>
        <w:t>Можно ли Вову назвать добрым мальчиком?</w:t>
      </w:r>
    </w:p>
    <w:p w:rsidR="003226E5" w:rsidRPr="00345797" w:rsidRDefault="003226E5" w:rsidP="0034579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45797">
        <w:rPr>
          <w:rFonts w:ascii="Times New Roman" w:hAnsi="Times New Roman"/>
          <w:sz w:val="28"/>
          <w:szCs w:val="28"/>
        </w:rPr>
        <w:t>Почему заяц заплакал?</w:t>
      </w:r>
    </w:p>
    <w:p w:rsidR="003226E5" w:rsidRPr="00345797" w:rsidRDefault="003226E5" w:rsidP="0034579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45797">
        <w:rPr>
          <w:rFonts w:ascii="Times New Roman" w:hAnsi="Times New Roman"/>
          <w:sz w:val="28"/>
          <w:szCs w:val="28"/>
        </w:rPr>
        <w:t>Какие ранние растения нашей местности вы можете назвать?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букет: он брошен вместе с сором.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Умирают, сжавшись лепестки…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мы срываем без разбора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Беззащитные тугие стебельки.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чего мы рвали их? Не знаю!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Быстро вянет первый первоцвет.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Пусто, скучно стало на поляне: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Вестников весны там больше нет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 просто погубить живое,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подснежники не могут нам сказать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«Наслаждайтесь нашей красотою –</w:t>
      </w:r>
    </w:p>
    <w:p w:rsidR="003226E5" w:rsidRDefault="003226E5" w:rsidP="00870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Только очень просим нас не рвать!» </w:t>
      </w:r>
    </w:p>
    <w:p w:rsidR="003226E5" w:rsidRDefault="003226E5" w:rsidP="00D347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(И.Абдулаева)</w:t>
      </w:r>
    </w:p>
    <w:p w:rsidR="003226E5" w:rsidRPr="00F11AF0" w:rsidRDefault="003226E5" w:rsidP="0034579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</w:rPr>
        <w:tab/>
        <w:t xml:space="preserve">Ребята, давайте составим </w:t>
      </w:r>
      <w:r w:rsidRPr="00F11AF0">
        <w:rPr>
          <w:color w:val="000000"/>
          <w:sz w:val="28"/>
        </w:rPr>
        <w:t xml:space="preserve"> правила, которые нужно знать, когда вы отдыхаете на природе.  </w:t>
      </w:r>
      <w:r w:rsidRPr="00F11AF0">
        <w:rPr>
          <w:b/>
          <w:bCs/>
          <w:i/>
          <w:iCs/>
          <w:color w:val="000000"/>
          <w:sz w:val="28"/>
        </w:rPr>
        <w:t> </w:t>
      </w:r>
    </w:p>
    <w:p w:rsidR="003226E5" w:rsidRPr="00345797" w:rsidRDefault="003226E5" w:rsidP="00345797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lang w:eastAsia="ru-RU"/>
        </w:rPr>
      </w:pPr>
      <w:r w:rsidRPr="00345797">
        <w:rPr>
          <w:rFonts w:ascii="Times New Roman" w:hAnsi="Times New Roman"/>
          <w:color w:val="000000"/>
          <w:sz w:val="28"/>
          <w:lang w:eastAsia="ru-RU"/>
        </w:rPr>
        <w:t>Не рви цветы в лесу, на лугу. Пусть красивые растения остаются в природе.</w:t>
      </w:r>
    </w:p>
    <w:p w:rsidR="003226E5" w:rsidRPr="00345797" w:rsidRDefault="003226E5" w:rsidP="00345797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lang w:eastAsia="ru-RU"/>
        </w:rPr>
      </w:pPr>
      <w:r w:rsidRPr="00345797">
        <w:rPr>
          <w:rFonts w:ascii="Times New Roman" w:hAnsi="Times New Roman"/>
          <w:color w:val="000000"/>
          <w:sz w:val="28"/>
          <w:lang w:eastAsia="ru-RU"/>
        </w:rPr>
        <w:t>Помни, что букеты можно составлять только из тех растений, которые выращены человеком.</w:t>
      </w:r>
    </w:p>
    <w:p w:rsidR="003226E5" w:rsidRPr="00345797" w:rsidRDefault="003226E5" w:rsidP="00345797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lang w:eastAsia="ru-RU"/>
        </w:rPr>
      </w:pPr>
      <w:r w:rsidRPr="00345797">
        <w:rPr>
          <w:rFonts w:ascii="Times New Roman" w:hAnsi="Times New Roman"/>
          <w:color w:val="000000"/>
          <w:sz w:val="28"/>
          <w:lang w:eastAsia="ru-RU"/>
        </w:rPr>
        <w:t>Посади первоцветы в саду и ухаживай за ними.</w:t>
      </w:r>
    </w:p>
    <w:p w:rsidR="003226E5" w:rsidRPr="00345797" w:rsidRDefault="003226E5" w:rsidP="0034579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lang w:eastAsia="ru-RU"/>
        </w:rPr>
      </w:pPr>
      <w:r w:rsidRPr="00F11AF0">
        <w:rPr>
          <w:rFonts w:ascii="Times New Roman" w:hAnsi="Times New Roman"/>
          <w:color w:val="000000"/>
          <w:sz w:val="28"/>
          <w:lang w:eastAsia="ru-RU"/>
        </w:rPr>
        <w:t>Расскажи друзьям и близким об охране первоцветов.</w:t>
      </w:r>
    </w:p>
    <w:p w:rsidR="003226E5" w:rsidRDefault="003226E5" w:rsidP="00D347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 теперь я предлагаю вам нарисовать знаки или сделать надписи на табличках,  которые можно было бы раздать  туристам.</w:t>
      </w:r>
    </w:p>
    <w:p w:rsidR="003226E5" w:rsidRDefault="003226E5" w:rsidP="00282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сорвал цветок – и он погиб,</w:t>
      </w:r>
    </w:p>
    <w:p w:rsidR="003226E5" w:rsidRDefault="003226E5" w:rsidP="00282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поймал мотылька – и он умер у меня на ладони.</w:t>
      </w:r>
    </w:p>
    <w:p w:rsidR="003226E5" w:rsidRDefault="003226E5" w:rsidP="00282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тогда я понял,</w:t>
      </w:r>
    </w:p>
    <w:p w:rsidR="003226E5" w:rsidRDefault="003226E5" w:rsidP="00282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трогать красоту</w:t>
      </w:r>
    </w:p>
    <w:p w:rsidR="003226E5" w:rsidRDefault="003226E5" w:rsidP="00282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Можно только сердцем.</w:t>
      </w:r>
    </w:p>
    <w:p w:rsidR="003226E5" w:rsidRDefault="003226E5" w:rsidP="00282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(П.Гнездослав)</w:t>
      </w:r>
    </w:p>
    <w:p w:rsidR="003226E5" w:rsidRDefault="003226E5" w:rsidP="002828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(Выставка детских работ.) </w:t>
      </w:r>
    </w:p>
    <w:p w:rsidR="003226E5" w:rsidRDefault="003226E5" w:rsidP="00E362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Сегодня я предлагаю вам посадить луковички подснежника в стаканчики, чтобы подарить мамам на 8Марта. После праздника они не завянут в вазе, и их можно будет пересадить в палисадник в своем дворе.  А на следующий год подснежник будет радовать вас своей красотой.</w:t>
      </w:r>
    </w:p>
    <w:p w:rsidR="003226E5" w:rsidRDefault="003226E5" w:rsidP="00E362AD">
      <w:pPr>
        <w:spacing w:after="0"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(Посадка цветов.)</w:t>
      </w:r>
    </w:p>
    <w:p w:rsidR="003226E5" w:rsidRPr="00870BD2" w:rsidRDefault="003226E5" w:rsidP="00870BD2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</w:p>
    <w:sectPr w:rsidR="003226E5" w:rsidRPr="00870BD2" w:rsidSect="00F00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907FE"/>
    <w:multiLevelType w:val="multilevel"/>
    <w:tmpl w:val="8B92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AE2447"/>
    <w:multiLevelType w:val="hybridMultilevel"/>
    <w:tmpl w:val="BB787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BA666A"/>
    <w:multiLevelType w:val="multilevel"/>
    <w:tmpl w:val="8B92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2614"/>
    <w:rsid w:val="00072927"/>
    <w:rsid w:val="0028282B"/>
    <w:rsid w:val="002873AA"/>
    <w:rsid w:val="002F2614"/>
    <w:rsid w:val="003226E5"/>
    <w:rsid w:val="00345797"/>
    <w:rsid w:val="003D58B0"/>
    <w:rsid w:val="00515A1D"/>
    <w:rsid w:val="007310DD"/>
    <w:rsid w:val="00747701"/>
    <w:rsid w:val="008219A2"/>
    <w:rsid w:val="00870BD2"/>
    <w:rsid w:val="00AB2DEC"/>
    <w:rsid w:val="00B7073F"/>
    <w:rsid w:val="00BD1AA6"/>
    <w:rsid w:val="00C30E7E"/>
    <w:rsid w:val="00CB51A5"/>
    <w:rsid w:val="00D347B6"/>
    <w:rsid w:val="00E00962"/>
    <w:rsid w:val="00E362AD"/>
    <w:rsid w:val="00EB137A"/>
    <w:rsid w:val="00F0066E"/>
    <w:rsid w:val="00F11AF0"/>
    <w:rsid w:val="00F13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6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F2614"/>
    <w:rPr>
      <w:rFonts w:cs="Times New Roman"/>
      <w:color w:val="0000FF"/>
      <w:u w:val="single"/>
    </w:rPr>
  </w:style>
  <w:style w:type="paragraph" w:customStyle="1" w:styleId="c1">
    <w:name w:val="c1"/>
    <w:basedOn w:val="Normal"/>
    <w:uiPriority w:val="99"/>
    <w:rsid w:val="002F26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DefaultParagraphFont"/>
    <w:uiPriority w:val="99"/>
    <w:rsid w:val="002F2614"/>
    <w:rPr>
      <w:rFonts w:cs="Times New Roman"/>
    </w:rPr>
  </w:style>
  <w:style w:type="character" w:customStyle="1" w:styleId="c2">
    <w:name w:val="c2"/>
    <w:basedOn w:val="DefaultParagraphFont"/>
    <w:uiPriority w:val="99"/>
    <w:rsid w:val="002F2614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2F2614"/>
    <w:rPr>
      <w:rFonts w:cs="Times New Roman"/>
    </w:rPr>
  </w:style>
  <w:style w:type="character" w:customStyle="1" w:styleId="c0">
    <w:name w:val="c0"/>
    <w:basedOn w:val="DefaultParagraphFont"/>
    <w:uiPriority w:val="99"/>
    <w:rsid w:val="00072927"/>
    <w:rPr>
      <w:rFonts w:cs="Times New Roman"/>
    </w:rPr>
  </w:style>
  <w:style w:type="character" w:customStyle="1" w:styleId="c28">
    <w:name w:val="c28"/>
    <w:basedOn w:val="DefaultParagraphFont"/>
    <w:uiPriority w:val="99"/>
    <w:rsid w:val="00072927"/>
    <w:rPr>
      <w:rFonts w:cs="Times New Roman"/>
    </w:rPr>
  </w:style>
  <w:style w:type="paragraph" w:styleId="ListParagraph">
    <w:name w:val="List Paragraph"/>
    <w:basedOn w:val="Normal"/>
    <w:uiPriority w:val="99"/>
    <w:qFormat/>
    <w:rsid w:val="003457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51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184</TotalTime>
  <Pages>4</Pages>
  <Words>1046</Words>
  <Characters>5966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Вован</cp:lastModifiedBy>
  <cp:revision>5</cp:revision>
  <dcterms:created xsi:type="dcterms:W3CDTF">2017-02-24T13:47:00Z</dcterms:created>
  <dcterms:modified xsi:type="dcterms:W3CDTF">2017-03-12T16:24:00Z</dcterms:modified>
</cp:coreProperties>
</file>