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56B8" w:rsidRDefault="003556B8" w:rsidP="006F5B28">
      <w:pPr>
        <w:pBdr>
          <w:bottom w:val="single" w:sz="12" w:space="1" w:color="auto"/>
        </w:pBdr>
        <w:tabs>
          <w:tab w:val="left" w:pos="540"/>
        </w:tabs>
        <w:spacing w:line="360" w:lineRule="auto"/>
        <w:jc w:val="center"/>
        <w:rPr>
          <w:rFonts w:ascii="Times New Roman" w:hAnsi="Times New Roman"/>
          <w:bCs/>
          <w:sz w:val="28"/>
          <w:szCs w:val="28"/>
          <w:lang w:eastAsia="ru-RU"/>
        </w:rPr>
      </w:pPr>
      <w:r w:rsidRPr="005055B9">
        <w:rPr>
          <w:rFonts w:ascii="Times New Roman" w:hAnsi="Times New Roman"/>
          <w:bCs/>
          <w:sz w:val="28"/>
          <w:szCs w:val="28"/>
          <w:lang w:eastAsia="ru-RU"/>
        </w:rPr>
        <w:t>Муниципальное общеобразовательное учреждение                                                                    основная общеобразовательная школа с.Мильгидун</w:t>
      </w:r>
    </w:p>
    <w:p w:rsidR="003556B8" w:rsidRPr="003D0952" w:rsidRDefault="003556B8" w:rsidP="003D0952">
      <w:pPr>
        <w:tabs>
          <w:tab w:val="left" w:pos="540"/>
        </w:tabs>
        <w:spacing w:line="360" w:lineRule="auto"/>
        <w:rPr>
          <w:rFonts w:ascii="Times New Roman" w:hAnsi="Times New Roman"/>
          <w:bCs/>
          <w:sz w:val="24"/>
          <w:szCs w:val="24"/>
          <w:lang w:val="en-US" w:eastAsia="ru-RU"/>
        </w:rPr>
      </w:pPr>
      <w:r w:rsidRPr="003D0952">
        <w:rPr>
          <w:rFonts w:ascii="Times New Roman" w:hAnsi="Times New Roman"/>
          <w:bCs/>
          <w:sz w:val="24"/>
          <w:szCs w:val="24"/>
          <w:lang w:val="en-US" w:eastAsia="ru-RU"/>
        </w:rPr>
        <w:t>E-mail</w:t>
      </w:r>
      <w:r w:rsidRPr="003D0952">
        <w:rPr>
          <w:rFonts w:ascii="Times New Roman" w:hAnsi="Times New Roman"/>
          <w:bCs/>
          <w:sz w:val="24"/>
          <w:szCs w:val="24"/>
          <w:lang w:eastAsia="ru-RU"/>
        </w:rPr>
        <w:t>:</w:t>
      </w:r>
      <w:r w:rsidRPr="003D0952">
        <w:rPr>
          <w:rFonts w:ascii="Times New Roman" w:hAnsi="Times New Roman"/>
          <w:bCs/>
          <w:sz w:val="24"/>
          <w:szCs w:val="24"/>
          <w:lang w:val="en-US" w:eastAsia="ru-RU"/>
        </w:rPr>
        <w:t xml:space="preserve"> shkola-milgidun@yandex.ru</w:t>
      </w:r>
    </w:p>
    <w:p w:rsidR="003556B8" w:rsidRDefault="003556B8" w:rsidP="006F5B28">
      <w:pPr>
        <w:tabs>
          <w:tab w:val="left" w:pos="540"/>
        </w:tabs>
        <w:spacing w:line="360" w:lineRule="auto"/>
        <w:rPr>
          <w:rFonts w:ascii="Times New Roman" w:hAnsi="Times New Roman"/>
          <w:bCs/>
          <w:sz w:val="24"/>
          <w:szCs w:val="24"/>
          <w:lang w:eastAsia="ru-RU"/>
        </w:rPr>
      </w:pPr>
      <w:r w:rsidRPr="00710145">
        <w:rPr>
          <w:rFonts w:ascii="Times New Roman" w:hAnsi="Times New Roman"/>
          <w:bCs/>
          <w:sz w:val="24"/>
          <w:szCs w:val="24"/>
          <w:lang w:eastAsia="ru-RU"/>
        </w:rPr>
        <w:t xml:space="preserve">673490 Забайкальский край </w:t>
      </w:r>
    </w:p>
    <w:p w:rsidR="003556B8" w:rsidRDefault="003556B8" w:rsidP="006F5B28">
      <w:pPr>
        <w:tabs>
          <w:tab w:val="left" w:pos="540"/>
        </w:tabs>
        <w:spacing w:line="360" w:lineRule="auto"/>
        <w:rPr>
          <w:rFonts w:ascii="Times New Roman" w:hAnsi="Times New Roman"/>
          <w:bCs/>
          <w:sz w:val="24"/>
          <w:szCs w:val="24"/>
          <w:lang w:eastAsia="ru-RU"/>
        </w:rPr>
      </w:pPr>
      <w:r w:rsidRPr="00710145">
        <w:rPr>
          <w:rFonts w:ascii="Times New Roman" w:hAnsi="Times New Roman"/>
          <w:bCs/>
          <w:sz w:val="24"/>
          <w:szCs w:val="24"/>
          <w:lang w:eastAsia="ru-RU"/>
        </w:rPr>
        <w:t xml:space="preserve">Чернышевский район </w:t>
      </w:r>
    </w:p>
    <w:p w:rsidR="003556B8" w:rsidRDefault="003556B8" w:rsidP="006F5B28">
      <w:pPr>
        <w:tabs>
          <w:tab w:val="left" w:pos="540"/>
        </w:tabs>
        <w:spacing w:line="360" w:lineRule="auto"/>
        <w:rPr>
          <w:rFonts w:ascii="Times New Roman" w:hAnsi="Times New Roman"/>
          <w:bCs/>
          <w:sz w:val="24"/>
          <w:szCs w:val="24"/>
          <w:lang w:eastAsia="ru-RU"/>
        </w:rPr>
      </w:pPr>
      <w:r w:rsidRPr="00710145">
        <w:rPr>
          <w:rFonts w:ascii="Times New Roman" w:hAnsi="Times New Roman"/>
          <w:bCs/>
          <w:sz w:val="24"/>
          <w:szCs w:val="24"/>
          <w:lang w:eastAsia="ru-RU"/>
        </w:rPr>
        <w:t xml:space="preserve">с.Мильгидун </w:t>
      </w:r>
    </w:p>
    <w:p w:rsidR="003556B8" w:rsidRDefault="003556B8" w:rsidP="006F5B28">
      <w:pPr>
        <w:tabs>
          <w:tab w:val="left" w:pos="540"/>
        </w:tabs>
        <w:spacing w:line="360" w:lineRule="auto"/>
        <w:rPr>
          <w:rFonts w:ascii="Times New Roman" w:hAnsi="Times New Roman"/>
          <w:bCs/>
          <w:sz w:val="24"/>
          <w:szCs w:val="24"/>
          <w:lang w:eastAsia="ru-RU"/>
        </w:rPr>
      </w:pPr>
      <w:r w:rsidRPr="00710145">
        <w:rPr>
          <w:rFonts w:ascii="Times New Roman" w:hAnsi="Times New Roman"/>
          <w:bCs/>
          <w:sz w:val="24"/>
          <w:szCs w:val="24"/>
          <w:lang w:eastAsia="ru-RU"/>
        </w:rPr>
        <w:t xml:space="preserve">ул. </w:t>
      </w:r>
      <w:r>
        <w:rPr>
          <w:rFonts w:ascii="Times New Roman" w:hAnsi="Times New Roman"/>
          <w:bCs/>
          <w:sz w:val="24"/>
          <w:szCs w:val="24"/>
          <w:lang w:eastAsia="ru-RU"/>
        </w:rPr>
        <w:t>Школьная дом 1</w:t>
      </w:r>
    </w:p>
    <w:p w:rsidR="003556B8" w:rsidRDefault="003556B8" w:rsidP="006F5B28">
      <w:pPr>
        <w:tabs>
          <w:tab w:val="left" w:pos="540"/>
        </w:tabs>
        <w:spacing w:line="360" w:lineRule="auto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>Тел. 8-(30-265)-64-1-45</w:t>
      </w:r>
    </w:p>
    <w:p w:rsidR="003556B8" w:rsidRDefault="003556B8" w:rsidP="006F5B28">
      <w:pPr>
        <w:tabs>
          <w:tab w:val="left" w:pos="540"/>
        </w:tabs>
        <w:spacing w:line="360" w:lineRule="auto"/>
        <w:jc w:val="right"/>
        <w:rPr>
          <w:rFonts w:ascii="Times New Roman" w:hAnsi="Times New Roman"/>
          <w:bCs/>
          <w:sz w:val="28"/>
          <w:szCs w:val="28"/>
          <w:lang w:eastAsia="ru-RU"/>
        </w:rPr>
      </w:pPr>
      <w:r w:rsidRPr="00B455BA">
        <w:rPr>
          <w:rFonts w:ascii="Times New Roman" w:hAnsi="Times New Roman"/>
          <w:bCs/>
          <w:sz w:val="28"/>
          <w:szCs w:val="28"/>
          <w:lang w:eastAsia="ru-RU"/>
        </w:rPr>
        <w:t>Утверждаю</w:t>
      </w:r>
      <w:r>
        <w:rPr>
          <w:rFonts w:ascii="Times New Roman" w:hAnsi="Times New Roman"/>
          <w:bCs/>
          <w:sz w:val="28"/>
          <w:szCs w:val="28"/>
          <w:lang w:eastAsia="ru-RU"/>
        </w:rPr>
        <w:t>:</w:t>
      </w:r>
    </w:p>
    <w:p w:rsidR="003556B8" w:rsidRDefault="003556B8" w:rsidP="006F5B28">
      <w:pPr>
        <w:tabs>
          <w:tab w:val="left" w:pos="540"/>
        </w:tabs>
        <w:spacing w:line="360" w:lineRule="auto"/>
        <w:jc w:val="right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Директор МОУ ООШ с.Мильгидун</w:t>
      </w:r>
    </w:p>
    <w:p w:rsidR="003556B8" w:rsidRPr="00B455BA" w:rsidRDefault="003556B8" w:rsidP="006F5B28">
      <w:pPr>
        <w:tabs>
          <w:tab w:val="left" w:pos="540"/>
        </w:tabs>
        <w:spacing w:line="360" w:lineRule="auto"/>
        <w:jc w:val="right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______ В.А. Корягина</w:t>
      </w:r>
    </w:p>
    <w:p w:rsidR="003556B8" w:rsidRPr="00EC24B3" w:rsidRDefault="003556B8" w:rsidP="006F5B28">
      <w:pPr>
        <w:tabs>
          <w:tab w:val="left" w:pos="540"/>
        </w:tabs>
        <w:spacing w:line="360" w:lineRule="auto"/>
        <w:jc w:val="center"/>
        <w:rPr>
          <w:rFonts w:ascii="Times New Roman" w:hAnsi="Times New Roman"/>
          <w:bCs/>
          <w:i/>
          <w:sz w:val="28"/>
          <w:szCs w:val="28"/>
          <w:lang w:eastAsia="ru-RU"/>
        </w:rPr>
      </w:pPr>
    </w:p>
    <w:p w:rsidR="003556B8" w:rsidRPr="00B455BA" w:rsidRDefault="003556B8" w:rsidP="006F5B28">
      <w:pPr>
        <w:tabs>
          <w:tab w:val="left" w:pos="540"/>
        </w:tabs>
        <w:spacing w:line="36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B455BA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«Я - гражданин России»</w:t>
      </w:r>
    </w:p>
    <w:p w:rsidR="003556B8" w:rsidRPr="00B455BA" w:rsidRDefault="003556B8" w:rsidP="006F5B28">
      <w:pPr>
        <w:tabs>
          <w:tab w:val="left" w:pos="540"/>
        </w:tabs>
        <w:spacing w:line="36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B455BA">
        <w:rPr>
          <w:rFonts w:ascii="Times New Roman" w:hAnsi="Times New Roman"/>
          <w:b/>
          <w:bCs/>
          <w:sz w:val="28"/>
          <w:szCs w:val="28"/>
          <w:lang w:eastAsia="ru-RU"/>
        </w:rPr>
        <w:t xml:space="preserve">Программа гражданско- патриотического воспитания </w:t>
      </w:r>
    </w:p>
    <w:p w:rsidR="003556B8" w:rsidRPr="00B455BA" w:rsidRDefault="003556B8" w:rsidP="006F5B28">
      <w:pPr>
        <w:tabs>
          <w:tab w:val="left" w:pos="540"/>
        </w:tabs>
        <w:spacing w:line="360" w:lineRule="auto"/>
        <w:jc w:val="center"/>
        <w:rPr>
          <w:rFonts w:ascii="Times New Roman" w:hAnsi="Times New Roman"/>
          <w:bCs/>
          <w:sz w:val="24"/>
          <w:szCs w:val="24"/>
          <w:lang w:eastAsia="ru-RU"/>
        </w:rPr>
      </w:pPr>
      <w:r w:rsidRPr="00B455BA">
        <w:rPr>
          <w:rFonts w:ascii="Times New Roman" w:hAnsi="Times New Roman"/>
          <w:bCs/>
          <w:sz w:val="24"/>
          <w:szCs w:val="24"/>
          <w:lang w:eastAsia="ru-RU"/>
        </w:rPr>
        <w:t>Срок реализации программы  5 лет</w:t>
      </w:r>
    </w:p>
    <w:p w:rsidR="003556B8" w:rsidRPr="00B455BA" w:rsidRDefault="003556B8" w:rsidP="006F5B28">
      <w:pPr>
        <w:tabs>
          <w:tab w:val="left" w:pos="540"/>
        </w:tabs>
        <w:spacing w:line="360" w:lineRule="auto"/>
        <w:jc w:val="center"/>
        <w:rPr>
          <w:rFonts w:ascii="Times New Roman" w:hAnsi="Times New Roman"/>
          <w:bCs/>
          <w:sz w:val="24"/>
          <w:szCs w:val="24"/>
          <w:lang w:eastAsia="ru-RU"/>
        </w:rPr>
      </w:pPr>
      <w:r w:rsidRPr="00B455BA">
        <w:rPr>
          <w:rFonts w:ascii="Times New Roman" w:hAnsi="Times New Roman"/>
          <w:bCs/>
          <w:sz w:val="24"/>
          <w:szCs w:val="24"/>
          <w:lang w:eastAsia="ru-RU"/>
        </w:rPr>
        <w:t>Возраст детей- 7-15 лет</w:t>
      </w:r>
    </w:p>
    <w:p w:rsidR="003556B8" w:rsidRDefault="003556B8" w:rsidP="006F5B28">
      <w:pPr>
        <w:tabs>
          <w:tab w:val="left" w:pos="540"/>
        </w:tabs>
        <w:spacing w:line="36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t>Разработчики программы:</w:t>
      </w:r>
    </w:p>
    <w:p w:rsidR="003556B8" w:rsidRPr="00B455BA" w:rsidRDefault="003556B8" w:rsidP="006F5B28">
      <w:pPr>
        <w:tabs>
          <w:tab w:val="left" w:pos="540"/>
        </w:tabs>
        <w:spacing w:line="360" w:lineRule="auto"/>
        <w:jc w:val="center"/>
        <w:rPr>
          <w:rFonts w:ascii="Times New Roman" w:hAnsi="Times New Roman"/>
          <w:bCs/>
          <w:sz w:val="24"/>
          <w:szCs w:val="24"/>
          <w:lang w:eastAsia="ru-RU"/>
        </w:rPr>
      </w:pPr>
      <w:r w:rsidRPr="00B455BA">
        <w:rPr>
          <w:rFonts w:ascii="Times New Roman" w:hAnsi="Times New Roman"/>
          <w:bCs/>
          <w:sz w:val="24"/>
          <w:szCs w:val="24"/>
          <w:lang w:eastAsia="ru-RU"/>
        </w:rPr>
        <w:t>Т.П.Толстокулакова, зам директора по УВР</w:t>
      </w:r>
    </w:p>
    <w:p w:rsidR="003556B8" w:rsidRDefault="003556B8" w:rsidP="006F5B28">
      <w:pPr>
        <w:tabs>
          <w:tab w:val="left" w:pos="540"/>
        </w:tabs>
        <w:spacing w:line="360" w:lineRule="auto"/>
        <w:jc w:val="center"/>
        <w:rPr>
          <w:rFonts w:ascii="Times New Roman" w:hAnsi="Times New Roman"/>
          <w:bCs/>
          <w:sz w:val="24"/>
          <w:szCs w:val="24"/>
          <w:lang w:eastAsia="ru-RU"/>
        </w:rPr>
      </w:pPr>
      <w:r w:rsidRPr="00B455BA">
        <w:rPr>
          <w:rFonts w:ascii="Times New Roman" w:hAnsi="Times New Roman"/>
          <w:bCs/>
          <w:sz w:val="24"/>
          <w:szCs w:val="24"/>
          <w:lang w:eastAsia="ru-RU"/>
        </w:rPr>
        <w:t>Л.Г.Даниленко, учитель русского языка и литературы</w:t>
      </w:r>
    </w:p>
    <w:p w:rsidR="003556B8" w:rsidRDefault="003556B8" w:rsidP="006F5B28">
      <w:pPr>
        <w:tabs>
          <w:tab w:val="left" w:pos="540"/>
        </w:tabs>
        <w:spacing w:line="360" w:lineRule="auto"/>
        <w:jc w:val="center"/>
        <w:rPr>
          <w:rFonts w:ascii="Times New Roman" w:hAnsi="Times New Roman"/>
          <w:bCs/>
          <w:sz w:val="24"/>
          <w:szCs w:val="24"/>
          <w:lang w:eastAsia="ru-RU"/>
        </w:rPr>
      </w:pPr>
    </w:p>
    <w:p w:rsidR="003556B8" w:rsidRDefault="003556B8" w:rsidP="006F5B28">
      <w:pPr>
        <w:tabs>
          <w:tab w:val="left" w:pos="540"/>
        </w:tabs>
        <w:spacing w:line="360" w:lineRule="auto"/>
        <w:jc w:val="center"/>
        <w:rPr>
          <w:rFonts w:ascii="Times New Roman" w:hAnsi="Times New Roman"/>
          <w:bCs/>
          <w:sz w:val="24"/>
          <w:szCs w:val="24"/>
          <w:lang w:eastAsia="ru-RU"/>
        </w:rPr>
      </w:pPr>
    </w:p>
    <w:p w:rsidR="003556B8" w:rsidRPr="00B455BA" w:rsidRDefault="003556B8" w:rsidP="006F5B28">
      <w:pPr>
        <w:tabs>
          <w:tab w:val="left" w:pos="540"/>
        </w:tabs>
        <w:spacing w:line="360" w:lineRule="auto"/>
        <w:jc w:val="center"/>
        <w:rPr>
          <w:rFonts w:ascii="Times New Roman" w:hAnsi="Times New Roman"/>
          <w:bCs/>
          <w:sz w:val="24"/>
          <w:szCs w:val="24"/>
          <w:lang w:eastAsia="ru-RU"/>
        </w:rPr>
      </w:pPr>
      <w:r w:rsidRPr="00B455BA">
        <w:rPr>
          <w:rFonts w:ascii="Times New Roman" w:hAnsi="Times New Roman"/>
          <w:b/>
          <w:bCs/>
          <w:sz w:val="24"/>
          <w:szCs w:val="24"/>
          <w:lang w:eastAsia="ru-RU"/>
        </w:rPr>
        <w:t>с</w:t>
      </w:r>
      <w:r>
        <w:rPr>
          <w:rFonts w:ascii="Times New Roman" w:hAnsi="Times New Roman"/>
          <w:bCs/>
          <w:sz w:val="24"/>
          <w:szCs w:val="24"/>
          <w:lang w:eastAsia="ru-RU"/>
        </w:rPr>
        <w:t>.</w:t>
      </w:r>
      <w:r w:rsidRPr="00B455BA">
        <w:rPr>
          <w:rFonts w:ascii="Times New Roman" w:hAnsi="Times New Roman"/>
          <w:b/>
          <w:bCs/>
          <w:sz w:val="24"/>
          <w:szCs w:val="24"/>
          <w:lang w:eastAsia="ru-RU"/>
        </w:rPr>
        <w:t>Мильгидун</w:t>
      </w:r>
      <w:r>
        <w:rPr>
          <w:rFonts w:ascii="Times New Roman" w:hAnsi="Times New Roman"/>
          <w:bCs/>
          <w:sz w:val="24"/>
          <w:szCs w:val="24"/>
          <w:lang w:eastAsia="ru-RU"/>
        </w:rPr>
        <w:t xml:space="preserve"> , 2016г</w:t>
      </w:r>
    </w:p>
    <w:p w:rsidR="003556B8" w:rsidRPr="00EC24B3" w:rsidRDefault="003556B8" w:rsidP="006F5B28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</w:pPr>
    </w:p>
    <w:p w:rsidR="003556B8" w:rsidRDefault="003556B8" w:rsidP="006F5B28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</w:pPr>
      <w:r w:rsidRPr="00EC24B3"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  <w:t>Историческое значение каждого... человека</w:t>
      </w:r>
    </w:p>
    <w:p w:rsidR="003556B8" w:rsidRDefault="003556B8" w:rsidP="006F5B28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</w:pPr>
      <w:r w:rsidRPr="00EC24B3"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  <w:t xml:space="preserve"> Измеряется</w:t>
      </w:r>
      <w:r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  <w:t xml:space="preserve"> </w:t>
      </w:r>
      <w:r w:rsidRPr="00EC24B3"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  <w:t>его заслугами Родине,</w:t>
      </w:r>
      <w:r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  <w:t xml:space="preserve"> </w:t>
      </w:r>
    </w:p>
    <w:p w:rsidR="003556B8" w:rsidRDefault="003556B8" w:rsidP="006F5B28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</w:pPr>
      <w:r w:rsidRPr="00EC24B3"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  <w:t xml:space="preserve">а человеческое достоинство </w:t>
      </w:r>
      <w:r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  <w:t>–</w:t>
      </w:r>
    </w:p>
    <w:p w:rsidR="003556B8" w:rsidRPr="00EC24B3" w:rsidRDefault="003556B8" w:rsidP="006F5B28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</w:pPr>
      <w:r w:rsidRPr="00EC24B3"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  <w:t xml:space="preserve"> силою его</w:t>
      </w:r>
      <w:r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  <w:t xml:space="preserve"> </w:t>
      </w:r>
      <w:r w:rsidRPr="00EC24B3"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  <w:t>патриотизма.</w:t>
      </w:r>
    </w:p>
    <w:p w:rsidR="003556B8" w:rsidRPr="00EC24B3" w:rsidRDefault="003556B8" w:rsidP="006F5B28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</w:pPr>
      <w:r w:rsidRPr="00EC24B3"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  <w:t>Н.Г.Чернышевский</w:t>
      </w:r>
    </w:p>
    <w:p w:rsidR="003556B8" w:rsidRPr="00EC24B3" w:rsidRDefault="003556B8" w:rsidP="006F5B28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3556B8" w:rsidRPr="00EC24B3" w:rsidRDefault="003556B8" w:rsidP="006F5B28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r w:rsidRPr="00EC24B3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Содержание</w:t>
      </w:r>
    </w:p>
    <w:p w:rsidR="003556B8" w:rsidRPr="00EC24B3" w:rsidRDefault="003556B8" w:rsidP="006F5B28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3556B8" w:rsidRPr="00EC24B3" w:rsidRDefault="003556B8" w:rsidP="006F5B28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r w:rsidRPr="00EC24B3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І. Введение</w:t>
      </w:r>
    </w:p>
    <w:p w:rsidR="003556B8" w:rsidRDefault="003556B8" w:rsidP="00EA4E81">
      <w:pPr>
        <w:numPr>
          <w:ilvl w:val="0"/>
          <w:numId w:val="36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EC24B3">
        <w:rPr>
          <w:rFonts w:ascii="Times New Roman" w:hAnsi="Times New Roman"/>
          <w:color w:val="000000"/>
          <w:sz w:val="28"/>
          <w:szCs w:val="28"/>
          <w:lang w:eastAsia="ru-RU"/>
        </w:rPr>
        <w:t>Аннотация</w:t>
      </w:r>
    </w:p>
    <w:p w:rsidR="003556B8" w:rsidRPr="00EC24B3" w:rsidRDefault="003556B8" w:rsidP="00EA4E81">
      <w:pPr>
        <w:numPr>
          <w:ilvl w:val="0"/>
          <w:numId w:val="36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EC24B3">
        <w:rPr>
          <w:rFonts w:ascii="Times New Roman" w:hAnsi="Times New Roman"/>
          <w:color w:val="000000"/>
          <w:sz w:val="28"/>
          <w:szCs w:val="28"/>
          <w:lang w:eastAsia="ru-RU"/>
        </w:rPr>
        <w:t>Актуальность работы</w:t>
      </w:r>
    </w:p>
    <w:p w:rsidR="003556B8" w:rsidRPr="00EC24B3" w:rsidRDefault="003556B8" w:rsidP="00EA4E81">
      <w:pPr>
        <w:numPr>
          <w:ilvl w:val="0"/>
          <w:numId w:val="36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EC24B3">
        <w:rPr>
          <w:rFonts w:ascii="Times New Roman" w:hAnsi="Times New Roman"/>
          <w:color w:val="000000"/>
          <w:sz w:val="28"/>
          <w:szCs w:val="28"/>
          <w:lang w:eastAsia="ru-RU"/>
        </w:rPr>
        <w:t>Объект и предмет изучения</w:t>
      </w:r>
    </w:p>
    <w:p w:rsidR="003556B8" w:rsidRPr="00EC24B3" w:rsidRDefault="003556B8" w:rsidP="00EA4E81">
      <w:pPr>
        <w:numPr>
          <w:ilvl w:val="0"/>
          <w:numId w:val="36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EC24B3">
        <w:rPr>
          <w:rFonts w:ascii="Times New Roman" w:hAnsi="Times New Roman"/>
          <w:color w:val="000000"/>
          <w:sz w:val="28"/>
          <w:szCs w:val="28"/>
          <w:lang w:eastAsia="ru-RU"/>
        </w:rPr>
        <w:t>Цель, задачи работы</w:t>
      </w:r>
    </w:p>
    <w:p w:rsidR="003556B8" w:rsidRPr="00EC24B3" w:rsidRDefault="003556B8" w:rsidP="00EA4E81">
      <w:pPr>
        <w:numPr>
          <w:ilvl w:val="0"/>
          <w:numId w:val="36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Паспорт программы</w:t>
      </w:r>
    </w:p>
    <w:p w:rsidR="003556B8" w:rsidRPr="00EC24B3" w:rsidRDefault="003556B8" w:rsidP="006F5B28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r w:rsidRPr="00EC24B3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ІІ. Практическая часть</w:t>
      </w:r>
    </w:p>
    <w:p w:rsidR="003556B8" w:rsidRDefault="003556B8" w:rsidP="00EA4E81">
      <w:pPr>
        <w:numPr>
          <w:ilvl w:val="0"/>
          <w:numId w:val="34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EC24B3">
        <w:rPr>
          <w:rFonts w:ascii="Times New Roman" w:hAnsi="Times New Roman"/>
          <w:color w:val="000000"/>
          <w:sz w:val="28"/>
          <w:szCs w:val="28"/>
          <w:lang w:eastAsia="ru-RU"/>
        </w:rPr>
        <w:t>Пояснительная записка</w:t>
      </w:r>
    </w:p>
    <w:p w:rsidR="003556B8" w:rsidRDefault="003556B8" w:rsidP="00EA4E81">
      <w:pPr>
        <w:numPr>
          <w:ilvl w:val="0"/>
          <w:numId w:val="34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Принципы работы</w:t>
      </w:r>
    </w:p>
    <w:p w:rsidR="003556B8" w:rsidRDefault="003556B8" w:rsidP="00EA4E81">
      <w:pPr>
        <w:numPr>
          <w:ilvl w:val="0"/>
          <w:numId w:val="34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Направления работы</w:t>
      </w:r>
    </w:p>
    <w:p w:rsidR="003556B8" w:rsidRDefault="003556B8" w:rsidP="00EA4E81">
      <w:pPr>
        <w:numPr>
          <w:ilvl w:val="0"/>
          <w:numId w:val="34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содержание деятельности</w:t>
      </w:r>
    </w:p>
    <w:p w:rsidR="003556B8" w:rsidRPr="00EC24B3" w:rsidRDefault="003556B8" w:rsidP="00EA4E81">
      <w:pPr>
        <w:numPr>
          <w:ilvl w:val="0"/>
          <w:numId w:val="34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Формы деятельности</w:t>
      </w:r>
    </w:p>
    <w:p w:rsidR="003556B8" w:rsidRPr="00EC24B3" w:rsidRDefault="003556B8" w:rsidP="006F5B28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r w:rsidRPr="00EC24B3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І</w:t>
      </w:r>
      <w:r>
        <w:rPr>
          <w:rFonts w:ascii="Times New Roman" w:hAnsi="Times New Roman"/>
          <w:b/>
          <w:bCs/>
          <w:color w:val="000000"/>
          <w:sz w:val="28"/>
          <w:szCs w:val="28"/>
          <w:lang w:val="en-US" w:eastAsia="ru-RU"/>
        </w:rPr>
        <w:t>II</w:t>
      </w:r>
      <w:r w:rsidRPr="00EC24B3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 xml:space="preserve">. Заключительная часть </w:t>
      </w:r>
    </w:p>
    <w:p w:rsidR="003556B8" w:rsidRDefault="003556B8" w:rsidP="00120814">
      <w:pPr>
        <w:numPr>
          <w:ilvl w:val="0"/>
          <w:numId w:val="38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Оценка эффективности работы</w:t>
      </w:r>
    </w:p>
    <w:p w:rsidR="003556B8" w:rsidRDefault="003556B8" w:rsidP="006F5B28">
      <w:pPr>
        <w:numPr>
          <w:ilvl w:val="0"/>
          <w:numId w:val="38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Ожидаемые результаты</w:t>
      </w:r>
    </w:p>
    <w:p w:rsidR="003556B8" w:rsidRDefault="003556B8" w:rsidP="006F5B28">
      <w:pPr>
        <w:numPr>
          <w:ilvl w:val="0"/>
          <w:numId w:val="38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Формы представления предполагаемых результатов</w:t>
      </w:r>
    </w:p>
    <w:p w:rsidR="003556B8" w:rsidRPr="00CD1579" w:rsidRDefault="003556B8" w:rsidP="006F5B28">
      <w:pPr>
        <w:numPr>
          <w:ilvl w:val="0"/>
          <w:numId w:val="38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Приложения</w:t>
      </w:r>
    </w:p>
    <w:p w:rsidR="003556B8" w:rsidRDefault="003556B8" w:rsidP="006F5B28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3556B8" w:rsidRDefault="003556B8" w:rsidP="006F5B28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3556B8" w:rsidRDefault="003556B8" w:rsidP="006F5B28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3556B8" w:rsidRDefault="003556B8" w:rsidP="006F5B28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3556B8" w:rsidRDefault="003556B8" w:rsidP="006F5B28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3556B8" w:rsidRDefault="003556B8" w:rsidP="006F5B28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3556B8" w:rsidRPr="00EC24B3" w:rsidRDefault="003556B8" w:rsidP="006F5B28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EC24B3">
        <w:rPr>
          <w:rFonts w:ascii="Times New Roman" w:hAnsi="Times New Roman"/>
          <w:b/>
          <w:bCs/>
          <w:sz w:val="28"/>
          <w:szCs w:val="28"/>
          <w:lang w:eastAsia="ru-RU"/>
        </w:rPr>
        <w:t xml:space="preserve">Аннотация </w:t>
      </w:r>
      <w:r w:rsidRPr="00EC24B3">
        <w:rPr>
          <w:rFonts w:ascii="Times New Roman" w:hAnsi="Times New Roman"/>
          <w:bCs/>
          <w:sz w:val="28"/>
          <w:szCs w:val="28"/>
          <w:lang w:eastAsia="ru-RU"/>
        </w:rPr>
        <w:t>к</w:t>
      </w:r>
      <w:r w:rsidRPr="00EC24B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Программе гражданско-патриотического воспитания «Я – гражданин России!». </w:t>
      </w:r>
    </w:p>
    <w:p w:rsidR="003556B8" w:rsidRPr="00EC24B3" w:rsidRDefault="003556B8" w:rsidP="006F5B28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3556B8" w:rsidRPr="00EC24B3" w:rsidRDefault="003556B8" w:rsidP="006F5B28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 </w:t>
      </w:r>
      <w:r w:rsidRPr="00EC24B3">
        <w:rPr>
          <w:rFonts w:ascii="Times New Roman" w:hAnsi="Times New Roman"/>
          <w:color w:val="000000"/>
          <w:sz w:val="28"/>
          <w:szCs w:val="28"/>
          <w:lang w:eastAsia="ru-RU"/>
        </w:rPr>
        <w:t>Программа ориентирована на пробуждение и развитие у детей и подростков духовности, нравственности, патриотического сознания, высокой гражданственности, способности отдать силы, разум и энергию на благо России. А воспитание Гражданина Отечества является общей целью образовательной системы России, которая нашла отражение в Законе РФ «Об образовании».</w:t>
      </w:r>
    </w:p>
    <w:p w:rsidR="003556B8" w:rsidRPr="00EC24B3" w:rsidRDefault="003556B8" w:rsidP="006F5B28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EC24B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    Тема программы была определена нами по нескольким причинам:</w:t>
      </w:r>
    </w:p>
    <w:p w:rsidR="003556B8" w:rsidRPr="00EC24B3" w:rsidRDefault="003556B8" w:rsidP="006F5B28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EC24B3">
        <w:rPr>
          <w:rFonts w:ascii="Times New Roman" w:hAnsi="Times New Roman"/>
          <w:color w:val="000000"/>
          <w:sz w:val="28"/>
          <w:szCs w:val="28"/>
          <w:lang w:eastAsia="ru-RU"/>
        </w:rPr>
        <w:t>• во-первых, актуальностью и насущностью этой проблемы, ее огромным значением для нашего общества и государства;</w:t>
      </w:r>
    </w:p>
    <w:p w:rsidR="003556B8" w:rsidRPr="00EC24B3" w:rsidRDefault="003556B8" w:rsidP="006F5B28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  <w:lang w:eastAsia="ru-RU"/>
        </w:rPr>
      </w:pPr>
      <w:r w:rsidRPr="00EC24B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• </w:t>
      </w:r>
      <w:r w:rsidRPr="00EC24B3">
        <w:rPr>
          <w:rFonts w:ascii="Times New Roman" w:hAnsi="Times New Roman"/>
          <w:sz w:val="28"/>
          <w:szCs w:val="28"/>
          <w:lang w:eastAsia="ru-RU"/>
        </w:rPr>
        <w:t>во-вторых, отсутствием научной концепции воспитания духовности, нравственности, гражданственности, патриотизма у подрастающего поколения, которая отвечала бы его интересам, соответствовала бы духу нашего времени;</w:t>
      </w:r>
    </w:p>
    <w:p w:rsidR="003556B8" w:rsidRPr="00EC24B3" w:rsidRDefault="003556B8" w:rsidP="006F5B28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EC24B3">
        <w:rPr>
          <w:rFonts w:ascii="Times New Roman" w:hAnsi="Times New Roman"/>
          <w:color w:val="000000"/>
          <w:sz w:val="28"/>
          <w:szCs w:val="28"/>
          <w:lang w:eastAsia="ru-RU"/>
        </w:rPr>
        <w:t>• в-третьих, ориентацией на новые подходы и проблемы патриотического воспитания, развития у подрастающего поколения позитивно направленных социально значимых сторон, качеств, их активного проявления в интересах общества и государства.</w:t>
      </w:r>
    </w:p>
    <w:p w:rsidR="003556B8" w:rsidRPr="00EC24B3" w:rsidRDefault="003556B8" w:rsidP="006F5B28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EC24B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Гражданско-патриотическое воспитание - это формирование у молодого поколения и у самих себя патриота, готовности к  выполнению гражданского долга, конституционных обязанностей, воспитание чувства гордости к малой родине, тем местам, где мы живем, учимся, растем, воспитание гордости за свой народ, за тех людей, кто защищал наше Отечество.</w:t>
      </w:r>
    </w:p>
    <w:p w:rsidR="003556B8" w:rsidRPr="00EC24B3" w:rsidRDefault="003556B8" w:rsidP="006F5B28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 </w:t>
      </w:r>
      <w:r w:rsidRPr="00EC24B3">
        <w:rPr>
          <w:rFonts w:ascii="Times New Roman" w:hAnsi="Times New Roman"/>
          <w:color w:val="000000"/>
          <w:sz w:val="28"/>
          <w:szCs w:val="28"/>
          <w:lang w:eastAsia="ru-RU"/>
        </w:rPr>
        <w:t>Поэтому в нашем понимании гражданско-патриотическое воспитание, это не только военно-патриотическое, а и  художественное, экологическое, туристко-краеведческое, спортивно-оздоровительное развитие творческих детских инициатив.</w:t>
      </w:r>
    </w:p>
    <w:p w:rsidR="003556B8" w:rsidRPr="00EC24B3" w:rsidRDefault="003556B8" w:rsidP="006F5B28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EC24B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И сегодня жизненно важно возродить в российском обществе чувство истинного патриотизма как духовно-нравственную и социальную ценность, сформировать в молодом человеке граждански активные, социально значимые качества, которые он сможет проявить в созидательном процессе и  в тех видах деятельности, которые связаны с защитой российских рубежей.</w:t>
      </w:r>
    </w:p>
    <w:p w:rsidR="003556B8" w:rsidRPr="00EC24B3" w:rsidRDefault="003556B8" w:rsidP="006F5B28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 </w:t>
      </w:r>
      <w:r w:rsidRPr="00EC24B3">
        <w:rPr>
          <w:rFonts w:ascii="Times New Roman" w:hAnsi="Times New Roman"/>
          <w:color w:val="000000"/>
          <w:sz w:val="28"/>
          <w:szCs w:val="28"/>
          <w:lang w:eastAsia="ru-RU"/>
        </w:rPr>
        <w:t>Воспитание школьников в духе боевых традиций старшего поколения, уважения к подвигам героев формирует у подростков чувство любви к Родине, родному краю, гордости за свое Отечество, повышает интерес к военно-прикладным видам спорта, развитию физических навыков и волевых качеств, готовности к защите Родины.</w:t>
      </w:r>
    </w:p>
    <w:p w:rsidR="003556B8" w:rsidRPr="00EC24B3" w:rsidRDefault="003556B8" w:rsidP="006F5B28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EC24B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В</w:t>
      </w:r>
      <w:r w:rsidRPr="00EC24B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ажнейшая цель патриотического воспитания – </w:t>
      </w:r>
      <w:r w:rsidRPr="002A624A">
        <w:rPr>
          <w:rFonts w:ascii="Times New Roman" w:hAnsi="Times New Roman"/>
          <w:b/>
          <w:color w:val="000000"/>
          <w:sz w:val="28"/>
          <w:szCs w:val="28"/>
          <w:lang w:eastAsia="ru-RU"/>
        </w:rPr>
        <w:t>учить</w:t>
      </w:r>
      <w:r w:rsidRPr="00EC24B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Pr="002A624A">
        <w:rPr>
          <w:rFonts w:ascii="Times New Roman" w:hAnsi="Times New Roman"/>
          <w:b/>
          <w:color w:val="000000"/>
          <w:sz w:val="28"/>
          <w:szCs w:val="28"/>
          <w:lang w:eastAsia="ru-RU"/>
        </w:rPr>
        <w:t>миру</w:t>
      </w:r>
      <w:r w:rsidRPr="00EC24B3">
        <w:rPr>
          <w:rFonts w:ascii="Times New Roman" w:hAnsi="Times New Roman"/>
          <w:color w:val="000000"/>
          <w:sz w:val="28"/>
          <w:szCs w:val="28"/>
          <w:lang w:eastAsia="ru-RU"/>
        </w:rPr>
        <w:t>. А это значит:</w:t>
      </w:r>
    </w:p>
    <w:p w:rsidR="003556B8" w:rsidRPr="00EC24B3" w:rsidRDefault="003556B8" w:rsidP="006F5B28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EC24B3">
        <w:rPr>
          <w:rFonts w:ascii="Times New Roman" w:hAnsi="Times New Roman"/>
          <w:color w:val="000000"/>
          <w:sz w:val="28"/>
          <w:szCs w:val="28"/>
          <w:lang w:eastAsia="ru-RU"/>
        </w:rPr>
        <w:t>• помочь детям увидеть, что можно изменить мир: семью, школу, село, страну, регион, прекрасную и богатую нашу планету к лучшему;</w:t>
      </w:r>
    </w:p>
    <w:p w:rsidR="003556B8" w:rsidRPr="00EC24B3" w:rsidRDefault="003556B8" w:rsidP="006F5B28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EC24B3">
        <w:rPr>
          <w:rFonts w:ascii="Times New Roman" w:hAnsi="Times New Roman"/>
          <w:color w:val="000000"/>
          <w:sz w:val="28"/>
          <w:szCs w:val="28"/>
          <w:lang w:eastAsia="ru-RU"/>
        </w:rPr>
        <w:t>• вовлекать детей и молодежь в поиск путей и средств решения проблем, участие в работе по улучшению жизни для всех.</w:t>
      </w:r>
    </w:p>
    <w:p w:rsidR="003556B8" w:rsidRPr="00EC24B3" w:rsidRDefault="003556B8" w:rsidP="006F5B28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EC24B3">
        <w:rPr>
          <w:rFonts w:ascii="Times New Roman" w:hAnsi="Times New Roman"/>
          <w:b/>
          <w:color w:val="000000"/>
          <w:sz w:val="28"/>
          <w:szCs w:val="28"/>
          <w:lang w:eastAsia="ru-RU"/>
        </w:rPr>
        <w:t xml:space="preserve">  Целью</w:t>
      </w:r>
      <w:r w:rsidRPr="00EC24B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гражданско-патриотического воспитания является </w:t>
      </w:r>
      <w:r w:rsidRPr="00EC24B3">
        <w:rPr>
          <w:rFonts w:ascii="Times New Roman" w:hAnsi="Times New Roman"/>
          <w:b/>
          <w:color w:val="000000"/>
          <w:sz w:val="28"/>
          <w:szCs w:val="28"/>
          <w:lang w:eastAsia="ru-RU"/>
        </w:rPr>
        <w:t>развитие</w:t>
      </w:r>
      <w:r w:rsidRPr="00EC24B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у учащихся </w:t>
      </w:r>
      <w:r w:rsidRPr="00EC24B3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 xml:space="preserve">активной гражданской позиции </w:t>
      </w:r>
      <w:r w:rsidRPr="00EC24B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и </w:t>
      </w:r>
      <w:r w:rsidRPr="00EC24B3">
        <w:rPr>
          <w:rFonts w:ascii="Times New Roman" w:hAnsi="Times New Roman"/>
          <w:b/>
          <w:color w:val="000000"/>
          <w:sz w:val="28"/>
          <w:szCs w:val="28"/>
          <w:lang w:eastAsia="ru-RU"/>
        </w:rPr>
        <w:t>патриотизма</w:t>
      </w:r>
      <w:r w:rsidRPr="00EC24B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как важнейших духовно-нравственных и </w:t>
      </w:r>
      <w:r w:rsidRPr="00EC24B3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социальных ценностей</w:t>
      </w:r>
      <w:r w:rsidRPr="00EC24B3">
        <w:rPr>
          <w:rFonts w:ascii="Times New Roman" w:hAnsi="Times New Roman"/>
          <w:color w:val="000000"/>
          <w:sz w:val="28"/>
          <w:szCs w:val="28"/>
          <w:lang w:eastAsia="ru-RU"/>
        </w:rPr>
        <w:t>, отражающих сопричастность к делам и достижениям старших поколений, готовность к активному участию в различных сферах жизни общества.</w:t>
      </w:r>
    </w:p>
    <w:p w:rsidR="003556B8" w:rsidRPr="00EC24B3" w:rsidRDefault="003556B8" w:rsidP="006F5B28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EC24B3"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</w:p>
    <w:p w:rsidR="003556B8" w:rsidRPr="00EC24B3" w:rsidRDefault="003556B8" w:rsidP="006F5B28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r w:rsidRPr="00EC24B3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Актуальность работы</w:t>
      </w:r>
    </w:p>
    <w:p w:rsidR="003556B8" w:rsidRPr="00725946" w:rsidRDefault="003556B8" w:rsidP="006F5B28">
      <w:pPr>
        <w:spacing w:line="360" w:lineRule="auto"/>
        <w:rPr>
          <w:rFonts w:ascii="Times New Roman" w:hAnsi="Times New Roman"/>
          <w:sz w:val="28"/>
          <w:szCs w:val="28"/>
        </w:rPr>
      </w:pPr>
      <w:r w:rsidRPr="00EC24B3">
        <w:rPr>
          <w:rFonts w:ascii="Times New Roman" w:hAnsi="Times New Roman"/>
          <w:sz w:val="28"/>
          <w:szCs w:val="28"/>
        </w:rPr>
        <w:t>Актуальность воспитания гражданственности и патриотизма обусловлено процессами в обществе, которые обострили проблемы национального экстремизма, оказывая негативное влияние на формирование патриотического сознания и гражданской позиции личности. В настоящее время смяты нравственные ориентиры, подрастающее поколение можно обвинять в бездуховности, безверии, агрессивности, происходит переоценка жизненных ценностей, что актуализировало нравственный аспект в гражданском развитии личности, в формировании гражданина-патриота.</w:t>
      </w:r>
    </w:p>
    <w:p w:rsidR="003556B8" w:rsidRPr="00EC24B3" w:rsidRDefault="003556B8" w:rsidP="006F5B28">
      <w:pPr>
        <w:spacing w:line="360" w:lineRule="auto"/>
        <w:rPr>
          <w:rFonts w:ascii="Times New Roman" w:hAnsi="Times New Roman"/>
          <w:sz w:val="28"/>
          <w:szCs w:val="28"/>
        </w:rPr>
      </w:pPr>
      <w:r w:rsidRPr="00EC24B3">
        <w:rPr>
          <w:rFonts w:ascii="Times New Roman" w:hAnsi="Times New Roman"/>
          <w:sz w:val="28"/>
          <w:szCs w:val="28"/>
        </w:rPr>
        <w:t xml:space="preserve">  Патриотизм – это проявление любви не только к сильной и красивой, великой и могучей стране, а также к стране, которая переживает не лучшие времена: бедность, непонимание, раздор, или военные конфликты. Именно в наше время воспитание чувства патриотизма, гражданственности, ответственности за судьбу своей страны является одной из важнейших задач образования.</w:t>
      </w:r>
    </w:p>
    <w:p w:rsidR="003556B8" w:rsidRPr="00EC24B3" w:rsidRDefault="003556B8" w:rsidP="006F5B28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EC24B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Самореализация личности в период обучения и после его, социализация её в обществе, адаптация к изменениям на рынке труда являются итогом учебно-воспитательного процесса.</w:t>
      </w:r>
    </w:p>
    <w:p w:rsidR="003556B8" w:rsidRPr="00EC24B3" w:rsidRDefault="003556B8" w:rsidP="006F5B28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EC24B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Изменения, происходящие в обществе, определяют новые требования к отечественной системе образования. Успешная самореализация личности в период обучения и после его окончания, ее социализация в обществе, активная адаптация на рынке труда являются важнейшей задачей учебно- воспитательного процесса.</w:t>
      </w:r>
    </w:p>
    <w:p w:rsidR="003556B8" w:rsidRPr="00EC24B3" w:rsidRDefault="003556B8" w:rsidP="006F5B28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EC24B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Формирование гражданственности, трудолюбия, нравственности, уважения к правам и свободам человека, любви к Родине, семье, окружающей природе рассматривается как основополагающие направления в образовании.</w:t>
      </w:r>
    </w:p>
    <w:p w:rsidR="003556B8" w:rsidRPr="00EC24B3" w:rsidRDefault="003556B8" w:rsidP="006F5B28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EC24B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</w:t>
      </w:r>
      <w:r w:rsidRPr="00EC24B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Гражданское воспитание неразрывно связано с патриотическим воспитанием. </w:t>
      </w:r>
    </w:p>
    <w:p w:rsidR="003556B8" w:rsidRPr="00EC24B3" w:rsidRDefault="003556B8" w:rsidP="006F5B28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EC24B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Pr="00EC24B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Гражданственность, патриотизм определяют активную жизненную позицию. Формирование сознания «Я – гражданин России» должно проходить через собственное отечественное самочувствие каждого человека.</w:t>
      </w:r>
    </w:p>
    <w:p w:rsidR="003556B8" w:rsidRPr="00EC24B3" w:rsidRDefault="003556B8" w:rsidP="006F5B28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EC24B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 Родина нуждается в каждом из своих граждан, которые, используя свои права и свободу, неукоснительно соблюдают свои обязанности перед государством, другими людьми. Забота об общем благе является основой благосостояния каждого. Необходимо переосмыслить вопросы гражданско-патриотического воспитания участниками воспитательного процесса. Не отказываясь от прежних традиций, достижений в этом направлении надо многое изменить в подходах и содержании воспитательной работы.</w:t>
      </w:r>
    </w:p>
    <w:p w:rsidR="003556B8" w:rsidRPr="00EC24B3" w:rsidRDefault="003556B8" w:rsidP="006F5B28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EC24B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Всё это определяет актуальность разработки и реализации внутришкольной программы </w:t>
      </w:r>
      <w:r w:rsidRPr="00EC24B3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 xml:space="preserve">« Я – гражданин России», </w:t>
      </w:r>
      <w:r w:rsidRPr="00EC24B3">
        <w:rPr>
          <w:rFonts w:ascii="Times New Roman" w:hAnsi="Times New Roman"/>
          <w:color w:val="000000"/>
          <w:sz w:val="28"/>
          <w:szCs w:val="28"/>
          <w:lang w:eastAsia="ru-RU"/>
        </w:rPr>
        <w:t>а её реализацию неотложной общественной и педагогической задачей.</w:t>
      </w:r>
    </w:p>
    <w:p w:rsidR="003556B8" w:rsidRPr="00EC24B3" w:rsidRDefault="003556B8" w:rsidP="006F5B28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3556B8" w:rsidRPr="00EC24B3" w:rsidRDefault="003556B8" w:rsidP="006F5B28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r w:rsidRPr="00EC24B3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Объект и предмет</w:t>
      </w:r>
    </w:p>
    <w:p w:rsidR="003556B8" w:rsidRPr="00EC24B3" w:rsidRDefault="003556B8" w:rsidP="006F5B28">
      <w:pPr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EC24B3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 xml:space="preserve">Объект работы </w:t>
      </w:r>
      <w:r w:rsidRPr="00EC24B3">
        <w:rPr>
          <w:rFonts w:ascii="Times New Roman" w:hAnsi="Times New Roman"/>
          <w:color w:val="000000"/>
          <w:sz w:val="28"/>
          <w:szCs w:val="28"/>
          <w:lang w:eastAsia="ru-RU"/>
        </w:rPr>
        <w:t>– организационно-педагогические условия патриотического и гражданского воспитания.</w:t>
      </w:r>
    </w:p>
    <w:p w:rsidR="003556B8" w:rsidRPr="00EC24B3" w:rsidRDefault="003556B8" w:rsidP="006F5B28">
      <w:pPr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EC24B3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 xml:space="preserve">Предмет </w:t>
      </w:r>
      <w:r w:rsidRPr="00EC24B3">
        <w:rPr>
          <w:rFonts w:ascii="Times New Roman" w:hAnsi="Times New Roman"/>
          <w:color w:val="000000"/>
          <w:sz w:val="28"/>
          <w:szCs w:val="28"/>
          <w:lang w:eastAsia="ru-RU"/>
        </w:rPr>
        <w:t>– педагогическая деятельность, внеклассная и внешкольная воспитательная работа, направленная на формирование гражданско- патриотической компетентности и активной социальной позиции учащихся.</w:t>
      </w:r>
    </w:p>
    <w:p w:rsidR="003556B8" w:rsidRPr="00725946" w:rsidRDefault="003556B8" w:rsidP="006F5B28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r w:rsidRPr="00EC24B3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Цель:</w:t>
      </w:r>
    </w:p>
    <w:p w:rsidR="003556B8" w:rsidRPr="005055B9" w:rsidRDefault="003556B8" w:rsidP="006F5B28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i/>
          <w:color w:val="000000"/>
          <w:sz w:val="28"/>
          <w:szCs w:val="28"/>
          <w:lang w:eastAsia="ru-RU"/>
        </w:rPr>
      </w:pPr>
      <w:r w:rsidRPr="005055B9">
        <w:rPr>
          <w:rFonts w:ascii="Times New Roman" w:hAnsi="Times New Roman"/>
          <w:i/>
          <w:color w:val="000000"/>
          <w:sz w:val="28"/>
          <w:szCs w:val="28"/>
          <w:lang w:eastAsia="ru-RU"/>
        </w:rPr>
        <w:t>Создание целостной системы гражданско-патриотического воспитания в школе, ориентированного на становление и развитие личности:</w:t>
      </w:r>
    </w:p>
    <w:p w:rsidR="003556B8" w:rsidRPr="005055B9" w:rsidRDefault="003556B8" w:rsidP="006F5B28">
      <w:pPr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/>
          <w:i/>
          <w:color w:val="000000"/>
          <w:sz w:val="28"/>
          <w:szCs w:val="28"/>
          <w:lang w:eastAsia="ru-RU"/>
        </w:rPr>
      </w:pPr>
      <w:r w:rsidRPr="005055B9">
        <w:rPr>
          <w:rFonts w:ascii="Times New Roman" w:hAnsi="Times New Roman"/>
          <w:i/>
          <w:color w:val="000000"/>
          <w:sz w:val="28"/>
          <w:szCs w:val="28"/>
          <w:lang w:eastAsia="ru-RU"/>
        </w:rPr>
        <w:t>готовой жить в гражданском, демократическом обществе и правовом государстве;</w:t>
      </w:r>
    </w:p>
    <w:p w:rsidR="003556B8" w:rsidRPr="005055B9" w:rsidRDefault="003556B8" w:rsidP="006F5B28">
      <w:pPr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/>
          <w:i/>
          <w:color w:val="000000"/>
          <w:sz w:val="28"/>
          <w:szCs w:val="28"/>
          <w:lang w:eastAsia="ru-RU"/>
        </w:rPr>
      </w:pPr>
      <w:r w:rsidRPr="005055B9">
        <w:rPr>
          <w:rFonts w:ascii="Times New Roman" w:hAnsi="Times New Roman"/>
          <w:i/>
          <w:color w:val="000000"/>
          <w:sz w:val="28"/>
          <w:szCs w:val="28"/>
          <w:lang w:eastAsia="ru-RU"/>
        </w:rPr>
        <w:t>свободной, обладающей чувством собственного достоинства, гуманистически ориентированной;</w:t>
      </w:r>
    </w:p>
    <w:p w:rsidR="003556B8" w:rsidRPr="005055B9" w:rsidRDefault="003556B8" w:rsidP="006F5B28">
      <w:pPr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/>
          <w:i/>
          <w:color w:val="000000"/>
          <w:sz w:val="28"/>
          <w:szCs w:val="28"/>
          <w:lang w:eastAsia="ru-RU"/>
        </w:rPr>
      </w:pPr>
      <w:r w:rsidRPr="005055B9">
        <w:rPr>
          <w:rFonts w:ascii="Times New Roman" w:hAnsi="Times New Roman"/>
          <w:i/>
          <w:color w:val="000000"/>
          <w:sz w:val="28"/>
          <w:szCs w:val="28"/>
          <w:lang w:eastAsia="ru-RU"/>
        </w:rPr>
        <w:t>любящей свою семью, школу, край, малую и большую Родину;</w:t>
      </w:r>
    </w:p>
    <w:p w:rsidR="003556B8" w:rsidRPr="005055B9" w:rsidRDefault="003556B8" w:rsidP="006F5B28">
      <w:pPr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/>
          <w:i/>
          <w:color w:val="000000"/>
          <w:sz w:val="28"/>
          <w:szCs w:val="28"/>
          <w:lang w:eastAsia="ru-RU"/>
        </w:rPr>
      </w:pPr>
      <w:r w:rsidRPr="005055B9">
        <w:rPr>
          <w:rFonts w:ascii="Times New Roman" w:hAnsi="Times New Roman"/>
          <w:i/>
          <w:color w:val="000000"/>
          <w:sz w:val="28"/>
          <w:szCs w:val="28"/>
          <w:lang w:eastAsia="ru-RU"/>
        </w:rPr>
        <w:t>личности культурной, нравственной, готовой к самореализации в общественно-полезной и личностно-значимой деятельности.</w:t>
      </w:r>
    </w:p>
    <w:p w:rsidR="003556B8" w:rsidRPr="00EC24B3" w:rsidRDefault="003556B8" w:rsidP="006F5B28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r w:rsidRPr="00EC24B3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 xml:space="preserve">Гипотеза: </w:t>
      </w:r>
      <w:r w:rsidRPr="007D7C6F">
        <w:rPr>
          <w:rFonts w:ascii="Times New Roman" w:hAnsi="Times New Roman"/>
          <w:bCs/>
          <w:i/>
          <w:color w:val="000000"/>
          <w:sz w:val="28"/>
          <w:szCs w:val="28"/>
          <w:lang w:eastAsia="ru-RU"/>
        </w:rPr>
        <w:t>создание</w:t>
      </w:r>
      <w:r w:rsidRPr="00EC24B3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7D7C6F">
        <w:rPr>
          <w:rFonts w:ascii="Times New Roman" w:hAnsi="Times New Roman"/>
          <w:bCs/>
          <w:i/>
          <w:color w:val="000000"/>
          <w:sz w:val="28"/>
          <w:szCs w:val="28"/>
          <w:lang w:eastAsia="ru-RU"/>
        </w:rPr>
        <w:t>условий</w:t>
      </w:r>
      <w:r w:rsidRPr="00EC24B3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7D7C6F">
        <w:rPr>
          <w:rFonts w:ascii="Times New Roman" w:hAnsi="Times New Roman"/>
          <w:bCs/>
          <w:i/>
          <w:color w:val="000000"/>
          <w:sz w:val="28"/>
          <w:szCs w:val="28"/>
          <w:lang w:eastAsia="ru-RU"/>
        </w:rPr>
        <w:t>для</w:t>
      </w:r>
      <w:r w:rsidRPr="00EC24B3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7D7C6F">
        <w:rPr>
          <w:rFonts w:ascii="Times New Roman" w:hAnsi="Times New Roman"/>
          <w:bCs/>
          <w:i/>
          <w:color w:val="000000"/>
          <w:sz w:val="28"/>
          <w:szCs w:val="28"/>
          <w:lang w:eastAsia="ru-RU"/>
        </w:rPr>
        <w:t>формирования</w:t>
      </w:r>
      <w:r w:rsidRPr="00EC24B3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7D7C6F">
        <w:rPr>
          <w:rFonts w:ascii="Times New Roman" w:hAnsi="Times New Roman"/>
          <w:bCs/>
          <w:i/>
          <w:color w:val="000000"/>
          <w:sz w:val="28"/>
          <w:szCs w:val="28"/>
          <w:lang w:eastAsia="ru-RU"/>
        </w:rPr>
        <w:t>системы</w:t>
      </w:r>
      <w:r w:rsidRPr="00EC24B3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7D7C6F">
        <w:rPr>
          <w:rFonts w:ascii="Times New Roman" w:hAnsi="Times New Roman"/>
          <w:bCs/>
          <w:i/>
          <w:color w:val="000000"/>
          <w:sz w:val="28"/>
          <w:szCs w:val="28"/>
          <w:lang w:eastAsia="ru-RU"/>
        </w:rPr>
        <w:t>гражданско</w:t>
      </w:r>
      <w:r w:rsidRPr="00EC24B3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 xml:space="preserve">- </w:t>
      </w:r>
      <w:r w:rsidRPr="007D7C6F">
        <w:rPr>
          <w:rFonts w:ascii="Times New Roman" w:hAnsi="Times New Roman"/>
          <w:bCs/>
          <w:i/>
          <w:color w:val="000000"/>
          <w:sz w:val="28"/>
          <w:szCs w:val="28"/>
          <w:lang w:eastAsia="ru-RU"/>
        </w:rPr>
        <w:t>патриотического</w:t>
      </w:r>
      <w:r w:rsidRPr="00EC24B3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7D7C6F">
        <w:rPr>
          <w:rFonts w:ascii="Times New Roman" w:hAnsi="Times New Roman"/>
          <w:bCs/>
          <w:i/>
          <w:color w:val="000000"/>
          <w:sz w:val="28"/>
          <w:szCs w:val="28"/>
          <w:lang w:eastAsia="ru-RU"/>
        </w:rPr>
        <w:t>воспитания</w:t>
      </w:r>
      <w:r w:rsidRPr="00EC24B3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.</w:t>
      </w:r>
    </w:p>
    <w:p w:rsidR="003556B8" w:rsidRPr="00EC24B3" w:rsidRDefault="003556B8" w:rsidP="006F5B28">
      <w:pPr>
        <w:spacing w:line="360" w:lineRule="auto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  </w:t>
      </w:r>
      <w:r w:rsidRPr="00EC24B3">
        <w:rPr>
          <w:rFonts w:ascii="Times New Roman" w:hAnsi="Times New Roman"/>
          <w:color w:val="000000"/>
          <w:sz w:val="28"/>
          <w:szCs w:val="28"/>
          <w:lang w:eastAsia="ru-RU"/>
        </w:rPr>
        <w:t>Данная цель и гипотеза</w:t>
      </w:r>
      <w:r w:rsidRPr="00EC24B3">
        <w:rPr>
          <w:rFonts w:ascii="Times New Roman" w:hAnsi="Times New Roman"/>
          <w:iCs/>
          <w:sz w:val="28"/>
          <w:szCs w:val="28"/>
        </w:rPr>
        <w:t xml:space="preserve"> охватывают весь пе</w:t>
      </w:r>
      <w:r>
        <w:rPr>
          <w:rFonts w:ascii="Times New Roman" w:hAnsi="Times New Roman"/>
          <w:iCs/>
          <w:sz w:val="28"/>
          <w:szCs w:val="28"/>
        </w:rPr>
        <w:t>дагогический процесс, пронизываю</w:t>
      </w:r>
      <w:r w:rsidRPr="00EC24B3">
        <w:rPr>
          <w:rFonts w:ascii="Times New Roman" w:hAnsi="Times New Roman"/>
          <w:iCs/>
          <w:sz w:val="28"/>
          <w:szCs w:val="28"/>
        </w:rPr>
        <w:t>т все структуры, интегрируя учебные занятия и внеурочную жизнь обучающихся, разнообразные виды деятельности. Ее достижение становится возможным через решение следующих   задач:</w:t>
      </w:r>
    </w:p>
    <w:p w:rsidR="003556B8" w:rsidRPr="00EC24B3" w:rsidRDefault="003556B8" w:rsidP="006F5B28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i/>
          <w:color w:val="000000"/>
          <w:sz w:val="28"/>
          <w:szCs w:val="28"/>
          <w:lang w:eastAsia="ru-RU"/>
        </w:rPr>
      </w:pPr>
      <w:r w:rsidRPr="00EC24B3">
        <w:rPr>
          <w:rFonts w:ascii="Times New Roman" w:hAnsi="Times New Roman"/>
          <w:i/>
          <w:color w:val="000000"/>
          <w:sz w:val="28"/>
          <w:szCs w:val="28"/>
          <w:lang w:eastAsia="ru-RU"/>
        </w:rPr>
        <w:t xml:space="preserve"> 1. воссоздать имеющийся опыт патриотического и гражданского воспитания в нашей школе;</w:t>
      </w:r>
    </w:p>
    <w:p w:rsidR="003556B8" w:rsidRPr="00EC24B3" w:rsidRDefault="003556B8" w:rsidP="006F5B28">
      <w:pPr>
        <w:spacing w:line="360" w:lineRule="auto"/>
        <w:rPr>
          <w:rFonts w:ascii="Times New Roman" w:hAnsi="Times New Roman"/>
          <w:bCs/>
          <w:i/>
          <w:iCs/>
          <w:sz w:val="28"/>
          <w:szCs w:val="28"/>
        </w:rPr>
      </w:pPr>
      <w:r w:rsidRPr="00EC24B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2.  </w:t>
      </w:r>
      <w:r w:rsidRPr="00EC24B3">
        <w:rPr>
          <w:rFonts w:ascii="Times New Roman" w:hAnsi="Times New Roman"/>
          <w:bCs/>
          <w:i/>
          <w:iCs/>
          <w:sz w:val="28"/>
          <w:szCs w:val="28"/>
        </w:rPr>
        <w:t>развивать элементарные представления о наиболее значимых страницах истории страны, о традициях и культурном достоянии малой Родины; о примерах исполнения гражданского и патриотического долга;</w:t>
      </w:r>
    </w:p>
    <w:p w:rsidR="003556B8" w:rsidRPr="00EC24B3" w:rsidRDefault="003556B8" w:rsidP="006F5B28">
      <w:pPr>
        <w:spacing w:line="360" w:lineRule="auto"/>
        <w:rPr>
          <w:rFonts w:ascii="Times New Roman" w:hAnsi="Times New Roman"/>
          <w:bCs/>
          <w:i/>
          <w:iCs/>
          <w:sz w:val="28"/>
          <w:szCs w:val="28"/>
        </w:rPr>
      </w:pPr>
      <w:r w:rsidRPr="00EC24B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3. </w:t>
      </w:r>
      <w:r w:rsidRPr="00EC24B3">
        <w:rPr>
          <w:rFonts w:ascii="Times New Roman" w:hAnsi="Times New Roman"/>
          <w:bCs/>
          <w:i/>
          <w:iCs/>
          <w:sz w:val="28"/>
          <w:szCs w:val="28"/>
        </w:rPr>
        <w:t>воспитывать ценностное отношение к семье, к своей малой родине, России, государственной символике, родному языку, народным традициям; к Конституции и законам Российской Федерации; старшему поколению;</w:t>
      </w:r>
    </w:p>
    <w:p w:rsidR="003556B8" w:rsidRPr="00EC24B3" w:rsidRDefault="003556B8" w:rsidP="006F5B28">
      <w:pPr>
        <w:spacing w:line="360" w:lineRule="auto"/>
        <w:rPr>
          <w:rFonts w:ascii="Times New Roman" w:hAnsi="Times New Roman"/>
          <w:bCs/>
          <w:i/>
          <w:iCs/>
          <w:sz w:val="28"/>
          <w:szCs w:val="28"/>
        </w:rPr>
      </w:pPr>
      <w:r w:rsidRPr="00EC24B3">
        <w:rPr>
          <w:rFonts w:ascii="Times New Roman" w:hAnsi="Times New Roman"/>
          <w:bCs/>
          <w:i/>
          <w:iCs/>
          <w:sz w:val="28"/>
          <w:szCs w:val="28"/>
        </w:rPr>
        <w:t>4. способствовать воспитанию чувства любви, долга, ответственности, национальной гордости, готовности к защите Отечества;</w:t>
      </w:r>
    </w:p>
    <w:p w:rsidR="003556B8" w:rsidRPr="00EC24B3" w:rsidRDefault="003556B8" w:rsidP="006F5B28">
      <w:pPr>
        <w:spacing w:line="360" w:lineRule="auto"/>
        <w:rPr>
          <w:rFonts w:ascii="Times New Roman" w:hAnsi="Times New Roman"/>
          <w:bCs/>
          <w:i/>
          <w:iCs/>
          <w:sz w:val="28"/>
          <w:szCs w:val="28"/>
        </w:rPr>
      </w:pPr>
      <w:r w:rsidRPr="00EC24B3">
        <w:rPr>
          <w:rFonts w:ascii="Times New Roman" w:hAnsi="Times New Roman"/>
          <w:bCs/>
          <w:i/>
          <w:iCs/>
          <w:sz w:val="28"/>
          <w:szCs w:val="28"/>
        </w:rPr>
        <w:t>5. формировать у детей осознание принадлежности к школьному коллективу, стремление к сочетанию личных и общественных интересов, к созданию атмосферы подлинного товарищества и дружбы в коллективе;</w:t>
      </w:r>
    </w:p>
    <w:p w:rsidR="003556B8" w:rsidRPr="00EC24B3" w:rsidRDefault="003556B8" w:rsidP="006F5B28">
      <w:pPr>
        <w:tabs>
          <w:tab w:val="left" w:pos="7650"/>
        </w:tabs>
        <w:spacing w:line="360" w:lineRule="auto"/>
        <w:rPr>
          <w:rFonts w:ascii="Times New Roman" w:hAnsi="Times New Roman"/>
          <w:bCs/>
          <w:i/>
          <w:iCs/>
          <w:sz w:val="28"/>
          <w:szCs w:val="28"/>
        </w:rPr>
      </w:pPr>
      <w:r w:rsidRPr="00EC24B3">
        <w:rPr>
          <w:rFonts w:ascii="Times New Roman" w:hAnsi="Times New Roman"/>
          <w:bCs/>
          <w:i/>
          <w:iCs/>
          <w:sz w:val="28"/>
          <w:szCs w:val="28"/>
        </w:rPr>
        <w:t>6. воспитание бережного и ответственного отношения к природе;</w:t>
      </w:r>
      <w:r w:rsidRPr="00EC24B3">
        <w:rPr>
          <w:rFonts w:ascii="Times New Roman" w:hAnsi="Times New Roman"/>
          <w:bCs/>
          <w:i/>
          <w:iCs/>
          <w:sz w:val="28"/>
          <w:szCs w:val="28"/>
        </w:rPr>
        <w:tab/>
      </w:r>
    </w:p>
    <w:p w:rsidR="003556B8" w:rsidRPr="00EC24B3" w:rsidRDefault="003556B8" w:rsidP="006F5B28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i/>
          <w:color w:val="000000"/>
          <w:sz w:val="28"/>
          <w:szCs w:val="28"/>
          <w:lang w:eastAsia="ru-RU"/>
        </w:rPr>
      </w:pPr>
      <w:r w:rsidRPr="00EC24B3">
        <w:rPr>
          <w:rFonts w:ascii="Times New Roman" w:hAnsi="Times New Roman"/>
          <w:i/>
          <w:color w:val="000000"/>
          <w:sz w:val="28"/>
          <w:szCs w:val="28"/>
          <w:lang w:eastAsia="ru-RU"/>
        </w:rPr>
        <w:t>7. создать единый комплекс гражданского, патриотического обучения и воспитания, реализуемый, в ходе проведения внеклассной и внеурочной работы;</w:t>
      </w:r>
    </w:p>
    <w:p w:rsidR="003556B8" w:rsidRPr="00EC24B3" w:rsidRDefault="003556B8" w:rsidP="006F5B28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i/>
          <w:color w:val="000000"/>
          <w:sz w:val="28"/>
          <w:szCs w:val="28"/>
          <w:lang w:eastAsia="ru-RU"/>
        </w:rPr>
      </w:pPr>
      <w:r w:rsidRPr="00EC24B3">
        <w:rPr>
          <w:rFonts w:ascii="Times New Roman" w:hAnsi="Times New Roman"/>
          <w:i/>
          <w:color w:val="000000"/>
          <w:sz w:val="28"/>
          <w:szCs w:val="28"/>
          <w:lang w:eastAsia="ru-RU"/>
        </w:rPr>
        <w:t>8. вовлечь учащихся в разработку социальных проектов на решение школьных, местных, общественных проблем.</w:t>
      </w:r>
    </w:p>
    <w:p w:rsidR="003556B8" w:rsidRPr="00EC24B3" w:rsidRDefault="003556B8" w:rsidP="006F5B28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r w:rsidRPr="00EC24B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В данной программе мы определили несколько </w:t>
      </w:r>
      <w:r w:rsidRPr="00EC24B3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проблем:</w:t>
      </w:r>
    </w:p>
    <w:p w:rsidR="003556B8" w:rsidRPr="00EC24B3" w:rsidRDefault="003556B8" w:rsidP="006F5B28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EC24B3">
        <w:rPr>
          <w:rFonts w:ascii="Times New Roman" w:hAnsi="Times New Roman"/>
          <w:color w:val="000000"/>
          <w:sz w:val="28"/>
          <w:szCs w:val="28"/>
          <w:lang w:eastAsia="ru-RU"/>
        </w:rPr>
        <w:t>Отсутствие единства, соединения гражданской, патриотической компетентности и установок на активную жизненную позицию (соединение знаний и умений).</w:t>
      </w:r>
    </w:p>
    <w:p w:rsidR="003556B8" w:rsidRPr="00EC24B3" w:rsidRDefault="003556B8" w:rsidP="006F5B28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EC24B3">
        <w:rPr>
          <w:rFonts w:ascii="Times New Roman" w:hAnsi="Times New Roman"/>
          <w:color w:val="000000"/>
          <w:sz w:val="28"/>
          <w:szCs w:val="28"/>
          <w:lang w:eastAsia="ru-RU"/>
        </w:rPr>
        <w:t>Показать, что сложности с призывом молодёжи на военную службу, распространение наркомании, детская преступность находятся в прямой зависимости от патриотического и гражданского воспитания (гражданско-патриотическое воспитание - основа воспитательной работы школы).</w:t>
      </w:r>
    </w:p>
    <w:p w:rsidR="003556B8" w:rsidRPr="00EC24B3" w:rsidRDefault="003556B8" w:rsidP="006F5B28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EC24B3">
        <w:rPr>
          <w:rFonts w:ascii="Times New Roman" w:hAnsi="Times New Roman"/>
          <w:color w:val="000000"/>
          <w:sz w:val="28"/>
          <w:szCs w:val="28"/>
          <w:lang w:eastAsia="ru-RU"/>
        </w:rPr>
        <w:t>Недостаточное количество учебного времени, отводимого на общественно - политические дисциплины, при гуманизации образования.</w:t>
      </w:r>
    </w:p>
    <w:p w:rsidR="003556B8" w:rsidRPr="00EC24B3" w:rsidRDefault="003556B8" w:rsidP="006F5B28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EC24B3">
        <w:rPr>
          <w:rFonts w:ascii="Times New Roman" w:hAnsi="Times New Roman"/>
          <w:color w:val="000000"/>
          <w:sz w:val="28"/>
          <w:szCs w:val="28"/>
          <w:lang w:eastAsia="ru-RU"/>
        </w:rPr>
        <w:t>Недостаточное финансирование образования.</w:t>
      </w:r>
    </w:p>
    <w:p w:rsidR="003556B8" w:rsidRPr="00EC24B3" w:rsidRDefault="003556B8" w:rsidP="006F5B28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r w:rsidRPr="00EC24B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  Успешное решение этих задач требует глубокого осмысления гражданами РФ всего происходящего, выработки </w:t>
      </w:r>
      <w:r w:rsidRPr="00EC24B3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 xml:space="preserve">активной жизненной позиции </w:t>
      </w:r>
      <w:r w:rsidRPr="00EC24B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и повсеместного вовлечения их в полноценную практическую деятельность в интересах общества и государства. Это предполагает необходимость </w:t>
      </w:r>
      <w:r w:rsidRPr="00EC24B3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 xml:space="preserve">формирования </w:t>
      </w:r>
      <w:r w:rsidRPr="00EC24B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у граждан, прежде всего у подрастающего поколения, за которым будущее страны, </w:t>
      </w:r>
      <w:r w:rsidRPr="00EC24B3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 xml:space="preserve">высоких нравственных, морально-психологических и этических качеств, </w:t>
      </w:r>
      <w:r w:rsidRPr="00EC24B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среди которых важное значение имеют: </w:t>
      </w:r>
      <w:r w:rsidRPr="00EC24B3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патриотизм, гражданский и воинский долг, ответственность за судьбу Отечества и готовность к его защите.</w:t>
      </w:r>
    </w:p>
    <w:p w:rsidR="003556B8" w:rsidRPr="00EC24B3" w:rsidRDefault="003556B8" w:rsidP="006F5B28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EC24B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Целенаправленная организация процесса гражданско-патриотического воспитания является важным этапом в освоении исторически принятых в обществе ценностей, законов и норм жизни, формировании собственной гражданской позиции.</w:t>
      </w:r>
    </w:p>
    <w:p w:rsidR="003556B8" w:rsidRPr="00EC24B3" w:rsidRDefault="003556B8" w:rsidP="006F5B28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EC24B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Усвоение личностью гражданско-патриотических ценностей осуществляется в процессе образования через приобретение необходимой информации своих гражданских функций и социальных ролей. Приобщение человека к гражданско-патриотическим ценностям происходит в процессе реального включения личности в многообразие общественных отношений.</w:t>
      </w:r>
    </w:p>
    <w:p w:rsidR="003556B8" w:rsidRPr="00EC24B3" w:rsidRDefault="003556B8" w:rsidP="006F5B28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</w:pPr>
      <w:r w:rsidRPr="00EC24B3">
        <w:rPr>
          <w:rFonts w:ascii="Times New Roman" w:hAnsi="Times New Roman"/>
          <w:color w:val="000000"/>
          <w:sz w:val="28"/>
          <w:szCs w:val="28"/>
          <w:lang w:eastAsia="ru-RU"/>
        </w:rPr>
        <w:t>Таким образом, гражданско-патриотическое воспитание оказывает влияние на все сферы социальной жизни учащихся и, следовательно, на социально-психологическую структуру личности. Наиболее существенные из них те мировоззренческие убеждения и гражданско-патриотические качества, которые предопределяют отношение учащихся к своим гражданским обязанностям. Если рассматривать структуру гражданско-патриотического воспитания как совокупность качеств личности, подлежащих формированию, то она будет выглядеть следующим образом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</w:p>
    <w:p w:rsidR="003556B8" w:rsidRPr="00EC24B3" w:rsidRDefault="003556B8" w:rsidP="006F5B28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EC24B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Таким образом, </w:t>
      </w:r>
      <w:r w:rsidRPr="00EC24B3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 xml:space="preserve">гражданско-патриотическое воспитание </w:t>
      </w:r>
      <w:r w:rsidRPr="00EC24B3">
        <w:rPr>
          <w:rFonts w:ascii="Times New Roman" w:hAnsi="Times New Roman"/>
          <w:color w:val="000000"/>
          <w:sz w:val="28"/>
          <w:szCs w:val="28"/>
          <w:lang w:eastAsia="ru-RU"/>
        </w:rPr>
        <w:t>– это целенаправленный процесс формирования гражданственности и патриотичности как качеств, представляющих совокупность социально значимых гражданских свойств личности, обусловленных особенностями, динамикой и уровнем развития общества, состоянием его экономической, духовной, социально-политической и других сфер жизни.</w:t>
      </w:r>
    </w:p>
    <w:p w:rsidR="003556B8" w:rsidRPr="00EC24B3" w:rsidRDefault="003556B8" w:rsidP="006F5B28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</w:t>
      </w:r>
      <w:r w:rsidRPr="00EC24B3">
        <w:rPr>
          <w:rFonts w:ascii="Times New Roman" w:hAnsi="Times New Roman"/>
          <w:color w:val="000000"/>
          <w:sz w:val="28"/>
          <w:szCs w:val="28"/>
          <w:lang w:eastAsia="ru-RU"/>
        </w:rPr>
        <w:t>При рассмотрении содержания гражданско-патриотического воспитания в качестве приоритетных выделяют:</w:t>
      </w:r>
    </w:p>
    <w:p w:rsidR="003556B8" w:rsidRPr="00EC24B3" w:rsidRDefault="003556B8" w:rsidP="006F5B28">
      <w:pPr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EC24B3">
        <w:rPr>
          <w:rFonts w:ascii="Times New Roman" w:hAnsi="Times New Roman"/>
          <w:color w:val="000000"/>
          <w:sz w:val="28"/>
          <w:szCs w:val="28"/>
          <w:lang w:eastAsia="ru-RU"/>
        </w:rPr>
        <w:t>гражданско-патриотическую сферу (основана на любви к Родине и народу, национальном самосознании, гражданском долге, готовности к достойному служению Отечеству);</w:t>
      </w:r>
    </w:p>
    <w:p w:rsidR="003556B8" w:rsidRPr="00EC24B3" w:rsidRDefault="003556B8" w:rsidP="006F5B28">
      <w:pPr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EC24B3">
        <w:rPr>
          <w:rFonts w:ascii="Times New Roman" w:hAnsi="Times New Roman"/>
          <w:color w:val="000000"/>
          <w:sz w:val="28"/>
          <w:szCs w:val="28"/>
          <w:lang w:eastAsia="ru-RU"/>
        </w:rPr>
        <w:t>политико-правовую сферу (предполагает формирование понимания политических и правовых событий и процессов в обществе и государстве, знание правовых норм и принципов, способность реализовать свои права и обязанности, готовность к защите своих прав и прав других граждан);</w:t>
      </w:r>
    </w:p>
    <w:p w:rsidR="003556B8" w:rsidRPr="00EC24B3" w:rsidRDefault="003556B8" w:rsidP="006F5B28">
      <w:pPr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EC24B3">
        <w:rPr>
          <w:rFonts w:ascii="Times New Roman" w:hAnsi="Times New Roman"/>
          <w:color w:val="000000"/>
          <w:sz w:val="28"/>
          <w:szCs w:val="28"/>
          <w:lang w:eastAsia="ru-RU"/>
        </w:rPr>
        <w:t>социально-экономическую сферу (предусматривает формирование у учащихся основ экономического мышления, развитие способности строить аргументированные суждения по вопросам экономической политики государства, адаптации их к рыночным экономическим условиям и понимание происходящих и предстоящих  изменений в жизни общества, а также приобретение некоторых навыков принятия экономических решений в повседневной жизни)</w:t>
      </w:r>
    </w:p>
    <w:p w:rsidR="003556B8" w:rsidRPr="00EC24B3" w:rsidRDefault="003556B8" w:rsidP="006F5B28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r w:rsidRPr="00EC24B3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Система гражданско-патриотического воспитания должна включать в себя:</w:t>
      </w:r>
    </w:p>
    <w:p w:rsidR="003556B8" w:rsidRPr="00EC24B3" w:rsidRDefault="003556B8" w:rsidP="006F5B28">
      <w:pPr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EC24B3">
        <w:rPr>
          <w:rFonts w:ascii="Times New Roman" w:hAnsi="Times New Roman"/>
          <w:color w:val="000000"/>
          <w:sz w:val="28"/>
          <w:szCs w:val="28"/>
          <w:lang w:eastAsia="ru-RU"/>
        </w:rPr>
        <w:t>ознакомление детей с государственной символикой, героическими страницами истории страны, ценностями отечественной культуры в процессе бесед, экскурсионной деятельности, заочных путешествий по историческим местам и культурным памятникам России; проведение сюжетно-ролевых игр историко-патриотического содержания;</w:t>
      </w:r>
    </w:p>
    <w:p w:rsidR="003556B8" w:rsidRPr="00EC24B3" w:rsidRDefault="003556B8" w:rsidP="006F5B28">
      <w:pPr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EC24B3">
        <w:rPr>
          <w:rFonts w:ascii="Times New Roman" w:hAnsi="Times New Roman"/>
          <w:color w:val="000000"/>
          <w:sz w:val="28"/>
          <w:szCs w:val="28"/>
          <w:lang w:eastAsia="ru-RU"/>
        </w:rPr>
        <w:t>историко-культурное краеведение, раскрывающее перед детьми историю, особенности культуры, природы, народных традиций малой Родины, приобщающее их к ценностям родного края;</w:t>
      </w:r>
    </w:p>
    <w:p w:rsidR="003556B8" w:rsidRPr="00EC24B3" w:rsidRDefault="003556B8" w:rsidP="006F5B28">
      <w:pPr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EC24B3">
        <w:rPr>
          <w:rFonts w:ascii="Times New Roman" w:hAnsi="Times New Roman"/>
          <w:color w:val="000000"/>
          <w:sz w:val="28"/>
          <w:szCs w:val="28"/>
          <w:lang w:eastAsia="ru-RU"/>
        </w:rPr>
        <w:t>ознакомление школьников с народным творчеством;</w:t>
      </w:r>
    </w:p>
    <w:p w:rsidR="003556B8" w:rsidRPr="00EC24B3" w:rsidRDefault="003556B8" w:rsidP="006F5B28">
      <w:pPr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EC24B3">
        <w:rPr>
          <w:rFonts w:ascii="Times New Roman" w:hAnsi="Times New Roman"/>
          <w:color w:val="000000"/>
          <w:sz w:val="28"/>
          <w:szCs w:val="28"/>
          <w:lang w:eastAsia="ru-RU"/>
        </w:rPr>
        <w:t>ознакомление детей с деятельностью общественных организаций.</w:t>
      </w:r>
    </w:p>
    <w:p w:rsidR="003556B8" w:rsidRPr="00EC24B3" w:rsidRDefault="003556B8" w:rsidP="006F5B28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EC24B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       При отборе содержания гражданско-патриотического воспитания необходимо учитывать личный опыт учащихся, полученный в ходе организации их жизнедеятельности и приобщения к реальной социальной действительности.</w:t>
      </w:r>
    </w:p>
    <w:p w:rsidR="003556B8" w:rsidRPr="00EC24B3" w:rsidRDefault="003556B8" w:rsidP="006F5B28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EC24B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      Содержание гражданско-патриотического воспитания должно включать те знания, способы деятельности, ценностные ориентиры, образцы поведения, без которых невозможно соответствующее выполнение типичных социальных ролей в современном обществе.</w:t>
      </w:r>
    </w:p>
    <w:p w:rsidR="003556B8" w:rsidRPr="00EC24B3" w:rsidRDefault="003556B8" w:rsidP="006F5B28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EC24B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Для достижения цели гражданско-патриотического воспитания необходимо обогатить содержание данной работы национальной культурой. Она предусматривает духовное развитие учащихся в процессе освоения ими культурного наследия своего народа.</w:t>
      </w:r>
    </w:p>
    <w:p w:rsidR="003556B8" w:rsidRPr="00EC24B3" w:rsidRDefault="003556B8" w:rsidP="006F5B28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EC24B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    В заключение следует заметить, что использование учебно- воспитательных программ патриотической направленности в школе должно принести хорошие результаты, так как они полностью охватывают вопросы патриотического воспитания и включает последовательный комплекс мероприятий, который служит прочной основой для дальнейшей воспитательной работы по формированию личности будущего патриота своей Родины.</w:t>
      </w:r>
    </w:p>
    <w:p w:rsidR="003556B8" w:rsidRPr="00EC24B3" w:rsidRDefault="003556B8" w:rsidP="006F5B28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3556B8" w:rsidRDefault="003556B8" w:rsidP="006F5B28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r w:rsidRPr="00EC24B3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Программа “Я - гражданин России”</w:t>
      </w:r>
    </w:p>
    <w:tbl>
      <w:tblPr>
        <w:tblW w:w="9492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596"/>
        <w:gridCol w:w="6896"/>
      </w:tblGrid>
      <w:tr w:rsidR="003556B8" w:rsidRPr="00725946" w:rsidTr="007D7C6F">
        <w:trPr>
          <w:trHeight w:val="1098"/>
        </w:trPr>
        <w:tc>
          <w:tcPr>
            <w:tcW w:w="2596" w:type="dxa"/>
          </w:tcPr>
          <w:p w:rsidR="003556B8" w:rsidRPr="007D7C6F" w:rsidRDefault="003556B8" w:rsidP="006F5B28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D7C6F">
              <w:rPr>
                <w:rFonts w:ascii="Times New Roman" w:hAnsi="Times New Roman"/>
                <w:b/>
                <w:sz w:val="28"/>
                <w:szCs w:val="28"/>
              </w:rPr>
              <w:t>Разделы паспорта программы</w:t>
            </w:r>
          </w:p>
        </w:tc>
        <w:tc>
          <w:tcPr>
            <w:tcW w:w="6896" w:type="dxa"/>
          </w:tcPr>
          <w:p w:rsidR="003556B8" w:rsidRPr="007D7C6F" w:rsidRDefault="003556B8" w:rsidP="006F5B28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D7C6F">
              <w:rPr>
                <w:rFonts w:ascii="Times New Roman" w:hAnsi="Times New Roman"/>
                <w:b/>
                <w:sz w:val="28"/>
                <w:szCs w:val="28"/>
              </w:rPr>
              <w:t>Содержание разделов программы</w:t>
            </w:r>
            <w:r>
              <w:rPr>
                <w:rFonts w:ascii="Times New Roman" w:hAnsi="Times New Roman"/>
                <w:sz w:val="28"/>
                <w:szCs w:val="28"/>
              </w:rPr>
              <w:tab/>
            </w:r>
          </w:p>
        </w:tc>
      </w:tr>
      <w:tr w:rsidR="003556B8" w:rsidRPr="00725946" w:rsidTr="006D32A5">
        <w:tc>
          <w:tcPr>
            <w:tcW w:w="2596" w:type="dxa"/>
          </w:tcPr>
          <w:p w:rsidR="003556B8" w:rsidRPr="00725946" w:rsidRDefault="003556B8" w:rsidP="006F5B28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725946">
              <w:rPr>
                <w:rFonts w:ascii="Times New Roman" w:hAnsi="Times New Roman"/>
                <w:sz w:val="28"/>
                <w:szCs w:val="28"/>
              </w:rPr>
              <w:t>1. Название программы</w:t>
            </w:r>
          </w:p>
        </w:tc>
        <w:tc>
          <w:tcPr>
            <w:tcW w:w="6896" w:type="dxa"/>
          </w:tcPr>
          <w:p w:rsidR="003556B8" w:rsidRPr="00725946" w:rsidRDefault="003556B8" w:rsidP="006F5B28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25946">
              <w:rPr>
                <w:rFonts w:ascii="Times New Roman" w:hAnsi="Times New Roman"/>
                <w:sz w:val="28"/>
                <w:szCs w:val="28"/>
              </w:rPr>
              <w:t xml:space="preserve">Программа патриотического воспитания муниципального общеобразовательного учреждения  </w:t>
            </w:r>
            <w:r>
              <w:rPr>
                <w:rFonts w:ascii="Times New Roman" w:hAnsi="Times New Roman"/>
                <w:sz w:val="28"/>
                <w:szCs w:val="28"/>
              </w:rPr>
              <w:t>основной</w:t>
            </w:r>
            <w:r w:rsidRPr="00725946">
              <w:rPr>
                <w:rFonts w:ascii="Times New Roman" w:hAnsi="Times New Roman"/>
                <w:sz w:val="28"/>
                <w:szCs w:val="28"/>
              </w:rPr>
              <w:t xml:space="preserve"> общеобразовательной школы </w:t>
            </w:r>
            <w:r>
              <w:rPr>
                <w:rFonts w:ascii="Times New Roman" w:hAnsi="Times New Roman"/>
                <w:sz w:val="28"/>
                <w:szCs w:val="28"/>
              </w:rPr>
              <w:t>с.Мильгидун Чернышевского района Забайкальского края «Я гражданин России»</w:t>
            </w:r>
            <w:r w:rsidRPr="00725946">
              <w:rPr>
                <w:rFonts w:ascii="Times New Roman" w:hAnsi="Times New Roman"/>
                <w:sz w:val="28"/>
                <w:szCs w:val="28"/>
              </w:rPr>
              <w:t xml:space="preserve"> на 201</w:t>
            </w: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Pr="00725946">
              <w:rPr>
                <w:rFonts w:ascii="Times New Roman" w:hAnsi="Times New Roman"/>
                <w:sz w:val="28"/>
                <w:szCs w:val="28"/>
              </w:rPr>
              <w:t xml:space="preserve"> - 20</w:t>
            </w:r>
            <w:r>
              <w:rPr>
                <w:rFonts w:ascii="Times New Roman" w:hAnsi="Times New Roman"/>
                <w:sz w:val="28"/>
                <w:szCs w:val="28"/>
              </w:rPr>
              <w:t>20</w:t>
            </w:r>
            <w:r w:rsidRPr="00725946">
              <w:rPr>
                <w:rFonts w:ascii="Times New Roman" w:hAnsi="Times New Roman"/>
                <w:sz w:val="28"/>
                <w:szCs w:val="28"/>
              </w:rPr>
              <w:t xml:space="preserve"> годы</w:t>
            </w:r>
          </w:p>
        </w:tc>
      </w:tr>
      <w:tr w:rsidR="003556B8" w:rsidRPr="00725946" w:rsidTr="006D32A5">
        <w:trPr>
          <w:trHeight w:val="709"/>
        </w:trPr>
        <w:tc>
          <w:tcPr>
            <w:tcW w:w="2596" w:type="dxa"/>
          </w:tcPr>
          <w:p w:rsidR="003556B8" w:rsidRPr="00725946" w:rsidRDefault="003556B8" w:rsidP="006F5B28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725946">
              <w:rPr>
                <w:rFonts w:ascii="Times New Roman" w:hAnsi="Times New Roman"/>
                <w:sz w:val="28"/>
                <w:szCs w:val="28"/>
              </w:rPr>
              <w:t>2. Сроки реализации</w:t>
            </w:r>
          </w:p>
        </w:tc>
        <w:tc>
          <w:tcPr>
            <w:tcW w:w="6896" w:type="dxa"/>
          </w:tcPr>
          <w:p w:rsidR="003556B8" w:rsidRPr="00EC24B3" w:rsidRDefault="003556B8" w:rsidP="006F5B28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25946">
              <w:rPr>
                <w:rFonts w:ascii="Times New Roman" w:hAnsi="Times New Roman"/>
                <w:bCs/>
                <w:i/>
                <w:sz w:val="28"/>
                <w:szCs w:val="28"/>
                <w:u w:val="single"/>
              </w:rPr>
              <w:t xml:space="preserve">I этап: проектный </w:t>
            </w:r>
            <w:r w:rsidRPr="00EC24B3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– изучение и анализ состояния гражданско-патриотического воспитания в школе, уровня гражданско-патриотического сознания у школьников, отбор критериев оценки уровня гражданско-патриотического сознания у школьников, разработка нормативно-правовой базы, связанной с реализацией программы гражданско-патриотического воспитания.</w:t>
            </w:r>
          </w:p>
          <w:p w:rsidR="003556B8" w:rsidRPr="00725946" w:rsidRDefault="003556B8" w:rsidP="006F5B28">
            <w:pPr>
              <w:pStyle w:val="NormalWeb"/>
              <w:spacing w:before="0" w:beforeAutospacing="0" w:after="0" w:afterAutospacing="0" w:line="360" w:lineRule="auto"/>
              <w:ind w:left="72"/>
              <w:jc w:val="both"/>
              <w:rPr>
                <w:i/>
                <w:sz w:val="28"/>
                <w:szCs w:val="28"/>
              </w:rPr>
            </w:pPr>
            <w:r w:rsidRPr="00725946">
              <w:rPr>
                <w:bCs/>
                <w:i/>
                <w:sz w:val="28"/>
                <w:szCs w:val="28"/>
              </w:rPr>
              <w:t>Цель</w:t>
            </w:r>
            <w:r w:rsidRPr="00725946">
              <w:rPr>
                <w:i/>
                <w:sz w:val="28"/>
                <w:szCs w:val="28"/>
              </w:rPr>
              <w:t xml:space="preserve">: </w:t>
            </w:r>
            <w:r w:rsidRPr="00725946">
              <w:rPr>
                <w:sz w:val="28"/>
                <w:szCs w:val="28"/>
              </w:rPr>
              <w:t>подготовка условий создания системы гражданско-патриотического воспитания.</w:t>
            </w:r>
          </w:p>
          <w:p w:rsidR="003556B8" w:rsidRPr="00725946" w:rsidRDefault="003556B8" w:rsidP="006F5B28">
            <w:pPr>
              <w:pStyle w:val="NormalWeb"/>
              <w:spacing w:before="0" w:beforeAutospacing="0" w:after="0" w:afterAutospacing="0" w:line="360" w:lineRule="auto"/>
              <w:ind w:left="72"/>
              <w:jc w:val="both"/>
              <w:rPr>
                <w:i/>
                <w:sz w:val="28"/>
                <w:szCs w:val="28"/>
              </w:rPr>
            </w:pPr>
            <w:r w:rsidRPr="00725946">
              <w:rPr>
                <w:bCs/>
                <w:i/>
                <w:sz w:val="28"/>
                <w:szCs w:val="28"/>
              </w:rPr>
              <w:t>Задачи:</w:t>
            </w:r>
            <w:r w:rsidRPr="00725946">
              <w:rPr>
                <w:i/>
                <w:sz w:val="28"/>
                <w:szCs w:val="28"/>
              </w:rPr>
              <w:t xml:space="preserve"> </w:t>
            </w:r>
          </w:p>
          <w:p w:rsidR="003556B8" w:rsidRPr="00725946" w:rsidRDefault="003556B8" w:rsidP="006F5B28">
            <w:pPr>
              <w:numPr>
                <w:ilvl w:val="0"/>
                <w:numId w:val="21"/>
              </w:numPr>
              <w:spacing w:after="0" w:line="360" w:lineRule="auto"/>
              <w:ind w:left="191" w:hanging="14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25946">
              <w:rPr>
                <w:rFonts w:ascii="Times New Roman" w:hAnsi="Times New Roman"/>
                <w:sz w:val="28"/>
                <w:szCs w:val="28"/>
              </w:rPr>
              <w:t xml:space="preserve">изучить нормативную базу, подзаконные акты. </w:t>
            </w:r>
          </w:p>
          <w:p w:rsidR="003556B8" w:rsidRPr="00725946" w:rsidRDefault="003556B8" w:rsidP="006F5B28">
            <w:pPr>
              <w:numPr>
                <w:ilvl w:val="0"/>
                <w:numId w:val="21"/>
              </w:numPr>
              <w:spacing w:after="0" w:line="360" w:lineRule="auto"/>
              <w:ind w:left="191" w:hanging="14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25946">
              <w:rPr>
                <w:rFonts w:ascii="Times New Roman" w:hAnsi="Times New Roman"/>
                <w:sz w:val="28"/>
                <w:szCs w:val="28"/>
              </w:rPr>
              <w:t xml:space="preserve">разработать, обсудить и утвердить программу по гражданско-патриотическому воспитанию. </w:t>
            </w:r>
          </w:p>
          <w:p w:rsidR="003556B8" w:rsidRPr="00725946" w:rsidRDefault="003556B8" w:rsidP="006F5B28">
            <w:pPr>
              <w:numPr>
                <w:ilvl w:val="0"/>
                <w:numId w:val="21"/>
              </w:numPr>
              <w:spacing w:after="0" w:line="360" w:lineRule="auto"/>
              <w:ind w:left="191" w:hanging="14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25946">
              <w:rPr>
                <w:rFonts w:ascii="Times New Roman" w:hAnsi="Times New Roman"/>
                <w:sz w:val="28"/>
                <w:szCs w:val="28"/>
              </w:rPr>
              <w:t xml:space="preserve">проанализировать материально-технические, педагогические условия реализации программы. </w:t>
            </w:r>
          </w:p>
          <w:p w:rsidR="003556B8" w:rsidRPr="00725946" w:rsidRDefault="003556B8" w:rsidP="006F5B28">
            <w:pPr>
              <w:numPr>
                <w:ilvl w:val="0"/>
                <w:numId w:val="21"/>
              </w:numPr>
              <w:spacing w:after="0" w:line="360" w:lineRule="auto"/>
              <w:ind w:left="191" w:hanging="14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25946">
              <w:rPr>
                <w:rFonts w:ascii="Times New Roman" w:hAnsi="Times New Roman"/>
                <w:sz w:val="28"/>
                <w:szCs w:val="28"/>
              </w:rPr>
              <w:t xml:space="preserve">подобрать диагностические методики по основным направлениям программы. </w:t>
            </w:r>
          </w:p>
          <w:p w:rsidR="003556B8" w:rsidRPr="00EC24B3" w:rsidRDefault="003556B8" w:rsidP="006F5B28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25946">
              <w:rPr>
                <w:rFonts w:ascii="Times New Roman" w:hAnsi="Times New Roman"/>
                <w:bCs/>
                <w:i/>
                <w:sz w:val="28"/>
                <w:szCs w:val="28"/>
                <w:u w:val="single"/>
              </w:rPr>
              <w:t xml:space="preserve">II этап:  практический </w:t>
            </w:r>
            <w:r w:rsidRPr="00EC24B3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– разработка комплексной стратегии, направленной на формирование гражданской позиции и воспитания патриотических чувств. </w:t>
            </w:r>
          </w:p>
          <w:p w:rsidR="003556B8" w:rsidRPr="00725946" w:rsidRDefault="003556B8" w:rsidP="006F5B28">
            <w:pPr>
              <w:pStyle w:val="NormalWeb"/>
              <w:spacing w:before="0" w:beforeAutospacing="0" w:after="0" w:afterAutospacing="0" w:line="360" w:lineRule="auto"/>
              <w:ind w:left="72"/>
              <w:jc w:val="both"/>
              <w:rPr>
                <w:i/>
                <w:sz w:val="28"/>
                <w:szCs w:val="28"/>
              </w:rPr>
            </w:pPr>
            <w:r w:rsidRPr="00725946">
              <w:rPr>
                <w:bCs/>
                <w:i/>
                <w:sz w:val="28"/>
                <w:szCs w:val="28"/>
              </w:rPr>
              <w:t>Цель:</w:t>
            </w:r>
            <w:r w:rsidRPr="00725946">
              <w:rPr>
                <w:i/>
                <w:sz w:val="28"/>
                <w:szCs w:val="28"/>
              </w:rPr>
              <w:t xml:space="preserve"> </w:t>
            </w:r>
            <w:r w:rsidRPr="00725946">
              <w:rPr>
                <w:sz w:val="28"/>
                <w:szCs w:val="28"/>
              </w:rPr>
              <w:t xml:space="preserve">реализация программы по гражданско-патриотическому воспитанию </w:t>
            </w:r>
          </w:p>
          <w:p w:rsidR="003556B8" w:rsidRPr="00725946" w:rsidRDefault="003556B8" w:rsidP="006F5B28">
            <w:pPr>
              <w:pStyle w:val="NormalWeb"/>
              <w:spacing w:before="0" w:beforeAutospacing="0" w:after="0" w:afterAutospacing="0" w:line="360" w:lineRule="auto"/>
              <w:ind w:left="72"/>
              <w:jc w:val="both"/>
              <w:rPr>
                <w:i/>
                <w:sz w:val="28"/>
                <w:szCs w:val="28"/>
              </w:rPr>
            </w:pPr>
            <w:r w:rsidRPr="00725946">
              <w:rPr>
                <w:bCs/>
                <w:i/>
                <w:sz w:val="28"/>
                <w:szCs w:val="28"/>
              </w:rPr>
              <w:t>Задачи</w:t>
            </w:r>
            <w:r w:rsidRPr="00725946">
              <w:rPr>
                <w:i/>
                <w:sz w:val="28"/>
                <w:szCs w:val="28"/>
              </w:rPr>
              <w:t>:</w:t>
            </w:r>
          </w:p>
          <w:p w:rsidR="003556B8" w:rsidRPr="00725946" w:rsidRDefault="003556B8" w:rsidP="006F5B28">
            <w:pPr>
              <w:pStyle w:val="NormalWeb"/>
              <w:numPr>
                <w:ilvl w:val="0"/>
                <w:numId w:val="22"/>
              </w:numPr>
              <w:spacing w:before="0" w:beforeAutospacing="0" w:after="0" w:afterAutospacing="0" w:line="360" w:lineRule="auto"/>
              <w:ind w:left="191" w:hanging="142"/>
              <w:jc w:val="both"/>
              <w:rPr>
                <w:sz w:val="28"/>
                <w:szCs w:val="28"/>
              </w:rPr>
            </w:pPr>
            <w:r w:rsidRPr="00725946">
              <w:rPr>
                <w:sz w:val="28"/>
                <w:szCs w:val="28"/>
              </w:rPr>
              <w:t>отработать содержание деятельности, наиболее эффективные формы и методы воспитательного воздействия;</w:t>
            </w:r>
          </w:p>
          <w:p w:rsidR="003556B8" w:rsidRPr="00725946" w:rsidRDefault="003556B8" w:rsidP="006F5B28">
            <w:pPr>
              <w:pStyle w:val="NormalWeb"/>
              <w:numPr>
                <w:ilvl w:val="0"/>
                <w:numId w:val="22"/>
              </w:numPr>
              <w:spacing w:before="0" w:beforeAutospacing="0" w:after="0" w:afterAutospacing="0" w:line="360" w:lineRule="auto"/>
              <w:ind w:left="191" w:hanging="142"/>
              <w:jc w:val="both"/>
              <w:rPr>
                <w:sz w:val="28"/>
                <w:szCs w:val="28"/>
              </w:rPr>
            </w:pPr>
            <w:r w:rsidRPr="00725946">
              <w:rPr>
                <w:sz w:val="28"/>
                <w:szCs w:val="28"/>
              </w:rPr>
              <w:t>разработать методические рекомендации по гражданско-патриотическому воспитанию;</w:t>
            </w:r>
          </w:p>
          <w:p w:rsidR="003556B8" w:rsidRPr="00725946" w:rsidRDefault="003556B8" w:rsidP="006F5B28">
            <w:pPr>
              <w:pStyle w:val="NormalWeb"/>
              <w:numPr>
                <w:ilvl w:val="0"/>
                <w:numId w:val="22"/>
              </w:numPr>
              <w:spacing w:before="0" w:beforeAutospacing="0" w:after="0" w:afterAutospacing="0" w:line="360" w:lineRule="auto"/>
              <w:ind w:left="191" w:hanging="142"/>
              <w:jc w:val="both"/>
              <w:rPr>
                <w:sz w:val="28"/>
                <w:szCs w:val="28"/>
              </w:rPr>
            </w:pPr>
            <w:r w:rsidRPr="00725946">
              <w:rPr>
                <w:sz w:val="28"/>
                <w:szCs w:val="28"/>
              </w:rPr>
              <w:t>расширять и укреплять связи и отношения учреждений дополнительного образования детей  и культуры;</w:t>
            </w:r>
          </w:p>
          <w:p w:rsidR="003556B8" w:rsidRPr="00725946" w:rsidRDefault="003556B8" w:rsidP="006F5B28">
            <w:pPr>
              <w:pStyle w:val="NormalWeb"/>
              <w:numPr>
                <w:ilvl w:val="0"/>
                <w:numId w:val="22"/>
              </w:numPr>
              <w:spacing w:before="0" w:beforeAutospacing="0" w:after="0" w:afterAutospacing="0" w:line="360" w:lineRule="auto"/>
              <w:ind w:left="191" w:hanging="142"/>
              <w:jc w:val="both"/>
              <w:rPr>
                <w:sz w:val="28"/>
                <w:szCs w:val="28"/>
              </w:rPr>
            </w:pPr>
            <w:r w:rsidRPr="00725946">
              <w:rPr>
                <w:sz w:val="28"/>
                <w:szCs w:val="28"/>
              </w:rPr>
              <w:t>вовлекать в систему гражданско-патриотического воспитания представителей всех субъектов образовательной деятельности;</w:t>
            </w:r>
          </w:p>
          <w:p w:rsidR="003556B8" w:rsidRPr="00725946" w:rsidRDefault="003556B8" w:rsidP="006F5B28">
            <w:pPr>
              <w:pStyle w:val="NormalWeb"/>
              <w:numPr>
                <w:ilvl w:val="0"/>
                <w:numId w:val="22"/>
              </w:numPr>
              <w:spacing w:before="0" w:beforeAutospacing="0" w:after="0" w:afterAutospacing="0" w:line="360" w:lineRule="auto"/>
              <w:ind w:left="333" w:hanging="284"/>
              <w:jc w:val="both"/>
              <w:rPr>
                <w:sz w:val="28"/>
                <w:szCs w:val="28"/>
              </w:rPr>
            </w:pPr>
            <w:r w:rsidRPr="00725946">
              <w:rPr>
                <w:sz w:val="28"/>
                <w:szCs w:val="28"/>
              </w:rPr>
              <w:t>проводить мониторинг реализации программы;</w:t>
            </w:r>
          </w:p>
          <w:p w:rsidR="003556B8" w:rsidRPr="00725946" w:rsidRDefault="003556B8" w:rsidP="006F5B28">
            <w:pPr>
              <w:pStyle w:val="NormalWeb"/>
              <w:numPr>
                <w:ilvl w:val="0"/>
                <w:numId w:val="22"/>
              </w:numPr>
              <w:spacing w:before="0" w:beforeAutospacing="0" w:after="0" w:afterAutospacing="0" w:line="360" w:lineRule="auto"/>
              <w:ind w:left="333" w:hanging="284"/>
              <w:jc w:val="both"/>
              <w:rPr>
                <w:sz w:val="28"/>
                <w:szCs w:val="28"/>
              </w:rPr>
            </w:pPr>
            <w:r w:rsidRPr="00725946">
              <w:rPr>
                <w:sz w:val="28"/>
                <w:szCs w:val="28"/>
              </w:rPr>
              <w:t>принимать участие в конкурсах по гражданско-патриотическому воспитанию.</w:t>
            </w:r>
          </w:p>
          <w:p w:rsidR="003556B8" w:rsidRPr="00EC24B3" w:rsidRDefault="003556B8" w:rsidP="006F5B28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25946">
              <w:rPr>
                <w:rFonts w:ascii="Times New Roman" w:hAnsi="Times New Roman"/>
                <w:bCs/>
                <w:i/>
                <w:sz w:val="28"/>
                <w:szCs w:val="28"/>
                <w:u w:val="single"/>
              </w:rPr>
              <w:t>III этап: аналитический</w:t>
            </w:r>
            <w:r w:rsidRPr="00EC24B3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– оценка эффективности мероприятий, направленных на гражданско-патриотическое воспитания.</w:t>
            </w:r>
          </w:p>
          <w:p w:rsidR="003556B8" w:rsidRPr="00725946" w:rsidRDefault="003556B8" w:rsidP="006F5B28">
            <w:pPr>
              <w:pStyle w:val="NormalWeb"/>
              <w:spacing w:before="0" w:beforeAutospacing="0" w:after="0" w:afterAutospacing="0" w:line="360" w:lineRule="auto"/>
              <w:ind w:left="72"/>
              <w:jc w:val="both"/>
              <w:rPr>
                <w:i/>
                <w:sz w:val="28"/>
                <w:szCs w:val="28"/>
              </w:rPr>
            </w:pPr>
            <w:r w:rsidRPr="00725946">
              <w:rPr>
                <w:bCs/>
                <w:i/>
                <w:sz w:val="28"/>
                <w:szCs w:val="28"/>
              </w:rPr>
              <w:t>Цель:</w:t>
            </w:r>
            <w:r w:rsidRPr="00725946">
              <w:rPr>
                <w:i/>
                <w:sz w:val="28"/>
                <w:szCs w:val="28"/>
              </w:rPr>
              <w:t xml:space="preserve"> </w:t>
            </w:r>
            <w:r w:rsidRPr="00725946">
              <w:rPr>
                <w:sz w:val="28"/>
                <w:szCs w:val="28"/>
              </w:rPr>
              <w:t>анализ итогов реализации программы;</w:t>
            </w:r>
          </w:p>
          <w:p w:rsidR="003556B8" w:rsidRPr="00725946" w:rsidRDefault="003556B8" w:rsidP="006F5B28">
            <w:pPr>
              <w:pStyle w:val="NormalWeb"/>
              <w:spacing w:before="0" w:beforeAutospacing="0" w:after="0" w:afterAutospacing="0" w:line="360" w:lineRule="auto"/>
              <w:ind w:left="72"/>
              <w:jc w:val="both"/>
              <w:rPr>
                <w:i/>
                <w:sz w:val="28"/>
                <w:szCs w:val="28"/>
              </w:rPr>
            </w:pPr>
            <w:r w:rsidRPr="00725946">
              <w:rPr>
                <w:bCs/>
                <w:i/>
                <w:sz w:val="28"/>
                <w:szCs w:val="28"/>
              </w:rPr>
              <w:t>Задачи:</w:t>
            </w:r>
            <w:r w:rsidRPr="00725946">
              <w:rPr>
                <w:i/>
                <w:sz w:val="28"/>
                <w:szCs w:val="28"/>
              </w:rPr>
              <w:t xml:space="preserve"> </w:t>
            </w:r>
          </w:p>
          <w:p w:rsidR="003556B8" w:rsidRPr="00725946" w:rsidRDefault="003556B8" w:rsidP="006F5B28">
            <w:pPr>
              <w:numPr>
                <w:ilvl w:val="0"/>
                <w:numId w:val="23"/>
              </w:numPr>
              <w:tabs>
                <w:tab w:val="left" w:pos="0"/>
              </w:tabs>
              <w:spacing w:after="0" w:line="360" w:lineRule="auto"/>
              <w:ind w:left="333" w:hanging="28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25946">
              <w:rPr>
                <w:rFonts w:ascii="Times New Roman" w:hAnsi="Times New Roman"/>
                <w:sz w:val="28"/>
                <w:szCs w:val="28"/>
              </w:rPr>
              <w:t xml:space="preserve">обобщить результаты работы учреждения; </w:t>
            </w:r>
          </w:p>
          <w:p w:rsidR="003556B8" w:rsidRPr="00725946" w:rsidRDefault="003556B8" w:rsidP="006F5B28">
            <w:pPr>
              <w:numPr>
                <w:ilvl w:val="0"/>
                <w:numId w:val="23"/>
              </w:numPr>
              <w:tabs>
                <w:tab w:val="left" w:pos="0"/>
              </w:tabs>
              <w:spacing w:after="0" w:line="360" w:lineRule="auto"/>
              <w:ind w:left="333" w:hanging="28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25946">
              <w:rPr>
                <w:rFonts w:ascii="Times New Roman" w:hAnsi="Times New Roman"/>
                <w:sz w:val="28"/>
                <w:szCs w:val="28"/>
              </w:rPr>
              <w:t xml:space="preserve">провести коррекцию затруднений в реализации программы; </w:t>
            </w:r>
          </w:p>
          <w:p w:rsidR="003556B8" w:rsidRPr="00725946" w:rsidRDefault="003556B8" w:rsidP="006F5B28">
            <w:pPr>
              <w:pStyle w:val="BodyText"/>
              <w:numPr>
                <w:ilvl w:val="0"/>
                <w:numId w:val="23"/>
              </w:numPr>
              <w:spacing w:line="360" w:lineRule="auto"/>
              <w:ind w:left="333" w:hanging="284"/>
              <w:rPr>
                <w:i w:val="0"/>
                <w:szCs w:val="28"/>
              </w:rPr>
            </w:pPr>
            <w:r w:rsidRPr="00725946">
              <w:rPr>
                <w:i w:val="0"/>
                <w:szCs w:val="28"/>
              </w:rPr>
              <w:t>спланировать работу на следующий период</w:t>
            </w:r>
            <w:r w:rsidRPr="00725946">
              <w:rPr>
                <w:szCs w:val="28"/>
              </w:rPr>
              <w:t xml:space="preserve">.  </w:t>
            </w:r>
          </w:p>
        </w:tc>
      </w:tr>
      <w:tr w:rsidR="003556B8" w:rsidRPr="00725946" w:rsidTr="006D32A5">
        <w:tc>
          <w:tcPr>
            <w:tcW w:w="2596" w:type="dxa"/>
          </w:tcPr>
          <w:p w:rsidR="003556B8" w:rsidRPr="00725946" w:rsidRDefault="003556B8" w:rsidP="006F5B28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725946">
              <w:rPr>
                <w:rFonts w:ascii="Times New Roman" w:hAnsi="Times New Roman"/>
                <w:sz w:val="28"/>
                <w:szCs w:val="28"/>
              </w:rPr>
              <w:t>3. Основание для создания программы</w:t>
            </w:r>
          </w:p>
        </w:tc>
        <w:tc>
          <w:tcPr>
            <w:tcW w:w="6896" w:type="dxa"/>
          </w:tcPr>
          <w:p w:rsidR="003556B8" w:rsidRPr="00725946" w:rsidRDefault="003556B8" w:rsidP="006F5B28">
            <w:pPr>
              <w:pStyle w:val="BodyText"/>
              <w:numPr>
                <w:ilvl w:val="0"/>
                <w:numId w:val="24"/>
              </w:numPr>
              <w:spacing w:line="360" w:lineRule="auto"/>
              <w:ind w:left="333" w:hanging="284"/>
              <w:rPr>
                <w:i w:val="0"/>
                <w:szCs w:val="28"/>
              </w:rPr>
            </w:pPr>
            <w:r w:rsidRPr="00725946">
              <w:rPr>
                <w:i w:val="0"/>
                <w:szCs w:val="28"/>
              </w:rPr>
              <w:t xml:space="preserve">Конвенция о правах ребенка; </w:t>
            </w:r>
          </w:p>
          <w:p w:rsidR="003556B8" w:rsidRPr="00725946" w:rsidRDefault="003556B8" w:rsidP="006F5B28">
            <w:pPr>
              <w:pStyle w:val="BodyText"/>
              <w:numPr>
                <w:ilvl w:val="0"/>
                <w:numId w:val="24"/>
              </w:numPr>
              <w:spacing w:line="360" w:lineRule="auto"/>
              <w:ind w:left="333" w:hanging="284"/>
              <w:rPr>
                <w:i w:val="0"/>
                <w:szCs w:val="28"/>
              </w:rPr>
            </w:pPr>
            <w:r w:rsidRPr="00725946">
              <w:rPr>
                <w:i w:val="0"/>
                <w:szCs w:val="28"/>
              </w:rPr>
              <w:t xml:space="preserve">Декларация прав ребенка; </w:t>
            </w:r>
          </w:p>
          <w:p w:rsidR="003556B8" w:rsidRPr="00725946" w:rsidRDefault="003556B8" w:rsidP="006F5B28">
            <w:pPr>
              <w:pStyle w:val="BodyText"/>
              <w:numPr>
                <w:ilvl w:val="0"/>
                <w:numId w:val="24"/>
              </w:numPr>
              <w:spacing w:line="360" w:lineRule="auto"/>
              <w:ind w:left="333" w:hanging="284"/>
              <w:rPr>
                <w:i w:val="0"/>
                <w:szCs w:val="28"/>
              </w:rPr>
            </w:pPr>
            <w:r w:rsidRPr="00725946">
              <w:rPr>
                <w:i w:val="0"/>
                <w:szCs w:val="28"/>
              </w:rPr>
              <w:t xml:space="preserve">Конституция РФ; </w:t>
            </w:r>
          </w:p>
          <w:p w:rsidR="003556B8" w:rsidRPr="00725946" w:rsidRDefault="003556B8" w:rsidP="006F5B28">
            <w:pPr>
              <w:pStyle w:val="BodyText"/>
              <w:numPr>
                <w:ilvl w:val="0"/>
                <w:numId w:val="24"/>
              </w:numPr>
              <w:spacing w:line="360" w:lineRule="auto"/>
              <w:ind w:left="333" w:hanging="284"/>
              <w:rPr>
                <w:i w:val="0"/>
                <w:szCs w:val="28"/>
              </w:rPr>
            </w:pPr>
            <w:r w:rsidRPr="00725946">
              <w:rPr>
                <w:i w:val="0"/>
                <w:szCs w:val="28"/>
              </w:rPr>
              <w:t>Закон РФ «Об образовании»;</w:t>
            </w:r>
          </w:p>
          <w:p w:rsidR="003556B8" w:rsidRPr="00725946" w:rsidRDefault="003556B8" w:rsidP="006F5B28">
            <w:pPr>
              <w:pStyle w:val="BodyText"/>
              <w:numPr>
                <w:ilvl w:val="0"/>
                <w:numId w:val="24"/>
              </w:numPr>
              <w:spacing w:line="360" w:lineRule="auto"/>
              <w:ind w:left="333" w:hanging="284"/>
              <w:rPr>
                <w:i w:val="0"/>
                <w:szCs w:val="28"/>
              </w:rPr>
            </w:pPr>
            <w:r w:rsidRPr="00725946">
              <w:rPr>
                <w:i w:val="0"/>
                <w:szCs w:val="28"/>
              </w:rPr>
              <w:t>Концепция патриотического воспитания граждан Российской Федерации;</w:t>
            </w:r>
          </w:p>
          <w:p w:rsidR="003556B8" w:rsidRPr="00725946" w:rsidRDefault="003556B8" w:rsidP="006F5B28">
            <w:pPr>
              <w:pStyle w:val="BodyText"/>
              <w:numPr>
                <w:ilvl w:val="0"/>
                <w:numId w:val="24"/>
              </w:numPr>
              <w:spacing w:line="360" w:lineRule="auto"/>
              <w:ind w:left="333" w:hanging="284"/>
              <w:rPr>
                <w:i w:val="0"/>
                <w:szCs w:val="28"/>
              </w:rPr>
            </w:pPr>
            <w:r w:rsidRPr="00725946">
              <w:rPr>
                <w:i w:val="0"/>
                <w:szCs w:val="28"/>
              </w:rPr>
              <w:t xml:space="preserve">Программа развития МОУ </w:t>
            </w:r>
            <w:r>
              <w:rPr>
                <w:i w:val="0"/>
                <w:szCs w:val="28"/>
              </w:rPr>
              <w:t>О</w:t>
            </w:r>
            <w:r w:rsidRPr="00725946">
              <w:rPr>
                <w:i w:val="0"/>
                <w:szCs w:val="28"/>
              </w:rPr>
              <w:t xml:space="preserve">ОШ </w:t>
            </w:r>
            <w:r>
              <w:rPr>
                <w:i w:val="0"/>
                <w:szCs w:val="28"/>
              </w:rPr>
              <w:t>с.Мильгидун</w:t>
            </w:r>
            <w:r w:rsidRPr="00725946">
              <w:rPr>
                <w:i w:val="0"/>
                <w:szCs w:val="28"/>
              </w:rPr>
              <w:t>;</w:t>
            </w:r>
          </w:p>
          <w:p w:rsidR="003556B8" w:rsidRPr="00725946" w:rsidRDefault="003556B8" w:rsidP="006F5B28">
            <w:pPr>
              <w:numPr>
                <w:ilvl w:val="0"/>
                <w:numId w:val="24"/>
              </w:numPr>
              <w:spacing w:after="0" w:line="360" w:lineRule="auto"/>
              <w:ind w:left="333" w:hanging="284"/>
              <w:rPr>
                <w:rFonts w:ascii="Times New Roman" w:hAnsi="Times New Roman"/>
                <w:sz w:val="28"/>
                <w:szCs w:val="28"/>
              </w:rPr>
            </w:pPr>
            <w:r w:rsidRPr="00725946">
              <w:rPr>
                <w:rFonts w:ascii="Times New Roman" w:hAnsi="Times New Roman"/>
                <w:bCs/>
                <w:sz w:val="28"/>
                <w:szCs w:val="28"/>
              </w:rPr>
              <w:t>Письмо  Минобрнауки РФ от 30.06.2005 № 03-1230  «Об организации работы  в образовательных учреждениях  по изучению и использованию государственных символов России»;</w:t>
            </w:r>
          </w:p>
        </w:tc>
      </w:tr>
      <w:tr w:rsidR="003556B8" w:rsidRPr="00725946" w:rsidTr="006D32A5">
        <w:tc>
          <w:tcPr>
            <w:tcW w:w="2596" w:type="dxa"/>
          </w:tcPr>
          <w:p w:rsidR="003556B8" w:rsidRPr="00725946" w:rsidRDefault="003556B8" w:rsidP="006F5B28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Pr="00725946">
              <w:rPr>
                <w:rFonts w:ascii="Times New Roman" w:hAnsi="Times New Roman"/>
                <w:sz w:val="28"/>
                <w:szCs w:val="28"/>
              </w:rPr>
              <w:t>. Заказчик программы</w:t>
            </w:r>
          </w:p>
        </w:tc>
        <w:tc>
          <w:tcPr>
            <w:tcW w:w="6896" w:type="dxa"/>
          </w:tcPr>
          <w:p w:rsidR="003556B8" w:rsidRPr="00725946" w:rsidRDefault="003556B8" w:rsidP="006F5B28">
            <w:pPr>
              <w:numPr>
                <w:ilvl w:val="0"/>
                <w:numId w:val="25"/>
              </w:num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725946">
              <w:rPr>
                <w:rFonts w:ascii="Times New Roman" w:hAnsi="Times New Roman"/>
                <w:sz w:val="28"/>
                <w:szCs w:val="28"/>
              </w:rPr>
              <w:t xml:space="preserve">Муниципальное  общеобразовательное учреждение </w:t>
            </w:r>
            <w:r>
              <w:rPr>
                <w:rFonts w:ascii="Times New Roman" w:hAnsi="Times New Roman"/>
                <w:sz w:val="28"/>
                <w:szCs w:val="28"/>
              </w:rPr>
              <w:t>основная</w:t>
            </w:r>
            <w:r w:rsidRPr="00725946">
              <w:rPr>
                <w:rFonts w:ascii="Times New Roman" w:hAnsi="Times New Roman"/>
                <w:sz w:val="28"/>
                <w:szCs w:val="28"/>
              </w:rPr>
              <w:t xml:space="preserve"> общеобразовательная школа </w:t>
            </w:r>
            <w:r>
              <w:rPr>
                <w:rFonts w:ascii="Times New Roman" w:hAnsi="Times New Roman"/>
                <w:sz w:val="28"/>
                <w:szCs w:val="28"/>
              </w:rPr>
              <w:t>с.Мильгидун</w:t>
            </w:r>
          </w:p>
          <w:p w:rsidR="003556B8" w:rsidRPr="00725946" w:rsidRDefault="003556B8" w:rsidP="006F5B28">
            <w:pPr>
              <w:numPr>
                <w:ilvl w:val="0"/>
                <w:numId w:val="25"/>
              </w:num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725946">
              <w:rPr>
                <w:rFonts w:ascii="Times New Roman" w:hAnsi="Times New Roman"/>
                <w:sz w:val="28"/>
                <w:szCs w:val="28"/>
              </w:rPr>
              <w:t xml:space="preserve">Родители учащихся МОУ </w:t>
            </w: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 w:rsidRPr="00725946">
              <w:rPr>
                <w:rFonts w:ascii="Times New Roman" w:hAnsi="Times New Roman"/>
                <w:sz w:val="28"/>
                <w:szCs w:val="28"/>
              </w:rPr>
              <w:t xml:space="preserve">ОШ </w:t>
            </w:r>
            <w:r>
              <w:rPr>
                <w:rFonts w:ascii="Times New Roman" w:hAnsi="Times New Roman"/>
                <w:sz w:val="28"/>
                <w:szCs w:val="28"/>
              </w:rPr>
              <w:t>с.Мильгидун</w:t>
            </w:r>
          </w:p>
        </w:tc>
      </w:tr>
      <w:tr w:rsidR="003556B8" w:rsidRPr="00725946" w:rsidTr="006D32A5">
        <w:trPr>
          <w:trHeight w:val="1408"/>
        </w:trPr>
        <w:tc>
          <w:tcPr>
            <w:tcW w:w="2596" w:type="dxa"/>
          </w:tcPr>
          <w:p w:rsidR="003556B8" w:rsidRPr="00725946" w:rsidRDefault="003556B8" w:rsidP="006F5B28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Pr="00725946">
              <w:rPr>
                <w:rFonts w:ascii="Times New Roman" w:hAnsi="Times New Roman"/>
                <w:sz w:val="28"/>
                <w:szCs w:val="28"/>
              </w:rPr>
              <w:t>. Аннотация программы</w:t>
            </w:r>
          </w:p>
        </w:tc>
        <w:tc>
          <w:tcPr>
            <w:tcW w:w="6896" w:type="dxa"/>
          </w:tcPr>
          <w:p w:rsidR="003556B8" w:rsidRPr="00725946" w:rsidRDefault="003556B8" w:rsidP="006F5B28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725946">
              <w:rPr>
                <w:rFonts w:ascii="Times New Roman" w:hAnsi="Times New Roman"/>
                <w:sz w:val="28"/>
                <w:szCs w:val="28"/>
              </w:rPr>
              <w:t xml:space="preserve">Программа гражданско -  патриотического воспитания </w:t>
            </w:r>
            <w:r w:rsidRPr="00725946">
              <w:rPr>
                <w:rFonts w:ascii="Times New Roman" w:hAnsi="Times New Roman"/>
                <w:b/>
                <w:sz w:val="28"/>
                <w:szCs w:val="28"/>
              </w:rPr>
              <w:t>«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Я гражданин России»</w:t>
            </w:r>
            <w:r w:rsidRPr="00725946">
              <w:rPr>
                <w:rFonts w:ascii="Times New Roman" w:hAnsi="Times New Roman"/>
                <w:sz w:val="28"/>
                <w:szCs w:val="28"/>
              </w:rPr>
              <w:t xml:space="preserve"> на 201</w:t>
            </w: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Pr="00725946">
              <w:rPr>
                <w:rFonts w:ascii="Times New Roman" w:hAnsi="Times New Roman"/>
                <w:sz w:val="28"/>
                <w:szCs w:val="28"/>
              </w:rPr>
              <w:t xml:space="preserve"> - 20</w:t>
            </w:r>
            <w:r>
              <w:rPr>
                <w:rFonts w:ascii="Times New Roman" w:hAnsi="Times New Roman"/>
                <w:sz w:val="28"/>
                <w:szCs w:val="28"/>
              </w:rPr>
              <w:t>20</w:t>
            </w:r>
            <w:r w:rsidRPr="00725946">
              <w:rPr>
                <w:rFonts w:ascii="Times New Roman" w:hAnsi="Times New Roman"/>
                <w:sz w:val="28"/>
                <w:szCs w:val="28"/>
              </w:rPr>
              <w:t xml:space="preserve"> годы  составлена с учетом конкретных условий школы, особенностей ученического коллектива, возрастных и индивидуальных особенностей детей. Программа  рассчитана на учащихся  младшего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и</w:t>
            </w:r>
            <w:r w:rsidRPr="00725946">
              <w:rPr>
                <w:rFonts w:ascii="Times New Roman" w:hAnsi="Times New Roman"/>
                <w:sz w:val="28"/>
                <w:szCs w:val="28"/>
              </w:rPr>
              <w:t xml:space="preserve"> среднего  школьного возраста.</w:t>
            </w:r>
          </w:p>
          <w:p w:rsidR="003556B8" w:rsidRPr="00725946" w:rsidRDefault="003556B8" w:rsidP="006F5B28">
            <w:pPr>
              <w:pStyle w:val="BodyText"/>
              <w:spacing w:line="360" w:lineRule="auto"/>
              <w:ind w:firstLine="567"/>
              <w:jc w:val="left"/>
              <w:rPr>
                <w:i w:val="0"/>
                <w:szCs w:val="28"/>
              </w:rPr>
            </w:pPr>
            <w:r w:rsidRPr="00725946">
              <w:rPr>
                <w:i w:val="0"/>
                <w:szCs w:val="28"/>
              </w:rPr>
              <w:t>Программа дает возможность объединить различные виды деятельности детей: познавательную, трудовую, краеведческую, поисковую, - направленные на усвоение школьниками патриотических, гражданских, нравственных понятий и норм поведения, на приобретение умений и навыков.</w:t>
            </w:r>
          </w:p>
          <w:p w:rsidR="003556B8" w:rsidRPr="00725946" w:rsidRDefault="003556B8" w:rsidP="006F5B28">
            <w:pPr>
              <w:pStyle w:val="BodyText"/>
              <w:spacing w:line="360" w:lineRule="auto"/>
              <w:jc w:val="left"/>
              <w:rPr>
                <w:i w:val="0"/>
                <w:szCs w:val="28"/>
              </w:rPr>
            </w:pPr>
            <w:r w:rsidRPr="00725946">
              <w:rPr>
                <w:i w:val="0"/>
                <w:szCs w:val="28"/>
              </w:rPr>
              <w:t xml:space="preserve">   Программа основана на реализации разнообразных детских интересов, творческого потенциала школьников, развитии в каждом ребенке стремлений стать лучше, знать больше, преодолеть себя, столкнувшись с трудностями; на сотрудничество ребят, сверстников разного возраста и взрослых при подготовке общественно-полезных дел.</w:t>
            </w:r>
          </w:p>
          <w:p w:rsidR="003556B8" w:rsidRPr="00725946" w:rsidRDefault="003556B8" w:rsidP="006F5B28">
            <w:pPr>
              <w:spacing w:line="360" w:lineRule="auto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725946">
              <w:rPr>
                <w:rFonts w:ascii="Times New Roman" w:hAnsi="Times New Roman"/>
                <w:i/>
                <w:sz w:val="28"/>
                <w:szCs w:val="28"/>
              </w:rPr>
              <w:t xml:space="preserve">       </w:t>
            </w:r>
            <w:r w:rsidRPr="00725946">
              <w:rPr>
                <w:rFonts w:ascii="Times New Roman" w:hAnsi="Times New Roman"/>
                <w:sz w:val="28"/>
                <w:szCs w:val="28"/>
              </w:rPr>
              <w:t>В программе созданы условия для развития творческих, индивидуальных способностей и роста личности ребенка.</w:t>
            </w:r>
            <w:r w:rsidRPr="00725946">
              <w:rPr>
                <w:rFonts w:ascii="Times New Roman" w:hAnsi="Times New Roman"/>
                <w:color w:val="FF0000"/>
                <w:sz w:val="28"/>
                <w:szCs w:val="28"/>
              </w:rPr>
              <w:t xml:space="preserve">   </w:t>
            </w:r>
          </w:p>
        </w:tc>
      </w:tr>
      <w:tr w:rsidR="003556B8" w:rsidRPr="00725946" w:rsidTr="006D32A5">
        <w:tc>
          <w:tcPr>
            <w:tcW w:w="2596" w:type="dxa"/>
          </w:tcPr>
          <w:p w:rsidR="003556B8" w:rsidRPr="00725946" w:rsidRDefault="003556B8" w:rsidP="006F5B28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Pr="00725946">
              <w:rPr>
                <w:rFonts w:ascii="Times New Roman" w:hAnsi="Times New Roman"/>
                <w:sz w:val="28"/>
                <w:szCs w:val="28"/>
              </w:rPr>
              <w:t>. Предполагаемый результат</w:t>
            </w:r>
          </w:p>
        </w:tc>
        <w:tc>
          <w:tcPr>
            <w:tcW w:w="6896" w:type="dxa"/>
          </w:tcPr>
          <w:p w:rsidR="003556B8" w:rsidRPr="00725946" w:rsidRDefault="003556B8" w:rsidP="006F5B28">
            <w:pPr>
              <w:spacing w:line="360" w:lineRule="auto"/>
              <w:rPr>
                <w:rFonts w:ascii="Times New Roman" w:hAnsi="Times New Roman"/>
                <w:color w:val="444444"/>
                <w:sz w:val="28"/>
                <w:szCs w:val="28"/>
              </w:rPr>
            </w:pPr>
            <w:r w:rsidRPr="00725946">
              <w:rPr>
                <w:rFonts w:ascii="Times New Roman" w:hAnsi="Times New Roman"/>
                <w:bCs/>
                <w:i/>
                <w:sz w:val="28"/>
                <w:szCs w:val="28"/>
              </w:rPr>
              <w:t xml:space="preserve">   Конечным результатом</w:t>
            </w:r>
            <w:r w:rsidRPr="00725946">
              <w:rPr>
                <w:rFonts w:ascii="Times New Roman" w:hAnsi="Times New Roman"/>
                <w:sz w:val="28"/>
                <w:szCs w:val="28"/>
              </w:rPr>
              <w:t xml:space="preserve"> функционирования системы патриотического воспитания должны стать духовный и культурный подъем учащихся, высокая гражданская позиция, патриотическое сознание учащихся себя как россиян, определяющих будущее России</w:t>
            </w:r>
            <w:r w:rsidRPr="00725946">
              <w:rPr>
                <w:rFonts w:ascii="Times New Roman" w:hAnsi="Times New Roman"/>
                <w:color w:val="444444"/>
                <w:sz w:val="28"/>
                <w:szCs w:val="28"/>
              </w:rPr>
              <w:t xml:space="preserve">: </w:t>
            </w:r>
          </w:p>
          <w:p w:rsidR="003556B8" w:rsidRPr="00725946" w:rsidRDefault="003556B8" w:rsidP="006F5B28">
            <w:pPr>
              <w:pStyle w:val="NormalWeb"/>
              <w:numPr>
                <w:ilvl w:val="0"/>
                <w:numId w:val="26"/>
              </w:numPr>
              <w:spacing w:before="0" w:beforeAutospacing="0" w:after="0" w:afterAutospacing="0" w:line="360" w:lineRule="auto"/>
              <w:rPr>
                <w:sz w:val="28"/>
                <w:szCs w:val="28"/>
              </w:rPr>
            </w:pPr>
            <w:r w:rsidRPr="00725946">
              <w:rPr>
                <w:i/>
                <w:sz w:val="28"/>
                <w:szCs w:val="28"/>
              </w:rPr>
              <w:t>в познавательной сфере -</w:t>
            </w:r>
            <w:r w:rsidRPr="00725946">
              <w:rPr>
                <w:sz w:val="28"/>
                <w:szCs w:val="28"/>
              </w:rPr>
              <w:t xml:space="preserve"> развитие интеллектуального потенциала, творческих сил;</w:t>
            </w:r>
          </w:p>
          <w:p w:rsidR="003556B8" w:rsidRPr="00725946" w:rsidRDefault="003556B8" w:rsidP="006F5B28">
            <w:pPr>
              <w:pStyle w:val="NormalWeb"/>
              <w:numPr>
                <w:ilvl w:val="0"/>
                <w:numId w:val="26"/>
              </w:numPr>
              <w:spacing w:before="0" w:beforeAutospacing="0" w:after="0" w:afterAutospacing="0" w:line="360" w:lineRule="auto"/>
              <w:rPr>
                <w:sz w:val="28"/>
                <w:szCs w:val="28"/>
              </w:rPr>
            </w:pPr>
            <w:r w:rsidRPr="00725946">
              <w:rPr>
                <w:i/>
                <w:sz w:val="28"/>
                <w:szCs w:val="28"/>
              </w:rPr>
              <w:t>в историко – краеведческой -</w:t>
            </w:r>
            <w:r w:rsidRPr="00725946">
              <w:rPr>
                <w:sz w:val="28"/>
                <w:szCs w:val="28"/>
              </w:rPr>
              <w:t xml:space="preserve"> осознание ответственности за судьбу своего края, страны, формирование гордости за сопричастность к деяниям предыдущих поколений; </w:t>
            </w:r>
          </w:p>
          <w:p w:rsidR="003556B8" w:rsidRPr="00725946" w:rsidRDefault="003556B8" w:rsidP="006F5B28">
            <w:pPr>
              <w:pStyle w:val="NormalWeb"/>
              <w:numPr>
                <w:ilvl w:val="0"/>
                <w:numId w:val="26"/>
              </w:numPr>
              <w:spacing w:before="0" w:beforeAutospacing="0" w:after="0" w:afterAutospacing="0" w:line="360" w:lineRule="auto"/>
              <w:rPr>
                <w:sz w:val="28"/>
                <w:szCs w:val="28"/>
              </w:rPr>
            </w:pPr>
            <w:r w:rsidRPr="00725946">
              <w:rPr>
                <w:i/>
                <w:sz w:val="28"/>
                <w:szCs w:val="28"/>
              </w:rPr>
              <w:t>в социальной -</w:t>
            </w:r>
            <w:r w:rsidRPr="00725946">
              <w:rPr>
                <w:sz w:val="28"/>
                <w:szCs w:val="28"/>
              </w:rPr>
              <w:t xml:space="preserve"> способность к самореализации в пространстве российского государства, формирование активной жизненной позиции; знание и соблюдение норм правового государства;</w:t>
            </w:r>
          </w:p>
          <w:p w:rsidR="003556B8" w:rsidRPr="00725946" w:rsidRDefault="003556B8" w:rsidP="006F5B28">
            <w:pPr>
              <w:numPr>
                <w:ilvl w:val="0"/>
                <w:numId w:val="26"/>
              </w:num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725946">
              <w:rPr>
                <w:rFonts w:ascii="Times New Roman" w:hAnsi="Times New Roman"/>
                <w:i/>
                <w:sz w:val="28"/>
                <w:szCs w:val="28"/>
              </w:rPr>
              <w:t>в духовно-нравственной сфере -</w:t>
            </w:r>
            <w:r w:rsidRPr="00725946">
              <w:rPr>
                <w:rFonts w:ascii="Times New Roman" w:hAnsi="Times New Roman"/>
                <w:sz w:val="28"/>
                <w:szCs w:val="28"/>
              </w:rPr>
              <w:t xml:space="preserve"> осознание обучающимися высших ценностей, идеалов, ориентиров, способность руководствоваться ими в практической деятельности.</w:t>
            </w:r>
          </w:p>
        </w:tc>
      </w:tr>
      <w:tr w:rsidR="003556B8" w:rsidRPr="00725946" w:rsidTr="006D32A5">
        <w:tc>
          <w:tcPr>
            <w:tcW w:w="2596" w:type="dxa"/>
          </w:tcPr>
          <w:p w:rsidR="003556B8" w:rsidRDefault="003556B8" w:rsidP="006F5B28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C24B3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Основные исполнители программы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6896" w:type="dxa"/>
          </w:tcPr>
          <w:p w:rsidR="003556B8" w:rsidRPr="00EA4E81" w:rsidRDefault="003556B8" w:rsidP="006F5B28">
            <w:pPr>
              <w:spacing w:line="36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EA4E81">
              <w:rPr>
                <w:rFonts w:ascii="Times New Roman" w:hAnsi="Times New Roman"/>
                <w:bCs/>
                <w:sz w:val="28"/>
                <w:szCs w:val="28"/>
              </w:rPr>
              <w:t>Администрация школы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, руководители кружков, секций, старшая пионервожатая, школьный библиотекарь, психолог, классные руководители, родительский комитет</w:t>
            </w:r>
          </w:p>
        </w:tc>
      </w:tr>
      <w:tr w:rsidR="003556B8" w:rsidRPr="00725946" w:rsidTr="006D32A5">
        <w:tc>
          <w:tcPr>
            <w:tcW w:w="2596" w:type="dxa"/>
          </w:tcPr>
          <w:p w:rsidR="003556B8" w:rsidRPr="00EC24B3" w:rsidRDefault="003556B8" w:rsidP="00EA4E81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Социальные связи</w:t>
            </w:r>
          </w:p>
          <w:p w:rsidR="003556B8" w:rsidRPr="00EC24B3" w:rsidRDefault="003556B8" w:rsidP="006F5B28">
            <w:pPr>
              <w:spacing w:line="360" w:lineRule="auto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896" w:type="dxa"/>
          </w:tcPr>
          <w:p w:rsidR="003556B8" w:rsidRPr="00EA4E81" w:rsidRDefault="003556B8" w:rsidP="006F5B28">
            <w:pPr>
              <w:spacing w:line="36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Администрация сельского совета, администрация района, отдел образования администрации района, центр досуга с.Мильгидун, комитет по делам несовершеннолетних, пожарная часть, ГИБДД, ДЮСШ, сельская библиотека.</w:t>
            </w:r>
          </w:p>
        </w:tc>
      </w:tr>
    </w:tbl>
    <w:p w:rsidR="003556B8" w:rsidRPr="00EC24B3" w:rsidRDefault="003556B8" w:rsidP="006F5B28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3556B8" w:rsidRPr="00EC24B3" w:rsidRDefault="003556B8" w:rsidP="006F5B28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r w:rsidRPr="00EC24B3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Пояснительная записка</w:t>
      </w:r>
    </w:p>
    <w:p w:rsidR="003556B8" w:rsidRPr="00EC24B3" w:rsidRDefault="003556B8" w:rsidP="006F5B28">
      <w:pPr>
        <w:spacing w:line="360" w:lineRule="auto"/>
        <w:rPr>
          <w:rFonts w:ascii="Times New Roman" w:hAnsi="Times New Roman"/>
          <w:sz w:val="28"/>
          <w:szCs w:val="28"/>
        </w:rPr>
      </w:pPr>
      <w:r w:rsidRPr="00EC24B3">
        <w:rPr>
          <w:rFonts w:ascii="Times New Roman" w:hAnsi="Times New Roman"/>
          <w:sz w:val="28"/>
          <w:szCs w:val="28"/>
        </w:rPr>
        <w:t xml:space="preserve">    Гражданско-патриотическое воспитание является одним из приоритетных направлений в воспитательной работы нашей школы.   Школа работает давно в этом направлении, имеет свой опыт, достижения. </w:t>
      </w:r>
    </w:p>
    <w:p w:rsidR="003556B8" w:rsidRDefault="003556B8" w:rsidP="006F5B28">
      <w:pPr>
        <w:spacing w:line="360" w:lineRule="auto"/>
        <w:rPr>
          <w:rFonts w:ascii="Times New Roman" w:hAnsi="Times New Roman"/>
          <w:sz w:val="28"/>
          <w:szCs w:val="28"/>
        </w:rPr>
      </w:pPr>
      <w:r w:rsidRPr="00EC24B3">
        <w:rPr>
          <w:rFonts w:ascii="Times New Roman" w:hAnsi="Times New Roman"/>
          <w:sz w:val="28"/>
          <w:szCs w:val="28"/>
        </w:rPr>
        <w:t xml:space="preserve">   Традиционно важное место в системе воспитательной деятельности школы занимает школьный музей. </w:t>
      </w:r>
      <w:r w:rsidRPr="00EC24B3">
        <w:rPr>
          <w:rFonts w:ascii="Times New Roman" w:hAnsi="Times New Roman"/>
          <w:b/>
          <w:sz w:val="28"/>
          <w:szCs w:val="28"/>
        </w:rPr>
        <w:t>35</w:t>
      </w:r>
      <w:r w:rsidRPr="00EC24B3">
        <w:rPr>
          <w:rFonts w:ascii="Times New Roman" w:hAnsi="Times New Roman"/>
          <w:sz w:val="28"/>
          <w:szCs w:val="28"/>
        </w:rPr>
        <w:t xml:space="preserve"> год работает школьный  музей – на базе которого действует краеведческий кружок. 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24B3">
        <w:rPr>
          <w:rFonts w:ascii="Times New Roman" w:hAnsi="Times New Roman"/>
          <w:sz w:val="28"/>
          <w:szCs w:val="28"/>
        </w:rPr>
        <w:t xml:space="preserve">Именно поисково – краеведческая работа способствует обращению сегодняшнего школьника к традициям своего народа.  Через участие  по сбору информации идет приобщение к нравственным идеалам и принципам, героически-трудовому опыту поколений. Музей школы был открыт в </w:t>
      </w:r>
      <w:r w:rsidRPr="00EC24B3">
        <w:rPr>
          <w:rFonts w:ascii="Times New Roman" w:hAnsi="Times New Roman"/>
          <w:b/>
          <w:sz w:val="28"/>
          <w:szCs w:val="28"/>
        </w:rPr>
        <w:t>1982</w:t>
      </w:r>
      <w:r w:rsidRPr="00EC24B3">
        <w:rPr>
          <w:rFonts w:ascii="Times New Roman" w:hAnsi="Times New Roman"/>
          <w:sz w:val="28"/>
          <w:szCs w:val="28"/>
        </w:rPr>
        <w:t xml:space="preserve"> году</w:t>
      </w:r>
      <w:r>
        <w:rPr>
          <w:rFonts w:ascii="Times New Roman" w:hAnsi="Times New Roman"/>
          <w:sz w:val="28"/>
          <w:szCs w:val="28"/>
        </w:rPr>
        <w:t>.</w:t>
      </w:r>
      <w:r w:rsidRPr="00EC24B3">
        <w:rPr>
          <w:rFonts w:ascii="Times New Roman" w:hAnsi="Times New Roman"/>
          <w:sz w:val="28"/>
          <w:szCs w:val="28"/>
        </w:rPr>
        <w:t xml:space="preserve">  В музее находятся  экспонаты, стенды, экспозиции,  отражающие боевой и трудовой путь наших земляков. Наряду с биографическими справками, фотографиями, в экспозиции помещены подлинные документы, памятные вещи. Основная цель работы школьного музея: создание условий для развития познавательной активности и коммуникативной культуры учащихся, а также активной гражданской патриотической жизненной позиции, направленной на сохранение исторических, культурных и нравственных ценностей и традиций истории малой родины, их приумножение и развитие.</w:t>
      </w:r>
    </w:p>
    <w:p w:rsidR="003556B8" w:rsidRPr="00EC24B3" w:rsidRDefault="003556B8" w:rsidP="006F5B28">
      <w:p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На территории школы находится памятник односельчанину, выпускнику школы Герою России- Евгению Эпову, погибшему при взрыве от гранаты, которую он закрыл своим телом в Кизлярском районе в Дагестане.</w:t>
      </w:r>
    </w:p>
    <w:p w:rsidR="003556B8" w:rsidRPr="00EC24B3" w:rsidRDefault="003556B8" w:rsidP="006F5B28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</w:t>
      </w:r>
      <w:r w:rsidRPr="00EC24B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Воспитание патриотизма, гражданственности является важным фактором формирования и развития личности. В патриотизме народа – сила государства.</w:t>
      </w:r>
    </w:p>
    <w:p w:rsidR="003556B8" w:rsidRPr="00EC24B3" w:rsidRDefault="003556B8" w:rsidP="006F5B28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EC24B3">
        <w:rPr>
          <w:rFonts w:ascii="Times New Roman" w:hAnsi="Times New Roman"/>
          <w:color w:val="000000"/>
          <w:sz w:val="28"/>
          <w:szCs w:val="28"/>
          <w:lang w:eastAsia="ru-RU"/>
        </w:rPr>
        <w:t>Воспитание гражданина страны – одно из главных условий национального возрождения. Функционально грамотный гражданин – это человек, любящий Родину, умеющий реагировать на изменения в обществе, защищать свое человеческое право. Понятие ГРАЖДАНСТВЕННОСТЬ предполагает освоение и реализацию ребенком своих прав и обязанностей по отношению к себе самому, своей семье, коллективу, к родному краю, Отечеству, планете Земля.  Важно воспитать деятельного гражданина своей Родины, а не стороннего наблюдателя. Формируя гражданина, мы, прежде всего, должны видеть в нем человека. Поэтому гражданин с педагогической точки зрения – это самобытная индивидуальность, личность, обладающая единством духовно-нравственного и правового долга.</w:t>
      </w:r>
    </w:p>
    <w:p w:rsidR="003556B8" w:rsidRPr="00EC24B3" w:rsidRDefault="003556B8" w:rsidP="006F5B28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EC24B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Патриотизм, гражданственность формируются благодаря нравственному, духовному воспитанию. Зарождается патриот, гражданин в своей семье с формирования родственных чувств к родителям, бабушкам, дедушкам, братьям, сестрам. Далее его формирование идёт через воспитание любви к малой Родине. Начинать надо с близкого и конкретного, с того, что окружает ребёнка, с того места, где он родился, растёт, где находятся могилы его предков. Без чувства малой родины нет и большого патриотизма. Следующая ступень - Отечество, страна, народ. Таким образом, реализация основных направлений программы позволяет нам решать многие назревшие проблемы в отношении российских граждан, особенно подрастающего поколения, причем не только педагогического, но и социального, духовного, гражданского, нравственного, правого и иного характера.</w:t>
      </w:r>
    </w:p>
    <w:p w:rsidR="003556B8" w:rsidRPr="00EC24B3" w:rsidRDefault="003556B8" w:rsidP="006F5B28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EC24B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Программа «Я – гражданин России» представляет собой современное понимание значимости гражданско-патриотического воспитания как одного из приоритетных направлений системы образования в целом. Содержание программы раскрывается посредством изложения совокупности основной идеей, определяющих направленность, характер и другие компоненты гражданской позиции учащихся.</w:t>
      </w:r>
    </w:p>
    <w:p w:rsidR="003556B8" w:rsidRPr="00EC24B3" w:rsidRDefault="003556B8" w:rsidP="006F5B28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EC24B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Данную программу следует рассматривать как шаг по пути решения проблемы воспитания гражданина.</w:t>
      </w:r>
    </w:p>
    <w:p w:rsidR="003556B8" w:rsidRPr="00B1050D" w:rsidRDefault="003556B8" w:rsidP="006F5B28">
      <w:pPr>
        <w:spacing w:line="360" w:lineRule="auto"/>
        <w:rPr>
          <w:rFonts w:ascii="Times New Roman" w:hAnsi="Times New Roman"/>
          <w:bCs/>
          <w:i/>
          <w:iCs/>
          <w:sz w:val="28"/>
          <w:szCs w:val="24"/>
        </w:rPr>
      </w:pPr>
      <w:r w:rsidRPr="00EC24B3">
        <w:rPr>
          <w:rFonts w:ascii="Times New Roman" w:hAnsi="Times New Roman"/>
          <w:color w:val="000000"/>
          <w:sz w:val="28"/>
          <w:szCs w:val="28"/>
          <w:u w:val="single"/>
          <w:lang w:eastAsia="ru-RU"/>
        </w:rPr>
        <w:t xml:space="preserve">  </w:t>
      </w:r>
      <w:r w:rsidRPr="00EC24B3">
        <w:rPr>
          <w:rFonts w:ascii="Times New Roman" w:hAnsi="Times New Roman"/>
          <w:b/>
          <w:color w:val="000000"/>
          <w:sz w:val="28"/>
          <w:szCs w:val="28"/>
          <w:u w:val="single"/>
          <w:lang w:eastAsia="ru-RU"/>
        </w:rPr>
        <w:t>Основной</w:t>
      </w:r>
      <w:r w:rsidRPr="00EC24B3">
        <w:rPr>
          <w:rFonts w:ascii="Times New Roman" w:hAnsi="Times New Roman"/>
          <w:color w:val="000000"/>
          <w:sz w:val="28"/>
          <w:szCs w:val="28"/>
          <w:u w:val="single"/>
          <w:lang w:eastAsia="ru-RU"/>
        </w:rPr>
        <w:t xml:space="preserve"> </w:t>
      </w:r>
      <w:r w:rsidRPr="00EC24B3">
        <w:rPr>
          <w:rFonts w:ascii="Times New Roman" w:hAnsi="Times New Roman"/>
          <w:b/>
          <w:color w:val="000000"/>
          <w:sz w:val="28"/>
          <w:szCs w:val="28"/>
          <w:u w:val="single"/>
          <w:lang w:eastAsia="ru-RU"/>
        </w:rPr>
        <w:t>целью</w:t>
      </w:r>
      <w:r w:rsidRPr="00EC24B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программы является </w:t>
      </w:r>
      <w:r w:rsidRPr="00B1050D">
        <w:rPr>
          <w:rFonts w:ascii="Times New Roman" w:hAnsi="Times New Roman"/>
          <w:i/>
          <w:iCs/>
          <w:sz w:val="28"/>
          <w:szCs w:val="24"/>
        </w:rPr>
        <w:t xml:space="preserve"> </w:t>
      </w:r>
      <w:r w:rsidRPr="00B1050D">
        <w:rPr>
          <w:rFonts w:ascii="Times New Roman" w:hAnsi="Times New Roman"/>
          <w:bCs/>
          <w:i/>
          <w:iCs/>
          <w:sz w:val="28"/>
          <w:szCs w:val="24"/>
        </w:rPr>
        <w:t>Создание условий для формирования личности гражданина и патриота России с присущими ему такими качествами как сострадание, сочувствие, чувства собственного достоинства, осознание себя частью окружающего мира, потребностью участвовать во всех делах на благо семьи, школы, родного края.</w:t>
      </w:r>
    </w:p>
    <w:p w:rsidR="003556B8" w:rsidRPr="00EC24B3" w:rsidRDefault="003556B8" w:rsidP="006F5B28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EC24B3">
        <w:rPr>
          <w:rFonts w:ascii="Times New Roman" w:hAnsi="Times New Roman"/>
          <w:b/>
          <w:color w:val="000000"/>
          <w:sz w:val="28"/>
          <w:szCs w:val="28"/>
          <w:u w:val="single"/>
          <w:lang w:eastAsia="ru-RU"/>
        </w:rPr>
        <w:t>Основополагающие</w:t>
      </w:r>
      <w:r w:rsidRPr="00EC24B3">
        <w:rPr>
          <w:rFonts w:ascii="Times New Roman" w:hAnsi="Times New Roman"/>
          <w:color w:val="000000"/>
          <w:sz w:val="28"/>
          <w:szCs w:val="28"/>
          <w:u w:val="single"/>
          <w:lang w:eastAsia="ru-RU"/>
        </w:rPr>
        <w:t xml:space="preserve"> </w:t>
      </w:r>
      <w:r w:rsidRPr="00EC24B3">
        <w:rPr>
          <w:rFonts w:ascii="Times New Roman" w:hAnsi="Times New Roman"/>
          <w:b/>
          <w:color w:val="000000"/>
          <w:sz w:val="28"/>
          <w:szCs w:val="28"/>
          <w:u w:val="single"/>
          <w:lang w:eastAsia="ru-RU"/>
        </w:rPr>
        <w:t>принципы</w:t>
      </w:r>
      <w:r w:rsidRPr="00EC24B3">
        <w:rPr>
          <w:rFonts w:ascii="Times New Roman" w:hAnsi="Times New Roman"/>
          <w:color w:val="000000"/>
          <w:sz w:val="28"/>
          <w:szCs w:val="28"/>
          <w:u w:val="single"/>
          <w:lang w:eastAsia="ru-RU"/>
        </w:rPr>
        <w:t xml:space="preserve"> </w:t>
      </w:r>
      <w:r w:rsidRPr="00EC24B3">
        <w:rPr>
          <w:rFonts w:ascii="Times New Roman" w:hAnsi="Times New Roman"/>
          <w:b/>
          <w:color w:val="000000"/>
          <w:sz w:val="28"/>
          <w:szCs w:val="28"/>
          <w:u w:val="single"/>
          <w:lang w:eastAsia="ru-RU"/>
        </w:rPr>
        <w:t>программы</w:t>
      </w:r>
      <w:r w:rsidRPr="00EC24B3">
        <w:rPr>
          <w:rFonts w:ascii="Times New Roman" w:hAnsi="Times New Roman"/>
          <w:color w:val="000000"/>
          <w:sz w:val="28"/>
          <w:szCs w:val="28"/>
          <w:lang w:eastAsia="ru-RU"/>
        </w:rPr>
        <w:t>:</w:t>
      </w:r>
    </w:p>
    <w:p w:rsidR="003556B8" w:rsidRPr="00EC24B3" w:rsidRDefault="003556B8" w:rsidP="006F5B28">
      <w:pPr>
        <w:tabs>
          <w:tab w:val="left" w:pos="1380"/>
        </w:tabs>
        <w:spacing w:line="360" w:lineRule="auto"/>
        <w:rPr>
          <w:rFonts w:ascii="Times New Roman" w:hAnsi="Times New Roman"/>
          <w:bCs/>
          <w:iCs/>
          <w:sz w:val="28"/>
          <w:szCs w:val="28"/>
        </w:rPr>
      </w:pPr>
      <w:r w:rsidRPr="00EC24B3">
        <w:rPr>
          <w:rFonts w:ascii="Times New Roman" w:hAnsi="Times New Roman"/>
          <w:bCs/>
          <w:iCs/>
          <w:sz w:val="28"/>
          <w:szCs w:val="28"/>
        </w:rPr>
        <w:t xml:space="preserve">Содержание деятельности при реализации данной программы определяется </w:t>
      </w:r>
      <w:r w:rsidRPr="00EC24B3">
        <w:rPr>
          <w:rFonts w:ascii="Times New Roman" w:hAnsi="Times New Roman"/>
          <w:bCs/>
          <w:iCs/>
          <w:sz w:val="28"/>
          <w:szCs w:val="28"/>
          <w:u w:val="single"/>
        </w:rPr>
        <w:t>принципами</w:t>
      </w:r>
      <w:r w:rsidRPr="00EC24B3">
        <w:rPr>
          <w:rFonts w:ascii="Times New Roman" w:hAnsi="Times New Roman"/>
          <w:bCs/>
          <w:iCs/>
          <w:sz w:val="28"/>
          <w:szCs w:val="28"/>
        </w:rPr>
        <w:t xml:space="preserve"> </w:t>
      </w:r>
      <w:r w:rsidRPr="00EC24B3">
        <w:rPr>
          <w:rFonts w:ascii="Times New Roman" w:hAnsi="Times New Roman"/>
          <w:bCs/>
          <w:iCs/>
          <w:sz w:val="28"/>
          <w:szCs w:val="28"/>
          <w:u w:val="single"/>
        </w:rPr>
        <w:t>последовательности</w:t>
      </w:r>
      <w:r w:rsidRPr="00EC24B3">
        <w:rPr>
          <w:rFonts w:ascii="Times New Roman" w:hAnsi="Times New Roman"/>
          <w:bCs/>
          <w:iCs/>
          <w:sz w:val="28"/>
          <w:szCs w:val="28"/>
        </w:rPr>
        <w:t xml:space="preserve"> и </w:t>
      </w:r>
      <w:r w:rsidRPr="00EC24B3">
        <w:rPr>
          <w:rFonts w:ascii="Times New Roman" w:hAnsi="Times New Roman"/>
          <w:bCs/>
          <w:iCs/>
          <w:sz w:val="28"/>
          <w:szCs w:val="28"/>
          <w:u w:val="single"/>
        </w:rPr>
        <w:t>поэтапности</w:t>
      </w:r>
      <w:r w:rsidRPr="00EC24B3">
        <w:rPr>
          <w:rFonts w:ascii="Times New Roman" w:hAnsi="Times New Roman"/>
          <w:bCs/>
          <w:iCs/>
          <w:sz w:val="28"/>
          <w:szCs w:val="28"/>
        </w:rPr>
        <w:t xml:space="preserve">, позволяющими реализовать следующую воспитательную цепочку: </w:t>
      </w:r>
    </w:p>
    <w:p w:rsidR="003556B8" w:rsidRPr="00EC24B3" w:rsidRDefault="003556B8" w:rsidP="006F5B28">
      <w:pPr>
        <w:numPr>
          <w:ilvl w:val="0"/>
          <w:numId w:val="16"/>
        </w:numPr>
        <w:tabs>
          <w:tab w:val="left" w:pos="1380"/>
        </w:tabs>
        <w:spacing w:line="360" w:lineRule="auto"/>
        <w:rPr>
          <w:rFonts w:ascii="Times New Roman" w:hAnsi="Times New Roman"/>
          <w:bCs/>
          <w:iCs/>
          <w:sz w:val="28"/>
          <w:szCs w:val="28"/>
        </w:rPr>
      </w:pPr>
      <w:r w:rsidRPr="00EC24B3">
        <w:rPr>
          <w:rFonts w:ascii="Times New Roman" w:hAnsi="Times New Roman"/>
          <w:bCs/>
          <w:iCs/>
          <w:sz w:val="28"/>
          <w:szCs w:val="28"/>
        </w:rPr>
        <w:t>любовь к родителям, родному дому, к родным и близким людям;</w:t>
      </w:r>
    </w:p>
    <w:p w:rsidR="003556B8" w:rsidRPr="00EC24B3" w:rsidRDefault="003556B8" w:rsidP="006F5B28">
      <w:pPr>
        <w:numPr>
          <w:ilvl w:val="0"/>
          <w:numId w:val="16"/>
        </w:numPr>
        <w:tabs>
          <w:tab w:val="left" w:pos="1380"/>
        </w:tabs>
        <w:spacing w:line="360" w:lineRule="auto"/>
        <w:rPr>
          <w:rFonts w:ascii="Times New Roman" w:hAnsi="Times New Roman"/>
          <w:bCs/>
          <w:iCs/>
          <w:sz w:val="28"/>
          <w:szCs w:val="28"/>
        </w:rPr>
      </w:pPr>
      <w:r w:rsidRPr="00EC24B3">
        <w:rPr>
          <w:rFonts w:ascii="Times New Roman" w:hAnsi="Times New Roman"/>
          <w:bCs/>
          <w:iCs/>
          <w:sz w:val="28"/>
          <w:szCs w:val="28"/>
        </w:rPr>
        <w:t>воспитание и уважение к старшим, к людям труда;</w:t>
      </w:r>
    </w:p>
    <w:p w:rsidR="003556B8" w:rsidRPr="00EC24B3" w:rsidRDefault="003556B8" w:rsidP="006F5B28">
      <w:pPr>
        <w:numPr>
          <w:ilvl w:val="0"/>
          <w:numId w:val="16"/>
        </w:numPr>
        <w:tabs>
          <w:tab w:val="left" w:pos="1380"/>
        </w:tabs>
        <w:spacing w:line="360" w:lineRule="auto"/>
        <w:rPr>
          <w:rFonts w:ascii="Times New Roman" w:hAnsi="Times New Roman"/>
          <w:bCs/>
          <w:iCs/>
          <w:sz w:val="28"/>
          <w:szCs w:val="28"/>
        </w:rPr>
      </w:pPr>
      <w:r w:rsidRPr="00EC24B3">
        <w:rPr>
          <w:rFonts w:ascii="Times New Roman" w:hAnsi="Times New Roman"/>
          <w:bCs/>
          <w:iCs/>
          <w:sz w:val="28"/>
          <w:szCs w:val="28"/>
        </w:rPr>
        <w:t>любовь к родной природе;</w:t>
      </w:r>
    </w:p>
    <w:p w:rsidR="003556B8" w:rsidRPr="00EC24B3" w:rsidRDefault="003556B8" w:rsidP="006F5B28">
      <w:pPr>
        <w:numPr>
          <w:ilvl w:val="0"/>
          <w:numId w:val="16"/>
        </w:numPr>
        <w:tabs>
          <w:tab w:val="left" w:pos="1380"/>
        </w:tabs>
        <w:spacing w:line="360" w:lineRule="auto"/>
        <w:rPr>
          <w:rFonts w:ascii="Times New Roman" w:hAnsi="Times New Roman"/>
          <w:bCs/>
          <w:iCs/>
          <w:sz w:val="28"/>
          <w:szCs w:val="28"/>
        </w:rPr>
      </w:pPr>
      <w:r w:rsidRPr="00EC24B3">
        <w:rPr>
          <w:rFonts w:ascii="Times New Roman" w:hAnsi="Times New Roman"/>
          <w:bCs/>
          <w:iCs/>
          <w:sz w:val="28"/>
          <w:szCs w:val="28"/>
        </w:rPr>
        <w:t>моя Родина - Россия. Мой дом –Забайкальский край;</w:t>
      </w:r>
    </w:p>
    <w:p w:rsidR="003556B8" w:rsidRPr="00EC24B3" w:rsidRDefault="003556B8" w:rsidP="006F5B28">
      <w:pPr>
        <w:numPr>
          <w:ilvl w:val="0"/>
          <w:numId w:val="16"/>
        </w:numPr>
        <w:tabs>
          <w:tab w:val="left" w:pos="1380"/>
        </w:tabs>
        <w:spacing w:line="360" w:lineRule="auto"/>
        <w:rPr>
          <w:rFonts w:ascii="Times New Roman" w:hAnsi="Times New Roman"/>
          <w:bCs/>
          <w:iCs/>
          <w:sz w:val="28"/>
          <w:szCs w:val="28"/>
        </w:rPr>
      </w:pPr>
      <w:r w:rsidRPr="00EC24B3">
        <w:rPr>
          <w:rFonts w:ascii="Times New Roman" w:hAnsi="Times New Roman"/>
          <w:bCs/>
          <w:iCs/>
          <w:sz w:val="28"/>
          <w:szCs w:val="28"/>
        </w:rPr>
        <w:t>человек – защитник своего Отечества.</w:t>
      </w:r>
    </w:p>
    <w:p w:rsidR="003556B8" w:rsidRPr="00EC24B3" w:rsidRDefault="003556B8" w:rsidP="006F5B28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 </w:t>
      </w:r>
      <w:r w:rsidRPr="00EC24B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Программа включает в себя </w:t>
      </w:r>
      <w:r w:rsidRPr="006D32A5">
        <w:rPr>
          <w:rFonts w:ascii="Times New Roman" w:hAnsi="Times New Roman"/>
          <w:b/>
          <w:color w:val="000000"/>
          <w:sz w:val="28"/>
          <w:szCs w:val="28"/>
          <w:lang w:eastAsia="ru-RU"/>
        </w:rPr>
        <w:t>4</w:t>
      </w:r>
      <w:r w:rsidRPr="00EC24B3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 xml:space="preserve"> направления</w:t>
      </w:r>
      <w:r w:rsidRPr="00EC24B3">
        <w:rPr>
          <w:rFonts w:ascii="Times New Roman" w:hAnsi="Times New Roman"/>
          <w:color w:val="000000"/>
          <w:sz w:val="28"/>
          <w:szCs w:val="28"/>
          <w:lang w:eastAsia="ru-RU"/>
        </w:rPr>
        <w:t>, связанных между собой логикой формирования гражданина России.</w:t>
      </w:r>
    </w:p>
    <w:p w:rsidR="003556B8" w:rsidRPr="00EC24B3" w:rsidRDefault="003556B8" w:rsidP="006F5B28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3556B8" w:rsidRPr="00EC24B3" w:rsidRDefault="003556B8" w:rsidP="006F5B28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r w:rsidRPr="00EC24B3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«Я   ГРАЖДАНИН РОССИИ»</w:t>
      </w:r>
    </w:p>
    <w:p w:rsidR="003556B8" w:rsidRPr="00EC24B3" w:rsidRDefault="003556B8" w:rsidP="006F5B28">
      <w:pPr>
        <w:spacing w:line="360" w:lineRule="auto"/>
        <w:rPr>
          <w:rFonts w:ascii="Times New Roman" w:hAnsi="Times New Roman"/>
          <w:bCs/>
          <w:iCs/>
          <w:sz w:val="28"/>
          <w:szCs w:val="28"/>
        </w:rPr>
      </w:pPr>
      <w:r w:rsidRPr="00EC24B3">
        <w:rPr>
          <w:rFonts w:ascii="Times New Roman" w:hAnsi="Times New Roman"/>
          <w:b/>
          <w:bCs/>
          <w:iCs/>
          <w:sz w:val="28"/>
          <w:szCs w:val="28"/>
        </w:rPr>
        <w:t>Цель</w:t>
      </w:r>
      <w:r w:rsidRPr="00EC24B3">
        <w:rPr>
          <w:rFonts w:ascii="Times New Roman" w:hAnsi="Times New Roman"/>
          <w:bCs/>
          <w:iCs/>
          <w:sz w:val="28"/>
          <w:szCs w:val="28"/>
        </w:rPr>
        <w:t>: формирование гражданской и правовой направленности личности, активной жизненной позиции.</w:t>
      </w:r>
    </w:p>
    <w:p w:rsidR="003556B8" w:rsidRPr="00EC24B3" w:rsidRDefault="003556B8" w:rsidP="006F5B28">
      <w:pPr>
        <w:spacing w:line="360" w:lineRule="auto"/>
        <w:rPr>
          <w:rFonts w:ascii="Times New Roman" w:hAnsi="Times New Roman"/>
          <w:bCs/>
          <w:iCs/>
          <w:sz w:val="28"/>
          <w:szCs w:val="28"/>
        </w:rPr>
      </w:pPr>
      <w:r w:rsidRPr="00EC24B3">
        <w:rPr>
          <w:rFonts w:ascii="Times New Roman" w:hAnsi="Times New Roman"/>
          <w:b/>
          <w:bCs/>
          <w:iCs/>
          <w:sz w:val="28"/>
          <w:szCs w:val="28"/>
        </w:rPr>
        <w:t>Задачи</w:t>
      </w:r>
      <w:r w:rsidRPr="00EC24B3">
        <w:rPr>
          <w:rFonts w:ascii="Times New Roman" w:hAnsi="Times New Roman"/>
          <w:bCs/>
          <w:iCs/>
          <w:sz w:val="28"/>
          <w:szCs w:val="28"/>
        </w:rPr>
        <w:t>:</w:t>
      </w:r>
    </w:p>
    <w:p w:rsidR="003556B8" w:rsidRPr="00EC24B3" w:rsidRDefault="003556B8" w:rsidP="006F5B28">
      <w:pPr>
        <w:numPr>
          <w:ilvl w:val="0"/>
          <w:numId w:val="6"/>
        </w:numPr>
        <w:spacing w:line="360" w:lineRule="auto"/>
        <w:rPr>
          <w:rFonts w:ascii="Times New Roman" w:hAnsi="Times New Roman"/>
          <w:bCs/>
          <w:iCs/>
          <w:sz w:val="28"/>
          <w:szCs w:val="28"/>
        </w:rPr>
      </w:pPr>
      <w:r w:rsidRPr="00EC24B3">
        <w:rPr>
          <w:rFonts w:ascii="Times New Roman" w:hAnsi="Times New Roman"/>
          <w:bCs/>
          <w:iCs/>
          <w:sz w:val="28"/>
          <w:szCs w:val="28"/>
        </w:rPr>
        <w:t>Воспитывать правосознание, способность к осознанию своих прав и прав другого человека.</w:t>
      </w:r>
    </w:p>
    <w:p w:rsidR="003556B8" w:rsidRPr="00EC24B3" w:rsidRDefault="003556B8" w:rsidP="006F5B28">
      <w:pPr>
        <w:numPr>
          <w:ilvl w:val="0"/>
          <w:numId w:val="6"/>
        </w:numPr>
        <w:spacing w:line="360" w:lineRule="auto"/>
        <w:rPr>
          <w:rFonts w:ascii="Times New Roman" w:hAnsi="Times New Roman"/>
          <w:bCs/>
          <w:iCs/>
          <w:sz w:val="28"/>
          <w:szCs w:val="28"/>
        </w:rPr>
      </w:pPr>
      <w:r w:rsidRPr="00EC24B3">
        <w:rPr>
          <w:rFonts w:ascii="Times New Roman" w:hAnsi="Times New Roman"/>
          <w:bCs/>
          <w:iCs/>
          <w:sz w:val="28"/>
          <w:szCs w:val="28"/>
        </w:rPr>
        <w:t xml:space="preserve">Формировать культуру проявления гражданской позиции.  </w:t>
      </w:r>
    </w:p>
    <w:p w:rsidR="003556B8" w:rsidRPr="00EC24B3" w:rsidRDefault="003556B8" w:rsidP="006F5B28">
      <w:pPr>
        <w:spacing w:line="360" w:lineRule="auto"/>
        <w:rPr>
          <w:rFonts w:ascii="Times New Roman" w:hAnsi="Times New Roman"/>
          <w:sz w:val="28"/>
          <w:szCs w:val="28"/>
        </w:rPr>
      </w:pPr>
      <w:r w:rsidRPr="00EC24B3">
        <w:rPr>
          <w:rFonts w:ascii="Times New Roman" w:hAnsi="Times New Roman"/>
          <w:b/>
          <w:bCs/>
          <w:iCs/>
          <w:sz w:val="28"/>
          <w:szCs w:val="28"/>
        </w:rPr>
        <w:t>Формы</w:t>
      </w:r>
      <w:r w:rsidRPr="00EC24B3">
        <w:rPr>
          <w:rFonts w:ascii="Times New Roman" w:hAnsi="Times New Roman"/>
          <w:bCs/>
          <w:iCs/>
          <w:sz w:val="28"/>
          <w:szCs w:val="28"/>
        </w:rPr>
        <w:t xml:space="preserve">:  тематические беседы, уроки обществознания, конкурсы, викторины по правовой тематике,  классные часы о правилах поведения в школе и общественных местах, элективный курс в 9 классе «Закон и подросток». </w:t>
      </w:r>
      <w:r w:rsidRPr="00EC24B3">
        <w:rPr>
          <w:rFonts w:ascii="Times New Roman" w:hAnsi="Times New Roman"/>
          <w:sz w:val="28"/>
          <w:szCs w:val="28"/>
        </w:rPr>
        <w:t xml:space="preserve"> </w:t>
      </w:r>
    </w:p>
    <w:p w:rsidR="003556B8" w:rsidRPr="00EC24B3" w:rsidRDefault="003556B8" w:rsidP="006F5B28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EC24B3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 xml:space="preserve">Предполагаемый результат деятельности:  </w:t>
      </w:r>
      <w:r w:rsidRPr="00EC24B3">
        <w:rPr>
          <w:rFonts w:ascii="Times New Roman" w:hAnsi="Times New Roman"/>
          <w:color w:val="000000"/>
          <w:sz w:val="28"/>
          <w:szCs w:val="28"/>
          <w:lang w:eastAsia="ru-RU"/>
        </w:rPr>
        <w:t>высокий уровень самосознания, самодисциплина, понимание учащимися ценности человеческой жизни, справедливости, бескорыстия, уважения человеческого достоинства, милосердия, доброжелательности, способности к сопереживанию.</w:t>
      </w:r>
    </w:p>
    <w:p w:rsidR="003556B8" w:rsidRPr="00EC24B3" w:rsidRDefault="003556B8" w:rsidP="006F5B28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3556B8" w:rsidRPr="00EC24B3" w:rsidRDefault="003556B8" w:rsidP="006F5B28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r w:rsidRPr="00EC24B3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«Я И МОЯ  СЕМЬЯ»</w:t>
      </w:r>
    </w:p>
    <w:p w:rsidR="003556B8" w:rsidRPr="00EC24B3" w:rsidRDefault="003556B8" w:rsidP="006F5B28">
      <w:pPr>
        <w:tabs>
          <w:tab w:val="left" w:pos="1380"/>
        </w:tabs>
        <w:spacing w:line="360" w:lineRule="auto"/>
        <w:rPr>
          <w:rFonts w:ascii="Times New Roman" w:hAnsi="Times New Roman"/>
          <w:bCs/>
          <w:iCs/>
          <w:sz w:val="28"/>
          <w:szCs w:val="28"/>
        </w:rPr>
      </w:pPr>
      <w:r w:rsidRPr="00EC24B3">
        <w:rPr>
          <w:rFonts w:ascii="Times New Roman" w:hAnsi="Times New Roman"/>
          <w:b/>
          <w:bCs/>
          <w:iCs/>
          <w:sz w:val="28"/>
          <w:szCs w:val="28"/>
          <w:u w:val="single"/>
        </w:rPr>
        <w:t>Цель</w:t>
      </w:r>
      <w:r w:rsidRPr="00EC24B3">
        <w:rPr>
          <w:rFonts w:ascii="Times New Roman" w:hAnsi="Times New Roman"/>
          <w:bCs/>
          <w:iCs/>
          <w:sz w:val="28"/>
          <w:szCs w:val="28"/>
        </w:rPr>
        <w:t>: осознание обучающимися семьи как важнейшей жизненной ценности.</w:t>
      </w:r>
    </w:p>
    <w:p w:rsidR="003556B8" w:rsidRPr="00EC24B3" w:rsidRDefault="003556B8" w:rsidP="006F5B28">
      <w:pPr>
        <w:tabs>
          <w:tab w:val="left" w:pos="1380"/>
        </w:tabs>
        <w:spacing w:line="360" w:lineRule="auto"/>
        <w:rPr>
          <w:rFonts w:ascii="Times New Roman" w:hAnsi="Times New Roman"/>
          <w:bCs/>
          <w:iCs/>
          <w:shadow/>
          <w:color w:val="0000FF"/>
          <w:sz w:val="28"/>
          <w:szCs w:val="28"/>
        </w:rPr>
      </w:pPr>
      <w:r w:rsidRPr="00EC24B3">
        <w:rPr>
          <w:rFonts w:ascii="Times New Roman" w:hAnsi="Times New Roman"/>
          <w:b/>
          <w:bCs/>
          <w:iCs/>
          <w:sz w:val="28"/>
          <w:szCs w:val="28"/>
          <w:u w:val="single"/>
        </w:rPr>
        <w:t>Задачи</w:t>
      </w:r>
      <w:r w:rsidRPr="00EC24B3">
        <w:rPr>
          <w:rFonts w:ascii="Times New Roman" w:hAnsi="Times New Roman"/>
          <w:bCs/>
          <w:iCs/>
          <w:sz w:val="28"/>
          <w:szCs w:val="28"/>
        </w:rPr>
        <w:t>:</w:t>
      </w:r>
      <w:r w:rsidRPr="00EC24B3">
        <w:rPr>
          <w:rFonts w:ascii="Times New Roman" w:hAnsi="Times New Roman"/>
          <w:bCs/>
          <w:iCs/>
          <w:shadow/>
          <w:color w:val="0000FF"/>
          <w:sz w:val="28"/>
          <w:szCs w:val="28"/>
        </w:rPr>
        <w:t xml:space="preserve"> </w:t>
      </w:r>
    </w:p>
    <w:p w:rsidR="003556B8" w:rsidRPr="00EC24B3" w:rsidRDefault="003556B8" w:rsidP="006F5B28">
      <w:pPr>
        <w:numPr>
          <w:ilvl w:val="0"/>
          <w:numId w:val="7"/>
        </w:numPr>
        <w:tabs>
          <w:tab w:val="left" w:pos="1380"/>
        </w:tabs>
        <w:spacing w:line="360" w:lineRule="auto"/>
        <w:rPr>
          <w:rFonts w:ascii="Times New Roman" w:hAnsi="Times New Roman"/>
          <w:bCs/>
          <w:iCs/>
          <w:sz w:val="28"/>
          <w:szCs w:val="28"/>
        </w:rPr>
      </w:pPr>
      <w:r w:rsidRPr="00EC24B3">
        <w:rPr>
          <w:rFonts w:ascii="Times New Roman" w:hAnsi="Times New Roman"/>
          <w:bCs/>
          <w:iCs/>
          <w:sz w:val="28"/>
          <w:szCs w:val="28"/>
        </w:rPr>
        <w:t>.Воспитывать культуру семейных отношений,  позитивных семейных ценностей.</w:t>
      </w:r>
    </w:p>
    <w:p w:rsidR="003556B8" w:rsidRPr="00EC24B3" w:rsidRDefault="003556B8" w:rsidP="006F5B28">
      <w:pPr>
        <w:numPr>
          <w:ilvl w:val="0"/>
          <w:numId w:val="7"/>
        </w:numPr>
        <w:tabs>
          <w:tab w:val="left" w:pos="1380"/>
        </w:tabs>
        <w:spacing w:line="360" w:lineRule="auto"/>
        <w:rPr>
          <w:rFonts w:ascii="Times New Roman" w:hAnsi="Times New Roman"/>
          <w:bCs/>
          <w:iCs/>
          <w:sz w:val="28"/>
          <w:szCs w:val="28"/>
        </w:rPr>
      </w:pPr>
      <w:r w:rsidRPr="00EC24B3">
        <w:rPr>
          <w:rFonts w:ascii="Times New Roman" w:hAnsi="Times New Roman"/>
          <w:bCs/>
          <w:iCs/>
          <w:sz w:val="28"/>
          <w:szCs w:val="28"/>
        </w:rPr>
        <w:t xml:space="preserve">Повышать педагогическую и психологическую компетенцию родителей.  </w:t>
      </w:r>
    </w:p>
    <w:p w:rsidR="003556B8" w:rsidRPr="00EC24B3" w:rsidRDefault="003556B8" w:rsidP="006F5B28">
      <w:pPr>
        <w:numPr>
          <w:ilvl w:val="0"/>
          <w:numId w:val="7"/>
        </w:numPr>
        <w:tabs>
          <w:tab w:val="left" w:pos="1380"/>
        </w:tabs>
        <w:spacing w:line="360" w:lineRule="auto"/>
        <w:rPr>
          <w:rFonts w:ascii="Times New Roman" w:hAnsi="Times New Roman"/>
          <w:bCs/>
          <w:iCs/>
          <w:sz w:val="28"/>
          <w:szCs w:val="28"/>
        </w:rPr>
      </w:pPr>
      <w:r w:rsidRPr="00EC24B3">
        <w:rPr>
          <w:rFonts w:ascii="Times New Roman" w:hAnsi="Times New Roman"/>
          <w:bCs/>
          <w:iCs/>
          <w:sz w:val="28"/>
          <w:szCs w:val="28"/>
        </w:rPr>
        <w:t>Создавать условия для участия родителей  в воспитательном процессе.</w:t>
      </w:r>
    </w:p>
    <w:p w:rsidR="003556B8" w:rsidRPr="00EC24B3" w:rsidRDefault="003556B8" w:rsidP="006F5B28">
      <w:pPr>
        <w:tabs>
          <w:tab w:val="left" w:pos="1380"/>
        </w:tabs>
        <w:spacing w:line="360" w:lineRule="auto"/>
        <w:rPr>
          <w:rFonts w:ascii="Times New Roman" w:hAnsi="Times New Roman"/>
          <w:bCs/>
          <w:iCs/>
          <w:sz w:val="28"/>
          <w:szCs w:val="28"/>
        </w:rPr>
      </w:pPr>
      <w:r w:rsidRPr="00EC24B3">
        <w:rPr>
          <w:rFonts w:ascii="Times New Roman" w:hAnsi="Times New Roman"/>
          <w:b/>
          <w:bCs/>
          <w:iCs/>
          <w:sz w:val="28"/>
          <w:szCs w:val="28"/>
          <w:u w:val="single"/>
        </w:rPr>
        <w:t>Формы</w:t>
      </w:r>
      <w:r w:rsidRPr="00EC24B3">
        <w:rPr>
          <w:rFonts w:ascii="Times New Roman" w:hAnsi="Times New Roman"/>
          <w:bCs/>
          <w:iCs/>
          <w:sz w:val="28"/>
          <w:szCs w:val="28"/>
        </w:rPr>
        <w:t xml:space="preserve">:    беседы, родительские собрания индивидуальное консультирование, совместные мероприятия, игры, анкетирование,  семейные праздники, часы общения, изучение своей семьи, составление генеалогического древа своей семьи. </w:t>
      </w:r>
    </w:p>
    <w:p w:rsidR="003556B8" w:rsidRPr="00EC24B3" w:rsidRDefault="003556B8" w:rsidP="006F5B28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 xml:space="preserve">  </w:t>
      </w:r>
      <w:r w:rsidRPr="00EC24B3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 xml:space="preserve">Предполагаемый результат деятельности: </w:t>
      </w:r>
      <w:r w:rsidRPr="00EC24B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сформировано представление о том, что настоящий мужчина обладает умом, решительностью, смелостью, благородством; сформировано представление о том, что настоящая женщина отличается добротой, вниманием к людям, любовью к детям, умением прощать; сформировано представление о том, что настоящий сын и дочь берегут покой членов семьи, готовы помочь старшим в работе по дому, не создают конфликтов, умеют держать данное слово, заботятся о своей семье.</w:t>
      </w:r>
    </w:p>
    <w:p w:rsidR="003556B8" w:rsidRPr="00EC24B3" w:rsidRDefault="003556B8" w:rsidP="006F5B28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3556B8" w:rsidRPr="00EC24B3" w:rsidRDefault="003556B8" w:rsidP="006F5B28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r w:rsidRPr="00EC24B3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«СВЯЗЬ ПОКОЛЕНИЙ»</w:t>
      </w:r>
    </w:p>
    <w:p w:rsidR="003556B8" w:rsidRPr="00EC24B3" w:rsidRDefault="003556B8" w:rsidP="006F5B28">
      <w:pPr>
        <w:spacing w:line="360" w:lineRule="auto"/>
        <w:rPr>
          <w:rFonts w:ascii="Times New Roman" w:hAnsi="Times New Roman"/>
          <w:bCs/>
          <w:iCs/>
          <w:sz w:val="28"/>
          <w:szCs w:val="28"/>
        </w:rPr>
      </w:pPr>
      <w:r w:rsidRPr="00EC24B3">
        <w:rPr>
          <w:rFonts w:ascii="Times New Roman" w:hAnsi="Times New Roman"/>
          <w:b/>
          <w:bCs/>
          <w:iCs/>
          <w:sz w:val="28"/>
          <w:szCs w:val="28"/>
        </w:rPr>
        <w:t>Цель</w:t>
      </w:r>
      <w:r w:rsidRPr="00EC24B3">
        <w:rPr>
          <w:rFonts w:ascii="Times New Roman" w:hAnsi="Times New Roman"/>
          <w:iCs/>
          <w:sz w:val="28"/>
          <w:szCs w:val="28"/>
        </w:rPr>
        <w:t xml:space="preserve">:  </w:t>
      </w:r>
      <w:r w:rsidRPr="00EC24B3">
        <w:rPr>
          <w:rFonts w:ascii="Times New Roman" w:hAnsi="Times New Roman"/>
          <w:bCs/>
          <w:iCs/>
          <w:sz w:val="28"/>
          <w:szCs w:val="28"/>
        </w:rPr>
        <w:t>Осознание обучающимися ценности причастности к судьбе Отечества, его прошлому, настоящему, будущему.</w:t>
      </w:r>
      <w:r w:rsidRPr="00EC24B3">
        <w:rPr>
          <w:rFonts w:ascii="Times New Roman" w:hAnsi="Times New Roman"/>
          <w:bCs/>
          <w:iCs/>
          <w:sz w:val="28"/>
          <w:szCs w:val="28"/>
        </w:rPr>
        <w:br/>
      </w:r>
      <w:r w:rsidRPr="00EC24B3">
        <w:rPr>
          <w:rFonts w:ascii="Times New Roman" w:hAnsi="Times New Roman"/>
          <w:bCs/>
          <w:iCs/>
          <w:sz w:val="28"/>
          <w:szCs w:val="28"/>
        </w:rPr>
        <w:br/>
      </w:r>
      <w:r w:rsidRPr="00EC24B3">
        <w:rPr>
          <w:rFonts w:ascii="Times New Roman" w:hAnsi="Times New Roman"/>
          <w:b/>
          <w:bCs/>
          <w:iCs/>
          <w:sz w:val="28"/>
          <w:szCs w:val="28"/>
        </w:rPr>
        <w:t>Задачи</w:t>
      </w:r>
      <w:r w:rsidRPr="00EC24B3">
        <w:rPr>
          <w:rFonts w:ascii="Times New Roman" w:hAnsi="Times New Roman"/>
          <w:bCs/>
          <w:iCs/>
          <w:sz w:val="28"/>
          <w:szCs w:val="28"/>
        </w:rPr>
        <w:t>:</w:t>
      </w:r>
    </w:p>
    <w:p w:rsidR="003556B8" w:rsidRPr="00EC24B3" w:rsidRDefault="003556B8" w:rsidP="006F5B28">
      <w:pPr>
        <w:numPr>
          <w:ilvl w:val="0"/>
          <w:numId w:val="8"/>
        </w:numPr>
        <w:spacing w:line="360" w:lineRule="auto"/>
        <w:rPr>
          <w:rFonts w:ascii="Times New Roman" w:hAnsi="Times New Roman"/>
          <w:sz w:val="28"/>
          <w:szCs w:val="28"/>
        </w:rPr>
      </w:pPr>
      <w:r w:rsidRPr="00EC24B3">
        <w:rPr>
          <w:rFonts w:ascii="Times New Roman" w:hAnsi="Times New Roman"/>
          <w:bCs/>
          <w:iCs/>
          <w:sz w:val="28"/>
          <w:szCs w:val="28"/>
        </w:rPr>
        <w:t>Воспитывать гордость за свою Родину, народных героев.</w:t>
      </w:r>
    </w:p>
    <w:p w:rsidR="003556B8" w:rsidRPr="00EC24B3" w:rsidRDefault="003556B8" w:rsidP="006F5B28">
      <w:pPr>
        <w:numPr>
          <w:ilvl w:val="0"/>
          <w:numId w:val="8"/>
        </w:numPr>
        <w:spacing w:line="360" w:lineRule="auto"/>
        <w:rPr>
          <w:rFonts w:ascii="Times New Roman" w:hAnsi="Times New Roman"/>
          <w:sz w:val="28"/>
          <w:szCs w:val="28"/>
        </w:rPr>
      </w:pPr>
      <w:r w:rsidRPr="00EC24B3">
        <w:rPr>
          <w:rFonts w:ascii="Times New Roman" w:hAnsi="Times New Roman"/>
          <w:bCs/>
          <w:iCs/>
          <w:sz w:val="28"/>
          <w:szCs w:val="28"/>
        </w:rPr>
        <w:t>Сохранять историческую память поколений в памяти подрастающего поколения.</w:t>
      </w:r>
    </w:p>
    <w:p w:rsidR="003556B8" w:rsidRPr="00EC24B3" w:rsidRDefault="003556B8" w:rsidP="006F5B28">
      <w:pPr>
        <w:numPr>
          <w:ilvl w:val="0"/>
          <w:numId w:val="8"/>
        </w:numPr>
        <w:spacing w:line="360" w:lineRule="auto"/>
        <w:rPr>
          <w:rFonts w:ascii="Times New Roman" w:hAnsi="Times New Roman"/>
          <w:sz w:val="28"/>
          <w:szCs w:val="28"/>
        </w:rPr>
      </w:pPr>
      <w:r w:rsidRPr="00EC24B3">
        <w:rPr>
          <w:rFonts w:ascii="Times New Roman" w:hAnsi="Times New Roman"/>
          <w:bCs/>
          <w:iCs/>
          <w:sz w:val="28"/>
          <w:szCs w:val="28"/>
        </w:rPr>
        <w:t>Способствовать формированию у обучающихся чувства сопричастности к истории и ответственности за будущее страны.</w:t>
      </w:r>
    </w:p>
    <w:p w:rsidR="003556B8" w:rsidRPr="00EC24B3" w:rsidRDefault="003556B8" w:rsidP="006F5B28">
      <w:pPr>
        <w:spacing w:line="360" w:lineRule="auto"/>
        <w:ind w:left="120"/>
        <w:rPr>
          <w:rFonts w:ascii="Times New Roman" w:hAnsi="Times New Roman"/>
          <w:sz w:val="28"/>
          <w:szCs w:val="28"/>
        </w:rPr>
      </w:pPr>
      <w:r w:rsidRPr="00EC24B3">
        <w:rPr>
          <w:rFonts w:ascii="Times New Roman" w:hAnsi="Times New Roman"/>
          <w:b/>
          <w:bCs/>
          <w:iCs/>
          <w:sz w:val="28"/>
          <w:szCs w:val="28"/>
        </w:rPr>
        <w:t>Формы</w:t>
      </w:r>
      <w:r w:rsidRPr="00EC24B3">
        <w:rPr>
          <w:rFonts w:ascii="Times New Roman" w:hAnsi="Times New Roman"/>
          <w:bCs/>
          <w:iCs/>
          <w:sz w:val="28"/>
          <w:szCs w:val="28"/>
        </w:rPr>
        <w:t xml:space="preserve">:  тематические беседы, конкурсы, посещение музея, праздники, посвященные памятным датам, </w:t>
      </w:r>
      <w:r w:rsidRPr="00EC24B3">
        <w:rPr>
          <w:rFonts w:ascii="Times New Roman" w:hAnsi="Times New Roman"/>
          <w:sz w:val="28"/>
          <w:szCs w:val="28"/>
        </w:rPr>
        <w:t xml:space="preserve"> уроки Мужества, классные часы к Дням Воинской славы.  Празднование памятных дат, проведение  викторин, конкурсов, просмотров видеофильмов.</w:t>
      </w:r>
    </w:p>
    <w:p w:rsidR="003556B8" w:rsidRPr="00EC24B3" w:rsidRDefault="003556B8" w:rsidP="006F5B28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3556B8" w:rsidRPr="00EC24B3" w:rsidRDefault="003556B8" w:rsidP="006F5B28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r w:rsidRPr="00EC24B3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«МОЙ КРАЙ РОДНОЙ»</w:t>
      </w:r>
    </w:p>
    <w:p w:rsidR="003556B8" w:rsidRPr="00EC24B3" w:rsidRDefault="003556B8" w:rsidP="006F5B28">
      <w:pPr>
        <w:spacing w:line="360" w:lineRule="auto"/>
        <w:rPr>
          <w:rFonts w:ascii="Times New Roman" w:hAnsi="Times New Roman"/>
          <w:bCs/>
          <w:iCs/>
          <w:sz w:val="28"/>
          <w:szCs w:val="28"/>
        </w:rPr>
      </w:pPr>
      <w:r w:rsidRPr="00EC24B3">
        <w:rPr>
          <w:rFonts w:ascii="Times New Roman" w:hAnsi="Times New Roman"/>
          <w:b/>
          <w:bCs/>
          <w:iCs/>
          <w:sz w:val="28"/>
          <w:szCs w:val="28"/>
        </w:rPr>
        <w:t>Цель</w:t>
      </w:r>
      <w:r w:rsidRPr="00EC24B3">
        <w:rPr>
          <w:rFonts w:ascii="Times New Roman" w:hAnsi="Times New Roman"/>
          <w:bCs/>
          <w:iCs/>
          <w:sz w:val="28"/>
          <w:szCs w:val="28"/>
        </w:rPr>
        <w:t>: Воспитание у обучающихся любви к родному краю как к своей малой Родине.</w:t>
      </w:r>
    </w:p>
    <w:p w:rsidR="003556B8" w:rsidRPr="00EC24B3" w:rsidRDefault="003556B8" w:rsidP="006F5B28">
      <w:pPr>
        <w:spacing w:line="360" w:lineRule="auto"/>
        <w:rPr>
          <w:rFonts w:ascii="Times New Roman" w:hAnsi="Times New Roman"/>
          <w:bCs/>
          <w:iCs/>
          <w:sz w:val="28"/>
          <w:szCs w:val="28"/>
        </w:rPr>
      </w:pPr>
      <w:r w:rsidRPr="00EC24B3">
        <w:rPr>
          <w:rFonts w:ascii="Times New Roman" w:hAnsi="Times New Roman"/>
          <w:b/>
          <w:bCs/>
          <w:iCs/>
          <w:sz w:val="28"/>
          <w:szCs w:val="28"/>
        </w:rPr>
        <w:t>Задачи</w:t>
      </w:r>
      <w:r w:rsidRPr="00EC24B3">
        <w:rPr>
          <w:rFonts w:ascii="Times New Roman" w:hAnsi="Times New Roman"/>
          <w:bCs/>
          <w:iCs/>
          <w:sz w:val="28"/>
          <w:szCs w:val="28"/>
        </w:rPr>
        <w:t>:</w:t>
      </w:r>
    </w:p>
    <w:p w:rsidR="003556B8" w:rsidRPr="00EC24B3" w:rsidRDefault="003556B8" w:rsidP="006F5B28">
      <w:pPr>
        <w:numPr>
          <w:ilvl w:val="0"/>
          <w:numId w:val="9"/>
        </w:numPr>
        <w:spacing w:line="360" w:lineRule="auto"/>
        <w:rPr>
          <w:rFonts w:ascii="Times New Roman" w:hAnsi="Times New Roman"/>
          <w:bCs/>
          <w:iCs/>
          <w:shadow/>
          <w:color w:val="0000FF"/>
          <w:sz w:val="28"/>
          <w:szCs w:val="28"/>
        </w:rPr>
      </w:pPr>
      <w:r w:rsidRPr="00EC24B3">
        <w:rPr>
          <w:rFonts w:ascii="Times New Roman" w:hAnsi="Times New Roman"/>
          <w:bCs/>
          <w:iCs/>
          <w:sz w:val="28"/>
          <w:szCs w:val="28"/>
        </w:rPr>
        <w:t>Изучать историю родного края.</w:t>
      </w:r>
      <w:r w:rsidRPr="00EC24B3">
        <w:rPr>
          <w:rFonts w:ascii="Times New Roman" w:hAnsi="Times New Roman"/>
          <w:bCs/>
          <w:iCs/>
          <w:shadow/>
          <w:color w:val="0000FF"/>
          <w:sz w:val="28"/>
          <w:szCs w:val="28"/>
        </w:rPr>
        <w:t xml:space="preserve"> </w:t>
      </w:r>
    </w:p>
    <w:p w:rsidR="003556B8" w:rsidRPr="00EC24B3" w:rsidRDefault="003556B8" w:rsidP="006F5B28">
      <w:pPr>
        <w:numPr>
          <w:ilvl w:val="0"/>
          <w:numId w:val="9"/>
        </w:numPr>
        <w:spacing w:line="360" w:lineRule="auto"/>
        <w:rPr>
          <w:rFonts w:ascii="Times New Roman" w:hAnsi="Times New Roman"/>
          <w:bCs/>
          <w:iCs/>
          <w:sz w:val="28"/>
          <w:szCs w:val="28"/>
        </w:rPr>
      </w:pPr>
      <w:r w:rsidRPr="00EC24B3">
        <w:rPr>
          <w:rFonts w:ascii="Times New Roman" w:hAnsi="Times New Roman"/>
          <w:bCs/>
          <w:iCs/>
          <w:sz w:val="28"/>
          <w:szCs w:val="28"/>
        </w:rPr>
        <w:t>Воспитывать у обучающихся позицию «Я – гражданин своего края».</w:t>
      </w:r>
    </w:p>
    <w:p w:rsidR="003556B8" w:rsidRPr="00EC24B3" w:rsidRDefault="003556B8" w:rsidP="006F5B28">
      <w:pPr>
        <w:numPr>
          <w:ilvl w:val="0"/>
          <w:numId w:val="9"/>
        </w:numPr>
        <w:spacing w:line="360" w:lineRule="auto"/>
        <w:rPr>
          <w:rFonts w:ascii="Times New Roman" w:hAnsi="Times New Roman"/>
          <w:bCs/>
          <w:iCs/>
          <w:sz w:val="28"/>
          <w:szCs w:val="28"/>
        </w:rPr>
      </w:pPr>
      <w:r w:rsidRPr="00EC24B3">
        <w:rPr>
          <w:rFonts w:ascii="Times New Roman" w:hAnsi="Times New Roman"/>
          <w:bCs/>
          <w:iCs/>
          <w:sz w:val="28"/>
          <w:szCs w:val="28"/>
        </w:rPr>
        <w:t>Формировать экологическое поведение.</w:t>
      </w:r>
    </w:p>
    <w:p w:rsidR="003556B8" w:rsidRDefault="003556B8" w:rsidP="006F5B28">
      <w:pPr>
        <w:tabs>
          <w:tab w:val="left" w:pos="1380"/>
        </w:tabs>
        <w:spacing w:line="360" w:lineRule="auto"/>
        <w:rPr>
          <w:rFonts w:ascii="Times New Roman" w:hAnsi="Times New Roman"/>
          <w:bCs/>
          <w:iCs/>
          <w:sz w:val="28"/>
          <w:szCs w:val="28"/>
        </w:rPr>
      </w:pPr>
      <w:r w:rsidRPr="00EC24B3">
        <w:rPr>
          <w:rFonts w:ascii="Times New Roman" w:hAnsi="Times New Roman"/>
          <w:b/>
          <w:bCs/>
          <w:iCs/>
          <w:sz w:val="28"/>
          <w:szCs w:val="28"/>
        </w:rPr>
        <w:t>Формы</w:t>
      </w:r>
      <w:r w:rsidRPr="00EC24B3">
        <w:rPr>
          <w:rFonts w:ascii="Times New Roman" w:hAnsi="Times New Roman"/>
          <w:bCs/>
          <w:iCs/>
          <w:sz w:val="28"/>
          <w:szCs w:val="28"/>
        </w:rPr>
        <w:t xml:space="preserve">: тематические беседы,  конкурсы, викторины, праздники, устные журналы, встречи с интересными людьми, акции, прогулки в природу, трудовые десанты, выставки книг, рисунков, фотографий, поделок, составление презентаций, уроки гуманитарного цикла, курс «ОДНКНР» в 5 классе,  курс «ОКРСЭ» в 4 классе, изучение обычаев, традиций. </w:t>
      </w:r>
    </w:p>
    <w:p w:rsidR="003556B8" w:rsidRDefault="003556B8" w:rsidP="007A07B3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  <w:r w:rsidRPr="00EC24B3">
        <w:rPr>
          <w:rFonts w:ascii="Times New Roman" w:hAnsi="Times New Roman"/>
          <w:b/>
          <w:color w:val="000000"/>
          <w:sz w:val="28"/>
          <w:szCs w:val="28"/>
          <w:lang w:eastAsia="ru-RU"/>
        </w:rPr>
        <w:t>Содержание деятельности:</w:t>
      </w:r>
    </w:p>
    <w:tbl>
      <w:tblPr>
        <w:tblW w:w="10120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765"/>
        <w:gridCol w:w="2875"/>
        <w:gridCol w:w="6480"/>
      </w:tblGrid>
      <w:tr w:rsidR="003556B8" w:rsidRPr="00725946" w:rsidTr="008A200D">
        <w:trPr>
          <w:tblCellSpacing w:w="0" w:type="dxa"/>
        </w:trPr>
        <w:tc>
          <w:tcPr>
            <w:tcW w:w="765" w:type="dxa"/>
            <w:tcBorders>
              <w:top w:val="single" w:sz="4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3556B8" w:rsidRPr="00725946" w:rsidRDefault="003556B8" w:rsidP="008A200D">
            <w:pPr>
              <w:spacing w:before="100" w:beforeAutospacing="1" w:after="100" w:afterAutospacing="1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725946">
              <w:rPr>
                <w:rFonts w:ascii="Times New Roman" w:hAnsi="Times New Roman"/>
                <w:sz w:val="28"/>
                <w:szCs w:val="28"/>
              </w:rPr>
              <w:t>№п/п</w:t>
            </w:r>
          </w:p>
        </w:tc>
        <w:tc>
          <w:tcPr>
            <w:tcW w:w="2875" w:type="dxa"/>
            <w:tcBorders>
              <w:top w:val="single" w:sz="4" w:space="0" w:color="auto"/>
            </w:tcBorders>
          </w:tcPr>
          <w:p w:rsidR="003556B8" w:rsidRPr="00725946" w:rsidRDefault="003556B8" w:rsidP="008A200D">
            <w:pPr>
              <w:spacing w:before="100" w:beforeAutospacing="1" w:after="100" w:afterAutospacing="1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725946">
              <w:rPr>
                <w:rFonts w:ascii="Times New Roman" w:hAnsi="Times New Roman"/>
                <w:b/>
                <w:bCs/>
                <w:sz w:val="28"/>
                <w:szCs w:val="28"/>
              </w:rPr>
              <w:t>Направления работы</w:t>
            </w:r>
          </w:p>
        </w:tc>
        <w:tc>
          <w:tcPr>
            <w:tcW w:w="6480" w:type="dxa"/>
            <w:tcBorders>
              <w:top w:val="single" w:sz="4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3556B8" w:rsidRPr="00725946" w:rsidRDefault="003556B8" w:rsidP="008A200D">
            <w:pPr>
              <w:spacing w:before="100" w:beforeAutospacing="1" w:after="100" w:afterAutospacing="1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725946">
              <w:rPr>
                <w:rFonts w:ascii="Times New Roman" w:hAnsi="Times New Roman"/>
                <w:b/>
                <w:bCs/>
                <w:sz w:val="28"/>
                <w:szCs w:val="28"/>
              </w:rPr>
              <w:t>Базовые мероприятия по реализации направлений</w:t>
            </w:r>
          </w:p>
        </w:tc>
      </w:tr>
      <w:tr w:rsidR="003556B8" w:rsidRPr="00725946" w:rsidTr="008A200D">
        <w:trPr>
          <w:tblCellSpacing w:w="0" w:type="dxa"/>
        </w:trPr>
        <w:tc>
          <w:tcPr>
            <w:tcW w:w="765" w:type="dxa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3556B8" w:rsidRPr="00725946" w:rsidRDefault="003556B8" w:rsidP="008A200D">
            <w:pPr>
              <w:spacing w:before="100" w:beforeAutospacing="1" w:after="100" w:afterAutospacing="1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725946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875" w:type="dxa"/>
          </w:tcPr>
          <w:p w:rsidR="003556B8" w:rsidRPr="00725946" w:rsidRDefault="003556B8" w:rsidP="008A200D">
            <w:pPr>
              <w:spacing w:before="100" w:beforeAutospacing="1" w:after="100" w:afterAutospacing="1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725946">
              <w:rPr>
                <w:rFonts w:ascii="Times New Roman" w:hAnsi="Times New Roman"/>
                <w:sz w:val="28"/>
                <w:szCs w:val="28"/>
              </w:rPr>
              <w:t>Реализация образовательных программ патриотического воспитания обучающихся в урочное время</w:t>
            </w:r>
          </w:p>
        </w:tc>
        <w:tc>
          <w:tcPr>
            <w:tcW w:w="6480" w:type="dxa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3556B8" w:rsidRPr="00725946" w:rsidRDefault="003556B8" w:rsidP="008A200D">
            <w:pPr>
              <w:numPr>
                <w:ilvl w:val="0"/>
                <w:numId w:val="27"/>
              </w:numPr>
              <w:spacing w:before="100" w:beforeAutospacing="1" w:after="100" w:afterAutospacing="1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725946">
              <w:rPr>
                <w:rFonts w:ascii="Times New Roman" w:hAnsi="Times New Roman"/>
                <w:sz w:val="28"/>
                <w:szCs w:val="28"/>
              </w:rPr>
              <w:t>Уроки ОБЖ, музыки, истории и обществознания, литературы,  ИЗО</w:t>
            </w:r>
            <w:r>
              <w:rPr>
                <w:rFonts w:ascii="Times New Roman" w:hAnsi="Times New Roman"/>
                <w:sz w:val="28"/>
                <w:szCs w:val="28"/>
              </w:rPr>
              <w:t>, элективный курс по обществознанию в 9 классе «Подросток и закон», элективный курс по истории в 9 классе «История в лицах»предмет ОДНКНР в 5 классе, предмет ОКРСЭ в 4 классе, предмет «Фольклор и литература Забайкалья» в 5 и 6 классах</w:t>
            </w:r>
          </w:p>
        </w:tc>
      </w:tr>
      <w:tr w:rsidR="003556B8" w:rsidRPr="00725946" w:rsidTr="008A200D">
        <w:trPr>
          <w:tblCellSpacing w:w="0" w:type="dxa"/>
        </w:trPr>
        <w:tc>
          <w:tcPr>
            <w:tcW w:w="765" w:type="dxa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3556B8" w:rsidRPr="00725946" w:rsidRDefault="003556B8" w:rsidP="008A200D">
            <w:pPr>
              <w:spacing w:before="100" w:beforeAutospacing="1" w:after="100" w:afterAutospacing="1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725946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875" w:type="dxa"/>
          </w:tcPr>
          <w:p w:rsidR="003556B8" w:rsidRPr="00725946" w:rsidRDefault="003556B8" w:rsidP="008A200D">
            <w:pPr>
              <w:spacing w:before="100" w:beforeAutospacing="1" w:after="100" w:afterAutospacing="1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725946">
              <w:rPr>
                <w:rFonts w:ascii="Times New Roman" w:hAnsi="Times New Roman"/>
                <w:sz w:val="28"/>
                <w:szCs w:val="28"/>
              </w:rPr>
              <w:t>Формирование гражданско – патриотического сознания</w:t>
            </w:r>
          </w:p>
        </w:tc>
        <w:tc>
          <w:tcPr>
            <w:tcW w:w="6480" w:type="dxa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3556B8" w:rsidRPr="00725946" w:rsidRDefault="003556B8" w:rsidP="008A200D">
            <w:pPr>
              <w:numPr>
                <w:ilvl w:val="0"/>
                <w:numId w:val="27"/>
              </w:numPr>
              <w:spacing w:before="100" w:beforeAutospacing="1" w:after="100" w:afterAutospacing="1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725946">
              <w:rPr>
                <w:rFonts w:ascii="Times New Roman" w:hAnsi="Times New Roman"/>
                <w:sz w:val="28"/>
                <w:szCs w:val="28"/>
              </w:rPr>
              <w:t xml:space="preserve">Декада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правовых з</w:t>
            </w:r>
            <w:r w:rsidRPr="00725946">
              <w:rPr>
                <w:rFonts w:ascii="Times New Roman" w:hAnsi="Times New Roman"/>
                <w:sz w:val="28"/>
                <w:szCs w:val="28"/>
              </w:rPr>
              <w:t xml:space="preserve">наний </w:t>
            </w:r>
          </w:p>
          <w:p w:rsidR="003556B8" w:rsidRPr="00725946" w:rsidRDefault="003556B8" w:rsidP="008A200D">
            <w:pPr>
              <w:numPr>
                <w:ilvl w:val="0"/>
                <w:numId w:val="27"/>
              </w:numPr>
              <w:spacing w:before="100" w:beforeAutospacing="1" w:after="100" w:afterAutospacing="1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725946">
              <w:rPr>
                <w:rFonts w:ascii="Times New Roman" w:hAnsi="Times New Roman"/>
                <w:sz w:val="28"/>
                <w:szCs w:val="28"/>
              </w:rPr>
              <w:t xml:space="preserve">Читательская конференция «История моей семьи в истории моей страны» (1-4 классы) </w:t>
            </w:r>
          </w:p>
          <w:p w:rsidR="003556B8" w:rsidRPr="00725946" w:rsidRDefault="003556B8" w:rsidP="008A200D">
            <w:pPr>
              <w:numPr>
                <w:ilvl w:val="0"/>
                <w:numId w:val="27"/>
              </w:numPr>
              <w:spacing w:before="100" w:beforeAutospacing="1" w:after="100" w:afterAutospacing="1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725946">
              <w:rPr>
                <w:rFonts w:ascii="Times New Roman" w:hAnsi="Times New Roman"/>
                <w:sz w:val="28"/>
                <w:szCs w:val="28"/>
              </w:rPr>
              <w:t xml:space="preserve">Конкурс патриотической песни </w:t>
            </w:r>
          </w:p>
          <w:p w:rsidR="003556B8" w:rsidRPr="00725946" w:rsidRDefault="003556B8" w:rsidP="008A200D">
            <w:pPr>
              <w:numPr>
                <w:ilvl w:val="0"/>
                <w:numId w:val="27"/>
              </w:numPr>
              <w:spacing w:before="100" w:beforeAutospacing="1" w:after="100" w:afterAutospacing="1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725946">
              <w:rPr>
                <w:rFonts w:ascii="Times New Roman" w:hAnsi="Times New Roman"/>
                <w:sz w:val="28"/>
                <w:szCs w:val="28"/>
              </w:rPr>
              <w:t xml:space="preserve">Музейные уроки </w:t>
            </w:r>
            <w:r w:rsidRPr="00725946">
              <w:rPr>
                <w:rFonts w:ascii="Times New Roman" w:hAnsi="Times New Roman"/>
                <w:i/>
                <w:iCs/>
                <w:sz w:val="28"/>
                <w:szCs w:val="28"/>
              </w:rPr>
              <w:t>(в школьном музее)</w:t>
            </w:r>
            <w:r w:rsidRPr="00725946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3556B8" w:rsidRPr="00725946" w:rsidTr="008A200D">
        <w:trPr>
          <w:tblCellSpacing w:w="0" w:type="dxa"/>
        </w:trPr>
        <w:tc>
          <w:tcPr>
            <w:tcW w:w="765" w:type="dxa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3556B8" w:rsidRPr="00725946" w:rsidRDefault="003556B8" w:rsidP="008A200D">
            <w:pPr>
              <w:spacing w:before="100" w:beforeAutospacing="1" w:after="100" w:afterAutospacing="1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725946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875" w:type="dxa"/>
          </w:tcPr>
          <w:p w:rsidR="003556B8" w:rsidRPr="00725946" w:rsidRDefault="003556B8" w:rsidP="008A200D">
            <w:pPr>
              <w:spacing w:before="100" w:beforeAutospacing="1" w:after="100" w:afterAutospacing="1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725946">
              <w:rPr>
                <w:rFonts w:ascii="Times New Roman" w:hAnsi="Times New Roman"/>
                <w:sz w:val="28"/>
                <w:szCs w:val="28"/>
              </w:rPr>
              <w:t>Привлечение общественности к решению проблем патриотического воспитания детей и молодежи</w:t>
            </w:r>
          </w:p>
        </w:tc>
        <w:tc>
          <w:tcPr>
            <w:tcW w:w="6480" w:type="dxa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3556B8" w:rsidRPr="00725946" w:rsidRDefault="003556B8" w:rsidP="008A200D">
            <w:pPr>
              <w:numPr>
                <w:ilvl w:val="0"/>
                <w:numId w:val="28"/>
              </w:numPr>
              <w:spacing w:before="100" w:beforeAutospacing="1" w:after="100" w:afterAutospacing="1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725946">
              <w:rPr>
                <w:rFonts w:ascii="Times New Roman" w:hAnsi="Times New Roman"/>
                <w:sz w:val="28"/>
                <w:szCs w:val="28"/>
              </w:rPr>
              <w:t xml:space="preserve">Уроки мужества; </w:t>
            </w:r>
          </w:p>
          <w:p w:rsidR="003556B8" w:rsidRPr="00725946" w:rsidRDefault="003556B8" w:rsidP="008A200D">
            <w:pPr>
              <w:numPr>
                <w:ilvl w:val="0"/>
                <w:numId w:val="28"/>
              </w:numPr>
              <w:spacing w:before="100" w:beforeAutospacing="1" w:after="100" w:afterAutospacing="1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725946">
              <w:rPr>
                <w:rFonts w:ascii="Times New Roman" w:hAnsi="Times New Roman"/>
                <w:sz w:val="28"/>
                <w:szCs w:val="28"/>
              </w:rPr>
              <w:t xml:space="preserve">Акция «Памяти ветеранов» </w:t>
            </w:r>
          </w:p>
        </w:tc>
      </w:tr>
      <w:tr w:rsidR="003556B8" w:rsidRPr="00725946" w:rsidTr="008A200D">
        <w:trPr>
          <w:tblCellSpacing w:w="0" w:type="dxa"/>
        </w:trPr>
        <w:tc>
          <w:tcPr>
            <w:tcW w:w="765" w:type="dxa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3556B8" w:rsidRPr="00725946" w:rsidRDefault="003556B8" w:rsidP="008A200D">
            <w:pPr>
              <w:spacing w:before="100" w:beforeAutospacing="1" w:after="100" w:afterAutospacing="1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725946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2875" w:type="dxa"/>
          </w:tcPr>
          <w:p w:rsidR="003556B8" w:rsidRPr="00725946" w:rsidRDefault="003556B8" w:rsidP="008A200D">
            <w:pPr>
              <w:spacing w:before="100" w:beforeAutospacing="1" w:after="100" w:afterAutospacing="1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725946">
              <w:rPr>
                <w:rFonts w:ascii="Times New Roman" w:hAnsi="Times New Roman"/>
                <w:sz w:val="28"/>
                <w:szCs w:val="28"/>
              </w:rPr>
              <w:t>Создание системы гражданско – патриотического воспитания</w:t>
            </w:r>
          </w:p>
        </w:tc>
        <w:tc>
          <w:tcPr>
            <w:tcW w:w="6480" w:type="dxa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3556B8" w:rsidRPr="00725946" w:rsidRDefault="003556B8" w:rsidP="008A200D">
            <w:pPr>
              <w:numPr>
                <w:ilvl w:val="0"/>
                <w:numId w:val="29"/>
              </w:numPr>
              <w:spacing w:before="100" w:beforeAutospacing="1" w:after="100" w:afterAutospacing="1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725946">
              <w:rPr>
                <w:rFonts w:ascii="Times New Roman" w:hAnsi="Times New Roman"/>
                <w:sz w:val="28"/>
                <w:szCs w:val="28"/>
              </w:rPr>
              <w:t xml:space="preserve">Традиция чествование флага России, флага  школы на торжественных школьных мероприятиях; </w:t>
            </w:r>
          </w:p>
          <w:p w:rsidR="003556B8" w:rsidRPr="00725946" w:rsidRDefault="003556B8" w:rsidP="008A200D">
            <w:pPr>
              <w:numPr>
                <w:ilvl w:val="0"/>
                <w:numId w:val="29"/>
              </w:numPr>
              <w:spacing w:before="100" w:beforeAutospacing="1" w:after="100" w:afterAutospacing="1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725946">
              <w:rPr>
                <w:rFonts w:ascii="Times New Roman" w:hAnsi="Times New Roman"/>
                <w:sz w:val="28"/>
                <w:szCs w:val="28"/>
              </w:rPr>
              <w:t xml:space="preserve">Участие в Параде Победы 9 Мая; </w:t>
            </w:r>
          </w:p>
          <w:p w:rsidR="003556B8" w:rsidRPr="00725946" w:rsidRDefault="003556B8" w:rsidP="008A200D">
            <w:pPr>
              <w:numPr>
                <w:ilvl w:val="0"/>
                <w:numId w:val="29"/>
              </w:numPr>
              <w:spacing w:before="100" w:beforeAutospacing="1" w:after="100" w:afterAutospacing="1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725946">
              <w:rPr>
                <w:rFonts w:ascii="Times New Roman" w:hAnsi="Times New Roman"/>
                <w:sz w:val="28"/>
                <w:szCs w:val="28"/>
              </w:rPr>
              <w:t xml:space="preserve">Вахта Памяти (9 Мая, в  День Победы); </w:t>
            </w:r>
          </w:p>
          <w:p w:rsidR="003556B8" w:rsidRDefault="003556B8" w:rsidP="008A200D">
            <w:pPr>
              <w:numPr>
                <w:ilvl w:val="0"/>
                <w:numId w:val="29"/>
              </w:numPr>
              <w:spacing w:before="100" w:beforeAutospacing="1" w:after="100" w:afterAutospacing="1"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Акция «Бессмертный полк»</w:t>
            </w:r>
            <w:r w:rsidRPr="00725946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3556B8" w:rsidRPr="00725946" w:rsidRDefault="003556B8" w:rsidP="008A200D">
            <w:pPr>
              <w:numPr>
                <w:ilvl w:val="0"/>
                <w:numId w:val="29"/>
              </w:numPr>
              <w:spacing w:before="100" w:beforeAutospacing="1" w:after="100" w:afterAutospacing="1"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Акция «Вручение копии знамени Победы»</w:t>
            </w:r>
          </w:p>
        </w:tc>
      </w:tr>
      <w:tr w:rsidR="003556B8" w:rsidRPr="00725946" w:rsidTr="008A200D">
        <w:trPr>
          <w:tblCellSpacing w:w="0" w:type="dxa"/>
        </w:trPr>
        <w:tc>
          <w:tcPr>
            <w:tcW w:w="765" w:type="dxa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3556B8" w:rsidRPr="00725946" w:rsidRDefault="003556B8" w:rsidP="008A200D">
            <w:pPr>
              <w:spacing w:before="100" w:beforeAutospacing="1" w:after="100" w:afterAutospacing="1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725946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2875" w:type="dxa"/>
          </w:tcPr>
          <w:p w:rsidR="003556B8" w:rsidRPr="00725946" w:rsidRDefault="003556B8" w:rsidP="008A200D">
            <w:pPr>
              <w:spacing w:before="100" w:beforeAutospacing="1" w:after="100" w:afterAutospacing="1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725946">
              <w:rPr>
                <w:rFonts w:ascii="Times New Roman" w:hAnsi="Times New Roman"/>
                <w:sz w:val="28"/>
                <w:szCs w:val="28"/>
              </w:rPr>
              <w:t>Повышение уровня работы школьного пресс-центра по вопросам патриотического воспитания детей и молодежи</w:t>
            </w:r>
          </w:p>
        </w:tc>
        <w:tc>
          <w:tcPr>
            <w:tcW w:w="6480" w:type="dxa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3556B8" w:rsidRPr="00725946" w:rsidRDefault="003556B8" w:rsidP="008A200D">
            <w:pPr>
              <w:numPr>
                <w:ilvl w:val="0"/>
                <w:numId w:val="30"/>
              </w:numPr>
              <w:spacing w:before="100" w:beforeAutospacing="1" w:after="100" w:afterAutospacing="1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725946">
              <w:rPr>
                <w:rFonts w:ascii="Times New Roman" w:hAnsi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/>
                <w:sz w:val="28"/>
                <w:szCs w:val="28"/>
              </w:rPr>
              <w:t>формление тематических стендов,;</w:t>
            </w:r>
          </w:p>
          <w:p w:rsidR="003556B8" w:rsidRPr="00725946" w:rsidRDefault="003556B8" w:rsidP="008A200D">
            <w:pPr>
              <w:numPr>
                <w:ilvl w:val="0"/>
                <w:numId w:val="30"/>
              </w:numPr>
              <w:spacing w:before="100" w:beforeAutospacing="1" w:after="100" w:afterAutospacing="1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725946">
              <w:rPr>
                <w:rFonts w:ascii="Times New Roman" w:hAnsi="Times New Roman"/>
                <w:sz w:val="28"/>
                <w:szCs w:val="28"/>
              </w:rPr>
              <w:t xml:space="preserve">Выставки книг в школьной библиотеке; </w:t>
            </w:r>
          </w:p>
          <w:p w:rsidR="003556B8" w:rsidRPr="00725946" w:rsidRDefault="003556B8" w:rsidP="008A200D">
            <w:pPr>
              <w:numPr>
                <w:ilvl w:val="0"/>
                <w:numId w:val="30"/>
              </w:numPr>
              <w:spacing w:before="100" w:beforeAutospacing="1" w:after="100" w:afterAutospacing="1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725946">
              <w:rPr>
                <w:rFonts w:ascii="Times New Roman" w:hAnsi="Times New Roman"/>
                <w:sz w:val="28"/>
                <w:szCs w:val="28"/>
              </w:rPr>
              <w:t xml:space="preserve">Конкурс </w:t>
            </w:r>
            <w:r>
              <w:rPr>
                <w:rFonts w:ascii="Times New Roman" w:hAnsi="Times New Roman"/>
                <w:sz w:val="28"/>
                <w:szCs w:val="28"/>
              </w:rPr>
              <w:t>рисунков «Война глазами детей» и др.</w:t>
            </w:r>
            <w:r w:rsidRPr="00725946">
              <w:rPr>
                <w:rFonts w:ascii="Times New Roman" w:hAnsi="Times New Roman"/>
                <w:sz w:val="28"/>
                <w:szCs w:val="28"/>
              </w:rPr>
              <w:t xml:space="preserve">; </w:t>
            </w:r>
          </w:p>
          <w:p w:rsidR="003556B8" w:rsidRPr="00725946" w:rsidRDefault="003556B8" w:rsidP="008A200D">
            <w:pPr>
              <w:numPr>
                <w:ilvl w:val="0"/>
                <w:numId w:val="30"/>
              </w:numPr>
              <w:spacing w:before="100" w:beforeAutospacing="1" w:after="100" w:afterAutospacing="1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725946">
              <w:rPr>
                <w:rFonts w:ascii="Times New Roman" w:hAnsi="Times New Roman"/>
                <w:sz w:val="28"/>
                <w:szCs w:val="28"/>
              </w:rPr>
              <w:t xml:space="preserve">Тематические фоторепортажи; </w:t>
            </w:r>
          </w:p>
          <w:p w:rsidR="003556B8" w:rsidRPr="00725946" w:rsidRDefault="003556B8" w:rsidP="008A200D">
            <w:pPr>
              <w:numPr>
                <w:ilvl w:val="0"/>
                <w:numId w:val="30"/>
              </w:numPr>
              <w:spacing w:before="100" w:beforeAutospacing="1" w:after="100" w:afterAutospacing="1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725946">
              <w:rPr>
                <w:rFonts w:ascii="Times New Roman" w:hAnsi="Times New Roman"/>
                <w:sz w:val="28"/>
                <w:szCs w:val="28"/>
              </w:rPr>
              <w:t xml:space="preserve">Исследовательские работы; </w:t>
            </w:r>
          </w:p>
          <w:p w:rsidR="003556B8" w:rsidRDefault="003556B8" w:rsidP="008A200D">
            <w:pPr>
              <w:numPr>
                <w:ilvl w:val="0"/>
                <w:numId w:val="30"/>
              </w:numPr>
              <w:spacing w:before="100" w:beforeAutospacing="1" w:after="100" w:afterAutospacing="1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725946">
              <w:rPr>
                <w:rFonts w:ascii="Times New Roman" w:hAnsi="Times New Roman"/>
                <w:sz w:val="28"/>
                <w:szCs w:val="28"/>
              </w:rPr>
              <w:t>Проект</w:t>
            </w:r>
            <w:r>
              <w:rPr>
                <w:rFonts w:ascii="Times New Roman" w:hAnsi="Times New Roman"/>
                <w:sz w:val="28"/>
                <w:szCs w:val="28"/>
              </w:rPr>
              <w:t>ная деятельность</w:t>
            </w:r>
          </w:p>
          <w:p w:rsidR="003556B8" w:rsidRDefault="003556B8" w:rsidP="008A200D">
            <w:pPr>
              <w:numPr>
                <w:ilvl w:val="0"/>
                <w:numId w:val="30"/>
              </w:numPr>
              <w:spacing w:before="100" w:beforeAutospacing="1" w:after="100" w:afterAutospacing="1"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Районный конкурс чтецов патриотического направления «Краповый берет» на базе нашей школы </w:t>
            </w:r>
          </w:p>
          <w:p w:rsidR="003556B8" w:rsidRPr="00725946" w:rsidRDefault="003556B8" w:rsidP="008A200D">
            <w:pPr>
              <w:numPr>
                <w:ilvl w:val="0"/>
                <w:numId w:val="30"/>
              </w:numPr>
              <w:spacing w:before="100" w:beforeAutospacing="1" w:after="100" w:afterAutospacing="1"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 марта- день рождения Забайкальского края</w:t>
            </w:r>
          </w:p>
        </w:tc>
      </w:tr>
      <w:tr w:rsidR="003556B8" w:rsidRPr="00725946" w:rsidTr="008A200D">
        <w:trPr>
          <w:tblCellSpacing w:w="0" w:type="dxa"/>
        </w:trPr>
        <w:tc>
          <w:tcPr>
            <w:tcW w:w="765" w:type="dxa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3556B8" w:rsidRPr="00725946" w:rsidRDefault="003556B8" w:rsidP="008A200D">
            <w:pPr>
              <w:spacing w:before="100" w:beforeAutospacing="1" w:after="100" w:afterAutospacing="1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725946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2875" w:type="dxa"/>
          </w:tcPr>
          <w:p w:rsidR="003556B8" w:rsidRPr="00725946" w:rsidRDefault="003556B8" w:rsidP="008A200D">
            <w:pPr>
              <w:spacing w:before="100" w:beforeAutospacing="1" w:after="100" w:afterAutospacing="1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725946">
              <w:rPr>
                <w:rFonts w:ascii="Times New Roman" w:hAnsi="Times New Roman"/>
                <w:sz w:val="28"/>
                <w:szCs w:val="28"/>
              </w:rPr>
              <w:t>Патриотическое воспитание через различные формы экскурсионной работы</w:t>
            </w:r>
          </w:p>
        </w:tc>
        <w:tc>
          <w:tcPr>
            <w:tcW w:w="6480" w:type="dxa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3556B8" w:rsidRDefault="003556B8" w:rsidP="008A200D">
            <w:pPr>
              <w:numPr>
                <w:ilvl w:val="0"/>
                <w:numId w:val="31"/>
              </w:numPr>
              <w:spacing w:before="100" w:beforeAutospacing="1" w:after="100" w:afterAutospacing="1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725946">
              <w:rPr>
                <w:rFonts w:ascii="Times New Roman" w:hAnsi="Times New Roman"/>
                <w:sz w:val="28"/>
                <w:szCs w:val="28"/>
              </w:rPr>
              <w:t xml:space="preserve">Обзорные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виртуальные </w:t>
            </w:r>
            <w:r w:rsidRPr="00725946">
              <w:rPr>
                <w:rFonts w:ascii="Times New Roman" w:hAnsi="Times New Roman"/>
                <w:sz w:val="28"/>
                <w:szCs w:val="28"/>
              </w:rPr>
              <w:t>экскурсии по город</w:t>
            </w:r>
            <w:r>
              <w:rPr>
                <w:rFonts w:ascii="Times New Roman" w:hAnsi="Times New Roman"/>
                <w:sz w:val="28"/>
                <w:szCs w:val="28"/>
              </w:rPr>
              <w:t>ам</w:t>
            </w:r>
            <w:r w:rsidRPr="00725946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/>
                <w:sz w:val="28"/>
                <w:szCs w:val="28"/>
              </w:rPr>
              <w:t>по музеям городов России;</w:t>
            </w:r>
          </w:p>
          <w:p w:rsidR="003556B8" w:rsidRPr="00725946" w:rsidRDefault="003556B8" w:rsidP="008A200D">
            <w:pPr>
              <w:numPr>
                <w:ilvl w:val="0"/>
                <w:numId w:val="31"/>
              </w:numPr>
              <w:spacing w:before="100" w:beforeAutospacing="1" w:after="100" w:afterAutospacing="1"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Экскурсии в школьный музей</w:t>
            </w:r>
            <w:r w:rsidRPr="00725946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3556B8" w:rsidRPr="00725946" w:rsidTr="008A200D">
        <w:trPr>
          <w:tblCellSpacing w:w="0" w:type="dxa"/>
        </w:trPr>
        <w:tc>
          <w:tcPr>
            <w:tcW w:w="765" w:type="dxa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3556B8" w:rsidRPr="00725946" w:rsidRDefault="003556B8" w:rsidP="008A200D">
            <w:pPr>
              <w:spacing w:before="100" w:beforeAutospacing="1" w:after="100" w:afterAutospacing="1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725946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2875" w:type="dxa"/>
          </w:tcPr>
          <w:p w:rsidR="003556B8" w:rsidRPr="00725946" w:rsidRDefault="003556B8" w:rsidP="008A200D">
            <w:pPr>
              <w:spacing w:before="100" w:beforeAutospacing="1" w:after="100" w:afterAutospacing="1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725946">
              <w:rPr>
                <w:rFonts w:ascii="Times New Roman" w:hAnsi="Times New Roman"/>
                <w:sz w:val="28"/>
                <w:szCs w:val="28"/>
              </w:rPr>
              <w:t>Сотрудничество с родителями и педагогами</w:t>
            </w:r>
          </w:p>
        </w:tc>
        <w:tc>
          <w:tcPr>
            <w:tcW w:w="6480" w:type="dxa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3556B8" w:rsidRPr="00725946" w:rsidRDefault="003556B8" w:rsidP="008A200D">
            <w:pPr>
              <w:numPr>
                <w:ilvl w:val="0"/>
                <w:numId w:val="31"/>
              </w:numPr>
              <w:spacing w:before="100" w:beforeAutospacing="1" w:after="100" w:afterAutospacing="1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725946">
              <w:rPr>
                <w:rFonts w:ascii="Times New Roman" w:hAnsi="Times New Roman"/>
                <w:sz w:val="28"/>
                <w:szCs w:val="28"/>
              </w:rPr>
              <w:t xml:space="preserve">Родительские собрания; </w:t>
            </w:r>
          </w:p>
          <w:p w:rsidR="003556B8" w:rsidRPr="00725946" w:rsidRDefault="003556B8" w:rsidP="008A200D">
            <w:pPr>
              <w:numPr>
                <w:ilvl w:val="0"/>
                <w:numId w:val="31"/>
              </w:numPr>
              <w:spacing w:before="100" w:beforeAutospacing="1" w:after="100" w:afterAutospacing="1"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Участие в военно-спортивной игре</w:t>
            </w:r>
            <w:r w:rsidRPr="00725946">
              <w:rPr>
                <w:rFonts w:ascii="Times New Roman" w:hAnsi="Times New Roman"/>
                <w:sz w:val="28"/>
                <w:szCs w:val="28"/>
              </w:rPr>
              <w:t xml:space="preserve">; </w:t>
            </w:r>
          </w:p>
          <w:p w:rsidR="003556B8" w:rsidRPr="00725946" w:rsidRDefault="003556B8" w:rsidP="008A200D">
            <w:pPr>
              <w:numPr>
                <w:ilvl w:val="0"/>
                <w:numId w:val="31"/>
              </w:numPr>
              <w:spacing w:before="100" w:beforeAutospacing="1" w:after="100" w:afterAutospacing="1"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Проект </w:t>
            </w:r>
            <w:r w:rsidRPr="00725946">
              <w:rPr>
                <w:rFonts w:ascii="Times New Roman" w:hAnsi="Times New Roman"/>
                <w:sz w:val="28"/>
                <w:szCs w:val="28"/>
              </w:rPr>
              <w:t>  «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Ордена и медали в </w:t>
            </w:r>
            <w:r w:rsidRPr="00725946">
              <w:rPr>
                <w:rFonts w:ascii="Times New Roman" w:hAnsi="Times New Roman"/>
                <w:sz w:val="28"/>
                <w:szCs w:val="28"/>
              </w:rPr>
              <w:t xml:space="preserve"> моей семь</w:t>
            </w:r>
            <w:r>
              <w:rPr>
                <w:rFonts w:ascii="Times New Roman" w:hAnsi="Times New Roman"/>
                <w:sz w:val="28"/>
                <w:szCs w:val="28"/>
              </w:rPr>
              <w:t>е</w:t>
            </w:r>
            <w:r w:rsidRPr="00725946">
              <w:rPr>
                <w:rFonts w:ascii="Times New Roman" w:hAnsi="Times New Roman"/>
                <w:sz w:val="28"/>
                <w:szCs w:val="28"/>
              </w:rPr>
              <w:t xml:space="preserve">»; </w:t>
            </w:r>
          </w:p>
          <w:p w:rsidR="003556B8" w:rsidRDefault="003556B8" w:rsidP="008A200D">
            <w:pPr>
              <w:numPr>
                <w:ilvl w:val="0"/>
                <w:numId w:val="31"/>
              </w:numPr>
              <w:spacing w:before="100" w:beforeAutospacing="1" w:after="100" w:afterAutospacing="1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725946">
              <w:rPr>
                <w:rFonts w:ascii="Times New Roman" w:hAnsi="Times New Roman"/>
                <w:sz w:val="28"/>
                <w:szCs w:val="28"/>
              </w:rPr>
              <w:t xml:space="preserve">Конкурс сочинений: «Поклонимся великим тем годам» </w:t>
            </w:r>
          </w:p>
          <w:p w:rsidR="003556B8" w:rsidRDefault="003556B8" w:rsidP="008A200D">
            <w:pPr>
              <w:numPr>
                <w:ilvl w:val="0"/>
                <w:numId w:val="31"/>
              </w:numPr>
              <w:spacing w:before="100" w:beforeAutospacing="1" w:after="100" w:afterAutospacing="1"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Родительские собрания</w:t>
            </w:r>
          </w:p>
          <w:p w:rsidR="003556B8" w:rsidRPr="00725946" w:rsidRDefault="003556B8" w:rsidP="008A200D">
            <w:pPr>
              <w:numPr>
                <w:ilvl w:val="0"/>
                <w:numId w:val="31"/>
              </w:numPr>
              <w:spacing w:before="100" w:beforeAutospacing="1" w:after="100" w:afterAutospacing="1"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Совместные мероприятия, участие родителей в проектной деятельности</w:t>
            </w:r>
            <w:r w:rsidRPr="0072594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3556B8" w:rsidRPr="00725946" w:rsidTr="008A200D">
        <w:trPr>
          <w:tblCellSpacing w:w="0" w:type="dxa"/>
        </w:trPr>
        <w:tc>
          <w:tcPr>
            <w:tcW w:w="765" w:type="dxa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3556B8" w:rsidRPr="00725946" w:rsidRDefault="003556B8" w:rsidP="008A200D">
            <w:pPr>
              <w:spacing w:before="100" w:beforeAutospacing="1" w:after="100" w:afterAutospacing="1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725946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2875" w:type="dxa"/>
          </w:tcPr>
          <w:p w:rsidR="003556B8" w:rsidRPr="00725946" w:rsidRDefault="003556B8" w:rsidP="008A200D">
            <w:pPr>
              <w:spacing w:before="100" w:beforeAutospacing="1" w:after="100" w:afterAutospacing="1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725946">
              <w:rPr>
                <w:rFonts w:ascii="Times New Roman" w:hAnsi="Times New Roman"/>
                <w:sz w:val="28"/>
                <w:szCs w:val="28"/>
              </w:rPr>
              <w:t>Система воспитательной работы направленная на благотворительность</w:t>
            </w:r>
          </w:p>
        </w:tc>
        <w:tc>
          <w:tcPr>
            <w:tcW w:w="6480" w:type="dxa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3556B8" w:rsidRPr="00725946" w:rsidRDefault="003556B8" w:rsidP="008A200D">
            <w:pPr>
              <w:numPr>
                <w:ilvl w:val="0"/>
                <w:numId w:val="32"/>
              </w:numPr>
              <w:spacing w:before="100" w:beforeAutospacing="1" w:after="100" w:afterAutospacing="1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725946">
              <w:rPr>
                <w:rFonts w:ascii="Times New Roman" w:hAnsi="Times New Roman"/>
                <w:sz w:val="28"/>
                <w:szCs w:val="28"/>
              </w:rPr>
              <w:t xml:space="preserve">Операция «Забота» - помощь по дому пожилым людям; </w:t>
            </w:r>
          </w:p>
          <w:p w:rsidR="003556B8" w:rsidRPr="00725946" w:rsidRDefault="003556B8" w:rsidP="008A200D">
            <w:pPr>
              <w:numPr>
                <w:ilvl w:val="0"/>
                <w:numId w:val="32"/>
              </w:numPr>
              <w:spacing w:before="100" w:beforeAutospacing="1" w:after="100" w:afterAutospacing="1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725946">
              <w:rPr>
                <w:rFonts w:ascii="Times New Roman" w:hAnsi="Times New Roman"/>
                <w:sz w:val="28"/>
                <w:szCs w:val="28"/>
              </w:rPr>
              <w:t xml:space="preserve">Акция «Памяти достойны» (уборка </w:t>
            </w:r>
            <w:r>
              <w:rPr>
                <w:rFonts w:ascii="Times New Roman" w:hAnsi="Times New Roman"/>
                <w:sz w:val="28"/>
                <w:szCs w:val="28"/>
              </w:rPr>
              <w:t>памятника, погибшим в годы ВОВ</w:t>
            </w:r>
            <w:r w:rsidRPr="00725946">
              <w:rPr>
                <w:rFonts w:ascii="Times New Roman" w:hAnsi="Times New Roman"/>
                <w:sz w:val="28"/>
                <w:szCs w:val="28"/>
              </w:rPr>
              <w:t xml:space="preserve">) </w:t>
            </w:r>
          </w:p>
          <w:p w:rsidR="003556B8" w:rsidRPr="00725946" w:rsidRDefault="003556B8" w:rsidP="008A200D">
            <w:pPr>
              <w:numPr>
                <w:ilvl w:val="0"/>
                <w:numId w:val="32"/>
              </w:numPr>
              <w:spacing w:before="100" w:beforeAutospacing="1" w:after="100" w:afterAutospacing="1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725946">
              <w:rPr>
                <w:rFonts w:ascii="Times New Roman" w:hAnsi="Times New Roman"/>
                <w:sz w:val="28"/>
                <w:szCs w:val="28"/>
              </w:rPr>
              <w:t xml:space="preserve">Акция «Букет благодарности» (поздравление учителей, вышедших на заслуженный отдых, с Днем учителя,  8 Марта, Рождеством, 9 Мая); </w:t>
            </w:r>
          </w:p>
          <w:p w:rsidR="003556B8" w:rsidRPr="00725946" w:rsidRDefault="003556B8" w:rsidP="008A200D">
            <w:pPr>
              <w:numPr>
                <w:ilvl w:val="0"/>
                <w:numId w:val="32"/>
              </w:numPr>
              <w:spacing w:before="100" w:beforeAutospacing="1" w:after="100" w:afterAutospacing="1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725946">
              <w:rPr>
                <w:rFonts w:ascii="Times New Roman" w:hAnsi="Times New Roman"/>
                <w:sz w:val="28"/>
                <w:szCs w:val="28"/>
              </w:rPr>
              <w:t xml:space="preserve">Акция «Спешите делать добро» </w:t>
            </w:r>
          </w:p>
        </w:tc>
      </w:tr>
      <w:tr w:rsidR="003556B8" w:rsidRPr="00725946" w:rsidTr="008A200D">
        <w:trPr>
          <w:tblCellSpacing w:w="0" w:type="dxa"/>
        </w:trPr>
        <w:tc>
          <w:tcPr>
            <w:tcW w:w="765" w:type="dxa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3556B8" w:rsidRPr="00725946" w:rsidRDefault="003556B8" w:rsidP="008A200D">
            <w:pPr>
              <w:spacing w:before="100" w:beforeAutospacing="1" w:after="100" w:afterAutospacing="1"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2875" w:type="dxa"/>
          </w:tcPr>
          <w:p w:rsidR="003556B8" w:rsidRPr="00725946" w:rsidRDefault="003556B8" w:rsidP="008A200D">
            <w:pPr>
              <w:spacing w:before="100" w:beforeAutospacing="1" w:after="100" w:afterAutospacing="1"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Экологическое воспитание </w:t>
            </w:r>
          </w:p>
        </w:tc>
        <w:tc>
          <w:tcPr>
            <w:tcW w:w="6480" w:type="dxa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3556B8" w:rsidRDefault="003556B8" w:rsidP="008A200D">
            <w:pPr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C24B3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проведение экологических акций и субботников, слётов;</w:t>
            </w:r>
          </w:p>
          <w:p w:rsidR="003556B8" w:rsidRPr="00725946" w:rsidRDefault="003556B8" w:rsidP="008A200D">
            <w:pPr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C24B3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смотр-конкурс социальных проектов;</w:t>
            </w:r>
          </w:p>
        </w:tc>
      </w:tr>
      <w:tr w:rsidR="003556B8" w:rsidRPr="00725946" w:rsidTr="008A200D">
        <w:trPr>
          <w:tblCellSpacing w:w="0" w:type="dxa"/>
        </w:trPr>
        <w:tc>
          <w:tcPr>
            <w:tcW w:w="765" w:type="dxa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3556B8" w:rsidRDefault="003556B8" w:rsidP="008A200D">
            <w:pPr>
              <w:spacing w:before="100" w:beforeAutospacing="1" w:after="100" w:afterAutospacing="1"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2875" w:type="dxa"/>
          </w:tcPr>
          <w:p w:rsidR="003556B8" w:rsidRDefault="003556B8" w:rsidP="008A200D">
            <w:pPr>
              <w:spacing w:before="100" w:beforeAutospacing="1" w:after="100" w:afterAutospacing="1"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Здоровьесберегающее воспитание</w:t>
            </w:r>
          </w:p>
        </w:tc>
        <w:tc>
          <w:tcPr>
            <w:tcW w:w="6480" w:type="dxa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3556B8" w:rsidRPr="00EC24B3" w:rsidRDefault="003556B8" w:rsidP="008A200D">
            <w:pPr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C24B3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профилактические мероприятия по предупреждению безнадзорности, табакокурения и других вредных привычек;</w:t>
            </w:r>
          </w:p>
          <w:p w:rsidR="003556B8" w:rsidRDefault="003556B8" w:rsidP="008A200D">
            <w:pPr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C24B3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акции: «Молодёжь без табака и алкоголя», «Спорт вместо наркотиков»;</w:t>
            </w:r>
          </w:p>
          <w:p w:rsidR="003556B8" w:rsidRPr="00EC24B3" w:rsidRDefault="003556B8" w:rsidP="008A200D">
            <w:pPr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C24B3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конкурсы рисунков, плакатов, газет по профилактике вредных привычек;</w:t>
            </w:r>
          </w:p>
        </w:tc>
      </w:tr>
      <w:tr w:rsidR="003556B8" w:rsidRPr="00725946" w:rsidTr="008A200D">
        <w:trPr>
          <w:tblCellSpacing w:w="0" w:type="dxa"/>
        </w:trPr>
        <w:tc>
          <w:tcPr>
            <w:tcW w:w="765" w:type="dxa"/>
            <w:tcBorders>
              <w:bottom w:val="single" w:sz="4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3556B8" w:rsidRDefault="003556B8" w:rsidP="008A200D">
            <w:pPr>
              <w:spacing w:before="100" w:beforeAutospacing="1" w:after="100" w:afterAutospacing="1"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2875" w:type="dxa"/>
            <w:tcBorders>
              <w:bottom w:val="single" w:sz="4" w:space="0" w:color="auto"/>
            </w:tcBorders>
          </w:tcPr>
          <w:p w:rsidR="003556B8" w:rsidRPr="00725946" w:rsidRDefault="003556B8" w:rsidP="008A200D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EC24B3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Спортивно-досуговое:</w:t>
            </w:r>
          </w:p>
        </w:tc>
        <w:tc>
          <w:tcPr>
            <w:tcW w:w="6480" w:type="dxa"/>
            <w:tcBorders>
              <w:bottom w:val="single" w:sz="4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3556B8" w:rsidRPr="00EC24B3" w:rsidRDefault="003556B8" w:rsidP="008A200D">
            <w:pPr>
              <w:numPr>
                <w:ilvl w:val="0"/>
                <w:numId w:val="33"/>
              </w:num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C24B3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спортивно-массовая работа;</w:t>
            </w:r>
          </w:p>
          <w:p w:rsidR="003556B8" w:rsidRPr="00EC24B3" w:rsidRDefault="003556B8" w:rsidP="008A200D">
            <w:pPr>
              <w:numPr>
                <w:ilvl w:val="0"/>
                <w:numId w:val="33"/>
              </w:num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C24B3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организация спортивных секций;</w:t>
            </w:r>
          </w:p>
          <w:p w:rsidR="003556B8" w:rsidRPr="00EC24B3" w:rsidRDefault="003556B8" w:rsidP="008A200D">
            <w:pPr>
              <w:numPr>
                <w:ilvl w:val="0"/>
                <w:numId w:val="33"/>
              </w:num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C24B3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проведение военно-спортивных игр;</w:t>
            </w:r>
          </w:p>
          <w:p w:rsidR="003556B8" w:rsidRPr="00EC24B3" w:rsidRDefault="003556B8" w:rsidP="008A200D">
            <w:pPr>
              <w:numPr>
                <w:ilvl w:val="0"/>
                <w:numId w:val="33"/>
              </w:num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C24B3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участие в спортивных праздниках и соревнованиях;</w:t>
            </w:r>
          </w:p>
        </w:tc>
      </w:tr>
    </w:tbl>
    <w:p w:rsidR="003556B8" w:rsidRDefault="003556B8" w:rsidP="007A07B3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</w:p>
    <w:p w:rsidR="003556B8" w:rsidRPr="00EC24B3" w:rsidRDefault="003556B8" w:rsidP="007A07B3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r w:rsidRPr="00EC24B3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С целью реализации программы в школе используются и реализуются</w:t>
      </w: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EC24B3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основные формы деятельности:</w:t>
      </w:r>
    </w:p>
    <w:p w:rsidR="003556B8" w:rsidRPr="00EC24B3" w:rsidRDefault="003556B8" w:rsidP="007A07B3">
      <w:pPr>
        <w:tabs>
          <w:tab w:val="left" w:pos="480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color w:val="000000"/>
          <w:sz w:val="28"/>
          <w:szCs w:val="28"/>
          <w:lang w:eastAsia="ru-RU"/>
        </w:rPr>
        <w:tab/>
      </w:r>
      <w:r w:rsidRPr="00EC24B3">
        <w:rPr>
          <w:rFonts w:ascii="Times New Roman" w:hAnsi="Times New Roman"/>
          <w:color w:val="000000"/>
          <w:sz w:val="28"/>
          <w:szCs w:val="28"/>
          <w:lang w:eastAsia="ru-RU"/>
        </w:rPr>
        <w:t>- Учебная деятельность</w:t>
      </w:r>
    </w:p>
    <w:p w:rsidR="003556B8" w:rsidRPr="00EC24B3" w:rsidRDefault="003556B8" w:rsidP="007A07B3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EC24B3">
        <w:rPr>
          <w:rFonts w:ascii="Times New Roman" w:hAnsi="Times New Roman"/>
          <w:color w:val="000000"/>
          <w:sz w:val="28"/>
          <w:szCs w:val="28"/>
          <w:lang w:eastAsia="ru-RU"/>
        </w:rPr>
        <w:t>- Система классных часов, нетрадиционных уроков</w:t>
      </w:r>
    </w:p>
    <w:p w:rsidR="003556B8" w:rsidRPr="00EC24B3" w:rsidRDefault="003556B8" w:rsidP="007A07B3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EC24B3">
        <w:rPr>
          <w:rFonts w:ascii="Times New Roman" w:hAnsi="Times New Roman"/>
          <w:color w:val="000000"/>
          <w:sz w:val="28"/>
          <w:szCs w:val="28"/>
          <w:lang w:eastAsia="ru-RU"/>
        </w:rPr>
        <w:t>- Работа детских творческих колл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ективов: кружков, секций</w:t>
      </w:r>
    </w:p>
    <w:p w:rsidR="003556B8" w:rsidRPr="00EC24B3" w:rsidRDefault="003556B8" w:rsidP="007A07B3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EC24B3">
        <w:rPr>
          <w:rFonts w:ascii="Times New Roman" w:hAnsi="Times New Roman"/>
          <w:color w:val="000000"/>
          <w:sz w:val="28"/>
          <w:szCs w:val="28"/>
          <w:lang w:eastAsia="ru-RU"/>
        </w:rPr>
        <w:t>- Работа музея, обогащение экспозиций</w:t>
      </w:r>
    </w:p>
    <w:p w:rsidR="003556B8" w:rsidRPr="00EC24B3" w:rsidRDefault="003556B8" w:rsidP="007A07B3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EC24B3">
        <w:rPr>
          <w:rFonts w:ascii="Times New Roman" w:hAnsi="Times New Roman"/>
          <w:color w:val="000000"/>
          <w:sz w:val="28"/>
          <w:szCs w:val="28"/>
          <w:lang w:eastAsia="ru-RU"/>
        </w:rPr>
        <w:t>- Конференции, лекции, семинары, концерты, праздники</w:t>
      </w:r>
    </w:p>
    <w:p w:rsidR="003556B8" w:rsidRPr="00EC24B3" w:rsidRDefault="003556B8" w:rsidP="007A07B3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EC24B3">
        <w:rPr>
          <w:rFonts w:ascii="Times New Roman" w:hAnsi="Times New Roman"/>
          <w:color w:val="000000"/>
          <w:sz w:val="28"/>
          <w:szCs w:val="28"/>
          <w:lang w:eastAsia="ru-RU"/>
        </w:rPr>
        <w:t>- Система мероприятий библиотеки</w:t>
      </w:r>
    </w:p>
    <w:p w:rsidR="003556B8" w:rsidRPr="00EC24B3" w:rsidRDefault="003556B8" w:rsidP="007A07B3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EC24B3">
        <w:rPr>
          <w:rFonts w:ascii="Times New Roman" w:hAnsi="Times New Roman"/>
          <w:color w:val="000000"/>
          <w:sz w:val="28"/>
          <w:szCs w:val="28"/>
          <w:lang w:eastAsia="ru-RU"/>
        </w:rPr>
        <w:t>- Традиционные общешкольные коллективно-творческие дела</w:t>
      </w:r>
    </w:p>
    <w:p w:rsidR="003556B8" w:rsidRPr="00EC24B3" w:rsidRDefault="003556B8" w:rsidP="007A07B3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EC24B3">
        <w:rPr>
          <w:rFonts w:ascii="Times New Roman" w:hAnsi="Times New Roman"/>
          <w:color w:val="000000"/>
          <w:sz w:val="28"/>
          <w:szCs w:val="28"/>
          <w:lang w:eastAsia="ru-RU"/>
        </w:rPr>
        <w:t>- Участие в районных конкурсах, смотрах</w:t>
      </w:r>
    </w:p>
    <w:p w:rsidR="003556B8" w:rsidRDefault="003556B8" w:rsidP="007A07B3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EC24B3">
        <w:rPr>
          <w:rFonts w:ascii="Times New Roman" w:hAnsi="Times New Roman"/>
          <w:color w:val="000000"/>
          <w:sz w:val="28"/>
          <w:szCs w:val="28"/>
          <w:lang w:eastAsia="ru-RU"/>
        </w:rPr>
        <w:t>- Проведение совместных с родителями и учителями развлекательных игр, спортивных мероприятий</w:t>
      </w:r>
    </w:p>
    <w:p w:rsidR="003556B8" w:rsidRPr="00EC24B3" w:rsidRDefault="003556B8" w:rsidP="007A07B3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EC24B3">
        <w:rPr>
          <w:rFonts w:ascii="Times New Roman" w:hAnsi="Times New Roman"/>
          <w:color w:val="000000"/>
          <w:sz w:val="28"/>
          <w:szCs w:val="28"/>
          <w:lang w:eastAsia="ru-RU"/>
        </w:rPr>
        <w:t>- Участия в акциях</w:t>
      </w:r>
    </w:p>
    <w:p w:rsidR="003556B8" w:rsidRPr="00EC24B3" w:rsidRDefault="003556B8" w:rsidP="007A07B3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EC24B3">
        <w:rPr>
          <w:rFonts w:ascii="Times New Roman" w:hAnsi="Times New Roman"/>
          <w:color w:val="000000"/>
          <w:sz w:val="28"/>
          <w:szCs w:val="28"/>
          <w:lang w:eastAsia="ru-RU"/>
        </w:rPr>
        <w:t>- Работа психолого-педагогической службы</w:t>
      </w:r>
    </w:p>
    <w:p w:rsidR="003556B8" w:rsidRPr="00EC24B3" w:rsidRDefault="003556B8" w:rsidP="007A07B3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EC24B3">
        <w:rPr>
          <w:rFonts w:ascii="Times New Roman" w:hAnsi="Times New Roman"/>
          <w:color w:val="000000"/>
          <w:sz w:val="28"/>
          <w:szCs w:val="28"/>
          <w:lang w:eastAsia="ru-RU"/>
        </w:rPr>
        <w:t>- Организация встреч с воинами локальных войн, шефство над престарелыми.</w:t>
      </w:r>
    </w:p>
    <w:p w:rsidR="003556B8" w:rsidRPr="00EC24B3" w:rsidRDefault="003556B8" w:rsidP="006F5B28">
      <w:pPr>
        <w:tabs>
          <w:tab w:val="left" w:pos="1380"/>
        </w:tabs>
        <w:spacing w:line="360" w:lineRule="auto"/>
        <w:jc w:val="center"/>
        <w:rPr>
          <w:rFonts w:ascii="Times New Roman" w:hAnsi="Times New Roman"/>
          <w:b/>
          <w:bCs/>
          <w:iCs/>
          <w:sz w:val="28"/>
          <w:szCs w:val="28"/>
        </w:rPr>
      </w:pPr>
      <w:r w:rsidRPr="00EC24B3">
        <w:rPr>
          <w:rFonts w:ascii="Times New Roman" w:hAnsi="Times New Roman"/>
          <w:b/>
          <w:bCs/>
          <w:iCs/>
          <w:sz w:val="28"/>
          <w:szCs w:val="28"/>
        </w:rPr>
        <w:t>Оценка эффективности работы по данным направлениям.</w:t>
      </w:r>
    </w:p>
    <w:p w:rsidR="003556B8" w:rsidRPr="00EC24B3" w:rsidRDefault="003556B8" w:rsidP="006F5B28">
      <w:pPr>
        <w:tabs>
          <w:tab w:val="left" w:pos="1380"/>
        </w:tabs>
        <w:spacing w:line="360" w:lineRule="auto"/>
        <w:rPr>
          <w:rFonts w:ascii="Times New Roman" w:hAnsi="Times New Roman"/>
          <w:bCs/>
          <w:iCs/>
          <w:sz w:val="28"/>
          <w:szCs w:val="28"/>
        </w:rPr>
      </w:pPr>
      <w:r w:rsidRPr="00EC24B3">
        <w:rPr>
          <w:rFonts w:ascii="Times New Roman" w:hAnsi="Times New Roman"/>
          <w:bCs/>
          <w:iCs/>
          <w:sz w:val="28"/>
          <w:szCs w:val="28"/>
        </w:rPr>
        <w:t xml:space="preserve">   Оценка результативности работы осуществляется на основе использования системы объективных критериев, представленных </w:t>
      </w:r>
      <w:r w:rsidRPr="0038703F">
        <w:rPr>
          <w:rFonts w:ascii="Times New Roman" w:hAnsi="Times New Roman"/>
          <w:bCs/>
          <w:iCs/>
          <w:sz w:val="28"/>
          <w:szCs w:val="28"/>
          <w:u w:val="single"/>
        </w:rPr>
        <w:t>нравственно</w:t>
      </w:r>
      <w:r w:rsidRPr="00EC24B3">
        <w:rPr>
          <w:rFonts w:ascii="Times New Roman" w:hAnsi="Times New Roman"/>
          <w:bCs/>
          <w:iCs/>
          <w:sz w:val="28"/>
          <w:szCs w:val="28"/>
        </w:rPr>
        <w:t>-</w:t>
      </w:r>
      <w:r w:rsidRPr="0038703F">
        <w:rPr>
          <w:rFonts w:ascii="Times New Roman" w:hAnsi="Times New Roman"/>
          <w:bCs/>
          <w:iCs/>
          <w:sz w:val="28"/>
          <w:szCs w:val="28"/>
          <w:u w:val="single"/>
        </w:rPr>
        <w:t>духовными</w:t>
      </w:r>
      <w:r w:rsidRPr="00EC24B3">
        <w:rPr>
          <w:rFonts w:ascii="Times New Roman" w:hAnsi="Times New Roman"/>
          <w:bCs/>
          <w:iCs/>
          <w:sz w:val="28"/>
          <w:szCs w:val="28"/>
        </w:rPr>
        <w:t xml:space="preserve"> и </w:t>
      </w:r>
      <w:r w:rsidRPr="0038703F">
        <w:rPr>
          <w:rFonts w:ascii="Times New Roman" w:hAnsi="Times New Roman"/>
          <w:bCs/>
          <w:iCs/>
          <w:sz w:val="28"/>
          <w:szCs w:val="28"/>
          <w:u w:val="single"/>
        </w:rPr>
        <w:t>количественными</w:t>
      </w:r>
      <w:r w:rsidRPr="00EC24B3">
        <w:rPr>
          <w:rFonts w:ascii="Times New Roman" w:hAnsi="Times New Roman"/>
          <w:bCs/>
          <w:iCs/>
          <w:sz w:val="28"/>
          <w:szCs w:val="28"/>
        </w:rPr>
        <w:t xml:space="preserve"> параметрами.</w:t>
      </w:r>
    </w:p>
    <w:p w:rsidR="003556B8" w:rsidRPr="00EC24B3" w:rsidRDefault="003556B8" w:rsidP="006F5B28">
      <w:pPr>
        <w:tabs>
          <w:tab w:val="left" w:pos="1380"/>
        </w:tabs>
        <w:spacing w:line="360" w:lineRule="auto"/>
        <w:rPr>
          <w:rFonts w:ascii="Times New Roman" w:hAnsi="Times New Roman"/>
          <w:b/>
          <w:bCs/>
          <w:i/>
          <w:iCs/>
          <w:sz w:val="28"/>
          <w:szCs w:val="28"/>
        </w:rPr>
      </w:pPr>
      <w:r w:rsidRPr="00EC24B3">
        <w:rPr>
          <w:rFonts w:ascii="Times New Roman" w:hAnsi="Times New Roman"/>
          <w:b/>
          <w:bCs/>
          <w:i/>
          <w:iCs/>
          <w:sz w:val="28"/>
          <w:szCs w:val="28"/>
        </w:rPr>
        <w:t xml:space="preserve">Нравственно-духовные параметры: </w:t>
      </w:r>
    </w:p>
    <w:p w:rsidR="003556B8" w:rsidRPr="00EC24B3" w:rsidRDefault="003556B8" w:rsidP="006F5B28">
      <w:pPr>
        <w:numPr>
          <w:ilvl w:val="0"/>
          <w:numId w:val="17"/>
        </w:numPr>
        <w:tabs>
          <w:tab w:val="left" w:pos="1380"/>
        </w:tabs>
        <w:spacing w:line="360" w:lineRule="auto"/>
        <w:rPr>
          <w:rFonts w:ascii="Times New Roman" w:hAnsi="Times New Roman"/>
          <w:bCs/>
          <w:iCs/>
          <w:sz w:val="28"/>
          <w:szCs w:val="28"/>
        </w:rPr>
      </w:pPr>
      <w:r w:rsidRPr="00EC24B3">
        <w:rPr>
          <w:rFonts w:ascii="Times New Roman" w:hAnsi="Times New Roman"/>
          <w:bCs/>
          <w:iCs/>
          <w:sz w:val="28"/>
          <w:szCs w:val="28"/>
        </w:rPr>
        <w:t>Сформированность гражданских навыков:  умение работать и действовать индивидуально и в коллективе; знание своих прав и обязанностей и умение их использовать; умение принимать и защищать свои решения; готовность к участию в общественных делах; готовность к образованию.</w:t>
      </w:r>
    </w:p>
    <w:p w:rsidR="003556B8" w:rsidRPr="00EC24B3" w:rsidRDefault="003556B8" w:rsidP="006F5B28">
      <w:pPr>
        <w:numPr>
          <w:ilvl w:val="0"/>
          <w:numId w:val="17"/>
        </w:numPr>
        <w:tabs>
          <w:tab w:val="left" w:pos="1380"/>
        </w:tabs>
        <w:spacing w:line="360" w:lineRule="auto"/>
        <w:rPr>
          <w:rFonts w:ascii="Times New Roman" w:hAnsi="Times New Roman"/>
          <w:bCs/>
          <w:iCs/>
          <w:sz w:val="28"/>
          <w:szCs w:val="28"/>
        </w:rPr>
      </w:pPr>
      <w:r w:rsidRPr="00EC24B3">
        <w:rPr>
          <w:rFonts w:ascii="Times New Roman" w:hAnsi="Times New Roman"/>
          <w:bCs/>
          <w:iCs/>
          <w:sz w:val="28"/>
          <w:szCs w:val="28"/>
        </w:rPr>
        <w:t>Сформированность осознанного отношения к базовым ценностям: патриотизм и любовь к Родине; права и свобода человека и гражданина; символика Российской Федерации; национальное самосознание; уважение чести и достоинства других граждан; гражданственность.</w:t>
      </w:r>
    </w:p>
    <w:p w:rsidR="003556B8" w:rsidRPr="00EC24B3" w:rsidRDefault="003556B8" w:rsidP="006F5B28">
      <w:pPr>
        <w:tabs>
          <w:tab w:val="left" w:pos="1380"/>
        </w:tabs>
        <w:spacing w:line="360" w:lineRule="auto"/>
        <w:rPr>
          <w:rFonts w:ascii="Times New Roman" w:hAnsi="Times New Roman"/>
          <w:bCs/>
          <w:i/>
          <w:iCs/>
          <w:sz w:val="28"/>
          <w:szCs w:val="28"/>
        </w:rPr>
      </w:pPr>
      <w:r w:rsidRPr="00EC24B3">
        <w:rPr>
          <w:rFonts w:ascii="Times New Roman" w:hAnsi="Times New Roman"/>
          <w:b/>
          <w:bCs/>
          <w:i/>
          <w:iCs/>
          <w:sz w:val="28"/>
          <w:szCs w:val="28"/>
        </w:rPr>
        <w:t>Количественные параметры:</w:t>
      </w:r>
      <w:r w:rsidRPr="00EC24B3">
        <w:rPr>
          <w:rFonts w:ascii="Times New Roman" w:hAnsi="Times New Roman"/>
          <w:bCs/>
          <w:i/>
          <w:iCs/>
          <w:sz w:val="28"/>
          <w:szCs w:val="28"/>
        </w:rPr>
        <w:t xml:space="preserve"> </w:t>
      </w:r>
    </w:p>
    <w:p w:rsidR="003556B8" w:rsidRPr="00EC24B3" w:rsidRDefault="003556B8" w:rsidP="006F5B28">
      <w:pPr>
        <w:numPr>
          <w:ilvl w:val="0"/>
          <w:numId w:val="18"/>
        </w:numPr>
        <w:tabs>
          <w:tab w:val="left" w:pos="1380"/>
        </w:tabs>
        <w:spacing w:line="360" w:lineRule="auto"/>
        <w:rPr>
          <w:rFonts w:ascii="Times New Roman" w:hAnsi="Times New Roman"/>
          <w:bCs/>
          <w:iCs/>
          <w:sz w:val="28"/>
          <w:szCs w:val="28"/>
        </w:rPr>
      </w:pPr>
      <w:r w:rsidRPr="00EC24B3">
        <w:rPr>
          <w:rFonts w:ascii="Times New Roman" w:hAnsi="Times New Roman"/>
          <w:bCs/>
          <w:iCs/>
          <w:sz w:val="28"/>
          <w:szCs w:val="28"/>
        </w:rPr>
        <w:t xml:space="preserve">включенность каждого воспитанника в воспитательные ситуации;  качество отношений (отношения детей к реалиям жизни учреждения, к  учреждению, к педагогу, объединению, совместным делам);  отсутствие детей с девиантным поведением;  участие в конкурсах по гражданско-патриотической тематике;  проведение мероприятий. </w:t>
      </w:r>
    </w:p>
    <w:p w:rsidR="003556B8" w:rsidRPr="00EC24B3" w:rsidRDefault="003556B8" w:rsidP="006F5B28">
      <w:pPr>
        <w:tabs>
          <w:tab w:val="left" w:pos="1380"/>
        </w:tabs>
        <w:spacing w:line="360" w:lineRule="auto"/>
        <w:rPr>
          <w:rFonts w:ascii="Times New Roman" w:hAnsi="Times New Roman"/>
          <w:b/>
          <w:bCs/>
          <w:i/>
          <w:iCs/>
          <w:sz w:val="28"/>
          <w:szCs w:val="28"/>
        </w:rPr>
      </w:pPr>
      <w:r w:rsidRPr="00EC24B3">
        <w:rPr>
          <w:rFonts w:ascii="Times New Roman" w:hAnsi="Times New Roman"/>
          <w:b/>
          <w:bCs/>
          <w:i/>
          <w:iCs/>
          <w:sz w:val="28"/>
          <w:szCs w:val="28"/>
        </w:rPr>
        <w:t>Ожидаемые результаты, их социальная и воспитательная значимость</w:t>
      </w:r>
    </w:p>
    <w:p w:rsidR="003556B8" w:rsidRPr="00EC24B3" w:rsidRDefault="003556B8" w:rsidP="006F5B28">
      <w:pPr>
        <w:tabs>
          <w:tab w:val="left" w:pos="1380"/>
        </w:tabs>
        <w:spacing w:line="360" w:lineRule="auto"/>
        <w:rPr>
          <w:rFonts w:ascii="Times New Roman" w:hAnsi="Times New Roman"/>
          <w:b/>
          <w:bCs/>
          <w:i/>
          <w:iCs/>
          <w:sz w:val="28"/>
          <w:szCs w:val="28"/>
        </w:rPr>
      </w:pPr>
      <w:r w:rsidRPr="00EC24B3">
        <w:rPr>
          <w:rFonts w:ascii="Times New Roman" w:hAnsi="Times New Roman"/>
          <w:b/>
          <w:bCs/>
          <w:i/>
          <w:iCs/>
          <w:sz w:val="28"/>
          <w:szCs w:val="28"/>
        </w:rPr>
        <w:t>В результате данной работы ожидается:</w:t>
      </w:r>
    </w:p>
    <w:p w:rsidR="003556B8" w:rsidRPr="00EC24B3" w:rsidRDefault="003556B8" w:rsidP="006F5B28">
      <w:pPr>
        <w:tabs>
          <w:tab w:val="left" w:pos="1380"/>
        </w:tabs>
        <w:spacing w:line="360" w:lineRule="auto"/>
        <w:rPr>
          <w:rFonts w:ascii="Times New Roman" w:hAnsi="Times New Roman"/>
          <w:bCs/>
          <w:iCs/>
          <w:sz w:val="28"/>
          <w:szCs w:val="28"/>
        </w:rPr>
      </w:pPr>
      <w:r w:rsidRPr="00EC24B3">
        <w:rPr>
          <w:rFonts w:ascii="Times New Roman" w:hAnsi="Times New Roman"/>
          <w:b/>
          <w:bCs/>
          <w:i/>
          <w:iCs/>
          <w:sz w:val="28"/>
          <w:szCs w:val="28"/>
        </w:rPr>
        <w:t xml:space="preserve">1. В  </w:t>
      </w:r>
      <w:r w:rsidRPr="00EC24B3">
        <w:rPr>
          <w:rFonts w:ascii="Times New Roman" w:hAnsi="Times New Roman"/>
          <w:b/>
          <w:bCs/>
          <w:iCs/>
          <w:sz w:val="28"/>
          <w:szCs w:val="28"/>
        </w:rPr>
        <w:t>школе</w:t>
      </w:r>
      <w:r w:rsidRPr="00EC24B3">
        <w:rPr>
          <w:rFonts w:ascii="Times New Roman" w:hAnsi="Times New Roman"/>
          <w:b/>
          <w:bCs/>
          <w:i/>
          <w:iCs/>
          <w:sz w:val="28"/>
          <w:szCs w:val="28"/>
        </w:rPr>
        <w:t xml:space="preserve">, </w:t>
      </w:r>
      <w:r w:rsidRPr="00EC24B3">
        <w:rPr>
          <w:rFonts w:ascii="Times New Roman" w:hAnsi="Times New Roman"/>
          <w:bCs/>
          <w:iCs/>
          <w:sz w:val="28"/>
          <w:szCs w:val="28"/>
        </w:rPr>
        <w:t xml:space="preserve">как в образовательной системе: создание работы по гражданско-патриотическому воспитанию; обогащение содержания гражданско-патриотического воспитания; вовлечение в работу гражданско-патриотического воспитания представителей всех субъектов образовательной деятельности </w:t>
      </w:r>
    </w:p>
    <w:p w:rsidR="003556B8" w:rsidRPr="00EC24B3" w:rsidRDefault="003556B8" w:rsidP="006F5B28">
      <w:pPr>
        <w:tabs>
          <w:tab w:val="left" w:pos="1380"/>
        </w:tabs>
        <w:spacing w:line="360" w:lineRule="auto"/>
        <w:rPr>
          <w:rFonts w:ascii="Times New Roman" w:hAnsi="Times New Roman"/>
          <w:b/>
          <w:bCs/>
          <w:i/>
          <w:iCs/>
          <w:sz w:val="28"/>
          <w:szCs w:val="28"/>
          <w:u w:val="single"/>
        </w:rPr>
      </w:pPr>
      <w:r w:rsidRPr="00EC24B3">
        <w:rPr>
          <w:rFonts w:ascii="Times New Roman" w:hAnsi="Times New Roman"/>
          <w:b/>
          <w:bCs/>
          <w:i/>
          <w:iCs/>
          <w:sz w:val="28"/>
          <w:szCs w:val="28"/>
        </w:rPr>
        <w:t>2. В образе  выпускника:</w:t>
      </w:r>
    </w:p>
    <w:p w:rsidR="003556B8" w:rsidRPr="00EC24B3" w:rsidRDefault="003556B8" w:rsidP="006F5B28">
      <w:pPr>
        <w:tabs>
          <w:tab w:val="left" w:pos="1380"/>
        </w:tabs>
        <w:spacing w:line="360" w:lineRule="auto"/>
        <w:rPr>
          <w:rFonts w:ascii="Times New Roman" w:hAnsi="Times New Roman"/>
          <w:b/>
          <w:bCs/>
          <w:i/>
          <w:iCs/>
          <w:sz w:val="28"/>
          <w:szCs w:val="28"/>
          <w:u w:val="single"/>
        </w:rPr>
      </w:pPr>
      <w:r w:rsidRPr="00EC24B3">
        <w:rPr>
          <w:rFonts w:ascii="Times New Roman" w:hAnsi="Times New Roman"/>
          <w:b/>
          <w:bCs/>
          <w:i/>
          <w:iCs/>
          <w:sz w:val="28"/>
          <w:szCs w:val="28"/>
          <w:u w:val="single"/>
        </w:rPr>
        <w:t>в познавательной сфере</w:t>
      </w:r>
      <w:r w:rsidRPr="00EC24B3">
        <w:rPr>
          <w:rFonts w:ascii="Times New Roman" w:hAnsi="Times New Roman"/>
          <w:b/>
          <w:bCs/>
          <w:i/>
          <w:iCs/>
          <w:sz w:val="28"/>
          <w:szCs w:val="28"/>
        </w:rPr>
        <w:t xml:space="preserve">: </w:t>
      </w:r>
      <w:r w:rsidRPr="00EC24B3">
        <w:rPr>
          <w:rFonts w:ascii="Times New Roman" w:hAnsi="Times New Roman"/>
          <w:bCs/>
          <w:iCs/>
          <w:sz w:val="28"/>
          <w:szCs w:val="28"/>
        </w:rPr>
        <w:t>развитие</w:t>
      </w:r>
      <w:r w:rsidRPr="00EC24B3">
        <w:rPr>
          <w:rFonts w:ascii="Times New Roman" w:hAnsi="Times New Roman"/>
          <w:b/>
          <w:bCs/>
          <w:i/>
          <w:iCs/>
          <w:sz w:val="28"/>
          <w:szCs w:val="28"/>
        </w:rPr>
        <w:t xml:space="preserve"> </w:t>
      </w:r>
      <w:r w:rsidRPr="00EC24B3">
        <w:rPr>
          <w:rFonts w:ascii="Times New Roman" w:hAnsi="Times New Roman"/>
          <w:bCs/>
          <w:iCs/>
          <w:sz w:val="28"/>
          <w:szCs w:val="28"/>
        </w:rPr>
        <w:t>творческих</w:t>
      </w:r>
      <w:r w:rsidRPr="00EC24B3">
        <w:rPr>
          <w:rFonts w:ascii="Times New Roman" w:hAnsi="Times New Roman"/>
          <w:b/>
          <w:bCs/>
          <w:i/>
          <w:iCs/>
          <w:sz w:val="28"/>
          <w:szCs w:val="28"/>
        </w:rPr>
        <w:t xml:space="preserve"> </w:t>
      </w:r>
      <w:r w:rsidRPr="00EC24B3">
        <w:rPr>
          <w:rFonts w:ascii="Times New Roman" w:hAnsi="Times New Roman"/>
          <w:bCs/>
          <w:iCs/>
          <w:sz w:val="28"/>
          <w:szCs w:val="28"/>
        </w:rPr>
        <w:t>способностей</w:t>
      </w:r>
      <w:r w:rsidRPr="00EC24B3">
        <w:rPr>
          <w:rFonts w:ascii="Times New Roman" w:hAnsi="Times New Roman"/>
          <w:b/>
          <w:bCs/>
          <w:i/>
          <w:iCs/>
          <w:sz w:val="28"/>
          <w:szCs w:val="28"/>
        </w:rPr>
        <w:t>;</w:t>
      </w:r>
    </w:p>
    <w:p w:rsidR="003556B8" w:rsidRPr="00EC24B3" w:rsidRDefault="003556B8" w:rsidP="006F5B28">
      <w:pPr>
        <w:tabs>
          <w:tab w:val="left" w:pos="1380"/>
        </w:tabs>
        <w:spacing w:line="360" w:lineRule="auto"/>
        <w:rPr>
          <w:rFonts w:ascii="Times New Roman" w:hAnsi="Times New Roman"/>
          <w:b/>
          <w:bCs/>
          <w:i/>
          <w:iCs/>
          <w:sz w:val="28"/>
          <w:szCs w:val="28"/>
          <w:u w:val="single"/>
        </w:rPr>
      </w:pPr>
      <w:r w:rsidRPr="00EC24B3">
        <w:rPr>
          <w:rFonts w:ascii="Times New Roman" w:hAnsi="Times New Roman"/>
          <w:b/>
          <w:bCs/>
          <w:i/>
          <w:iCs/>
          <w:sz w:val="28"/>
          <w:szCs w:val="28"/>
          <w:u w:val="single"/>
        </w:rPr>
        <w:t>в историко - краеведческой</w:t>
      </w:r>
      <w:r w:rsidRPr="00EC24B3">
        <w:rPr>
          <w:rFonts w:ascii="Times New Roman" w:hAnsi="Times New Roman"/>
          <w:b/>
          <w:bCs/>
          <w:i/>
          <w:iCs/>
          <w:sz w:val="28"/>
          <w:szCs w:val="28"/>
        </w:rPr>
        <w:t xml:space="preserve">: </w:t>
      </w:r>
      <w:r w:rsidRPr="00EC24B3">
        <w:rPr>
          <w:rFonts w:ascii="Times New Roman" w:hAnsi="Times New Roman"/>
          <w:bCs/>
          <w:iCs/>
          <w:sz w:val="28"/>
          <w:szCs w:val="28"/>
        </w:rPr>
        <w:t>осознание</w:t>
      </w:r>
      <w:r w:rsidRPr="00EC24B3">
        <w:rPr>
          <w:rFonts w:ascii="Times New Roman" w:hAnsi="Times New Roman"/>
          <w:b/>
          <w:bCs/>
          <w:i/>
          <w:iCs/>
          <w:sz w:val="28"/>
          <w:szCs w:val="28"/>
        </w:rPr>
        <w:t xml:space="preserve"> </w:t>
      </w:r>
      <w:r w:rsidRPr="00EC24B3">
        <w:rPr>
          <w:rFonts w:ascii="Times New Roman" w:hAnsi="Times New Roman"/>
          <w:bCs/>
          <w:iCs/>
          <w:sz w:val="28"/>
          <w:szCs w:val="28"/>
        </w:rPr>
        <w:t>ответственности</w:t>
      </w:r>
      <w:r w:rsidRPr="00EC24B3">
        <w:rPr>
          <w:rFonts w:ascii="Times New Roman" w:hAnsi="Times New Roman"/>
          <w:b/>
          <w:bCs/>
          <w:i/>
          <w:iCs/>
          <w:sz w:val="28"/>
          <w:szCs w:val="28"/>
        </w:rPr>
        <w:t xml:space="preserve"> </w:t>
      </w:r>
      <w:r w:rsidRPr="00EC24B3">
        <w:rPr>
          <w:rFonts w:ascii="Times New Roman" w:hAnsi="Times New Roman"/>
          <w:bCs/>
          <w:iCs/>
          <w:sz w:val="28"/>
          <w:szCs w:val="28"/>
        </w:rPr>
        <w:t>за</w:t>
      </w:r>
      <w:r w:rsidRPr="00EC24B3">
        <w:rPr>
          <w:rFonts w:ascii="Times New Roman" w:hAnsi="Times New Roman"/>
          <w:b/>
          <w:bCs/>
          <w:i/>
          <w:iCs/>
          <w:sz w:val="28"/>
          <w:szCs w:val="28"/>
        </w:rPr>
        <w:t xml:space="preserve"> </w:t>
      </w:r>
      <w:r w:rsidRPr="00EC24B3">
        <w:rPr>
          <w:rFonts w:ascii="Times New Roman" w:hAnsi="Times New Roman"/>
          <w:bCs/>
          <w:iCs/>
          <w:sz w:val="28"/>
          <w:szCs w:val="28"/>
        </w:rPr>
        <w:t>судьбу</w:t>
      </w:r>
      <w:r w:rsidRPr="00EC24B3">
        <w:rPr>
          <w:rFonts w:ascii="Times New Roman" w:hAnsi="Times New Roman"/>
          <w:b/>
          <w:bCs/>
          <w:i/>
          <w:iCs/>
          <w:sz w:val="28"/>
          <w:szCs w:val="28"/>
        </w:rPr>
        <w:t xml:space="preserve"> </w:t>
      </w:r>
      <w:r w:rsidRPr="00EC24B3">
        <w:rPr>
          <w:rFonts w:ascii="Times New Roman" w:hAnsi="Times New Roman"/>
          <w:bCs/>
          <w:iCs/>
          <w:sz w:val="28"/>
          <w:szCs w:val="28"/>
        </w:rPr>
        <w:t>страны</w:t>
      </w:r>
      <w:r w:rsidRPr="00EC24B3">
        <w:rPr>
          <w:rFonts w:ascii="Times New Roman" w:hAnsi="Times New Roman"/>
          <w:b/>
          <w:bCs/>
          <w:i/>
          <w:iCs/>
          <w:sz w:val="28"/>
          <w:szCs w:val="28"/>
        </w:rPr>
        <w:t xml:space="preserve">, </w:t>
      </w:r>
      <w:r w:rsidRPr="00EC24B3">
        <w:rPr>
          <w:rFonts w:ascii="Times New Roman" w:hAnsi="Times New Roman"/>
          <w:bCs/>
          <w:iCs/>
          <w:sz w:val="28"/>
          <w:szCs w:val="28"/>
        </w:rPr>
        <w:t>формирование</w:t>
      </w:r>
      <w:r w:rsidRPr="00EC24B3">
        <w:rPr>
          <w:rFonts w:ascii="Times New Roman" w:hAnsi="Times New Roman"/>
          <w:b/>
          <w:bCs/>
          <w:i/>
          <w:iCs/>
          <w:sz w:val="28"/>
          <w:szCs w:val="28"/>
        </w:rPr>
        <w:t xml:space="preserve"> </w:t>
      </w:r>
      <w:r w:rsidRPr="00EC24B3">
        <w:rPr>
          <w:rFonts w:ascii="Times New Roman" w:hAnsi="Times New Roman"/>
          <w:bCs/>
          <w:iCs/>
          <w:sz w:val="28"/>
          <w:szCs w:val="28"/>
        </w:rPr>
        <w:t>гордости</w:t>
      </w:r>
      <w:r w:rsidRPr="00EC24B3">
        <w:rPr>
          <w:rFonts w:ascii="Times New Roman" w:hAnsi="Times New Roman"/>
          <w:b/>
          <w:bCs/>
          <w:i/>
          <w:iCs/>
          <w:sz w:val="28"/>
          <w:szCs w:val="28"/>
        </w:rPr>
        <w:t xml:space="preserve"> </w:t>
      </w:r>
      <w:r w:rsidRPr="00EC24B3">
        <w:rPr>
          <w:rFonts w:ascii="Times New Roman" w:hAnsi="Times New Roman"/>
          <w:bCs/>
          <w:iCs/>
          <w:sz w:val="28"/>
          <w:szCs w:val="28"/>
        </w:rPr>
        <w:t>за</w:t>
      </w:r>
      <w:r w:rsidRPr="00EC24B3">
        <w:rPr>
          <w:rFonts w:ascii="Times New Roman" w:hAnsi="Times New Roman"/>
          <w:b/>
          <w:bCs/>
          <w:i/>
          <w:iCs/>
          <w:sz w:val="28"/>
          <w:szCs w:val="28"/>
        </w:rPr>
        <w:t xml:space="preserve"> </w:t>
      </w:r>
      <w:r w:rsidRPr="00EC24B3">
        <w:rPr>
          <w:rFonts w:ascii="Times New Roman" w:hAnsi="Times New Roman"/>
          <w:bCs/>
          <w:iCs/>
          <w:sz w:val="28"/>
          <w:szCs w:val="28"/>
        </w:rPr>
        <w:t>сопричастность</w:t>
      </w:r>
      <w:r w:rsidRPr="00EC24B3">
        <w:rPr>
          <w:rFonts w:ascii="Times New Roman" w:hAnsi="Times New Roman"/>
          <w:b/>
          <w:bCs/>
          <w:i/>
          <w:iCs/>
          <w:sz w:val="28"/>
          <w:szCs w:val="28"/>
        </w:rPr>
        <w:t xml:space="preserve"> </w:t>
      </w:r>
      <w:r w:rsidRPr="00EC24B3">
        <w:rPr>
          <w:rFonts w:ascii="Times New Roman" w:hAnsi="Times New Roman"/>
          <w:bCs/>
          <w:iCs/>
          <w:sz w:val="28"/>
          <w:szCs w:val="28"/>
        </w:rPr>
        <w:t>к</w:t>
      </w:r>
      <w:r w:rsidRPr="00EC24B3">
        <w:rPr>
          <w:rFonts w:ascii="Times New Roman" w:hAnsi="Times New Roman"/>
          <w:b/>
          <w:bCs/>
          <w:i/>
          <w:iCs/>
          <w:sz w:val="28"/>
          <w:szCs w:val="28"/>
        </w:rPr>
        <w:t xml:space="preserve"> </w:t>
      </w:r>
      <w:r w:rsidRPr="00EC24B3">
        <w:rPr>
          <w:rFonts w:ascii="Times New Roman" w:hAnsi="Times New Roman"/>
          <w:bCs/>
          <w:iCs/>
          <w:sz w:val="28"/>
          <w:szCs w:val="28"/>
        </w:rPr>
        <w:t>деяниям</w:t>
      </w:r>
      <w:r w:rsidRPr="00EC24B3">
        <w:rPr>
          <w:rFonts w:ascii="Times New Roman" w:hAnsi="Times New Roman"/>
          <w:b/>
          <w:bCs/>
          <w:i/>
          <w:iCs/>
          <w:sz w:val="28"/>
          <w:szCs w:val="28"/>
        </w:rPr>
        <w:t xml:space="preserve"> </w:t>
      </w:r>
      <w:r w:rsidRPr="00EC24B3">
        <w:rPr>
          <w:rFonts w:ascii="Times New Roman" w:hAnsi="Times New Roman"/>
          <w:bCs/>
          <w:iCs/>
          <w:sz w:val="28"/>
          <w:szCs w:val="28"/>
        </w:rPr>
        <w:t>предыдущих</w:t>
      </w:r>
      <w:r w:rsidRPr="00EC24B3">
        <w:rPr>
          <w:rFonts w:ascii="Times New Roman" w:hAnsi="Times New Roman"/>
          <w:b/>
          <w:bCs/>
          <w:i/>
          <w:iCs/>
          <w:sz w:val="28"/>
          <w:szCs w:val="28"/>
        </w:rPr>
        <w:t xml:space="preserve"> </w:t>
      </w:r>
      <w:r w:rsidRPr="00EC24B3">
        <w:rPr>
          <w:rFonts w:ascii="Times New Roman" w:hAnsi="Times New Roman"/>
          <w:bCs/>
          <w:iCs/>
          <w:sz w:val="28"/>
          <w:szCs w:val="28"/>
        </w:rPr>
        <w:t>поколений</w:t>
      </w:r>
      <w:r w:rsidRPr="00EC24B3">
        <w:rPr>
          <w:rFonts w:ascii="Times New Roman" w:hAnsi="Times New Roman"/>
          <w:b/>
          <w:bCs/>
          <w:i/>
          <w:iCs/>
          <w:sz w:val="28"/>
          <w:szCs w:val="28"/>
        </w:rPr>
        <w:t xml:space="preserve">; </w:t>
      </w:r>
    </w:p>
    <w:p w:rsidR="003556B8" w:rsidRPr="00EC24B3" w:rsidRDefault="003556B8" w:rsidP="006F5B28">
      <w:pPr>
        <w:tabs>
          <w:tab w:val="left" w:pos="1380"/>
        </w:tabs>
        <w:spacing w:line="360" w:lineRule="auto"/>
        <w:rPr>
          <w:rFonts w:ascii="Times New Roman" w:hAnsi="Times New Roman"/>
          <w:bCs/>
          <w:iCs/>
          <w:sz w:val="28"/>
          <w:szCs w:val="28"/>
          <w:u w:val="single"/>
        </w:rPr>
      </w:pPr>
      <w:r w:rsidRPr="00EC24B3">
        <w:rPr>
          <w:rFonts w:ascii="Times New Roman" w:hAnsi="Times New Roman"/>
          <w:b/>
          <w:bCs/>
          <w:i/>
          <w:iCs/>
          <w:sz w:val="28"/>
          <w:szCs w:val="28"/>
          <w:u w:val="single"/>
        </w:rPr>
        <w:t>в социальной</w:t>
      </w:r>
      <w:r w:rsidRPr="00EC24B3">
        <w:rPr>
          <w:rFonts w:ascii="Times New Roman" w:hAnsi="Times New Roman"/>
          <w:b/>
          <w:bCs/>
          <w:i/>
          <w:iCs/>
          <w:sz w:val="28"/>
          <w:szCs w:val="28"/>
        </w:rPr>
        <w:t xml:space="preserve">: </w:t>
      </w:r>
      <w:r w:rsidRPr="00EC24B3">
        <w:rPr>
          <w:rFonts w:ascii="Times New Roman" w:hAnsi="Times New Roman"/>
          <w:bCs/>
          <w:iCs/>
          <w:sz w:val="28"/>
          <w:szCs w:val="28"/>
        </w:rPr>
        <w:t>способность к самореализации в пространстве российского государства, формирование активной жизненной позиции; знание и соблюдение норм правового государства;</w:t>
      </w:r>
    </w:p>
    <w:p w:rsidR="003556B8" w:rsidRPr="00EC24B3" w:rsidRDefault="003556B8" w:rsidP="006F5B28">
      <w:pPr>
        <w:tabs>
          <w:tab w:val="left" w:pos="1380"/>
        </w:tabs>
        <w:spacing w:line="360" w:lineRule="auto"/>
        <w:rPr>
          <w:rFonts w:ascii="Times New Roman" w:hAnsi="Times New Roman"/>
          <w:bCs/>
          <w:iCs/>
          <w:sz w:val="28"/>
          <w:szCs w:val="28"/>
        </w:rPr>
      </w:pPr>
      <w:r w:rsidRPr="00EC24B3">
        <w:rPr>
          <w:rFonts w:ascii="Times New Roman" w:hAnsi="Times New Roman"/>
          <w:b/>
          <w:bCs/>
          <w:i/>
          <w:iCs/>
          <w:sz w:val="28"/>
          <w:szCs w:val="28"/>
          <w:u w:val="single"/>
        </w:rPr>
        <w:t>в духовно-нравственной сфере</w:t>
      </w:r>
      <w:r w:rsidRPr="00EC24B3">
        <w:rPr>
          <w:rFonts w:ascii="Times New Roman" w:hAnsi="Times New Roman"/>
          <w:bCs/>
          <w:iCs/>
          <w:sz w:val="28"/>
          <w:szCs w:val="28"/>
        </w:rPr>
        <w:t>: осознание обучающимися высших ценностей, идеалов, ориентиров, способность руководствоваться ими в практической деятельности.</w:t>
      </w:r>
    </w:p>
    <w:p w:rsidR="003556B8" w:rsidRPr="00EC24B3" w:rsidRDefault="003556B8" w:rsidP="006F5B28">
      <w:pPr>
        <w:spacing w:line="360" w:lineRule="auto"/>
        <w:jc w:val="center"/>
        <w:rPr>
          <w:rFonts w:ascii="Times New Roman" w:hAnsi="Times New Roman"/>
          <w:b/>
          <w:bCs/>
          <w:sz w:val="28"/>
          <w:szCs w:val="28"/>
          <w:u w:val="single"/>
        </w:rPr>
      </w:pPr>
      <w:r w:rsidRPr="00EC24B3">
        <w:rPr>
          <w:rFonts w:ascii="Times New Roman" w:hAnsi="Times New Roman"/>
          <w:b/>
          <w:bCs/>
          <w:sz w:val="28"/>
          <w:szCs w:val="28"/>
          <w:u w:val="single"/>
        </w:rPr>
        <w:t>Ожидаемые результаты</w:t>
      </w:r>
    </w:p>
    <w:p w:rsidR="003556B8" w:rsidRPr="00EC24B3" w:rsidRDefault="003556B8" w:rsidP="006F5B28">
      <w:pPr>
        <w:spacing w:line="360" w:lineRule="auto"/>
        <w:rPr>
          <w:rFonts w:ascii="Times New Roman" w:hAnsi="Times New Roman"/>
          <w:b/>
          <w:bCs/>
          <w:sz w:val="28"/>
          <w:szCs w:val="28"/>
        </w:rPr>
      </w:pPr>
      <w:r w:rsidRPr="00EC24B3">
        <w:rPr>
          <w:rFonts w:ascii="Times New Roman" w:hAnsi="Times New Roman"/>
          <w:b/>
          <w:bCs/>
          <w:sz w:val="28"/>
          <w:szCs w:val="28"/>
          <w:u w:val="single"/>
        </w:rPr>
        <w:t>Предметные</w:t>
      </w:r>
      <w:r w:rsidRPr="00EC24B3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:rsidR="003556B8" w:rsidRPr="00EC24B3" w:rsidRDefault="003556B8" w:rsidP="006F5B28">
      <w:pPr>
        <w:spacing w:line="360" w:lineRule="auto"/>
        <w:rPr>
          <w:rFonts w:ascii="Times New Roman" w:hAnsi="Times New Roman"/>
          <w:bCs/>
          <w:sz w:val="28"/>
          <w:szCs w:val="28"/>
        </w:rPr>
      </w:pPr>
      <w:r w:rsidRPr="00EC24B3">
        <w:rPr>
          <w:rFonts w:ascii="Times New Roman" w:hAnsi="Times New Roman"/>
          <w:bCs/>
          <w:sz w:val="28"/>
          <w:szCs w:val="28"/>
        </w:rPr>
        <w:t xml:space="preserve">Дети </w:t>
      </w:r>
      <w:r w:rsidRPr="00EC24B3">
        <w:rPr>
          <w:rFonts w:ascii="Times New Roman" w:hAnsi="Times New Roman"/>
          <w:b/>
          <w:bCs/>
          <w:sz w:val="28"/>
          <w:szCs w:val="28"/>
        </w:rPr>
        <w:t>будут</w:t>
      </w:r>
      <w:r w:rsidRPr="00EC24B3">
        <w:rPr>
          <w:rFonts w:ascii="Times New Roman" w:hAnsi="Times New Roman"/>
          <w:bCs/>
          <w:sz w:val="28"/>
          <w:szCs w:val="28"/>
        </w:rPr>
        <w:t xml:space="preserve"> </w:t>
      </w:r>
      <w:r w:rsidRPr="00EC24B3">
        <w:rPr>
          <w:rFonts w:ascii="Times New Roman" w:hAnsi="Times New Roman"/>
          <w:b/>
          <w:bCs/>
          <w:sz w:val="28"/>
          <w:szCs w:val="28"/>
        </w:rPr>
        <w:t>знать</w:t>
      </w:r>
      <w:r w:rsidRPr="00EC24B3">
        <w:rPr>
          <w:rFonts w:ascii="Times New Roman" w:hAnsi="Times New Roman"/>
          <w:bCs/>
          <w:sz w:val="28"/>
          <w:szCs w:val="28"/>
        </w:rPr>
        <w:t>: свою  национальную принадлежность, традиции российского народа и историю России; государственные праздники и символику Российского государства; ценности многонационального российского общества; разнообразие природы, народов, культур и религий Российского государства.</w:t>
      </w:r>
    </w:p>
    <w:p w:rsidR="003556B8" w:rsidRPr="00EC24B3" w:rsidRDefault="003556B8" w:rsidP="006F5B28">
      <w:pPr>
        <w:spacing w:line="360" w:lineRule="auto"/>
        <w:rPr>
          <w:rFonts w:ascii="Times New Roman" w:hAnsi="Times New Roman"/>
          <w:bCs/>
          <w:sz w:val="28"/>
          <w:szCs w:val="28"/>
        </w:rPr>
      </w:pPr>
      <w:r w:rsidRPr="00EC24B3">
        <w:rPr>
          <w:rFonts w:ascii="Times New Roman" w:hAnsi="Times New Roman"/>
          <w:bCs/>
          <w:sz w:val="28"/>
          <w:szCs w:val="28"/>
        </w:rPr>
        <w:t xml:space="preserve">Дети </w:t>
      </w:r>
      <w:r w:rsidRPr="00EC24B3">
        <w:rPr>
          <w:rFonts w:ascii="Times New Roman" w:hAnsi="Times New Roman"/>
          <w:b/>
          <w:bCs/>
          <w:sz w:val="28"/>
          <w:szCs w:val="28"/>
        </w:rPr>
        <w:t>научатся</w:t>
      </w:r>
      <w:r w:rsidRPr="00EC24B3">
        <w:rPr>
          <w:rFonts w:ascii="Times New Roman" w:hAnsi="Times New Roman"/>
          <w:bCs/>
          <w:sz w:val="28"/>
          <w:szCs w:val="28"/>
        </w:rPr>
        <w:t>: уважительно относится к иному мнению, истории и культуре других народов;  овладеют начальными навыками адаптации в динамично развивающемся мире; быть самостоятельными и ответственными за свои поступки; уважать и ценить старшее поколение, людей труда, героев и защитников своего Отечества; любить и беречь природу своего края, своей Родины.</w:t>
      </w:r>
    </w:p>
    <w:p w:rsidR="003556B8" w:rsidRPr="00EC24B3" w:rsidRDefault="003556B8" w:rsidP="006F5B28">
      <w:pPr>
        <w:spacing w:line="360" w:lineRule="auto"/>
        <w:rPr>
          <w:rFonts w:ascii="Times New Roman" w:hAnsi="Times New Roman"/>
          <w:b/>
          <w:bCs/>
          <w:sz w:val="28"/>
          <w:szCs w:val="28"/>
        </w:rPr>
      </w:pPr>
      <w:r w:rsidRPr="00EC24B3">
        <w:rPr>
          <w:rFonts w:ascii="Times New Roman" w:hAnsi="Times New Roman"/>
          <w:b/>
          <w:bCs/>
          <w:sz w:val="28"/>
          <w:szCs w:val="28"/>
          <w:u w:val="single"/>
        </w:rPr>
        <w:t>личностные</w:t>
      </w:r>
    </w:p>
    <w:p w:rsidR="003556B8" w:rsidRPr="00EC24B3" w:rsidRDefault="003556B8" w:rsidP="006F5B28">
      <w:pPr>
        <w:spacing w:line="360" w:lineRule="auto"/>
        <w:rPr>
          <w:rFonts w:ascii="Times New Roman" w:hAnsi="Times New Roman"/>
          <w:bCs/>
          <w:sz w:val="28"/>
          <w:szCs w:val="28"/>
        </w:rPr>
      </w:pPr>
      <w:r w:rsidRPr="00EC24B3">
        <w:rPr>
          <w:rFonts w:ascii="Times New Roman" w:hAnsi="Times New Roman"/>
          <w:bCs/>
          <w:sz w:val="28"/>
          <w:szCs w:val="28"/>
        </w:rPr>
        <w:t>Учащиеся должны приобрести способность и готовность к саморазвитию, сформированность мотивации к познанию, ценностно – смысловые установки, отражающие их индивидуально – личностные позиции, социальные компетенции, личностные качества, сформированность основ гражданской идентичности.</w:t>
      </w:r>
    </w:p>
    <w:p w:rsidR="003556B8" w:rsidRPr="00EC24B3" w:rsidRDefault="003556B8" w:rsidP="006F5B28">
      <w:pPr>
        <w:spacing w:line="360" w:lineRule="auto"/>
        <w:rPr>
          <w:rFonts w:ascii="Times New Roman" w:hAnsi="Times New Roman"/>
          <w:b/>
          <w:bCs/>
          <w:sz w:val="28"/>
          <w:szCs w:val="28"/>
        </w:rPr>
      </w:pPr>
      <w:r w:rsidRPr="00EC24B3">
        <w:rPr>
          <w:rFonts w:ascii="Times New Roman" w:hAnsi="Times New Roman"/>
          <w:b/>
          <w:bCs/>
          <w:sz w:val="28"/>
          <w:szCs w:val="28"/>
          <w:u w:val="single"/>
        </w:rPr>
        <w:t>Метапредметные</w:t>
      </w:r>
      <w:r w:rsidRPr="00EC24B3">
        <w:rPr>
          <w:rFonts w:ascii="Times New Roman" w:hAnsi="Times New Roman"/>
          <w:b/>
          <w:bCs/>
          <w:sz w:val="28"/>
          <w:szCs w:val="28"/>
        </w:rPr>
        <w:t>:</w:t>
      </w:r>
    </w:p>
    <w:p w:rsidR="003556B8" w:rsidRPr="00EC24B3" w:rsidRDefault="003556B8" w:rsidP="006F5B28">
      <w:pPr>
        <w:spacing w:line="360" w:lineRule="auto"/>
        <w:rPr>
          <w:rFonts w:ascii="Times New Roman" w:hAnsi="Times New Roman"/>
          <w:bCs/>
          <w:sz w:val="28"/>
          <w:szCs w:val="28"/>
        </w:rPr>
      </w:pPr>
      <w:r w:rsidRPr="00EC24B3">
        <w:rPr>
          <w:rFonts w:ascii="Times New Roman" w:hAnsi="Times New Roman"/>
          <w:bCs/>
          <w:sz w:val="28"/>
          <w:szCs w:val="28"/>
        </w:rPr>
        <w:t xml:space="preserve">Учащиеся должны </w:t>
      </w:r>
      <w:r w:rsidRPr="00EC24B3">
        <w:rPr>
          <w:rFonts w:ascii="Times New Roman" w:hAnsi="Times New Roman"/>
          <w:b/>
          <w:bCs/>
          <w:sz w:val="28"/>
          <w:szCs w:val="28"/>
        </w:rPr>
        <w:t>иметь</w:t>
      </w:r>
      <w:r w:rsidRPr="00EC24B3">
        <w:rPr>
          <w:rFonts w:ascii="Times New Roman" w:hAnsi="Times New Roman"/>
          <w:bCs/>
          <w:sz w:val="28"/>
          <w:szCs w:val="28"/>
        </w:rPr>
        <w:t xml:space="preserve"> </w:t>
      </w:r>
      <w:r w:rsidRPr="00EC24B3">
        <w:rPr>
          <w:rFonts w:ascii="Times New Roman" w:hAnsi="Times New Roman"/>
          <w:b/>
          <w:bCs/>
          <w:sz w:val="28"/>
          <w:szCs w:val="28"/>
        </w:rPr>
        <w:t>представление</w:t>
      </w:r>
      <w:r w:rsidRPr="00EC24B3">
        <w:rPr>
          <w:rFonts w:ascii="Times New Roman" w:hAnsi="Times New Roman"/>
          <w:bCs/>
          <w:sz w:val="28"/>
          <w:szCs w:val="28"/>
        </w:rPr>
        <w:t>: способах решения проблем творческого и поискового характера; об умении планировать, контролировать и оценивать свои действия в соответствии с поставленной задачей; определять наиболее эффективные способы достижения результата; о начальных формах познавательной и личностной рефлексии; о различных способах поиска, сбора, анализа, передачи информации в соответствии с коммуникативными и познавательными задачами; о конструктивном разрешении конфликтов посредством учета интересов сторон и сотрудничества;</w:t>
      </w:r>
    </w:p>
    <w:p w:rsidR="003556B8" w:rsidRPr="00EC24B3" w:rsidRDefault="003556B8" w:rsidP="006F5B28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EC24B3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 xml:space="preserve">Итогами </w:t>
      </w:r>
      <w:r w:rsidRPr="00EC24B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нашей </w:t>
      </w:r>
      <w:r w:rsidRPr="00EC24B3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 xml:space="preserve">деятельности </w:t>
      </w:r>
      <w:r w:rsidRPr="00EC24B3">
        <w:rPr>
          <w:rFonts w:ascii="Times New Roman" w:hAnsi="Times New Roman"/>
          <w:color w:val="000000"/>
          <w:sz w:val="28"/>
          <w:szCs w:val="28"/>
          <w:lang w:eastAsia="ru-RU"/>
        </w:rPr>
        <w:t>станет программа, которая предусматривает:</w:t>
      </w:r>
    </w:p>
    <w:p w:rsidR="003556B8" w:rsidRPr="00EC24B3" w:rsidRDefault="003556B8" w:rsidP="006F5B28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r w:rsidRPr="00EC24B3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1. Создание организационно-педагогических условий для формирования:</w:t>
      </w:r>
    </w:p>
    <w:p w:rsidR="003556B8" w:rsidRPr="00EC24B3" w:rsidRDefault="003556B8" w:rsidP="006F5B28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bCs/>
          <w:i/>
          <w:iCs/>
          <w:color w:val="000000"/>
          <w:sz w:val="28"/>
          <w:szCs w:val="28"/>
          <w:lang w:eastAsia="ru-RU"/>
        </w:rPr>
      </w:pPr>
      <w:r w:rsidRPr="00EC24B3">
        <w:rPr>
          <w:rFonts w:ascii="Times New Roman" w:hAnsi="Times New Roman"/>
          <w:b/>
          <w:bCs/>
          <w:i/>
          <w:iCs/>
          <w:color w:val="000000"/>
          <w:sz w:val="28"/>
          <w:szCs w:val="28"/>
          <w:lang w:eastAsia="ru-RU"/>
        </w:rPr>
        <w:t>1) компетентности:</w:t>
      </w:r>
    </w:p>
    <w:p w:rsidR="003556B8" w:rsidRPr="00EC24B3" w:rsidRDefault="003556B8" w:rsidP="006F5B28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EC24B3">
        <w:rPr>
          <w:rFonts w:ascii="Times New Roman" w:hAnsi="Times New Roman"/>
          <w:color w:val="000000"/>
          <w:sz w:val="28"/>
          <w:szCs w:val="28"/>
          <w:lang w:eastAsia="ru-RU"/>
        </w:rPr>
        <w:t>- ликвидация правовой безграмотности;</w:t>
      </w:r>
    </w:p>
    <w:p w:rsidR="003556B8" w:rsidRPr="00EC24B3" w:rsidRDefault="003556B8" w:rsidP="006F5B28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EC24B3">
        <w:rPr>
          <w:rFonts w:ascii="Times New Roman" w:hAnsi="Times New Roman"/>
          <w:color w:val="000000"/>
          <w:sz w:val="28"/>
          <w:szCs w:val="28"/>
          <w:lang w:eastAsia="ru-RU"/>
        </w:rPr>
        <w:t>- знакомство с государственной символикой, органами государственной власти в РФ;</w:t>
      </w:r>
    </w:p>
    <w:p w:rsidR="003556B8" w:rsidRPr="00EC24B3" w:rsidRDefault="003556B8" w:rsidP="006F5B28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EC24B3">
        <w:rPr>
          <w:rFonts w:ascii="Times New Roman" w:hAnsi="Times New Roman"/>
          <w:color w:val="000000"/>
          <w:sz w:val="28"/>
          <w:szCs w:val="28"/>
          <w:lang w:eastAsia="ru-RU"/>
        </w:rPr>
        <w:t>- профилактика противоправного поведения;</w:t>
      </w:r>
    </w:p>
    <w:p w:rsidR="003556B8" w:rsidRPr="00EC24B3" w:rsidRDefault="003556B8" w:rsidP="006F5B28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EC24B3">
        <w:rPr>
          <w:rFonts w:ascii="Times New Roman" w:hAnsi="Times New Roman"/>
          <w:color w:val="000000"/>
          <w:sz w:val="28"/>
          <w:szCs w:val="28"/>
          <w:lang w:eastAsia="ru-RU"/>
        </w:rPr>
        <w:t>- формирование основ экономического мышления.</w:t>
      </w:r>
    </w:p>
    <w:p w:rsidR="003556B8" w:rsidRPr="00EC24B3" w:rsidRDefault="003556B8" w:rsidP="006F5B28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bCs/>
          <w:i/>
          <w:iCs/>
          <w:color w:val="000000"/>
          <w:sz w:val="28"/>
          <w:szCs w:val="28"/>
          <w:lang w:eastAsia="ru-RU"/>
        </w:rPr>
      </w:pPr>
      <w:r w:rsidRPr="00EC24B3">
        <w:rPr>
          <w:rFonts w:ascii="Times New Roman" w:hAnsi="Times New Roman"/>
          <w:b/>
          <w:bCs/>
          <w:i/>
          <w:iCs/>
          <w:color w:val="000000"/>
          <w:sz w:val="28"/>
          <w:szCs w:val="28"/>
          <w:lang w:eastAsia="ru-RU"/>
        </w:rPr>
        <w:t>2) установок на активную жизненную позицию:</w:t>
      </w:r>
    </w:p>
    <w:p w:rsidR="003556B8" w:rsidRPr="00EC24B3" w:rsidRDefault="003556B8" w:rsidP="006F5B28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EC24B3">
        <w:rPr>
          <w:rFonts w:ascii="Times New Roman" w:hAnsi="Times New Roman"/>
          <w:color w:val="000000"/>
          <w:sz w:val="28"/>
          <w:szCs w:val="28"/>
          <w:lang w:eastAsia="ru-RU"/>
        </w:rPr>
        <w:t>- организация самоуправления;</w:t>
      </w:r>
    </w:p>
    <w:p w:rsidR="003556B8" w:rsidRPr="00EC24B3" w:rsidRDefault="003556B8" w:rsidP="006F5B28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EC24B3">
        <w:rPr>
          <w:rFonts w:ascii="Times New Roman" w:hAnsi="Times New Roman"/>
          <w:color w:val="000000"/>
          <w:sz w:val="28"/>
          <w:szCs w:val="28"/>
          <w:lang w:eastAsia="ru-RU"/>
        </w:rPr>
        <w:t>- построение взаимоотношений У-У, У-П на основе уважения прав человека, толерантности;</w:t>
      </w:r>
    </w:p>
    <w:p w:rsidR="003556B8" w:rsidRPr="00EC24B3" w:rsidRDefault="003556B8" w:rsidP="006F5B28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EC24B3">
        <w:rPr>
          <w:rFonts w:ascii="Times New Roman" w:hAnsi="Times New Roman"/>
          <w:color w:val="000000"/>
          <w:sz w:val="28"/>
          <w:szCs w:val="28"/>
          <w:lang w:eastAsia="ru-RU"/>
        </w:rPr>
        <w:t>- соблюдение устава школы всеми членами образовательного процесса;</w:t>
      </w:r>
    </w:p>
    <w:p w:rsidR="003556B8" w:rsidRPr="00EC24B3" w:rsidRDefault="003556B8" w:rsidP="006F5B28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EC24B3">
        <w:rPr>
          <w:rFonts w:ascii="Times New Roman" w:hAnsi="Times New Roman"/>
          <w:color w:val="000000"/>
          <w:sz w:val="28"/>
          <w:szCs w:val="28"/>
          <w:lang w:eastAsia="ru-RU"/>
        </w:rPr>
        <w:t>- формирование осознанного участия в общешкольных мероприятиях.</w:t>
      </w:r>
    </w:p>
    <w:p w:rsidR="003556B8" w:rsidRPr="00EC24B3" w:rsidRDefault="003556B8" w:rsidP="006F5B28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r w:rsidRPr="00EC24B3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2. Формирование установок на приоритет духовно-нравственных основ:</w:t>
      </w:r>
    </w:p>
    <w:p w:rsidR="003556B8" w:rsidRPr="00EC24B3" w:rsidRDefault="003556B8" w:rsidP="006F5B28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EC24B3">
        <w:rPr>
          <w:rFonts w:ascii="Times New Roman" w:hAnsi="Times New Roman"/>
          <w:color w:val="000000"/>
          <w:sz w:val="28"/>
          <w:szCs w:val="28"/>
          <w:lang w:eastAsia="ru-RU"/>
        </w:rPr>
        <w:t>- знакомство с духовно-нравственными традициями различных социальных групп (нашего села);</w:t>
      </w:r>
    </w:p>
    <w:p w:rsidR="003556B8" w:rsidRPr="00EC24B3" w:rsidRDefault="003556B8" w:rsidP="006F5B28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EC24B3">
        <w:rPr>
          <w:rFonts w:ascii="Times New Roman" w:hAnsi="Times New Roman"/>
          <w:color w:val="000000"/>
          <w:sz w:val="28"/>
          <w:szCs w:val="28"/>
          <w:lang w:eastAsia="ru-RU"/>
        </w:rPr>
        <w:t>- формирование терпимости к этим традициям;</w:t>
      </w:r>
    </w:p>
    <w:p w:rsidR="003556B8" w:rsidRPr="00EC24B3" w:rsidRDefault="003556B8" w:rsidP="006F5B28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EC24B3">
        <w:rPr>
          <w:rFonts w:ascii="Times New Roman" w:hAnsi="Times New Roman"/>
          <w:color w:val="000000"/>
          <w:sz w:val="28"/>
          <w:szCs w:val="28"/>
          <w:lang w:eastAsia="ru-RU"/>
        </w:rPr>
        <w:t>- формирование патриотизма, как чувства уважения, гордости и ответственности перед своей семьёй, своим Отечеством;</w:t>
      </w:r>
    </w:p>
    <w:p w:rsidR="003556B8" w:rsidRPr="00EC24B3" w:rsidRDefault="003556B8" w:rsidP="006F5B28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EC24B3">
        <w:rPr>
          <w:rFonts w:ascii="Times New Roman" w:hAnsi="Times New Roman"/>
          <w:color w:val="000000"/>
          <w:sz w:val="28"/>
          <w:szCs w:val="28"/>
          <w:lang w:eastAsia="ru-RU"/>
        </w:rPr>
        <w:t>- профилактика национальной, религиозной неприязни;</w:t>
      </w:r>
    </w:p>
    <w:p w:rsidR="003556B8" w:rsidRPr="00EC24B3" w:rsidRDefault="003556B8" w:rsidP="006F5B28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EC24B3">
        <w:rPr>
          <w:rFonts w:ascii="Times New Roman" w:hAnsi="Times New Roman"/>
          <w:color w:val="000000"/>
          <w:sz w:val="28"/>
          <w:szCs w:val="28"/>
          <w:lang w:eastAsia="ru-RU"/>
        </w:rPr>
        <w:t>- побуждение учителей, обслуживающего персонала, родителей к демократическому общению;</w:t>
      </w:r>
    </w:p>
    <w:p w:rsidR="003556B8" w:rsidRPr="00EC24B3" w:rsidRDefault="003556B8" w:rsidP="006F5B28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EC24B3">
        <w:rPr>
          <w:rFonts w:ascii="Times New Roman" w:hAnsi="Times New Roman"/>
          <w:color w:val="000000"/>
          <w:sz w:val="28"/>
          <w:szCs w:val="28"/>
          <w:lang w:eastAsia="ru-RU"/>
        </w:rPr>
        <w:t>- оценивать своё поведение, опираясь на моральные нормы и этические понятия;</w:t>
      </w:r>
    </w:p>
    <w:p w:rsidR="003556B8" w:rsidRPr="00EC24B3" w:rsidRDefault="003556B8" w:rsidP="006F5B28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EC24B3">
        <w:rPr>
          <w:rFonts w:ascii="Times New Roman" w:hAnsi="Times New Roman"/>
          <w:color w:val="000000"/>
          <w:sz w:val="28"/>
          <w:szCs w:val="28"/>
          <w:lang w:eastAsia="ru-RU"/>
        </w:rPr>
        <w:t>- формировать здоровый образ жизни.</w:t>
      </w:r>
    </w:p>
    <w:p w:rsidR="003556B8" w:rsidRPr="00EC24B3" w:rsidRDefault="003556B8" w:rsidP="006F5B28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r w:rsidRPr="00EC24B3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3. Создание организационно-педагогических условий для актуализации</w:t>
      </w:r>
    </w:p>
    <w:p w:rsidR="003556B8" w:rsidRPr="00EC24B3" w:rsidRDefault="003556B8" w:rsidP="006F5B28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r w:rsidRPr="00EC24B3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активной социальной позиции у учащихся и педагогов.</w:t>
      </w:r>
    </w:p>
    <w:p w:rsidR="003556B8" w:rsidRPr="00EC24B3" w:rsidRDefault="003556B8" w:rsidP="006F5B28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EC24B3">
        <w:rPr>
          <w:rFonts w:ascii="Times New Roman" w:hAnsi="Times New Roman"/>
          <w:color w:val="000000"/>
          <w:sz w:val="28"/>
          <w:szCs w:val="28"/>
          <w:lang w:eastAsia="ru-RU"/>
        </w:rPr>
        <w:t>- создание условий для самореализации ученика, профессиональной деятельности педагогов;</w:t>
      </w:r>
    </w:p>
    <w:p w:rsidR="003556B8" w:rsidRPr="00EC24B3" w:rsidRDefault="003556B8" w:rsidP="006F5B28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EC24B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-формирование умений вести дискуссии, логично отстаивать свою точку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з</w:t>
      </w:r>
      <w:r w:rsidRPr="00EC24B3">
        <w:rPr>
          <w:rFonts w:ascii="Times New Roman" w:hAnsi="Times New Roman"/>
          <w:color w:val="000000"/>
          <w:sz w:val="28"/>
          <w:szCs w:val="28"/>
          <w:lang w:eastAsia="ru-RU"/>
        </w:rPr>
        <w:t>рения;</w:t>
      </w:r>
    </w:p>
    <w:p w:rsidR="003556B8" w:rsidRPr="00EC24B3" w:rsidRDefault="003556B8" w:rsidP="006F5B28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EC24B3">
        <w:rPr>
          <w:rFonts w:ascii="Times New Roman" w:hAnsi="Times New Roman"/>
          <w:color w:val="000000"/>
          <w:sz w:val="28"/>
          <w:szCs w:val="28"/>
          <w:lang w:eastAsia="ru-RU"/>
        </w:rPr>
        <w:t>- учить уважать мнение другого;</w:t>
      </w:r>
    </w:p>
    <w:p w:rsidR="003556B8" w:rsidRPr="00EC24B3" w:rsidRDefault="003556B8" w:rsidP="006F5B28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EC24B3">
        <w:rPr>
          <w:rFonts w:ascii="Times New Roman" w:hAnsi="Times New Roman"/>
          <w:color w:val="000000"/>
          <w:sz w:val="28"/>
          <w:szCs w:val="28"/>
          <w:lang w:eastAsia="ru-RU"/>
        </w:rPr>
        <w:t>- уметь слушать и слышать оппонента;</w:t>
      </w:r>
    </w:p>
    <w:p w:rsidR="003556B8" w:rsidRPr="00EC24B3" w:rsidRDefault="003556B8" w:rsidP="006F5B28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EC24B3">
        <w:rPr>
          <w:rFonts w:ascii="Times New Roman" w:hAnsi="Times New Roman"/>
          <w:color w:val="000000"/>
          <w:sz w:val="28"/>
          <w:szCs w:val="28"/>
          <w:lang w:eastAsia="ru-RU"/>
        </w:rPr>
        <w:t>- развивать лидерские качества;</w:t>
      </w:r>
    </w:p>
    <w:p w:rsidR="003556B8" w:rsidRPr="00EC24B3" w:rsidRDefault="003556B8" w:rsidP="006F5B28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EC24B3">
        <w:rPr>
          <w:rFonts w:ascii="Times New Roman" w:hAnsi="Times New Roman"/>
          <w:color w:val="000000"/>
          <w:sz w:val="28"/>
          <w:szCs w:val="28"/>
          <w:lang w:eastAsia="ru-RU"/>
        </w:rPr>
        <w:t>- привлекать школьников к решению социальных проблем;</w:t>
      </w:r>
    </w:p>
    <w:p w:rsidR="003556B8" w:rsidRPr="00EC24B3" w:rsidRDefault="003556B8" w:rsidP="006F5B28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EC24B3">
        <w:rPr>
          <w:rFonts w:ascii="Times New Roman" w:hAnsi="Times New Roman"/>
          <w:color w:val="000000"/>
          <w:sz w:val="28"/>
          <w:szCs w:val="28"/>
          <w:lang w:eastAsia="ru-RU"/>
        </w:rPr>
        <w:t>- анализировать профессиональные склонности, возможности и требования общества.</w:t>
      </w:r>
    </w:p>
    <w:p w:rsidR="003556B8" w:rsidRPr="00EC24B3" w:rsidRDefault="003556B8" w:rsidP="006F5B28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r w:rsidRPr="00EC24B3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Формы представления предполагаемых результатов и их внедрения.</w:t>
      </w:r>
    </w:p>
    <w:p w:rsidR="003556B8" w:rsidRPr="00EC24B3" w:rsidRDefault="003556B8" w:rsidP="006F5B28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EC24B3">
        <w:rPr>
          <w:rFonts w:ascii="Times New Roman" w:hAnsi="Times New Roman"/>
          <w:color w:val="000000"/>
          <w:sz w:val="28"/>
          <w:szCs w:val="28"/>
          <w:lang w:eastAsia="ru-RU"/>
        </w:rPr>
        <w:t>1. Создать целостную систему обновленного гражданско- патриотического воспитания «Я – гражданин России».</w:t>
      </w:r>
    </w:p>
    <w:p w:rsidR="003556B8" w:rsidRPr="00EC24B3" w:rsidRDefault="003556B8" w:rsidP="006F5B28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EC24B3">
        <w:rPr>
          <w:rFonts w:ascii="Times New Roman" w:hAnsi="Times New Roman"/>
          <w:color w:val="000000"/>
          <w:sz w:val="28"/>
          <w:szCs w:val="28"/>
          <w:lang w:eastAsia="ru-RU"/>
        </w:rPr>
        <w:t>2. Предложить методические разработки мероприятий.</w:t>
      </w:r>
    </w:p>
    <w:p w:rsidR="003556B8" w:rsidRPr="00EC24B3" w:rsidRDefault="003556B8" w:rsidP="006F5B28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EC24B3">
        <w:rPr>
          <w:rFonts w:ascii="Times New Roman" w:hAnsi="Times New Roman"/>
          <w:color w:val="000000"/>
          <w:sz w:val="28"/>
          <w:szCs w:val="28"/>
          <w:lang w:eastAsia="ru-RU"/>
        </w:rPr>
        <w:t>3. Провести тематические: педсовет, родительское собрание, учёбу классных руководителей.</w:t>
      </w:r>
    </w:p>
    <w:p w:rsidR="003556B8" w:rsidRPr="00EC24B3" w:rsidRDefault="003556B8" w:rsidP="006F5B28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EC24B3">
        <w:rPr>
          <w:rFonts w:ascii="Times New Roman" w:hAnsi="Times New Roman"/>
          <w:color w:val="000000"/>
          <w:sz w:val="28"/>
          <w:szCs w:val="28"/>
          <w:lang w:eastAsia="ru-RU"/>
        </w:rPr>
        <w:t>4. Оформить буклет «Гражданско-патриотическое воспитание во внеклассной работе».</w:t>
      </w:r>
    </w:p>
    <w:p w:rsidR="003556B8" w:rsidRPr="00EC24B3" w:rsidRDefault="003556B8" w:rsidP="006F5B28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EC24B3">
        <w:rPr>
          <w:rFonts w:ascii="Times New Roman" w:hAnsi="Times New Roman"/>
          <w:color w:val="000000"/>
          <w:sz w:val="28"/>
          <w:szCs w:val="28"/>
          <w:lang w:eastAsia="ru-RU"/>
        </w:rPr>
        <w:t>5. Разместить наработанный материал на сайте школы</w:t>
      </w:r>
    </w:p>
    <w:p w:rsidR="003556B8" w:rsidRPr="00EC24B3" w:rsidRDefault="003556B8" w:rsidP="006F5B28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EC24B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ПРИЛОЖЕНИЕ </w:t>
      </w:r>
    </w:p>
    <w:p w:rsidR="003556B8" w:rsidRPr="00EC24B3" w:rsidRDefault="003556B8" w:rsidP="006F5B28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  <w:r w:rsidRPr="00EC24B3">
        <w:rPr>
          <w:rFonts w:ascii="Times New Roman" w:hAnsi="Times New Roman"/>
          <w:b/>
          <w:color w:val="000000"/>
          <w:sz w:val="28"/>
          <w:szCs w:val="28"/>
          <w:lang w:eastAsia="ru-RU"/>
        </w:rPr>
        <w:t>Ключевые мероприятия и традиции по военно-патриотическому воспитанию</w:t>
      </w:r>
    </w:p>
    <w:p w:rsidR="003556B8" w:rsidRDefault="003556B8" w:rsidP="006F5B28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EC24B3">
        <w:rPr>
          <w:rFonts w:ascii="Times New Roman" w:hAnsi="Times New Roman"/>
          <w:color w:val="000000"/>
          <w:sz w:val="28"/>
          <w:szCs w:val="28"/>
          <w:lang w:eastAsia="ru-RU"/>
        </w:rPr>
        <w:t>Вахта Памяти.</w:t>
      </w:r>
    </w:p>
    <w:p w:rsidR="003556B8" w:rsidRPr="00EC24B3" w:rsidRDefault="003556B8" w:rsidP="006F5B28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День Победы</w:t>
      </w:r>
    </w:p>
    <w:p w:rsidR="003556B8" w:rsidRPr="00EC24B3" w:rsidRDefault="003556B8" w:rsidP="006F5B28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EC24B3">
        <w:rPr>
          <w:rFonts w:ascii="Times New Roman" w:hAnsi="Times New Roman"/>
          <w:color w:val="000000"/>
          <w:sz w:val="28"/>
          <w:szCs w:val="28"/>
          <w:lang w:eastAsia="ru-RU"/>
        </w:rPr>
        <w:t>День памяти Героя России Евгения Эпова (27.01)</w:t>
      </w:r>
    </w:p>
    <w:p w:rsidR="003556B8" w:rsidRPr="00EC24B3" w:rsidRDefault="003556B8" w:rsidP="006F5B28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EC24B3">
        <w:rPr>
          <w:rFonts w:ascii="Times New Roman" w:hAnsi="Times New Roman"/>
          <w:color w:val="000000"/>
          <w:sz w:val="28"/>
          <w:szCs w:val="28"/>
          <w:lang w:eastAsia="ru-RU"/>
        </w:rPr>
        <w:t>Военно-спортивная игра.</w:t>
      </w:r>
    </w:p>
    <w:p w:rsidR="003556B8" w:rsidRPr="00EC24B3" w:rsidRDefault="003556B8" w:rsidP="006F5B28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EC24B3">
        <w:rPr>
          <w:rFonts w:ascii="Times New Roman" w:hAnsi="Times New Roman"/>
          <w:color w:val="000000"/>
          <w:sz w:val="28"/>
          <w:szCs w:val="28"/>
          <w:lang w:eastAsia="ru-RU"/>
        </w:rPr>
        <w:t>Экскурсии в школьный музей (по тематическим экспозициям).</w:t>
      </w:r>
    </w:p>
    <w:p w:rsidR="003556B8" w:rsidRPr="00EC24B3" w:rsidRDefault="003556B8" w:rsidP="006F5B28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EC24B3">
        <w:rPr>
          <w:rFonts w:ascii="Times New Roman" w:hAnsi="Times New Roman"/>
          <w:color w:val="000000"/>
          <w:sz w:val="28"/>
          <w:szCs w:val="28"/>
          <w:lang w:eastAsia="ru-RU"/>
        </w:rPr>
        <w:t>Единые классные часы.</w:t>
      </w:r>
    </w:p>
    <w:p w:rsidR="003556B8" w:rsidRPr="00EC24B3" w:rsidRDefault="003556B8" w:rsidP="006F5B28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EC24B3">
        <w:rPr>
          <w:rFonts w:ascii="Times New Roman" w:hAnsi="Times New Roman"/>
          <w:color w:val="000000"/>
          <w:sz w:val="28"/>
          <w:szCs w:val="28"/>
          <w:lang w:eastAsia="ru-RU"/>
        </w:rPr>
        <w:t>Спортивно-конкурсная программа «А, ну-ка, парни!»</w:t>
      </w:r>
    </w:p>
    <w:p w:rsidR="003556B8" w:rsidRDefault="003556B8" w:rsidP="006F5B28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EC24B3">
        <w:rPr>
          <w:rFonts w:ascii="Times New Roman" w:hAnsi="Times New Roman"/>
          <w:color w:val="000000"/>
          <w:sz w:val="28"/>
          <w:szCs w:val="28"/>
          <w:lang w:eastAsia="ru-RU"/>
        </w:rPr>
        <w:t>Возложение цветов к Памятным местам.(памятник, погибшим во время ВОВ, расположенному в центре села и памятник Е. Эпову, расположенному на территории школы)</w:t>
      </w:r>
    </w:p>
    <w:p w:rsidR="003556B8" w:rsidRDefault="003556B8" w:rsidP="006F5B28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Акция «Бессмертный полк»</w:t>
      </w:r>
    </w:p>
    <w:p w:rsidR="003556B8" w:rsidRPr="00EC24B3" w:rsidRDefault="003556B8" w:rsidP="006F5B28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Встречи со сослуживцами Е.Эпова г.Челябинск</w:t>
      </w:r>
    </w:p>
    <w:p w:rsidR="003556B8" w:rsidRPr="00EC24B3" w:rsidRDefault="003556B8" w:rsidP="006F5B28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EC24B3">
        <w:rPr>
          <w:rFonts w:ascii="Times New Roman" w:hAnsi="Times New Roman"/>
          <w:color w:val="000000"/>
          <w:sz w:val="28"/>
          <w:szCs w:val="28"/>
          <w:lang w:eastAsia="ru-RU"/>
        </w:rPr>
        <w:t>ПРИЛОЖЕНИЕ</w:t>
      </w:r>
    </w:p>
    <w:p w:rsidR="003556B8" w:rsidRPr="00EC24B3" w:rsidRDefault="003556B8" w:rsidP="006F5B28">
      <w:pPr>
        <w:pStyle w:val="Heading2"/>
        <w:spacing w:before="0" w:after="0" w:line="360" w:lineRule="auto"/>
        <w:ind w:firstLine="709"/>
        <w:jc w:val="center"/>
        <w:rPr>
          <w:rFonts w:ascii="Times New Roman" w:hAnsi="Times New Roman" w:cs="Times New Roman"/>
          <w:i w:val="0"/>
        </w:rPr>
      </w:pPr>
      <w:r w:rsidRPr="00EC24B3">
        <w:rPr>
          <w:rFonts w:ascii="Times New Roman" w:hAnsi="Times New Roman" w:cs="Times New Roman"/>
          <w:i w:val="0"/>
        </w:rPr>
        <w:t>Материал для мониторинговой работы с обучающимися</w:t>
      </w:r>
    </w:p>
    <w:p w:rsidR="003556B8" w:rsidRPr="00EC24B3" w:rsidRDefault="003556B8" w:rsidP="006F5B28">
      <w:pPr>
        <w:pStyle w:val="Heading2"/>
        <w:numPr>
          <w:ilvl w:val="0"/>
          <w:numId w:val="10"/>
        </w:numPr>
        <w:spacing w:before="0" w:after="0" w:line="360" w:lineRule="auto"/>
        <w:jc w:val="center"/>
        <w:rPr>
          <w:rFonts w:ascii="Times New Roman" w:hAnsi="Times New Roman" w:cs="Times New Roman"/>
          <w:i w:val="0"/>
        </w:rPr>
      </w:pPr>
      <w:r w:rsidRPr="00EC24B3">
        <w:rPr>
          <w:rFonts w:ascii="Times New Roman" w:hAnsi="Times New Roman" w:cs="Times New Roman"/>
          <w:i w:val="0"/>
        </w:rPr>
        <w:t>Патриотизм и как я его понимаю</w:t>
      </w:r>
    </w:p>
    <w:p w:rsidR="003556B8" w:rsidRPr="00EC24B3" w:rsidRDefault="003556B8" w:rsidP="006F5B28">
      <w:pPr>
        <w:spacing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EC24B3">
        <w:rPr>
          <w:rFonts w:ascii="Times New Roman" w:hAnsi="Times New Roman"/>
          <w:b/>
          <w:color w:val="000000"/>
          <w:sz w:val="28"/>
          <w:szCs w:val="28"/>
          <w:u w:val="single"/>
        </w:rPr>
        <w:t>Цель</w:t>
      </w:r>
      <w:r w:rsidRPr="00EC24B3">
        <w:rPr>
          <w:rFonts w:ascii="Times New Roman" w:hAnsi="Times New Roman"/>
          <w:color w:val="000000"/>
          <w:sz w:val="28"/>
          <w:szCs w:val="28"/>
          <w:u w:val="single"/>
        </w:rPr>
        <w:t>:</w:t>
      </w:r>
      <w:r w:rsidRPr="00EC24B3">
        <w:rPr>
          <w:rFonts w:ascii="Times New Roman" w:hAnsi="Times New Roman"/>
          <w:color w:val="000000"/>
          <w:sz w:val="28"/>
          <w:szCs w:val="28"/>
        </w:rPr>
        <w:t xml:space="preserve"> определить уровень </w:t>
      </w:r>
      <w:r w:rsidRPr="00EC24B3">
        <w:rPr>
          <w:rFonts w:ascii="Times New Roman" w:hAnsi="Times New Roman"/>
          <w:color w:val="000000"/>
          <w:sz w:val="28"/>
          <w:szCs w:val="28"/>
          <w:u w:val="single"/>
        </w:rPr>
        <w:t>осознания понятия патрио</w:t>
      </w:r>
      <w:r w:rsidRPr="00EC24B3">
        <w:rPr>
          <w:rFonts w:ascii="Times New Roman" w:hAnsi="Times New Roman"/>
          <w:color w:val="000000"/>
          <w:sz w:val="28"/>
          <w:szCs w:val="28"/>
          <w:u w:val="single"/>
        </w:rPr>
        <w:softHyphen/>
        <w:t>тизма</w:t>
      </w:r>
      <w:r w:rsidRPr="00EC24B3">
        <w:rPr>
          <w:rFonts w:ascii="Times New Roman" w:hAnsi="Times New Roman"/>
          <w:color w:val="000000"/>
          <w:sz w:val="28"/>
          <w:szCs w:val="28"/>
        </w:rPr>
        <w:t xml:space="preserve"> и отношения к нему со стороны обучающихся.</w:t>
      </w:r>
    </w:p>
    <w:p w:rsidR="003556B8" w:rsidRPr="00EC24B3" w:rsidRDefault="003556B8" w:rsidP="006F5B28">
      <w:pPr>
        <w:pStyle w:val="Title"/>
        <w:spacing w:line="360" w:lineRule="auto"/>
        <w:jc w:val="both"/>
        <w:rPr>
          <w:b w:val="0"/>
          <w:sz w:val="28"/>
          <w:szCs w:val="28"/>
        </w:rPr>
      </w:pPr>
      <w:r w:rsidRPr="00EC24B3">
        <w:rPr>
          <w:b w:val="0"/>
          <w:sz w:val="28"/>
          <w:szCs w:val="28"/>
        </w:rPr>
        <w:t xml:space="preserve">Ф. И. _____________________ Возраст ________ Пол ________ </w:t>
      </w:r>
    </w:p>
    <w:p w:rsidR="003556B8" w:rsidRPr="00EC24B3" w:rsidRDefault="003556B8" w:rsidP="006F5B28">
      <w:pPr>
        <w:pStyle w:val="Title"/>
        <w:spacing w:line="360" w:lineRule="auto"/>
        <w:jc w:val="both"/>
        <w:rPr>
          <w:b w:val="0"/>
          <w:sz w:val="28"/>
          <w:szCs w:val="28"/>
        </w:rPr>
      </w:pPr>
      <w:r w:rsidRPr="00EC24B3">
        <w:rPr>
          <w:b w:val="0"/>
          <w:sz w:val="28"/>
          <w:szCs w:val="28"/>
        </w:rPr>
        <w:t xml:space="preserve">Вам необходимо сейчас выполнить следующие задания. Ответьте, пожалуйста, на вопросы или оцените следующие вопросы и задания. </w:t>
      </w:r>
    </w:p>
    <w:p w:rsidR="003556B8" w:rsidRPr="00EC24B3" w:rsidRDefault="003556B8" w:rsidP="006F5B28">
      <w:pPr>
        <w:pStyle w:val="Title"/>
        <w:spacing w:line="360" w:lineRule="auto"/>
        <w:jc w:val="both"/>
        <w:rPr>
          <w:b w:val="0"/>
          <w:i/>
          <w:sz w:val="28"/>
          <w:szCs w:val="28"/>
        </w:rPr>
      </w:pPr>
      <w:r w:rsidRPr="00EC24B3">
        <w:rPr>
          <w:b w:val="0"/>
          <w:i/>
          <w:sz w:val="28"/>
          <w:szCs w:val="28"/>
        </w:rPr>
        <w:t xml:space="preserve">I. Считаете ли вы себя патриотом? </w:t>
      </w:r>
    </w:p>
    <w:p w:rsidR="003556B8" w:rsidRPr="00EC24B3" w:rsidRDefault="003556B8" w:rsidP="006F5B28">
      <w:pPr>
        <w:pStyle w:val="Title"/>
        <w:spacing w:line="360" w:lineRule="auto"/>
        <w:jc w:val="both"/>
        <w:rPr>
          <w:b w:val="0"/>
          <w:sz w:val="28"/>
          <w:szCs w:val="28"/>
        </w:rPr>
      </w:pPr>
      <w:r w:rsidRPr="00EC24B3">
        <w:rPr>
          <w:b w:val="0"/>
          <w:sz w:val="28"/>
          <w:szCs w:val="28"/>
        </w:rPr>
        <w:t xml:space="preserve">1. Да; </w:t>
      </w:r>
    </w:p>
    <w:p w:rsidR="003556B8" w:rsidRPr="00EC24B3" w:rsidRDefault="003556B8" w:rsidP="006F5B28">
      <w:pPr>
        <w:pStyle w:val="Title"/>
        <w:spacing w:line="360" w:lineRule="auto"/>
        <w:jc w:val="both"/>
        <w:rPr>
          <w:b w:val="0"/>
          <w:sz w:val="28"/>
          <w:szCs w:val="28"/>
        </w:rPr>
      </w:pPr>
      <w:r w:rsidRPr="00EC24B3">
        <w:rPr>
          <w:b w:val="0"/>
          <w:sz w:val="28"/>
          <w:szCs w:val="28"/>
        </w:rPr>
        <w:t xml:space="preserve">2. Нет; </w:t>
      </w:r>
    </w:p>
    <w:p w:rsidR="003556B8" w:rsidRPr="00EC24B3" w:rsidRDefault="003556B8" w:rsidP="006F5B28">
      <w:pPr>
        <w:pStyle w:val="Title"/>
        <w:spacing w:line="360" w:lineRule="auto"/>
        <w:jc w:val="both"/>
        <w:rPr>
          <w:b w:val="0"/>
          <w:sz w:val="28"/>
          <w:szCs w:val="28"/>
        </w:rPr>
      </w:pPr>
      <w:r w:rsidRPr="00EC24B3">
        <w:rPr>
          <w:b w:val="0"/>
          <w:sz w:val="28"/>
          <w:szCs w:val="28"/>
        </w:rPr>
        <w:t xml:space="preserve">3. Частично; </w:t>
      </w:r>
    </w:p>
    <w:p w:rsidR="003556B8" w:rsidRPr="00EC24B3" w:rsidRDefault="003556B8" w:rsidP="006F5B28">
      <w:pPr>
        <w:pStyle w:val="Title"/>
        <w:spacing w:line="360" w:lineRule="auto"/>
        <w:jc w:val="both"/>
        <w:rPr>
          <w:b w:val="0"/>
          <w:sz w:val="28"/>
          <w:szCs w:val="28"/>
        </w:rPr>
      </w:pPr>
      <w:r w:rsidRPr="00EC24B3">
        <w:rPr>
          <w:b w:val="0"/>
          <w:sz w:val="28"/>
          <w:szCs w:val="28"/>
        </w:rPr>
        <w:t xml:space="preserve">4. Не знаю. </w:t>
      </w:r>
    </w:p>
    <w:p w:rsidR="003556B8" w:rsidRPr="00EC24B3" w:rsidRDefault="003556B8" w:rsidP="006F5B28">
      <w:pPr>
        <w:pStyle w:val="Title"/>
        <w:spacing w:line="360" w:lineRule="auto"/>
        <w:jc w:val="both"/>
        <w:rPr>
          <w:b w:val="0"/>
          <w:i/>
          <w:sz w:val="28"/>
          <w:szCs w:val="28"/>
        </w:rPr>
      </w:pPr>
      <w:r w:rsidRPr="00EC24B3">
        <w:rPr>
          <w:b w:val="0"/>
          <w:i/>
          <w:sz w:val="28"/>
          <w:szCs w:val="28"/>
        </w:rPr>
        <w:t xml:space="preserve">II. Кто, на ваш взгляд, в большей степени повлиял на формирование ваших патриотических чувств? </w:t>
      </w:r>
    </w:p>
    <w:p w:rsidR="003556B8" w:rsidRPr="00EC24B3" w:rsidRDefault="003556B8" w:rsidP="006F5B28">
      <w:pPr>
        <w:pStyle w:val="Title"/>
        <w:spacing w:line="360" w:lineRule="auto"/>
        <w:jc w:val="both"/>
        <w:rPr>
          <w:b w:val="0"/>
          <w:sz w:val="28"/>
          <w:szCs w:val="28"/>
        </w:rPr>
      </w:pPr>
      <w:r w:rsidRPr="00EC24B3">
        <w:rPr>
          <w:b w:val="0"/>
          <w:sz w:val="28"/>
          <w:szCs w:val="28"/>
        </w:rPr>
        <w:t xml:space="preserve">1. Школа; </w:t>
      </w:r>
    </w:p>
    <w:p w:rsidR="003556B8" w:rsidRPr="00EC24B3" w:rsidRDefault="003556B8" w:rsidP="006F5B28">
      <w:pPr>
        <w:pStyle w:val="Title"/>
        <w:spacing w:line="360" w:lineRule="auto"/>
        <w:jc w:val="both"/>
        <w:rPr>
          <w:b w:val="0"/>
          <w:sz w:val="28"/>
          <w:szCs w:val="28"/>
        </w:rPr>
      </w:pPr>
      <w:r w:rsidRPr="00EC24B3">
        <w:rPr>
          <w:b w:val="0"/>
          <w:sz w:val="28"/>
          <w:szCs w:val="28"/>
        </w:rPr>
        <w:t xml:space="preserve">2. Родители; </w:t>
      </w:r>
    </w:p>
    <w:p w:rsidR="003556B8" w:rsidRPr="00EC24B3" w:rsidRDefault="003556B8" w:rsidP="006F5B28">
      <w:pPr>
        <w:pStyle w:val="Title"/>
        <w:spacing w:line="360" w:lineRule="auto"/>
        <w:jc w:val="both"/>
        <w:rPr>
          <w:b w:val="0"/>
          <w:sz w:val="28"/>
          <w:szCs w:val="28"/>
        </w:rPr>
      </w:pPr>
      <w:r w:rsidRPr="00EC24B3">
        <w:rPr>
          <w:b w:val="0"/>
          <w:sz w:val="28"/>
          <w:szCs w:val="28"/>
        </w:rPr>
        <w:t xml:space="preserve">3. Окружающие люди, друзья; </w:t>
      </w:r>
    </w:p>
    <w:p w:rsidR="003556B8" w:rsidRPr="00EC24B3" w:rsidRDefault="003556B8" w:rsidP="006F5B28">
      <w:pPr>
        <w:pStyle w:val="Title"/>
        <w:spacing w:line="360" w:lineRule="auto"/>
        <w:jc w:val="both"/>
        <w:rPr>
          <w:b w:val="0"/>
          <w:sz w:val="28"/>
          <w:szCs w:val="28"/>
        </w:rPr>
      </w:pPr>
      <w:r w:rsidRPr="00EC24B3">
        <w:rPr>
          <w:b w:val="0"/>
          <w:sz w:val="28"/>
          <w:szCs w:val="28"/>
        </w:rPr>
        <w:t xml:space="preserve">4. СМИ; </w:t>
      </w:r>
    </w:p>
    <w:p w:rsidR="003556B8" w:rsidRPr="00EC24B3" w:rsidRDefault="003556B8" w:rsidP="006F5B28">
      <w:pPr>
        <w:pStyle w:val="Title"/>
        <w:spacing w:line="360" w:lineRule="auto"/>
        <w:jc w:val="both"/>
        <w:rPr>
          <w:b w:val="0"/>
          <w:sz w:val="28"/>
          <w:szCs w:val="28"/>
        </w:rPr>
      </w:pPr>
      <w:r w:rsidRPr="00EC24B3">
        <w:rPr>
          <w:b w:val="0"/>
          <w:sz w:val="28"/>
          <w:szCs w:val="28"/>
        </w:rPr>
        <w:t xml:space="preserve">5. Органы власти; </w:t>
      </w:r>
    </w:p>
    <w:p w:rsidR="003556B8" w:rsidRPr="00EC24B3" w:rsidRDefault="003556B8" w:rsidP="006F5B28">
      <w:pPr>
        <w:pStyle w:val="Title"/>
        <w:spacing w:line="360" w:lineRule="auto"/>
        <w:jc w:val="both"/>
        <w:rPr>
          <w:b w:val="0"/>
          <w:sz w:val="28"/>
          <w:szCs w:val="28"/>
        </w:rPr>
      </w:pPr>
      <w:r w:rsidRPr="00EC24B3">
        <w:rPr>
          <w:b w:val="0"/>
          <w:sz w:val="28"/>
          <w:szCs w:val="28"/>
        </w:rPr>
        <w:t xml:space="preserve">6. Другое _____________. </w:t>
      </w:r>
    </w:p>
    <w:p w:rsidR="003556B8" w:rsidRPr="00EC24B3" w:rsidRDefault="003556B8" w:rsidP="006F5B28">
      <w:pPr>
        <w:pStyle w:val="Title"/>
        <w:spacing w:line="360" w:lineRule="auto"/>
        <w:jc w:val="both"/>
        <w:rPr>
          <w:b w:val="0"/>
          <w:i/>
          <w:sz w:val="28"/>
          <w:szCs w:val="28"/>
        </w:rPr>
      </w:pPr>
      <w:r w:rsidRPr="00EC24B3">
        <w:rPr>
          <w:b w:val="0"/>
          <w:i/>
          <w:sz w:val="28"/>
          <w:szCs w:val="28"/>
        </w:rPr>
        <w:t xml:space="preserve">III. Как вы для себя определяете понятие «патриот»? _________ </w:t>
      </w:r>
    </w:p>
    <w:p w:rsidR="003556B8" w:rsidRPr="00EC24B3" w:rsidRDefault="003556B8" w:rsidP="006F5B28">
      <w:pPr>
        <w:pStyle w:val="Title"/>
        <w:spacing w:line="360" w:lineRule="auto"/>
        <w:jc w:val="both"/>
        <w:rPr>
          <w:b w:val="0"/>
          <w:i/>
          <w:sz w:val="28"/>
          <w:szCs w:val="28"/>
        </w:rPr>
      </w:pPr>
      <w:r w:rsidRPr="00EC24B3">
        <w:rPr>
          <w:b w:val="0"/>
          <w:i/>
          <w:sz w:val="28"/>
          <w:szCs w:val="28"/>
        </w:rPr>
        <w:t xml:space="preserve">IV. А. По каким признакам или высказываниям вы определяете для себя понятие «патриотизм»? </w:t>
      </w:r>
    </w:p>
    <w:p w:rsidR="003556B8" w:rsidRPr="00EC24B3" w:rsidRDefault="003556B8" w:rsidP="006F5B28">
      <w:pPr>
        <w:pStyle w:val="Title"/>
        <w:spacing w:line="360" w:lineRule="auto"/>
        <w:jc w:val="both"/>
        <w:rPr>
          <w:b w:val="0"/>
          <w:sz w:val="28"/>
          <w:szCs w:val="28"/>
        </w:rPr>
      </w:pPr>
      <w:r w:rsidRPr="00EC24B3">
        <w:rPr>
          <w:b w:val="0"/>
          <w:sz w:val="28"/>
          <w:szCs w:val="28"/>
        </w:rPr>
        <w:t xml:space="preserve">1. Национальное самосознание, гордость за принадлежность к своей нации, народу; </w:t>
      </w:r>
    </w:p>
    <w:p w:rsidR="003556B8" w:rsidRPr="00EC24B3" w:rsidRDefault="003556B8" w:rsidP="006F5B28">
      <w:pPr>
        <w:pStyle w:val="Title"/>
        <w:spacing w:line="360" w:lineRule="auto"/>
        <w:jc w:val="both"/>
        <w:rPr>
          <w:b w:val="0"/>
          <w:sz w:val="28"/>
          <w:szCs w:val="28"/>
        </w:rPr>
      </w:pPr>
      <w:r w:rsidRPr="00EC24B3">
        <w:rPr>
          <w:b w:val="0"/>
          <w:sz w:val="28"/>
          <w:szCs w:val="28"/>
        </w:rPr>
        <w:t xml:space="preserve">2. Непримиримость к представителям других наций и народов; </w:t>
      </w:r>
    </w:p>
    <w:p w:rsidR="003556B8" w:rsidRPr="00EC24B3" w:rsidRDefault="003556B8" w:rsidP="006F5B28">
      <w:pPr>
        <w:pStyle w:val="Title"/>
        <w:spacing w:line="360" w:lineRule="auto"/>
        <w:jc w:val="both"/>
        <w:rPr>
          <w:b w:val="0"/>
          <w:sz w:val="28"/>
          <w:szCs w:val="28"/>
        </w:rPr>
      </w:pPr>
      <w:r w:rsidRPr="00EC24B3">
        <w:rPr>
          <w:b w:val="0"/>
          <w:sz w:val="28"/>
          <w:szCs w:val="28"/>
        </w:rPr>
        <w:t>3. Интернационализм, готовность к сотрудничеству с представителями других наций и народов в интересах своей Родины – России;</w:t>
      </w:r>
    </w:p>
    <w:p w:rsidR="003556B8" w:rsidRPr="00EC24B3" w:rsidRDefault="003556B8" w:rsidP="006F5B28">
      <w:pPr>
        <w:pStyle w:val="Title"/>
        <w:spacing w:line="360" w:lineRule="auto"/>
        <w:jc w:val="both"/>
        <w:rPr>
          <w:b w:val="0"/>
          <w:sz w:val="28"/>
          <w:szCs w:val="28"/>
        </w:rPr>
      </w:pPr>
      <w:r w:rsidRPr="00EC24B3">
        <w:rPr>
          <w:b w:val="0"/>
          <w:sz w:val="28"/>
          <w:szCs w:val="28"/>
        </w:rPr>
        <w:t xml:space="preserve">4. Бескорыстная любовь и служение Родине, готовность к самопожертвованию ради ее блага или спасения; </w:t>
      </w:r>
    </w:p>
    <w:p w:rsidR="003556B8" w:rsidRPr="00EC24B3" w:rsidRDefault="003556B8" w:rsidP="006F5B28">
      <w:pPr>
        <w:pStyle w:val="Title"/>
        <w:spacing w:line="360" w:lineRule="auto"/>
        <w:jc w:val="both"/>
        <w:rPr>
          <w:b w:val="0"/>
          <w:sz w:val="28"/>
          <w:szCs w:val="28"/>
        </w:rPr>
      </w:pPr>
      <w:r w:rsidRPr="00EC24B3">
        <w:rPr>
          <w:b w:val="0"/>
          <w:sz w:val="28"/>
          <w:szCs w:val="28"/>
        </w:rPr>
        <w:t xml:space="preserve">5. Любовь к родному дому, городу, стране, верность национальной культуре, традициям, укладу жизни; </w:t>
      </w:r>
    </w:p>
    <w:p w:rsidR="003556B8" w:rsidRPr="00EC24B3" w:rsidRDefault="003556B8" w:rsidP="006F5B28">
      <w:pPr>
        <w:pStyle w:val="Title"/>
        <w:spacing w:line="360" w:lineRule="auto"/>
        <w:jc w:val="both"/>
        <w:rPr>
          <w:b w:val="0"/>
          <w:sz w:val="28"/>
          <w:szCs w:val="28"/>
        </w:rPr>
      </w:pPr>
      <w:r w:rsidRPr="00EC24B3">
        <w:rPr>
          <w:b w:val="0"/>
          <w:sz w:val="28"/>
          <w:szCs w:val="28"/>
        </w:rPr>
        <w:t xml:space="preserve">6. Стремление трудиться для процветания Родины, для того, чтобы государство, в котором ты живешь, было самым авторитетным, самым мощным и уважаемым в мире; </w:t>
      </w:r>
    </w:p>
    <w:p w:rsidR="003556B8" w:rsidRPr="00EC24B3" w:rsidRDefault="003556B8" w:rsidP="006F5B28">
      <w:pPr>
        <w:pStyle w:val="Title"/>
        <w:spacing w:line="360" w:lineRule="auto"/>
        <w:jc w:val="both"/>
        <w:rPr>
          <w:b w:val="0"/>
          <w:sz w:val="28"/>
          <w:szCs w:val="28"/>
        </w:rPr>
      </w:pPr>
      <w:r w:rsidRPr="00EC24B3">
        <w:rPr>
          <w:b w:val="0"/>
          <w:sz w:val="28"/>
          <w:szCs w:val="28"/>
        </w:rPr>
        <w:t xml:space="preserve">7. Патриотизм сегодня не актуален, не современен, не для сегодняшней молодежи; </w:t>
      </w:r>
    </w:p>
    <w:p w:rsidR="003556B8" w:rsidRPr="00EC24B3" w:rsidRDefault="003556B8" w:rsidP="006F5B28">
      <w:pPr>
        <w:pStyle w:val="Title"/>
        <w:spacing w:line="360" w:lineRule="auto"/>
        <w:jc w:val="both"/>
        <w:rPr>
          <w:b w:val="0"/>
          <w:sz w:val="28"/>
          <w:szCs w:val="28"/>
        </w:rPr>
      </w:pPr>
      <w:r w:rsidRPr="00EC24B3">
        <w:rPr>
          <w:b w:val="0"/>
          <w:sz w:val="28"/>
          <w:szCs w:val="28"/>
        </w:rPr>
        <w:t xml:space="preserve">8. Патриотизм – это лишь романтический образ, литературная выдумка; </w:t>
      </w:r>
    </w:p>
    <w:p w:rsidR="003556B8" w:rsidRPr="00EC24B3" w:rsidRDefault="003556B8" w:rsidP="006F5B28">
      <w:pPr>
        <w:pStyle w:val="Title"/>
        <w:spacing w:line="360" w:lineRule="auto"/>
        <w:jc w:val="both"/>
        <w:rPr>
          <w:b w:val="0"/>
          <w:sz w:val="28"/>
          <w:szCs w:val="28"/>
        </w:rPr>
      </w:pPr>
      <w:r w:rsidRPr="00EC24B3">
        <w:rPr>
          <w:b w:val="0"/>
          <w:sz w:val="28"/>
          <w:szCs w:val="28"/>
        </w:rPr>
        <w:t xml:space="preserve">9. Другое __________________. </w:t>
      </w:r>
    </w:p>
    <w:p w:rsidR="003556B8" w:rsidRPr="00EC24B3" w:rsidRDefault="003556B8" w:rsidP="006F5B28">
      <w:pPr>
        <w:pStyle w:val="Title"/>
        <w:spacing w:line="360" w:lineRule="auto"/>
        <w:jc w:val="both"/>
        <w:rPr>
          <w:b w:val="0"/>
          <w:i/>
          <w:sz w:val="28"/>
          <w:szCs w:val="28"/>
        </w:rPr>
      </w:pPr>
      <w:r w:rsidRPr="00EC24B3">
        <w:rPr>
          <w:b w:val="0"/>
          <w:i/>
          <w:sz w:val="28"/>
          <w:szCs w:val="28"/>
        </w:rPr>
        <w:t xml:space="preserve">IV. Б. Если вы не смогли определить для себя понятие «патриотизм», в чем причина вашего непонимания? </w:t>
      </w:r>
    </w:p>
    <w:p w:rsidR="003556B8" w:rsidRPr="00EC24B3" w:rsidRDefault="003556B8" w:rsidP="006F5B28">
      <w:pPr>
        <w:pStyle w:val="Title"/>
        <w:spacing w:line="360" w:lineRule="auto"/>
        <w:jc w:val="both"/>
        <w:rPr>
          <w:b w:val="0"/>
          <w:sz w:val="28"/>
          <w:szCs w:val="28"/>
        </w:rPr>
      </w:pPr>
      <w:r w:rsidRPr="00EC24B3">
        <w:rPr>
          <w:b w:val="0"/>
          <w:sz w:val="28"/>
          <w:szCs w:val="28"/>
        </w:rPr>
        <w:t xml:space="preserve">1. Нет желания; </w:t>
      </w:r>
    </w:p>
    <w:p w:rsidR="003556B8" w:rsidRPr="00EC24B3" w:rsidRDefault="003556B8" w:rsidP="006F5B28">
      <w:pPr>
        <w:pStyle w:val="Title"/>
        <w:spacing w:line="360" w:lineRule="auto"/>
        <w:jc w:val="both"/>
        <w:rPr>
          <w:b w:val="0"/>
          <w:sz w:val="28"/>
          <w:szCs w:val="28"/>
        </w:rPr>
      </w:pPr>
      <w:r w:rsidRPr="00EC24B3">
        <w:rPr>
          <w:b w:val="0"/>
          <w:sz w:val="28"/>
          <w:szCs w:val="28"/>
        </w:rPr>
        <w:t xml:space="preserve">2. Нет возможности; </w:t>
      </w:r>
    </w:p>
    <w:p w:rsidR="003556B8" w:rsidRPr="00EC24B3" w:rsidRDefault="003556B8" w:rsidP="006F5B28">
      <w:pPr>
        <w:pStyle w:val="Title"/>
        <w:spacing w:line="360" w:lineRule="auto"/>
        <w:jc w:val="both"/>
        <w:rPr>
          <w:b w:val="0"/>
          <w:sz w:val="28"/>
          <w:szCs w:val="28"/>
        </w:rPr>
      </w:pPr>
      <w:r w:rsidRPr="00EC24B3">
        <w:rPr>
          <w:b w:val="0"/>
          <w:sz w:val="28"/>
          <w:szCs w:val="28"/>
        </w:rPr>
        <w:t xml:space="preserve">3. Считаю это не актуальным. </w:t>
      </w:r>
    </w:p>
    <w:p w:rsidR="003556B8" w:rsidRPr="00EC24B3" w:rsidRDefault="003556B8" w:rsidP="006F5B28">
      <w:pPr>
        <w:pStyle w:val="Title"/>
        <w:spacing w:line="360" w:lineRule="auto"/>
        <w:jc w:val="both"/>
        <w:rPr>
          <w:b w:val="0"/>
          <w:i/>
          <w:sz w:val="28"/>
          <w:szCs w:val="28"/>
        </w:rPr>
      </w:pPr>
      <w:r w:rsidRPr="00EC24B3">
        <w:rPr>
          <w:b w:val="0"/>
          <w:i/>
          <w:sz w:val="28"/>
          <w:szCs w:val="28"/>
        </w:rPr>
        <w:t xml:space="preserve">V. Перед вами список индивидуально-психологических характеристик и жизненных ценностей человека. </w:t>
      </w:r>
    </w:p>
    <w:p w:rsidR="003556B8" w:rsidRPr="00EC24B3" w:rsidRDefault="003556B8" w:rsidP="006F5B28">
      <w:pPr>
        <w:pStyle w:val="Title"/>
        <w:spacing w:line="360" w:lineRule="auto"/>
        <w:jc w:val="both"/>
        <w:rPr>
          <w:b w:val="0"/>
          <w:sz w:val="28"/>
          <w:szCs w:val="28"/>
        </w:rPr>
      </w:pPr>
      <w:r w:rsidRPr="00EC24B3">
        <w:rPr>
          <w:b w:val="0"/>
          <w:sz w:val="28"/>
          <w:szCs w:val="28"/>
        </w:rPr>
        <w:t xml:space="preserve">1. Определите для себя те качества, которыми должен обладать патриот (нужное подчеркните). </w:t>
      </w:r>
    </w:p>
    <w:p w:rsidR="003556B8" w:rsidRPr="00EC24B3" w:rsidRDefault="003556B8" w:rsidP="006F5B28">
      <w:pPr>
        <w:pStyle w:val="Title"/>
        <w:spacing w:line="360" w:lineRule="auto"/>
        <w:jc w:val="both"/>
        <w:rPr>
          <w:b w:val="0"/>
          <w:sz w:val="28"/>
          <w:szCs w:val="28"/>
        </w:rPr>
      </w:pPr>
      <w:r w:rsidRPr="00EC24B3">
        <w:rPr>
          <w:b w:val="0"/>
          <w:sz w:val="28"/>
          <w:szCs w:val="28"/>
        </w:rPr>
        <w:t xml:space="preserve">2. Определите по 10-балльной шкале, насколько эти качества и ценности сформированы у вас. </w:t>
      </w:r>
    </w:p>
    <w:p w:rsidR="003556B8" w:rsidRPr="00EC24B3" w:rsidRDefault="003556B8" w:rsidP="006F5B28">
      <w:pPr>
        <w:pStyle w:val="Title"/>
        <w:spacing w:line="360" w:lineRule="auto"/>
        <w:jc w:val="both"/>
        <w:rPr>
          <w:b w:val="0"/>
          <w:sz w:val="28"/>
          <w:szCs w:val="28"/>
        </w:rPr>
      </w:pPr>
      <w:r w:rsidRPr="00EC24B3">
        <w:rPr>
          <w:b w:val="0"/>
          <w:sz w:val="28"/>
          <w:szCs w:val="28"/>
        </w:rPr>
        <w:t xml:space="preserve">– активная деятельная жизнь __________ </w:t>
      </w:r>
    </w:p>
    <w:p w:rsidR="003556B8" w:rsidRPr="00EC24B3" w:rsidRDefault="003556B8" w:rsidP="006F5B28">
      <w:pPr>
        <w:pStyle w:val="Title"/>
        <w:spacing w:line="360" w:lineRule="auto"/>
        <w:jc w:val="both"/>
        <w:rPr>
          <w:b w:val="0"/>
          <w:sz w:val="28"/>
          <w:szCs w:val="28"/>
        </w:rPr>
      </w:pPr>
      <w:r w:rsidRPr="00EC24B3">
        <w:rPr>
          <w:b w:val="0"/>
          <w:sz w:val="28"/>
          <w:szCs w:val="28"/>
        </w:rPr>
        <w:t xml:space="preserve">– жизненная мудрость __________ </w:t>
      </w:r>
    </w:p>
    <w:p w:rsidR="003556B8" w:rsidRPr="00EC24B3" w:rsidRDefault="003556B8" w:rsidP="006F5B28">
      <w:pPr>
        <w:pStyle w:val="Title"/>
        <w:spacing w:line="360" w:lineRule="auto"/>
        <w:jc w:val="both"/>
        <w:rPr>
          <w:b w:val="0"/>
          <w:sz w:val="28"/>
          <w:szCs w:val="28"/>
        </w:rPr>
      </w:pPr>
      <w:r w:rsidRPr="00EC24B3">
        <w:rPr>
          <w:b w:val="0"/>
          <w:sz w:val="28"/>
          <w:szCs w:val="28"/>
        </w:rPr>
        <w:t xml:space="preserve">– здоровье (физическое и психическое) __________ </w:t>
      </w:r>
    </w:p>
    <w:p w:rsidR="003556B8" w:rsidRPr="00EC24B3" w:rsidRDefault="003556B8" w:rsidP="006F5B28">
      <w:pPr>
        <w:pStyle w:val="Title"/>
        <w:spacing w:line="360" w:lineRule="auto"/>
        <w:jc w:val="both"/>
        <w:rPr>
          <w:b w:val="0"/>
          <w:sz w:val="28"/>
          <w:szCs w:val="28"/>
        </w:rPr>
      </w:pPr>
      <w:r w:rsidRPr="00EC24B3">
        <w:rPr>
          <w:b w:val="0"/>
          <w:sz w:val="28"/>
          <w:szCs w:val="28"/>
        </w:rPr>
        <w:t xml:space="preserve">– интересная работа __________ </w:t>
      </w:r>
    </w:p>
    <w:p w:rsidR="003556B8" w:rsidRPr="00EC24B3" w:rsidRDefault="003556B8" w:rsidP="006F5B28">
      <w:pPr>
        <w:pStyle w:val="Title"/>
        <w:spacing w:line="360" w:lineRule="auto"/>
        <w:jc w:val="both"/>
        <w:rPr>
          <w:b w:val="0"/>
          <w:sz w:val="28"/>
          <w:szCs w:val="28"/>
        </w:rPr>
      </w:pPr>
      <w:r w:rsidRPr="00EC24B3">
        <w:rPr>
          <w:b w:val="0"/>
          <w:sz w:val="28"/>
          <w:szCs w:val="28"/>
        </w:rPr>
        <w:t xml:space="preserve">– красота природы и искусства __________ </w:t>
      </w:r>
    </w:p>
    <w:p w:rsidR="003556B8" w:rsidRPr="00EC24B3" w:rsidRDefault="003556B8" w:rsidP="006F5B28">
      <w:pPr>
        <w:pStyle w:val="Title"/>
        <w:spacing w:line="360" w:lineRule="auto"/>
        <w:jc w:val="both"/>
        <w:rPr>
          <w:b w:val="0"/>
          <w:sz w:val="28"/>
          <w:szCs w:val="28"/>
        </w:rPr>
      </w:pPr>
      <w:r w:rsidRPr="00EC24B3">
        <w:rPr>
          <w:b w:val="0"/>
          <w:sz w:val="28"/>
          <w:szCs w:val="28"/>
        </w:rPr>
        <w:t xml:space="preserve">– любовь (духовная и физическая) __________ </w:t>
      </w:r>
    </w:p>
    <w:p w:rsidR="003556B8" w:rsidRPr="00EC24B3" w:rsidRDefault="003556B8" w:rsidP="006F5B28">
      <w:pPr>
        <w:pStyle w:val="Title"/>
        <w:spacing w:line="360" w:lineRule="auto"/>
        <w:jc w:val="both"/>
        <w:rPr>
          <w:b w:val="0"/>
          <w:sz w:val="28"/>
          <w:szCs w:val="28"/>
        </w:rPr>
      </w:pPr>
      <w:r w:rsidRPr="00EC24B3">
        <w:rPr>
          <w:b w:val="0"/>
          <w:sz w:val="28"/>
          <w:szCs w:val="28"/>
        </w:rPr>
        <w:t xml:space="preserve">– материальное обеспечение жизни __________ </w:t>
      </w:r>
    </w:p>
    <w:p w:rsidR="003556B8" w:rsidRPr="00EC24B3" w:rsidRDefault="003556B8" w:rsidP="006F5B28">
      <w:pPr>
        <w:pStyle w:val="Title"/>
        <w:spacing w:line="360" w:lineRule="auto"/>
        <w:ind w:firstLine="720"/>
        <w:jc w:val="both"/>
        <w:rPr>
          <w:b w:val="0"/>
          <w:sz w:val="28"/>
          <w:szCs w:val="28"/>
        </w:rPr>
      </w:pPr>
      <w:r w:rsidRPr="00EC24B3">
        <w:rPr>
          <w:b w:val="0"/>
          <w:sz w:val="28"/>
          <w:szCs w:val="28"/>
        </w:rPr>
        <w:t xml:space="preserve">– наличие хороших и верных друзей __________ </w:t>
      </w:r>
    </w:p>
    <w:p w:rsidR="003556B8" w:rsidRPr="00EC24B3" w:rsidRDefault="003556B8" w:rsidP="006F5B28">
      <w:pPr>
        <w:pStyle w:val="Title"/>
        <w:spacing w:line="360" w:lineRule="auto"/>
        <w:jc w:val="both"/>
        <w:rPr>
          <w:b w:val="0"/>
          <w:sz w:val="28"/>
          <w:szCs w:val="28"/>
        </w:rPr>
      </w:pPr>
      <w:r w:rsidRPr="00EC24B3">
        <w:rPr>
          <w:b w:val="0"/>
          <w:sz w:val="28"/>
          <w:szCs w:val="28"/>
        </w:rPr>
        <w:t xml:space="preserve">– общественное признание __________ </w:t>
      </w:r>
    </w:p>
    <w:p w:rsidR="003556B8" w:rsidRPr="00EC24B3" w:rsidRDefault="003556B8" w:rsidP="006F5B28">
      <w:pPr>
        <w:pStyle w:val="Title"/>
        <w:spacing w:line="360" w:lineRule="auto"/>
        <w:jc w:val="both"/>
        <w:rPr>
          <w:b w:val="0"/>
          <w:sz w:val="28"/>
          <w:szCs w:val="28"/>
        </w:rPr>
      </w:pPr>
      <w:r w:rsidRPr="00EC24B3">
        <w:rPr>
          <w:b w:val="0"/>
          <w:sz w:val="28"/>
          <w:szCs w:val="28"/>
        </w:rPr>
        <w:t xml:space="preserve">– познание (образование, кругозор) __________ </w:t>
      </w:r>
    </w:p>
    <w:p w:rsidR="003556B8" w:rsidRPr="00EC24B3" w:rsidRDefault="003556B8" w:rsidP="006F5B28">
      <w:pPr>
        <w:pStyle w:val="Title"/>
        <w:spacing w:line="360" w:lineRule="auto"/>
        <w:jc w:val="both"/>
        <w:rPr>
          <w:b w:val="0"/>
          <w:sz w:val="28"/>
          <w:szCs w:val="28"/>
        </w:rPr>
      </w:pPr>
      <w:r w:rsidRPr="00EC24B3">
        <w:rPr>
          <w:b w:val="0"/>
          <w:sz w:val="28"/>
          <w:szCs w:val="28"/>
        </w:rPr>
        <w:t xml:space="preserve">– продуктивная жизнь __________ </w:t>
      </w:r>
    </w:p>
    <w:p w:rsidR="003556B8" w:rsidRPr="00EC24B3" w:rsidRDefault="003556B8" w:rsidP="006F5B28">
      <w:pPr>
        <w:pStyle w:val="Title"/>
        <w:spacing w:line="360" w:lineRule="auto"/>
        <w:jc w:val="both"/>
        <w:rPr>
          <w:b w:val="0"/>
          <w:sz w:val="28"/>
          <w:szCs w:val="28"/>
        </w:rPr>
      </w:pPr>
      <w:r w:rsidRPr="00EC24B3">
        <w:rPr>
          <w:b w:val="0"/>
          <w:sz w:val="28"/>
          <w:szCs w:val="28"/>
        </w:rPr>
        <w:t xml:space="preserve">– развитие (постоянное духовное и физическое совершенствование) _____ </w:t>
      </w:r>
    </w:p>
    <w:p w:rsidR="003556B8" w:rsidRPr="00EC24B3" w:rsidRDefault="003556B8" w:rsidP="006F5B28">
      <w:pPr>
        <w:pStyle w:val="Title"/>
        <w:spacing w:line="360" w:lineRule="auto"/>
        <w:jc w:val="both"/>
        <w:rPr>
          <w:b w:val="0"/>
          <w:sz w:val="28"/>
          <w:szCs w:val="28"/>
        </w:rPr>
      </w:pPr>
      <w:r w:rsidRPr="00EC24B3">
        <w:rPr>
          <w:b w:val="0"/>
          <w:sz w:val="28"/>
          <w:szCs w:val="28"/>
        </w:rPr>
        <w:t xml:space="preserve">– развлечения __________ </w:t>
      </w:r>
    </w:p>
    <w:p w:rsidR="003556B8" w:rsidRPr="00EC24B3" w:rsidRDefault="003556B8" w:rsidP="006F5B28">
      <w:pPr>
        <w:pStyle w:val="Title"/>
        <w:spacing w:line="360" w:lineRule="auto"/>
        <w:jc w:val="both"/>
        <w:rPr>
          <w:b w:val="0"/>
          <w:sz w:val="28"/>
          <w:szCs w:val="28"/>
        </w:rPr>
      </w:pPr>
      <w:r w:rsidRPr="00EC24B3">
        <w:rPr>
          <w:b w:val="0"/>
          <w:sz w:val="28"/>
          <w:szCs w:val="28"/>
        </w:rPr>
        <w:t>– свобода (самостоятельность, независимость в суждениях и поступках)_</w:t>
      </w:r>
    </w:p>
    <w:p w:rsidR="003556B8" w:rsidRPr="00EC24B3" w:rsidRDefault="003556B8" w:rsidP="006F5B28">
      <w:pPr>
        <w:pStyle w:val="Title"/>
        <w:spacing w:line="360" w:lineRule="auto"/>
        <w:jc w:val="both"/>
        <w:rPr>
          <w:b w:val="0"/>
          <w:sz w:val="28"/>
          <w:szCs w:val="28"/>
        </w:rPr>
      </w:pPr>
      <w:r w:rsidRPr="00EC24B3">
        <w:rPr>
          <w:b w:val="0"/>
          <w:sz w:val="28"/>
          <w:szCs w:val="28"/>
        </w:rPr>
        <w:t xml:space="preserve">– счастливая семейная жизнь __________ </w:t>
      </w:r>
    </w:p>
    <w:p w:rsidR="003556B8" w:rsidRPr="00EC24B3" w:rsidRDefault="003556B8" w:rsidP="006F5B28">
      <w:pPr>
        <w:pStyle w:val="Title"/>
        <w:spacing w:line="360" w:lineRule="auto"/>
        <w:jc w:val="both"/>
        <w:rPr>
          <w:b w:val="0"/>
          <w:sz w:val="28"/>
          <w:szCs w:val="28"/>
        </w:rPr>
      </w:pPr>
      <w:r w:rsidRPr="00EC24B3">
        <w:rPr>
          <w:b w:val="0"/>
          <w:sz w:val="28"/>
          <w:szCs w:val="28"/>
        </w:rPr>
        <w:t xml:space="preserve">– счастье других (благосостояние, развитие и совершенствование других людей, всего народа,    человечества в целом) __________ </w:t>
      </w:r>
    </w:p>
    <w:p w:rsidR="003556B8" w:rsidRPr="00EC24B3" w:rsidRDefault="003556B8" w:rsidP="006F5B28">
      <w:pPr>
        <w:pStyle w:val="Title"/>
        <w:spacing w:line="360" w:lineRule="auto"/>
        <w:jc w:val="both"/>
        <w:rPr>
          <w:b w:val="0"/>
          <w:sz w:val="28"/>
          <w:szCs w:val="28"/>
        </w:rPr>
      </w:pPr>
      <w:r w:rsidRPr="00EC24B3">
        <w:rPr>
          <w:b w:val="0"/>
          <w:sz w:val="28"/>
          <w:szCs w:val="28"/>
        </w:rPr>
        <w:t xml:space="preserve">– творчество (возможность творческой деятельности) ________ </w:t>
      </w:r>
    </w:p>
    <w:p w:rsidR="003556B8" w:rsidRPr="00EC24B3" w:rsidRDefault="003556B8" w:rsidP="006F5B28">
      <w:pPr>
        <w:pStyle w:val="Title"/>
        <w:spacing w:line="360" w:lineRule="auto"/>
        <w:jc w:val="both"/>
        <w:rPr>
          <w:b w:val="0"/>
          <w:sz w:val="28"/>
          <w:szCs w:val="28"/>
        </w:rPr>
      </w:pPr>
      <w:r w:rsidRPr="00EC24B3">
        <w:rPr>
          <w:b w:val="0"/>
          <w:sz w:val="28"/>
          <w:szCs w:val="28"/>
        </w:rPr>
        <w:t xml:space="preserve">– уверенность в себе (внутренняя гармония, свобода от внутренних противоречий)    __________ </w:t>
      </w:r>
    </w:p>
    <w:p w:rsidR="003556B8" w:rsidRPr="00EC24B3" w:rsidRDefault="003556B8" w:rsidP="006F5B28">
      <w:pPr>
        <w:pStyle w:val="Title"/>
        <w:spacing w:line="360" w:lineRule="auto"/>
        <w:jc w:val="both"/>
        <w:rPr>
          <w:b w:val="0"/>
          <w:sz w:val="28"/>
          <w:szCs w:val="28"/>
        </w:rPr>
      </w:pPr>
      <w:r w:rsidRPr="00EC24B3">
        <w:rPr>
          <w:b w:val="0"/>
          <w:sz w:val="28"/>
          <w:szCs w:val="28"/>
        </w:rPr>
        <w:t xml:space="preserve">– аккуратность (чистоплотность) __________ </w:t>
      </w:r>
    </w:p>
    <w:p w:rsidR="003556B8" w:rsidRPr="00EC24B3" w:rsidRDefault="003556B8" w:rsidP="006F5B28">
      <w:pPr>
        <w:pStyle w:val="Title"/>
        <w:spacing w:line="360" w:lineRule="auto"/>
        <w:jc w:val="both"/>
        <w:rPr>
          <w:b w:val="0"/>
          <w:sz w:val="28"/>
          <w:szCs w:val="28"/>
        </w:rPr>
      </w:pPr>
      <w:r w:rsidRPr="00EC24B3">
        <w:rPr>
          <w:b w:val="0"/>
          <w:sz w:val="28"/>
          <w:szCs w:val="28"/>
        </w:rPr>
        <w:t xml:space="preserve">– воспитанность (хорошие манеры) __________ </w:t>
      </w:r>
    </w:p>
    <w:p w:rsidR="003556B8" w:rsidRPr="00EC24B3" w:rsidRDefault="003556B8" w:rsidP="006F5B28">
      <w:pPr>
        <w:pStyle w:val="Title"/>
        <w:spacing w:line="360" w:lineRule="auto"/>
        <w:jc w:val="both"/>
        <w:rPr>
          <w:b w:val="0"/>
          <w:sz w:val="28"/>
          <w:szCs w:val="28"/>
        </w:rPr>
      </w:pPr>
      <w:r w:rsidRPr="00EC24B3">
        <w:rPr>
          <w:b w:val="0"/>
          <w:sz w:val="28"/>
          <w:szCs w:val="28"/>
        </w:rPr>
        <w:t>– высокие запросы (высокие требования к жизни и высокие притязания)</w:t>
      </w:r>
      <w:r>
        <w:rPr>
          <w:b w:val="0"/>
          <w:sz w:val="28"/>
          <w:szCs w:val="28"/>
        </w:rPr>
        <w:t xml:space="preserve"> </w:t>
      </w:r>
      <w:r w:rsidRPr="00EC24B3">
        <w:rPr>
          <w:b w:val="0"/>
          <w:sz w:val="28"/>
          <w:szCs w:val="28"/>
        </w:rPr>
        <w:t xml:space="preserve">_ </w:t>
      </w:r>
    </w:p>
    <w:p w:rsidR="003556B8" w:rsidRPr="00EC24B3" w:rsidRDefault="003556B8" w:rsidP="006F5B28">
      <w:pPr>
        <w:pStyle w:val="Title"/>
        <w:spacing w:line="360" w:lineRule="auto"/>
        <w:jc w:val="both"/>
        <w:rPr>
          <w:b w:val="0"/>
          <w:sz w:val="28"/>
          <w:szCs w:val="28"/>
        </w:rPr>
      </w:pPr>
      <w:r w:rsidRPr="00EC24B3">
        <w:rPr>
          <w:b w:val="0"/>
          <w:sz w:val="28"/>
          <w:szCs w:val="28"/>
        </w:rPr>
        <w:t xml:space="preserve">– жизнерадостность __________ </w:t>
      </w:r>
    </w:p>
    <w:p w:rsidR="003556B8" w:rsidRPr="00EC24B3" w:rsidRDefault="003556B8" w:rsidP="006F5B28">
      <w:pPr>
        <w:pStyle w:val="Title"/>
        <w:spacing w:line="360" w:lineRule="auto"/>
        <w:jc w:val="both"/>
        <w:rPr>
          <w:b w:val="0"/>
          <w:sz w:val="28"/>
          <w:szCs w:val="28"/>
        </w:rPr>
      </w:pPr>
      <w:r w:rsidRPr="00EC24B3">
        <w:rPr>
          <w:b w:val="0"/>
          <w:sz w:val="28"/>
          <w:szCs w:val="28"/>
        </w:rPr>
        <w:t xml:space="preserve">– исполнительность __________ </w:t>
      </w:r>
    </w:p>
    <w:p w:rsidR="003556B8" w:rsidRPr="00EC24B3" w:rsidRDefault="003556B8" w:rsidP="006F5B28">
      <w:pPr>
        <w:pStyle w:val="Title"/>
        <w:spacing w:line="360" w:lineRule="auto"/>
        <w:jc w:val="both"/>
        <w:rPr>
          <w:b w:val="0"/>
          <w:sz w:val="28"/>
          <w:szCs w:val="28"/>
        </w:rPr>
      </w:pPr>
      <w:r w:rsidRPr="00EC24B3">
        <w:rPr>
          <w:b w:val="0"/>
          <w:sz w:val="28"/>
          <w:szCs w:val="28"/>
        </w:rPr>
        <w:t xml:space="preserve">– независимость __________ </w:t>
      </w:r>
    </w:p>
    <w:p w:rsidR="003556B8" w:rsidRPr="00EC24B3" w:rsidRDefault="003556B8" w:rsidP="006F5B28">
      <w:pPr>
        <w:pStyle w:val="Title"/>
        <w:spacing w:line="360" w:lineRule="auto"/>
        <w:jc w:val="both"/>
        <w:rPr>
          <w:b w:val="0"/>
          <w:sz w:val="28"/>
          <w:szCs w:val="28"/>
        </w:rPr>
      </w:pPr>
      <w:r w:rsidRPr="00EC24B3">
        <w:rPr>
          <w:b w:val="0"/>
          <w:sz w:val="28"/>
          <w:szCs w:val="28"/>
        </w:rPr>
        <w:t xml:space="preserve">– непримиримость к недостаткам в себе и других __________ </w:t>
      </w:r>
    </w:p>
    <w:p w:rsidR="003556B8" w:rsidRPr="00EC24B3" w:rsidRDefault="003556B8" w:rsidP="006F5B28">
      <w:pPr>
        <w:pStyle w:val="Title"/>
        <w:spacing w:line="360" w:lineRule="auto"/>
        <w:jc w:val="both"/>
        <w:rPr>
          <w:b w:val="0"/>
          <w:sz w:val="28"/>
          <w:szCs w:val="28"/>
        </w:rPr>
      </w:pPr>
      <w:r w:rsidRPr="00EC24B3">
        <w:rPr>
          <w:b w:val="0"/>
          <w:sz w:val="28"/>
          <w:szCs w:val="28"/>
        </w:rPr>
        <w:t xml:space="preserve">– образованность __________ </w:t>
      </w:r>
    </w:p>
    <w:p w:rsidR="003556B8" w:rsidRPr="00EC24B3" w:rsidRDefault="003556B8" w:rsidP="006F5B28">
      <w:pPr>
        <w:pStyle w:val="Title"/>
        <w:spacing w:line="360" w:lineRule="auto"/>
        <w:jc w:val="both"/>
        <w:rPr>
          <w:b w:val="0"/>
          <w:sz w:val="28"/>
          <w:szCs w:val="28"/>
        </w:rPr>
      </w:pPr>
      <w:r w:rsidRPr="00EC24B3">
        <w:rPr>
          <w:b w:val="0"/>
          <w:sz w:val="28"/>
          <w:szCs w:val="28"/>
        </w:rPr>
        <w:t xml:space="preserve">– ответственность (чувство долга, умение держать слово) _____ </w:t>
      </w:r>
    </w:p>
    <w:p w:rsidR="003556B8" w:rsidRPr="00EC24B3" w:rsidRDefault="003556B8" w:rsidP="006F5B28">
      <w:pPr>
        <w:pStyle w:val="Title"/>
        <w:spacing w:line="360" w:lineRule="auto"/>
        <w:jc w:val="both"/>
        <w:rPr>
          <w:b w:val="0"/>
          <w:sz w:val="28"/>
          <w:szCs w:val="28"/>
        </w:rPr>
      </w:pPr>
      <w:r w:rsidRPr="00EC24B3">
        <w:rPr>
          <w:b w:val="0"/>
          <w:sz w:val="28"/>
          <w:szCs w:val="28"/>
        </w:rPr>
        <w:t xml:space="preserve">–рационализм (умение здраво и логично мыслить, принимать обдуманные, рациональные </w:t>
      </w:r>
      <w:r>
        <w:rPr>
          <w:b w:val="0"/>
          <w:sz w:val="28"/>
          <w:szCs w:val="28"/>
        </w:rPr>
        <w:t xml:space="preserve"> </w:t>
      </w:r>
      <w:r w:rsidRPr="00EC24B3">
        <w:rPr>
          <w:b w:val="0"/>
          <w:sz w:val="28"/>
          <w:szCs w:val="28"/>
        </w:rPr>
        <w:t xml:space="preserve"> решения) __________ </w:t>
      </w:r>
    </w:p>
    <w:p w:rsidR="003556B8" w:rsidRPr="00EC24B3" w:rsidRDefault="003556B8" w:rsidP="006F5B28">
      <w:pPr>
        <w:pStyle w:val="Title"/>
        <w:spacing w:line="360" w:lineRule="auto"/>
        <w:jc w:val="both"/>
        <w:rPr>
          <w:b w:val="0"/>
          <w:sz w:val="28"/>
          <w:szCs w:val="28"/>
        </w:rPr>
      </w:pPr>
      <w:r w:rsidRPr="00EC24B3">
        <w:rPr>
          <w:b w:val="0"/>
          <w:sz w:val="28"/>
          <w:szCs w:val="28"/>
        </w:rPr>
        <w:t xml:space="preserve">– самоконтроль (сдержанность, самодисциплина) __________ </w:t>
      </w:r>
    </w:p>
    <w:p w:rsidR="003556B8" w:rsidRPr="00EC24B3" w:rsidRDefault="003556B8" w:rsidP="006F5B28">
      <w:pPr>
        <w:pStyle w:val="Title"/>
        <w:spacing w:line="360" w:lineRule="auto"/>
        <w:jc w:val="both"/>
        <w:rPr>
          <w:b w:val="0"/>
          <w:sz w:val="28"/>
          <w:szCs w:val="28"/>
        </w:rPr>
      </w:pPr>
      <w:r w:rsidRPr="00EC24B3">
        <w:rPr>
          <w:b w:val="0"/>
          <w:sz w:val="28"/>
          <w:szCs w:val="28"/>
        </w:rPr>
        <w:t xml:space="preserve">– смелость в отстаивании своего мнения, своих взглядов ______ </w:t>
      </w:r>
    </w:p>
    <w:p w:rsidR="003556B8" w:rsidRPr="00EC24B3" w:rsidRDefault="003556B8" w:rsidP="006F5B28">
      <w:pPr>
        <w:pStyle w:val="Title"/>
        <w:spacing w:line="360" w:lineRule="auto"/>
        <w:jc w:val="both"/>
        <w:rPr>
          <w:b w:val="0"/>
          <w:sz w:val="28"/>
          <w:szCs w:val="28"/>
        </w:rPr>
      </w:pPr>
      <w:r w:rsidRPr="00EC24B3">
        <w:rPr>
          <w:b w:val="0"/>
          <w:sz w:val="28"/>
          <w:szCs w:val="28"/>
        </w:rPr>
        <w:t>– твердая воля (умение настоять на своем, не отступать перед трудностями) ___</w:t>
      </w:r>
    </w:p>
    <w:p w:rsidR="003556B8" w:rsidRPr="00EC24B3" w:rsidRDefault="003556B8" w:rsidP="006F5B28">
      <w:pPr>
        <w:pStyle w:val="Title"/>
        <w:spacing w:line="360" w:lineRule="auto"/>
        <w:jc w:val="both"/>
        <w:rPr>
          <w:b w:val="0"/>
          <w:sz w:val="28"/>
          <w:szCs w:val="28"/>
        </w:rPr>
      </w:pPr>
      <w:r w:rsidRPr="00EC24B3">
        <w:rPr>
          <w:b w:val="0"/>
          <w:sz w:val="28"/>
          <w:szCs w:val="28"/>
        </w:rPr>
        <w:t xml:space="preserve">– терпимость (к взглядам и мнениям других, умение прощать их ошибки и заблуждения) __________ </w:t>
      </w:r>
    </w:p>
    <w:p w:rsidR="003556B8" w:rsidRPr="00EC24B3" w:rsidRDefault="003556B8" w:rsidP="006F5B28">
      <w:pPr>
        <w:pStyle w:val="Title"/>
        <w:spacing w:line="360" w:lineRule="auto"/>
        <w:jc w:val="both"/>
        <w:rPr>
          <w:b w:val="0"/>
          <w:sz w:val="28"/>
          <w:szCs w:val="28"/>
        </w:rPr>
      </w:pPr>
      <w:r w:rsidRPr="00EC24B3">
        <w:rPr>
          <w:b w:val="0"/>
          <w:sz w:val="28"/>
          <w:szCs w:val="28"/>
        </w:rPr>
        <w:t xml:space="preserve">– широта взглядов (умение понять чужую точку зрения, уважать иные вкусы, обычаи, </w:t>
      </w:r>
      <w:r>
        <w:rPr>
          <w:b w:val="0"/>
          <w:sz w:val="28"/>
          <w:szCs w:val="28"/>
        </w:rPr>
        <w:t xml:space="preserve"> </w:t>
      </w:r>
      <w:r w:rsidRPr="00EC24B3">
        <w:rPr>
          <w:b w:val="0"/>
          <w:sz w:val="28"/>
          <w:szCs w:val="28"/>
        </w:rPr>
        <w:t xml:space="preserve">   привычки) __________ </w:t>
      </w:r>
    </w:p>
    <w:p w:rsidR="003556B8" w:rsidRPr="00EC24B3" w:rsidRDefault="003556B8" w:rsidP="006F5B28">
      <w:pPr>
        <w:pStyle w:val="Title"/>
        <w:spacing w:line="360" w:lineRule="auto"/>
        <w:jc w:val="both"/>
        <w:rPr>
          <w:b w:val="0"/>
          <w:sz w:val="28"/>
          <w:szCs w:val="28"/>
        </w:rPr>
      </w:pPr>
      <w:r w:rsidRPr="00EC24B3">
        <w:rPr>
          <w:b w:val="0"/>
          <w:sz w:val="28"/>
          <w:szCs w:val="28"/>
        </w:rPr>
        <w:t xml:space="preserve">– честность (правдивость, искренность) __________ </w:t>
      </w:r>
    </w:p>
    <w:p w:rsidR="003556B8" w:rsidRPr="00EC24B3" w:rsidRDefault="003556B8" w:rsidP="006F5B28">
      <w:pPr>
        <w:pStyle w:val="Title"/>
        <w:spacing w:line="360" w:lineRule="auto"/>
        <w:jc w:val="both"/>
        <w:rPr>
          <w:b w:val="0"/>
          <w:sz w:val="28"/>
          <w:szCs w:val="28"/>
        </w:rPr>
      </w:pPr>
      <w:r w:rsidRPr="00EC24B3">
        <w:rPr>
          <w:b w:val="0"/>
          <w:sz w:val="28"/>
          <w:szCs w:val="28"/>
        </w:rPr>
        <w:t xml:space="preserve">– эффективность в делах (трудолюбие, продуктивность в работе)______ </w:t>
      </w:r>
    </w:p>
    <w:p w:rsidR="003556B8" w:rsidRPr="00EC24B3" w:rsidRDefault="003556B8" w:rsidP="006F5B28">
      <w:pPr>
        <w:pStyle w:val="Title"/>
        <w:spacing w:line="360" w:lineRule="auto"/>
        <w:jc w:val="both"/>
        <w:rPr>
          <w:b w:val="0"/>
          <w:sz w:val="28"/>
          <w:szCs w:val="28"/>
        </w:rPr>
      </w:pPr>
      <w:r w:rsidRPr="00EC24B3">
        <w:rPr>
          <w:b w:val="0"/>
          <w:sz w:val="28"/>
          <w:szCs w:val="28"/>
        </w:rPr>
        <w:t xml:space="preserve">– чуткость (заботливость) __________. </w:t>
      </w:r>
    </w:p>
    <w:p w:rsidR="003556B8" w:rsidRPr="00EC24B3" w:rsidRDefault="003556B8" w:rsidP="006F5B28">
      <w:pPr>
        <w:pStyle w:val="Title"/>
        <w:spacing w:line="360" w:lineRule="auto"/>
        <w:jc w:val="both"/>
        <w:rPr>
          <w:b w:val="0"/>
          <w:i/>
          <w:sz w:val="28"/>
          <w:szCs w:val="28"/>
        </w:rPr>
      </w:pPr>
      <w:r w:rsidRPr="00EC24B3">
        <w:rPr>
          <w:b w:val="0"/>
          <w:i/>
          <w:sz w:val="28"/>
          <w:szCs w:val="28"/>
        </w:rPr>
        <w:t xml:space="preserve">VI. Отметьте, что в вашей компании, коллективе, кругу ваших друзей ценится выше всего? </w:t>
      </w:r>
    </w:p>
    <w:p w:rsidR="003556B8" w:rsidRPr="00EC24B3" w:rsidRDefault="003556B8" w:rsidP="006F5B28">
      <w:pPr>
        <w:pStyle w:val="Title"/>
        <w:spacing w:line="360" w:lineRule="auto"/>
        <w:jc w:val="both"/>
        <w:rPr>
          <w:b w:val="0"/>
          <w:sz w:val="28"/>
          <w:szCs w:val="28"/>
        </w:rPr>
      </w:pPr>
      <w:r w:rsidRPr="00EC24B3">
        <w:rPr>
          <w:b w:val="0"/>
          <w:sz w:val="28"/>
          <w:szCs w:val="28"/>
        </w:rPr>
        <w:t xml:space="preserve">1. Умение ценить настоящую дружбу; </w:t>
      </w:r>
    </w:p>
    <w:p w:rsidR="003556B8" w:rsidRPr="00EC24B3" w:rsidRDefault="003556B8" w:rsidP="006F5B28">
      <w:pPr>
        <w:pStyle w:val="Title"/>
        <w:spacing w:line="360" w:lineRule="auto"/>
        <w:jc w:val="both"/>
        <w:rPr>
          <w:b w:val="0"/>
          <w:sz w:val="28"/>
          <w:szCs w:val="28"/>
        </w:rPr>
      </w:pPr>
      <w:r w:rsidRPr="00EC24B3">
        <w:rPr>
          <w:b w:val="0"/>
          <w:sz w:val="28"/>
          <w:szCs w:val="28"/>
        </w:rPr>
        <w:t xml:space="preserve">2. Готовность помочь другу в трудную минуту; </w:t>
      </w:r>
    </w:p>
    <w:p w:rsidR="003556B8" w:rsidRPr="00EC24B3" w:rsidRDefault="003556B8" w:rsidP="006F5B28">
      <w:pPr>
        <w:pStyle w:val="Title"/>
        <w:spacing w:line="360" w:lineRule="auto"/>
        <w:jc w:val="both"/>
        <w:rPr>
          <w:b w:val="0"/>
          <w:sz w:val="28"/>
          <w:szCs w:val="28"/>
        </w:rPr>
      </w:pPr>
      <w:r w:rsidRPr="00EC24B3">
        <w:rPr>
          <w:b w:val="0"/>
          <w:sz w:val="28"/>
          <w:szCs w:val="28"/>
        </w:rPr>
        <w:t xml:space="preserve">3. Взаимопонимание; </w:t>
      </w:r>
    </w:p>
    <w:p w:rsidR="003556B8" w:rsidRPr="00EC24B3" w:rsidRDefault="003556B8" w:rsidP="006F5B28">
      <w:pPr>
        <w:pStyle w:val="Title"/>
        <w:spacing w:line="360" w:lineRule="auto"/>
        <w:jc w:val="both"/>
        <w:rPr>
          <w:b w:val="0"/>
          <w:sz w:val="28"/>
          <w:szCs w:val="28"/>
        </w:rPr>
      </w:pPr>
      <w:r w:rsidRPr="00EC24B3">
        <w:rPr>
          <w:b w:val="0"/>
          <w:sz w:val="28"/>
          <w:szCs w:val="28"/>
        </w:rPr>
        <w:t xml:space="preserve">4. Честность, порядочность, принципиальность; </w:t>
      </w:r>
    </w:p>
    <w:p w:rsidR="003556B8" w:rsidRPr="00EC24B3" w:rsidRDefault="003556B8" w:rsidP="006F5B28">
      <w:pPr>
        <w:pStyle w:val="Title"/>
        <w:spacing w:line="360" w:lineRule="auto"/>
        <w:jc w:val="both"/>
        <w:rPr>
          <w:b w:val="0"/>
          <w:sz w:val="28"/>
          <w:szCs w:val="28"/>
        </w:rPr>
      </w:pPr>
      <w:r w:rsidRPr="00EC24B3">
        <w:rPr>
          <w:b w:val="0"/>
          <w:sz w:val="28"/>
          <w:szCs w:val="28"/>
        </w:rPr>
        <w:t xml:space="preserve">5. Приятная внешность; </w:t>
      </w:r>
    </w:p>
    <w:p w:rsidR="003556B8" w:rsidRPr="00EC24B3" w:rsidRDefault="003556B8" w:rsidP="006F5B28">
      <w:pPr>
        <w:pStyle w:val="Title"/>
        <w:spacing w:line="360" w:lineRule="auto"/>
        <w:jc w:val="both"/>
        <w:rPr>
          <w:b w:val="0"/>
          <w:sz w:val="28"/>
          <w:szCs w:val="28"/>
        </w:rPr>
      </w:pPr>
      <w:r w:rsidRPr="00EC24B3">
        <w:rPr>
          <w:b w:val="0"/>
          <w:sz w:val="28"/>
          <w:szCs w:val="28"/>
        </w:rPr>
        <w:t xml:space="preserve">6. Хорошие манеры; </w:t>
      </w:r>
    </w:p>
    <w:p w:rsidR="003556B8" w:rsidRPr="00EC24B3" w:rsidRDefault="003556B8" w:rsidP="006F5B28">
      <w:pPr>
        <w:pStyle w:val="Title"/>
        <w:spacing w:line="360" w:lineRule="auto"/>
        <w:jc w:val="both"/>
        <w:rPr>
          <w:b w:val="0"/>
          <w:sz w:val="28"/>
          <w:szCs w:val="28"/>
        </w:rPr>
      </w:pPr>
      <w:r w:rsidRPr="00EC24B3">
        <w:rPr>
          <w:b w:val="0"/>
          <w:sz w:val="28"/>
          <w:szCs w:val="28"/>
        </w:rPr>
        <w:t xml:space="preserve">7. Умение модно одеваться; </w:t>
      </w:r>
    </w:p>
    <w:p w:rsidR="003556B8" w:rsidRPr="00EC24B3" w:rsidRDefault="003556B8" w:rsidP="006F5B28">
      <w:pPr>
        <w:pStyle w:val="Title"/>
        <w:spacing w:line="360" w:lineRule="auto"/>
        <w:jc w:val="both"/>
        <w:rPr>
          <w:b w:val="0"/>
          <w:sz w:val="28"/>
          <w:szCs w:val="28"/>
        </w:rPr>
      </w:pPr>
      <w:r w:rsidRPr="00EC24B3">
        <w:rPr>
          <w:b w:val="0"/>
          <w:sz w:val="28"/>
          <w:szCs w:val="28"/>
        </w:rPr>
        <w:t xml:space="preserve">8. Сила воли; </w:t>
      </w:r>
    </w:p>
    <w:p w:rsidR="003556B8" w:rsidRPr="00EC24B3" w:rsidRDefault="003556B8" w:rsidP="006F5B28">
      <w:pPr>
        <w:pStyle w:val="Title"/>
        <w:spacing w:line="360" w:lineRule="auto"/>
        <w:jc w:val="both"/>
        <w:rPr>
          <w:b w:val="0"/>
          <w:sz w:val="28"/>
          <w:szCs w:val="28"/>
        </w:rPr>
      </w:pPr>
      <w:r w:rsidRPr="00EC24B3">
        <w:rPr>
          <w:b w:val="0"/>
          <w:sz w:val="28"/>
          <w:szCs w:val="28"/>
        </w:rPr>
        <w:t xml:space="preserve">9. Смелость; </w:t>
      </w:r>
    </w:p>
    <w:p w:rsidR="003556B8" w:rsidRPr="00EC24B3" w:rsidRDefault="003556B8" w:rsidP="006F5B28">
      <w:pPr>
        <w:pStyle w:val="Title"/>
        <w:spacing w:line="360" w:lineRule="auto"/>
        <w:jc w:val="both"/>
        <w:rPr>
          <w:b w:val="0"/>
          <w:sz w:val="28"/>
          <w:szCs w:val="28"/>
        </w:rPr>
      </w:pPr>
      <w:r w:rsidRPr="00EC24B3">
        <w:rPr>
          <w:b w:val="0"/>
          <w:sz w:val="28"/>
          <w:szCs w:val="28"/>
        </w:rPr>
        <w:t xml:space="preserve">10. Решительность; </w:t>
      </w:r>
    </w:p>
    <w:p w:rsidR="003556B8" w:rsidRPr="00EC24B3" w:rsidRDefault="003556B8" w:rsidP="006F5B28">
      <w:pPr>
        <w:pStyle w:val="Title"/>
        <w:spacing w:line="360" w:lineRule="auto"/>
        <w:jc w:val="both"/>
        <w:rPr>
          <w:b w:val="0"/>
          <w:sz w:val="28"/>
          <w:szCs w:val="28"/>
        </w:rPr>
      </w:pPr>
      <w:r w:rsidRPr="00EC24B3">
        <w:rPr>
          <w:b w:val="0"/>
          <w:sz w:val="28"/>
          <w:szCs w:val="28"/>
        </w:rPr>
        <w:t xml:space="preserve">11. Интерес, знание литературы, искусство, музыка; </w:t>
      </w:r>
    </w:p>
    <w:p w:rsidR="003556B8" w:rsidRPr="00EC24B3" w:rsidRDefault="003556B8" w:rsidP="006F5B28">
      <w:pPr>
        <w:pStyle w:val="Title"/>
        <w:spacing w:line="360" w:lineRule="auto"/>
        <w:jc w:val="both"/>
        <w:rPr>
          <w:b w:val="0"/>
          <w:sz w:val="28"/>
          <w:szCs w:val="28"/>
        </w:rPr>
      </w:pPr>
      <w:r w:rsidRPr="00EC24B3">
        <w:rPr>
          <w:b w:val="0"/>
          <w:sz w:val="28"/>
          <w:szCs w:val="28"/>
        </w:rPr>
        <w:t xml:space="preserve">12. Интерес к политике; </w:t>
      </w:r>
    </w:p>
    <w:p w:rsidR="003556B8" w:rsidRPr="00EC24B3" w:rsidRDefault="003556B8" w:rsidP="006F5B28">
      <w:pPr>
        <w:pStyle w:val="Title"/>
        <w:spacing w:line="360" w:lineRule="auto"/>
        <w:jc w:val="both"/>
        <w:rPr>
          <w:b w:val="0"/>
          <w:sz w:val="28"/>
          <w:szCs w:val="28"/>
        </w:rPr>
      </w:pPr>
      <w:r w:rsidRPr="00EC24B3">
        <w:rPr>
          <w:b w:val="0"/>
          <w:sz w:val="28"/>
          <w:szCs w:val="28"/>
        </w:rPr>
        <w:t xml:space="preserve">13. Наличие фирменных вещей, дисков и т. п.; </w:t>
      </w:r>
    </w:p>
    <w:p w:rsidR="003556B8" w:rsidRPr="00EC24B3" w:rsidRDefault="003556B8" w:rsidP="006F5B28">
      <w:pPr>
        <w:pStyle w:val="Title"/>
        <w:spacing w:line="360" w:lineRule="auto"/>
        <w:jc w:val="both"/>
        <w:rPr>
          <w:b w:val="0"/>
          <w:sz w:val="28"/>
          <w:szCs w:val="28"/>
        </w:rPr>
      </w:pPr>
      <w:r w:rsidRPr="00EC24B3">
        <w:rPr>
          <w:b w:val="0"/>
          <w:sz w:val="28"/>
          <w:szCs w:val="28"/>
        </w:rPr>
        <w:t xml:space="preserve">14. Наличие денег на всякие расходы; </w:t>
      </w:r>
    </w:p>
    <w:p w:rsidR="003556B8" w:rsidRPr="00EC24B3" w:rsidRDefault="003556B8" w:rsidP="006F5B28">
      <w:pPr>
        <w:pStyle w:val="Title"/>
        <w:spacing w:line="360" w:lineRule="auto"/>
        <w:jc w:val="both"/>
        <w:rPr>
          <w:b w:val="0"/>
          <w:sz w:val="28"/>
          <w:szCs w:val="28"/>
        </w:rPr>
      </w:pPr>
      <w:r w:rsidRPr="00EC24B3">
        <w:rPr>
          <w:b w:val="0"/>
          <w:sz w:val="28"/>
          <w:szCs w:val="28"/>
        </w:rPr>
        <w:t xml:space="preserve">15. Способности. </w:t>
      </w:r>
    </w:p>
    <w:p w:rsidR="003556B8" w:rsidRPr="00EC24B3" w:rsidRDefault="003556B8" w:rsidP="006F5B28">
      <w:pPr>
        <w:pStyle w:val="Title"/>
        <w:spacing w:line="360" w:lineRule="auto"/>
        <w:jc w:val="both"/>
        <w:rPr>
          <w:b w:val="0"/>
          <w:i/>
          <w:sz w:val="28"/>
          <w:szCs w:val="28"/>
        </w:rPr>
      </w:pPr>
      <w:r w:rsidRPr="00EC24B3">
        <w:rPr>
          <w:b w:val="0"/>
          <w:i/>
          <w:sz w:val="28"/>
          <w:szCs w:val="28"/>
        </w:rPr>
        <w:t xml:space="preserve">VII. Из предложенных вариантов ответов выберите тот, который в наибольшей степени выражает вашу точку зрения: </w:t>
      </w:r>
    </w:p>
    <w:p w:rsidR="003556B8" w:rsidRPr="00EC24B3" w:rsidRDefault="003556B8" w:rsidP="006F5B28">
      <w:pPr>
        <w:pStyle w:val="Title"/>
        <w:spacing w:line="360" w:lineRule="auto"/>
        <w:jc w:val="both"/>
        <w:rPr>
          <w:b w:val="0"/>
          <w:sz w:val="28"/>
          <w:szCs w:val="28"/>
        </w:rPr>
      </w:pPr>
      <w:r w:rsidRPr="00EC24B3">
        <w:rPr>
          <w:b w:val="0"/>
          <w:sz w:val="28"/>
          <w:szCs w:val="28"/>
        </w:rPr>
        <w:t xml:space="preserve">1. Я люблю, когда другие люди меня ценят. </w:t>
      </w:r>
    </w:p>
    <w:p w:rsidR="003556B8" w:rsidRPr="00EC24B3" w:rsidRDefault="003556B8" w:rsidP="006F5B28">
      <w:pPr>
        <w:pStyle w:val="Title"/>
        <w:spacing w:line="360" w:lineRule="auto"/>
        <w:jc w:val="both"/>
        <w:rPr>
          <w:b w:val="0"/>
          <w:sz w:val="28"/>
          <w:szCs w:val="28"/>
        </w:rPr>
      </w:pPr>
      <w:r w:rsidRPr="00EC24B3">
        <w:rPr>
          <w:b w:val="0"/>
          <w:sz w:val="28"/>
          <w:szCs w:val="28"/>
        </w:rPr>
        <w:t xml:space="preserve">2. Я испытываю удовлетворение от хорошо выполненной работы. </w:t>
      </w:r>
    </w:p>
    <w:p w:rsidR="003556B8" w:rsidRPr="00EC24B3" w:rsidRDefault="003556B8" w:rsidP="006F5B28">
      <w:pPr>
        <w:pStyle w:val="Title"/>
        <w:spacing w:line="360" w:lineRule="auto"/>
        <w:jc w:val="both"/>
        <w:rPr>
          <w:b w:val="0"/>
          <w:sz w:val="28"/>
          <w:szCs w:val="28"/>
        </w:rPr>
      </w:pPr>
      <w:r w:rsidRPr="00EC24B3">
        <w:rPr>
          <w:b w:val="0"/>
          <w:sz w:val="28"/>
          <w:szCs w:val="28"/>
        </w:rPr>
        <w:t xml:space="preserve">3. Я люблю приятно проводить время с друзьями. </w:t>
      </w:r>
    </w:p>
    <w:p w:rsidR="003556B8" w:rsidRPr="00EC24B3" w:rsidRDefault="003556B8" w:rsidP="006F5B28">
      <w:pPr>
        <w:pStyle w:val="Title"/>
        <w:spacing w:line="360" w:lineRule="auto"/>
        <w:jc w:val="both"/>
        <w:rPr>
          <w:b w:val="0"/>
          <w:sz w:val="28"/>
          <w:szCs w:val="28"/>
        </w:rPr>
      </w:pPr>
      <w:r w:rsidRPr="00EC24B3">
        <w:rPr>
          <w:b w:val="0"/>
          <w:sz w:val="28"/>
          <w:szCs w:val="28"/>
        </w:rPr>
        <w:t xml:space="preserve">VIII. Закончите предложения. </w:t>
      </w:r>
    </w:p>
    <w:p w:rsidR="003556B8" w:rsidRPr="00EC24B3" w:rsidRDefault="003556B8" w:rsidP="006F5B28">
      <w:pPr>
        <w:pStyle w:val="Title"/>
        <w:spacing w:line="360" w:lineRule="auto"/>
        <w:jc w:val="both"/>
        <w:rPr>
          <w:b w:val="0"/>
          <w:sz w:val="28"/>
          <w:szCs w:val="28"/>
        </w:rPr>
      </w:pPr>
      <w:r w:rsidRPr="00EC24B3">
        <w:rPr>
          <w:b w:val="0"/>
          <w:sz w:val="28"/>
          <w:szCs w:val="28"/>
        </w:rPr>
        <w:t xml:space="preserve">1. Каждый из нас верит… </w:t>
      </w:r>
    </w:p>
    <w:p w:rsidR="003556B8" w:rsidRPr="00EC24B3" w:rsidRDefault="003556B8" w:rsidP="006F5B28">
      <w:pPr>
        <w:pStyle w:val="Title"/>
        <w:spacing w:line="360" w:lineRule="auto"/>
        <w:jc w:val="both"/>
        <w:rPr>
          <w:b w:val="0"/>
          <w:sz w:val="28"/>
          <w:szCs w:val="28"/>
        </w:rPr>
      </w:pPr>
      <w:r w:rsidRPr="00EC24B3">
        <w:rPr>
          <w:b w:val="0"/>
          <w:sz w:val="28"/>
          <w:szCs w:val="28"/>
        </w:rPr>
        <w:t xml:space="preserve">2. Каждый из нас имеет… </w:t>
      </w:r>
    </w:p>
    <w:p w:rsidR="003556B8" w:rsidRPr="00EC24B3" w:rsidRDefault="003556B8" w:rsidP="006F5B28">
      <w:pPr>
        <w:pStyle w:val="Title"/>
        <w:spacing w:line="360" w:lineRule="auto"/>
        <w:jc w:val="both"/>
        <w:rPr>
          <w:b w:val="0"/>
          <w:sz w:val="28"/>
          <w:szCs w:val="28"/>
        </w:rPr>
      </w:pPr>
      <w:r w:rsidRPr="00EC24B3">
        <w:rPr>
          <w:b w:val="0"/>
          <w:sz w:val="28"/>
          <w:szCs w:val="28"/>
        </w:rPr>
        <w:t xml:space="preserve">3. Каждый из нас готов… </w:t>
      </w:r>
    </w:p>
    <w:p w:rsidR="003556B8" w:rsidRPr="00EC24B3" w:rsidRDefault="003556B8" w:rsidP="006F5B28">
      <w:pPr>
        <w:pStyle w:val="Title"/>
        <w:spacing w:line="360" w:lineRule="auto"/>
        <w:jc w:val="both"/>
        <w:rPr>
          <w:b w:val="0"/>
          <w:sz w:val="28"/>
          <w:szCs w:val="28"/>
        </w:rPr>
      </w:pPr>
      <w:r w:rsidRPr="00EC24B3">
        <w:rPr>
          <w:b w:val="0"/>
          <w:sz w:val="28"/>
          <w:szCs w:val="28"/>
        </w:rPr>
        <w:t xml:space="preserve">4. Подвиги героев заставили нас задуматься… </w:t>
      </w:r>
    </w:p>
    <w:p w:rsidR="003556B8" w:rsidRPr="00EC24B3" w:rsidRDefault="003556B8" w:rsidP="006F5B28">
      <w:pPr>
        <w:pStyle w:val="Title"/>
        <w:spacing w:line="360" w:lineRule="auto"/>
        <w:jc w:val="both"/>
        <w:rPr>
          <w:b w:val="0"/>
          <w:sz w:val="28"/>
          <w:szCs w:val="28"/>
        </w:rPr>
      </w:pPr>
      <w:r w:rsidRPr="00EC24B3">
        <w:rPr>
          <w:b w:val="0"/>
          <w:sz w:val="28"/>
          <w:szCs w:val="28"/>
        </w:rPr>
        <w:t xml:space="preserve">5. Защищать свою Родину можно не только с автоматом в руках, но и… </w:t>
      </w:r>
    </w:p>
    <w:p w:rsidR="003556B8" w:rsidRPr="00EC24B3" w:rsidRDefault="003556B8" w:rsidP="006F5B28">
      <w:pPr>
        <w:pStyle w:val="Title"/>
        <w:spacing w:line="360" w:lineRule="auto"/>
        <w:jc w:val="both"/>
        <w:rPr>
          <w:b w:val="0"/>
          <w:sz w:val="28"/>
          <w:szCs w:val="28"/>
        </w:rPr>
      </w:pPr>
      <w:r w:rsidRPr="00EC24B3">
        <w:rPr>
          <w:b w:val="0"/>
          <w:sz w:val="28"/>
          <w:szCs w:val="28"/>
        </w:rPr>
        <w:t xml:space="preserve">6. Когда я задумываюсь о будущем своей страны, то… </w:t>
      </w:r>
    </w:p>
    <w:p w:rsidR="003556B8" w:rsidRPr="00EC24B3" w:rsidRDefault="003556B8" w:rsidP="006F5B28">
      <w:pPr>
        <w:pStyle w:val="Title"/>
        <w:spacing w:line="360" w:lineRule="auto"/>
        <w:jc w:val="both"/>
        <w:rPr>
          <w:b w:val="0"/>
          <w:sz w:val="28"/>
          <w:szCs w:val="28"/>
        </w:rPr>
      </w:pPr>
      <w:r w:rsidRPr="00EC24B3">
        <w:rPr>
          <w:b w:val="0"/>
          <w:sz w:val="28"/>
          <w:szCs w:val="28"/>
        </w:rPr>
        <w:t xml:space="preserve">7. Быть достойным гражданином своей страны – значит быть… </w:t>
      </w:r>
    </w:p>
    <w:p w:rsidR="003556B8" w:rsidRPr="00EC24B3" w:rsidRDefault="003556B8" w:rsidP="006F5B28">
      <w:pPr>
        <w:pStyle w:val="Title"/>
        <w:spacing w:line="360" w:lineRule="auto"/>
        <w:jc w:val="both"/>
        <w:rPr>
          <w:b w:val="0"/>
          <w:sz w:val="28"/>
          <w:szCs w:val="28"/>
        </w:rPr>
      </w:pPr>
      <w:r w:rsidRPr="00EC24B3">
        <w:rPr>
          <w:b w:val="0"/>
          <w:sz w:val="28"/>
          <w:szCs w:val="28"/>
        </w:rPr>
        <w:t xml:space="preserve">Анализ этого материала может стать хорошей темой для классного часа. </w:t>
      </w:r>
    </w:p>
    <w:p w:rsidR="003556B8" w:rsidRPr="00EC24B3" w:rsidRDefault="003556B8" w:rsidP="006F5B28">
      <w:pPr>
        <w:pStyle w:val="Title"/>
        <w:spacing w:line="360" w:lineRule="auto"/>
        <w:jc w:val="both"/>
        <w:rPr>
          <w:b w:val="0"/>
          <w:sz w:val="28"/>
          <w:szCs w:val="28"/>
        </w:rPr>
      </w:pPr>
      <w:r w:rsidRPr="00EC24B3">
        <w:rPr>
          <w:b w:val="0"/>
          <w:sz w:val="28"/>
          <w:szCs w:val="28"/>
        </w:rPr>
        <w:t>Подводя общий итог, можно заметить наибольшую значимость второй части представленной анкеты, так как она позволяет поставить перед учащимися значимые для личностного развития вопросы, создать диалогичную среду, понять глубинные и поверхностные, напускные мысли учащихся, будущих полноправных граждан, наметить программу развития патриотических чувств.</w:t>
      </w:r>
    </w:p>
    <w:p w:rsidR="003556B8" w:rsidRPr="00EC24B3" w:rsidRDefault="003556B8" w:rsidP="006F5B28">
      <w:pPr>
        <w:pStyle w:val="ListParagraph"/>
        <w:numPr>
          <w:ilvl w:val="0"/>
          <w:numId w:val="10"/>
        </w:numPr>
        <w:spacing w:line="360" w:lineRule="auto"/>
        <w:jc w:val="center"/>
        <w:rPr>
          <w:rStyle w:val="Emphasis"/>
          <w:b/>
          <w:i w:val="0"/>
          <w:sz w:val="28"/>
          <w:szCs w:val="28"/>
        </w:rPr>
      </w:pPr>
      <w:r w:rsidRPr="00EC24B3">
        <w:rPr>
          <w:rStyle w:val="Emphasis"/>
          <w:b/>
          <w:i w:val="0"/>
          <w:sz w:val="28"/>
          <w:szCs w:val="28"/>
        </w:rPr>
        <w:t>Оценка воспитанности учащихся 9  класса</w:t>
      </w:r>
    </w:p>
    <w:p w:rsidR="003556B8" w:rsidRPr="00EC24B3" w:rsidRDefault="003556B8" w:rsidP="006F5B28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EC24B3">
        <w:rPr>
          <w:rFonts w:ascii="Times New Roman" w:hAnsi="Times New Roman"/>
          <w:b/>
          <w:sz w:val="28"/>
          <w:szCs w:val="28"/>
        </w:rPr>
        <w:t>Анкета</w:t>
      </w:r>
    </w:p>
    <w:tbl>
      <w:tblPr>
        <w:tblW w:w="9935" w:type="dxa"/>
        <w:tblLayout w:type="fixed"/>
        <w:tblCellMar>
          <w:left w:w="0" w:type="dxa"/>
          <w:right w:w="0" w:type="dxa"/>
        </w:tblCellMar>
        <w:tblLook w:val="0000"/>
      </w:tblPr>
      <w:tblGrid>
        <w:gridCol w:w="539"/>
        <w:gridCol w:w="761"/>
        <w:gridCol w:w="7543"/>
        <w:gridCol w:w="1092"/>
      </w:tblGrid>
      <w:tr w:rsidR="003556B8" w:rsidRPr="00EC24B3" w:rsidTr="00354C58">
        <w:trPr>
          <w:trHeight w:val="422"/>
        </w:trPr>
        <w:tc>
          <w:tcPr>
            <w:tcW w:w="5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3556B8" w:rsidRPr="00EC24B3" w:rsidRDefault="003556B8" w:rsidP="006F5B28">
            <w:pPr>
              <w:shd w:val="clear" w:color="auto" w:fill="FFFFFF"/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C24B3">
              <w:rPr>
                <w:rFonts w:ascii="Times New Roman" w:hAnsi="Times New Roman"/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76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3556B8" w:rsidRPr="00EC24B3" w:rsidRDefault="003556B8" w:rsidP="006F5B28">
            <w:pPr>
              <w:shd w:val="clear" w:color="auto" w:fill="FFFFFF"/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C24B3">
              <w:rPr>
                <w:rFonts w:ascii="Times New Roman" w:hAnsi="Times New Roman"/>
                <w:b/>
                <w:bCs/>
                <w:sz w:val="28"/>
                <w:szCs w:val="28"/>
              </w:rPr>
              <w:t>Показатель</w:t>
            </w:r>
          </w:p>
        </w:tc>
        <w:tc>
          <w:tcPr>
            <w:tcW w:w="75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3556B8" w:rsidRPr="00EC24B3" w:rsidRDefault="003556B8" w:rsidP="006F5B28">
            <w:pPr>
              <w:shd w:val="clear" w:color="auto" w:fill="FFFFFF"/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C24B3">
              <w:rPr>
                <w:rFonts w:ascii="Times New Roman" w:hAnsi="Times New Roman"/>
                <w:b/>
                <w:bCs/>
                <w:sz w:val="28"/>
                <w:szCs w:val="28"/>
              </w:rPr>
              <w:t>Суждение</w:t>
            </w:r>
          </w:p>
        </w:tc>
        <w:tc>
          <w:tcPr>
            <w:tcW w:w="10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3556B8" w:rsidRPr="00EC24B3" w:rsidRDefault="003556B8" w:rsidP="006F5B2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C24B3">
              <w:rPr>
                <w:rFonts w:ascii="Times New Roman" w:hAnsi="Times New Roman"/>
                <w:b/>
                <w:bCs/>
                <w:sz w:val="28"/>
                <w:szCs w:val="28"/>
              </w:rPr>
              <w:t>Балл</w:t>
            </w:r>
          </w:p>
          <w:p w:rsidR="003556B8" w:rsidRPr="00EC24B3" w:rsidRDefault="003556B8" w:rsidP="006F5B2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C24B3">
              <w:rPr>
                <w:rFonts w:ascii="Times New Roman" w:hAnsi="Times New Roman"/>
                <w:b/>
                <w:bCs/>
                <w:sz w:val="28"/>
                <w:szCs w:val="28"/>
              </w:rPr>
              <w:t>01234</w:t>
            </w:r>
          </w:p>
        </w:tc>
      </w:tr>
      <w:tr w:rsidR="003556B8" w:rsidRPr="00EC24B3" w:rsidTr="00354C58">
        <w:trPr>
          <w:cantSplit/>
          <w:trHeight w:val="1267"/>
        </w:trPr>
        <w:tc>
          <w:tcPr>
            <w:tcW w:w="5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3556B8" w:rsidRPr="00EC24B3" w:rsidRDefault="003556B8" w:rsidP="006F5B28">
            <w:pPr>
              <w:shd w:val="clear" w:color="auto" w:fill="FFFFFF"/>
              <w:spacing w:before="100" w:beforeAutospacing="1" w:after="100" w:afterAutospacing="1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C24B3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7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textDirection w:val="btLr"/>
            <w:vAlign w:val="center"/>
          </w:tcPr>
          <w:p w:rsidR="003556B8" w:rsidRPr="00EC24B3" w:rsidRDefault="003556B8" w:rsidP="006F5B28">
            <w:pPr>
              <w:shd w:val="clear" w:color="auto" w:fill="FFFFFF"/>
              <w:spacing w:before="100" w:beforeAutospacing="1" w:after="100" w:afterAutospacing="1" w:line="360" w:lineRule="auto"/>
              <w:ind w:left="113" w:right="113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EC24B3">
              <w:rPr>
                <w:rFonts w:ascii="Times New Roman" w:hAnsi="Times New Roman"/>
                <w:i/>
                <w:sz w:val="28"/>
                <w:szCs w:val="28"/>
              </w:rPr>
              <w:t>Самовоспита</w:t>
            </w:r>
            <w:r w:rsidRPr="00EC24B3">
              <w:rPr>
                <w:rFonts w:ascii="Times New Roman" w:hAnsi="Times New Roman"/>
                <w:i/>
                <w:sz w:val="28"/>
                <w:szCs w:val="28"/>
              </w:rPr>
              <w:softHyphen/>
              <w:t>ние</w:t>
            </w:r>
          </w:p>
        </w:tc>
        <w:tc>
          <w:tcPr>
            <w:tcW w:w="75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3556B8" w:rsidRPr="00EC24B3" w:rsidRDefault="003556B8" w:rsidP="006F5B28">
            <w:pPr>
              <w:shd w:val="clear" w:color="auto" w:fill="FFFFFF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C24B3">
              <w:rPr>
                <w:rFonts w:ascii="Times New Roman" w:hAnsi="Times New Roman"/>
                <w:sz w:val="28"/>
                <w:szCs w:val="28"/>
              </w:rPr>
              <w:t xml:space="preserve">1.   Стараюсь следить за своим внешним видом. </w:t>
            </w:r>
          </w:p>
          <w:p w:rsidR="003556B8" w:rsidRPr="00EC24B3" w:rsidRDefault="003556B8" w:rsidP="006F5B28">
            <w:pPr>
              <w:shd w:val="clear" w:color="auto" w:fill="FFFFFF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C24B3">
              <w:rPr>
                <w:rFonts w:ascii="Times New Roman" w:hAnsi="Times New Roman"/>
                <w:sz w:val="28"/>
                <w:szCs w:val="28"/>
              </w:rPr>
              <w:t xml:space="preserve">2.   Я управляю собой, своим поведением, эмоциями. </w:t>
            </w:r>
          </w:p>
          <w:p w:rsidR="003556B8" w:rsidRPr="00EC24B3" w:rsidRDefault="003556B8" w:rsidP="006F5B28">
            <w:pPr>
              <w:shd w:val="clear" w:color="auto" w:fill="FFFFFF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C24B3">
              <w:rPr>
                <w:rFonts w:ascii="Times New Roman" w:hAnsi="Times New Roman"/>
                <w:sz w:val="28"/>
                <w:szCs w:val="28"/>
              </w:rPr>
              <w:t xml:space="preserve">3.   Стараюсь быть терпимым к взглядам и мнениям других. </w:t>
            </w:r>
          </w:p>
          <w:p w:rsidR="003556B8" w:rsidRPr="00EC24B3" w:rsidRDefault="003556B8" w:rsidP="006F5B28">
            <w:pPr>
              <w:shd w:val="clear" w:color="auto" w:fill="FFFFFF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C24B3">
              <w:rPr>
                <w:rFonts w:ascii="Times New Roman" w:hAnsi="Times New Roman"/>
                <w:sz w:val="28"/>
                <w:szCs w:val="28"/>
              </w:rPr>
              <w:t>4.   Умею организовывать свое время: смотрю фильмы, передачи, участвую в беседах, заставляющих задумываться о смысле жизни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3556B8" w:rsidRPr="00EC24B3" w:rsidRDefault="003556B8" w:rsidP="006F5B28">
            <w:pPr>
              <w:spacing w:before="100" w:beforeAutospacing="1" w:after="100" w:afterAutospacing="1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C24B3">
              <w:rPr>
                <w:rFonts w:ascii="Times New Roman" w:hAnsi="Times New Roman"/>
                <w:sz w:val="28"/>
                <w:szCs w:val="28"/>
              </w:rPr>
              <w:t> </w:t>
            </w:r>
          </w:p>
          <w:p w:rsidR="003556B8" w:rsidRPr="00EC24B3" w:rsidRDefault="003556B8" w:rsidP="006F5B28">
            <w:pPr>
              <w:spacing w:before="100" w:beforeAutospacing="1" w:after="100" w:afterAutospacing="1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C24B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3556B8" w:rsidRPr="00EC24B3" w:rsidTr="00354C58">
        <w:trPr>
          <w:cantSplit/>
          <w:trHeight w:val="1248"/>
        </w:trPr>
        <w:tc>
          <w:tcPr>
            <w:tcW w:w="5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3556B8" w:rsidRPr="00EC24B3" w:rsidRDefault="003556B8" w:rsidP="006F5B28">
            <w:pPr>
              <w:shd w:val="clear" w:color="auto" w:fill="FFFFFF"/>
              <w:spacing w:before="100" w:beforeAutospacing="1" w:after="100" w:afterAutospacing="1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C24B3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7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textDirection w:val="btLr"/>
            <w:vAlign w:val="center"/>
          </w:tcPr>
          <w:p w:rsidR="003556B8" w:rsidRPr="00EC24B3" w:rsidRDefault="003556B8" w:rsidP="006F5B28">
            <w:pPr>
              <w:shd w:val="clear" w:color="auto" w:fill="FFFFFF"/>
              <w:spacing w:before="100" w:beforeAutospacing="1" w:after="100" w:afterAutospacing="1" w:line="360" w:lineRule="auto"/>
              <w:ind w:left="113" w:right="113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EC24B3">
              <w:rPr>
                <w:rFonts w:ascii="Times New Roman" w:hAnsi="Times New Roman"/>
                <w:i/>
                <w:sz w:val="28"/>
                <w:szCs w:val="28"/>
              </w:rPr>
              <w:t>Отношение к здоровью</w:t>
            </w:r>
          </w:p>
        </w:tc>
        <w:tc>
          <w:tcPr>
            <w:tcW w:w="75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3556B8" w:rsidRPr="00EC24B3" w:rsidRDefault="003556B8" w:rsidP="006F5B28">
            <w:pPr>
              <w:shd w:val="clear" w:color="auto" w:fill="FFFFFF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C24B3">
              <w:rPr>
                <w:rFonts w:ascii="Times New Roman" w:hAnsi="Times New Roman"/>
                <w:sz w:val="28"/>
                <w:szCs w:val="28"/>
              </w:rPr>
              <w:t xml:space="preserve">5.   Соблюдаю правила личной гигиены. </w:t>
            </w:r>
          </w:p>
          <w:p w:rsidR="003556B8" w:rsidRPr="00EC24B3" w:rsidRDefault="003556B8" w:rsidP="006F5B28">
            <w:pPr>
              <w:shd w:val="clear" w:color="auto" w:fill="FFFFFF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C24B3">
              <w:rPr>
                <w:rFonts w:ascii="Times New Roman" w:hAnsi="Times New Roman"/>
                <w:sz w:val="28"/>
                <w:szCs w:val="28"/>
              </w:rPr>
              <w:t xml:space="preserve">6.   Стараюсь отказаться от вредных привычек. </w:t>
            </w:r>
          </w:p>
          <w:p w:rsidR="003556B8" w:rsidRPr="00EC24B3" w:rsidRDefault="003556B8" w:rsidP="006F5B28">
            <w:pPr>
              <w:shd w:val="clear" w:color="auto" w:fill="FFFFFF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C24B3">
              <w:rPr>
                <w:rFonts w:ascii="Times New Roman" w:hAnsi="Times New Roman"/>
                <w:sz w:val="28"/>
                <w:szCs w:val="28"/>
              </w:rPr>
              <w:t xml:space="preserve">7.   Стараюсь заниматься спортом для укрепления здоровья (секции, группы, самоподготовка и т.п.). </w:t>
            </w:r>
          </w:p>
          <w:p w:rsidR="003556B8" w:rsidRPr="00EC24B3" w:rsidRDefault="003556B8" w:rsidP="006F5B28">
            <w:pPr>
              <w:shd w:val="clear" w:color="auto" w:fill="FFFFFF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C24B3">
              <w:rPr>
                <w:rFonts w:ascii="Times New Roman" w:hAnsi="Times New Roman"/>
                <w:sz w:val="28"/>
                <w:szCs w:val="28"/>
              </w:rPr>
              <w:t xml:space="preserve">8.   Стараюсь правильно и регулярно питаться. </w:t>
            </w:r>
          </w:p>
          <w:p w:rsidR="003556B8" w:rsidRPr="00EC24B3" w:rsidRDefault="003556B8" w:rsidP="006F5B28">
            <w:pPr>
              <w:shd w:val="clear" w:color="auto" w:fill="FFFFFF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C24B3">
              <w:rPr>
                <w:rFonts w:ascii="Times New Roman" w:hAnsi="Times New Roman"/>
                <w:sz w:val="28"/>
                <w:szCs w:val="28"/>
              </w:rPr>
              <w:t>9.    Соблюдаю режим дня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3556B8" w:rsidRPr="00EC24B3" w:rsidRDefault="003556B8" w:rsidP="006F5B28">
            <w:pPr>
              <w:spacing w:before="100" w:beforeAutospacing="1" w:after="100" w:afterAutospacing="1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C24B3">
              <w:rPr>
                <w:rFonts w:ascii="Times New Roman" w:hAnsi="Times New Roman"/>
                <w:sz w:val="28"/>
                <w:szCs w:val="28"/>
              </w:rPr>
              <w:t> </w:t>
            </w:r>
          </w:p>
          <w:p w:rsidR="003556B8" w:rsidRPr="00EC24B3" w:rsidRDefault="003556B8" w:rsidP="006F5B28">
            <w:pPr>
              <w:spacing w:before="100" w:beforeAutospacing="1" w:after="100" w:afterAutospacing="1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C24B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3556B8" w:rsidRPr="00EC24B3" w:rsidTr="00354C58">
        <w:trPr>
          <w:cantSplit/>
          <w:trHeight w:val="1134"/>
        </w:trPr>
        <w:tc>
          <w:tcPr>
            <w:tcW w:w="5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3556B8" w:rsidRPr="00EC24B3" w:rsidRDefault="003556B8" w:rsidP="006F5B28">
            <w:pPr>
              <w:shd w:val="clear" w:color="auto" w:fill="FFFFFF"/>
              <w:spacing w:before="100" w:beforeAutospacing="1" w:after="100" w:afterAutospacing="1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C24B3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7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textDirection w:val="btLr"/>
            <w:vAlign w:val="center"/>
          </w:tcPr>
          <w:p w:rsidR="003556B8" w:rsidRPr="00EC24B3" w:rsidRDefault="003556B8" w:rsidP="006F5B28">
            <w:pPr>
              <w:shd w:val="clear" w:color="auto" w:fill="FFFFFF"/>
              <w:spacing w:before="100" w:beforeAutospacing="1" w:after="100" w:afterAutospacing="1" w:line="360" w:lineRule="auto"/>
              <w:ind w:left="113" w:right="113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EC24B3">
              <w:rPr>
                <w:rFonts w:ascii="Times New Roman" w:hAnsi="Times New Roman"/>
                <w:i/>
                <w:sz w:val="28"/>
                <w:szCs w:val="28"/>
              </w:rPr>
              <w:t>Патриотизм</w:t>
            </w:r>
          </w:p>
        </w:tc>
        <w:tc>
          <w:tcPr>
            <w:tcW w:w="75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3556B8" w:rsidRPr="00EC24B3" w:rsidRDefault="003556B8" w:rsidP="006F5B28">
            <w:pPr>
              <w:shd w:val="clear" w:color="auto" w:fill="FFFFFF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C24B3">
              <w:rPr>
                <w:rFonts w:ascii="Times New Roman" w:hAnsi="Times New Roman"/>
                <w:sz w:val="28"/>
                <w:szCs w:val="28"/>
              </w:rPr>
              <w:t xml:space="preserve">10. С уважением отношусь к государственной символике. </w:t>
            </w:r>
          </w:p>
          <w:p w:rsidR="003556B8" w:rsidRPr="00EC24B3" w:rsidRDefault="003556B8" w:rsidP="006F5B28">
            <w:pPr>
              <w:shd w:val="clear" w:color="auto" w:fill="FFFFFF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C24B3">
              <w:rPr>
                <w:rFonts w:ascii="Times New Roman" w:hAnsi="Times New Roman"/>
                <w:sz w:val="28"/>
                <w:szCs w:val="28"/>
              </w:rPr>
              <w:t xml:space="preserve">11. Я бережно отношусь к традициям и истории своего народа. </w:t>
            </w:r>
          </w:p>
          <w:p w:rsidR="003556B8" w:rsidRPr="00EC24B3" w:rsidRDefault="003556B8" w:rsidP="006F5B28">
            <w:pPr>
              <w:shd w:val="clear" w:color="auto" w:fill="FFFFFF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C24B3">
              <w:rPr>
                <w:rFonts w:ascii="Times New Roman" w:hAnsi="Times New Roman"/>
                <w:sz w:val="28"/>
                <w:szCs w:val="28"/>
              </w:rPr>
              <w:t xml:space="preserve">12. Я чувствую потребность в служении Отечеству и народу. </w:t>
            </w:r>
          </w:p>
          <w:p w:rsidR="003556B8" w:rsidRPr="00EC24B3" w:rsidRDefault="003556B8" w:rsidP="006F5B28">
            <w:pPr>
              <w:shd w:val="clear" w:color="auto" w:fill="FFFFFF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C24B3">
              <w:rPr>
                <w:rFonts w:ascii="Times New Roman" w:hAnsi="Times New Roman"/>
                <w:sz w:val="28"/>
                <w:szCs w:val="28"/>
              </w:rPr>
              <w:t xml:space="preserve">13. Я осознаю гражданские права и обязанности. </w:t>
            </w:r>
          </w:p>
          <w:p w:rsidR="003556B8" w:rsidRPr="00EC24B3" w:rsidRDefault="003556B8" w:rsidP="006F5B28">
            <w:pPr>
              <w:shd w:val="clear" w:color="auto" w:fill="FFFFFF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C24B3">
              <w:rPr>
                <w:rFonts w:ascii="Times New Roman" w:hAnsi="Times New Roman"/>
                <w:sz w:val="28"/>
                <w:szCs w:val="28"/>
              </w:rPr>
              <w:t>14. Терпимо отношусь к людям другой национальности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3556B8" w:rsidRPr="00EC24B3" w:rsidRDefault="003556B8" w:rsidP="006F5B28">
            <w:pPr>
              <w:spacing w:before="100" w:beforeAutospacing="1" w:after="100" w:afterAutospacing="1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C24B3">
              <w:rPr>
                <w:rFonts w:ascii="Times New Roman" w:hAnsi="Times New Roman"/>
                <w:sz w:val="28"/>
                <w:szCs w:val="28"/>
              </w:rPr>
              <w:t> </w:t>
            </w:r>
          </w:p>
          <w:p w:rsidR="003556B8" w:rsidRPr="00EC24B3" w:rsidRDefault="003556B8" w:rsidP="006F5B28">
            <w:pPr>
              <w:spacing w:before="100" w:beforeAutospacing="1" w:after="100" w:afterAutospacing="1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C24B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3556B8" w:rsidRPr="00EC24B3" w:rsidTr="00354C58">
        <w:trPr>
          <w:cantSplit/>
          <w:trHeight w:val="1450"/>
        </w:trPr>
        <w:tc>
          <w:tcPr>
            <w:tcW w:w="5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3556B8" w:rsidRPr="00EC24B3" w:rsidRDefault="003556B8" w:rsidP="006F5B28">
            <w:pPr>
              <w:shd w:val="clear" w:color="auto" w:fill="FFFFFF"/>
              <w:spacing w:before="100" w:beforeAutospacing="1" w:after="100" w:afterAutospacing="1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C24B3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7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textDirection w:val="btLr"/>
            <w:vAlign w:val="center"/>
          </w:tcPr>
          <w:p w:rsidR="003556B8" w:rsidRPr="00EC24B3" w:rsidRDefault="003556B8" w:rsidP="006F5B28">
            <w:pPr>
              <w:shd w:val="clear" w:color="auto" w:fill="FFFFFF"/>
              <w:spacing w:before="100" w:beforeAutospacing="1" w:after="100" w:afterAutospacing="1" w:line="360" w:lineRule="auto"/>
              <w:ind w:left="113" w:right="113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EC24B3">
              <w:rPr>
                <w:rFonts w:ascii="Times New Roman" w:hAnsi="Times New Roman"/>
                <w:i/>
                <w:sz w:val="28"/>
                <w:szCs w:val="28"/>
              </w:rPr>
              <w:t>Отношение к искусству</w:t>
            </w:r>
          </w:p>
        </w:tc>
        <w:tc>
          <w:tcPr>
            <w:tcW w:w="75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3556B8" w:rsidRPr="00EC24B3" w:rsidRDefault="003556B8" w:rsidP="006F5B28">
            <w:pPr>
              <w:shd w:val="clear" w:color="auto" w:fill="FFFFFF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C24B3">
              <w:rPr>
                <w:rFonts w:ascii="Times New Roman" w:hAnsi="Times New Roman"/>
                <w:sz w:val="28"/>
                <w:szCs w:val="28"/>
              </w:rPr>
              <w:t xml:space="preserve">15. Стараюсь в свободное время посещать культурные центры (театры, музеи, выставки, библиотеки и т.д.). </w:t>
            </w:r>
          </w:p>
          <w:p w:rsidR="003556B8" w:rsidRPr="00EC24B3" w:rsidRDefault="003556B8" w:rsidP="006F5B28">
            <w:pPr>
              <w:shd w:val="clear" w:color="auto" w:fill="FFFFFF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C24B3">
              <w:rPr>
                <w:rFonts w:ascii="Times New Roman" w:hAnsi="Times New Roman"/>
                <w:sz w:val="28"/>
                <w:szCs w:val="28"/>
              </w:rPr>
              <w:t xml:space="preserve">16. Умею находить прекрасное в жизни. </w:t>
            </w:r>
          </w:p>
          <w:p w:rsidR="003556B8" w:rsidRPr="00EC24B3" w:rsidRDefault="003556B8" w:rsidP="006F5B28">
            <w:pPr>
              <w:shd w:val="clear" w:color="auto" w:fill="FFFFFF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C24B3">
              <w:rPr>
                <w:rFonts w:ascii="Times New Roman" w:hAnsi="Times New Roman"/>
                <w:sz w:val="28"/>
                <w:szCs w:val="28"/>
              </w:rPr>
              <w:t xml:space="preserve">17. Читаю произведения классиков русской и зарубежной литературы (помимо школьной программы). </w:t>
            </w:r>
          </w:p>
          <w:p w:rsidR="003556B8" w:rsidRPr="00EC24B3" w:rsidRDefault="003556B8" w:rsidP="006F5B28">
            <w:pPr>
              <w:shd w:val="clear" w:color="auto" w:fill="FFFFFF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C24B3">
              <w:rPr>
                <w:rFonts w:ascii="Times New Roman" w:hAnsi="Times New Roman"/>
                <w:sz w:val="28"/>
                <w:szCs w:val="28"/>
              </w:rPr>
              <w:t xml:space="preserve">18. Интересуюсь событиями, происходящими в культурной жизни. </w:t>
            </w:r>
          </w:p>
          <w:p w:rsidR="003556B8" w:rsidRPr="00EC24B3" w:rsidRDefault="003556B8" w:rsidP="006F5B28">
            <w:pPr>
              <w:shd w:val="clear" w:color="auto" w:fill="FFFFFF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C24B3">
              <w:rPr>
                <w:rFonts w:ascii="Times New Roman" w:hAnsi="Times New Roman"/>
                <w:sz w:val="28"/>
                <w:szCs w:val="28"/>
              </w:rPr>
              <w:t>19. Занимаюсь художественным или прикладным творчеством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3556B8" w:rsidRPr="00EC24B3" w:rsidRDefault="003556B8" w:rsidP="006F5B28">
            <w:pPr>
              <w:spacing w:before="100" w:beforeAutospacing="1" w:after="100" w:afterAutospacing="1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C24B3">
              <w:rPr>
                <w:rFonts w:ascii="Times New Roman" w:hAnsi="Times New Roman"/>
                <w:sz w:val="28"/>
                <w:szCs w:val="28"/>
              </w:rPr>
              <w:t> </w:t>
            </w:r>
          </w:p>
          <w:p w:rsidR="003556B8" w:rsidRPr="00EC24B3" w:rsidRDefault="003556B8" w:rsidP="006F5B28">
            <w:pPr>
              <w:spacing w:before="100" w:beforeAutospacing="1" w:after="100" w:afterAutospacing="1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C24B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3556B8" w:rsidRPr="00EC24B3" w:rsidTr="00354C58">
        <w:trPr>
          <w:cantSplit/>
          <w:trHeight w:val="1134"/>
        </w:trPr>
        <w:tc>
          <w:tcPr>
            <w:tcW w:w="5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3556B8" w:rsidRPr="00EC24B3" w:rsidRDefault="003556B8" w:rsidP="006F5B28">
            <w:pPr>
              <w:shd w:val="clear" w:color="auto" w:fill="FFFFFF"/>
              <w:spacing w:before="100" w:beforeAutospacing="1" w:after="100" w:afterAutospacing="1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C24B3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7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textDirection w:val="btLr"/>
            <w:vAlign w:val="center"/>
          </w:tcPr>
          <w:p w:rsidR="003556B8" w:rsidRPr="00EC24B3" w:rsidRDefault="003556B8" w:rsidP="006F5B28">
            <w:pPr>
              <w:shd w:val="clear" w:color="auto" w:fill="FFFFFF"/>
              <w:spacing w:before="100" w:beforeAutospacing="1" w:after="100" w:afterAutospacing="1" w:line="360" w:lineRule="auto"/>
              <w:ind w:left="113" w:right="113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EC24B3">
              <w:rPr>
                <w:rFonts w:ascii="Times New Roman" w:hAnsi="Times New Roman"/>
                <w:i/>
                <w:sz w:val="28"/>
                <w:szCs w:val="28"/>
              </w:rPr>
              <w:t>Отношение к природе</w:t>
            </w:r>
          </w:p>
        </w:tc>
        <w:tc>
          <w:tcPr>
            <w:tcW w:w="75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3556B8" w:rsidRPr="00EC24B3" w:rsidRDefault="003556B8" w:rsidP="006F5B28">
            <w:pPr>
              <w:shd w:val="clear" w:color="auto" w:fill="FFFFFF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C24B3">
              <w:rPr>
                <w:rFonts w:ascii="Times New Roman" w:hAnsi="Times New Roman"/>
                <w:sz w:val="28"/>
                <w:szCs w:val="28"/>
              </w:rPr>
              <w:t xml:space="preserve">20. Бережно отношусь к растительному миру. </w:t>
            </w:r>
          </w:p>
          <w:p w:rsidR="003556B8" w:rsidRPr="00EC24B3" w:rsidRDefault="003556B8" w:rsidP="006F5B28">
            <w:pPr>
              <w:shd w:val="clear" w:color="auto" w:fill="FFFFFF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C24B3">
              <w:rPr>
                <w:rFonts w:ascii="Times New Roman" w:hAnsi="Times New Roman"/>
                <w:sz w:val="28"/>
                <w:szCs w:val="28"/>
              </w:rPr>
              <w:t xml:space="preserve">21. Бережно отношусь к животному миру. </w:t>
            </w:r>
          </w:p>
          <w:p w:rsidR="003556B8" w:rsidRPr="00EC24B3" w:rsidRDefault="003556B8" w:rsidP="006F5B28">
            <w:pPr>
              <w:shd w:val="clear" w:color="auto" w:fill="FFFFFF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C24B3">
              <w:rPr>
                <w:rFonts w:ascii="Times New Roman" w:hAnsi="Times New Roman"/>
                <w:sz w:val="28"/>
                <w:szCs w:val="28"/>
              </w:rPr>
              <w:t xml:space="preserve">22. Стараюсь сохранять природу. </w:t>
            </w:r>
          </w:p>
          <w:p w:rsidR="003556B8" w:rsidRPr="00EC24B3" w:rsidRDefault="003556B8" w:rsidP="006F5B28">
            <w:pPr>
              <w:shd w:val="clear" w:color="auto" w:fill="FFFFFF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C24B3">
              <w:rPr>
                <w:rFonts w:ascii="Times New Roman" w:hAnsi="Times New Roman"/>
                <w:sz w:val="28"/>
                <w:szCs w:val="28"/>
              </w:rPr>
              <w:t xml:space="preserve">23. Помогаю природе (сажаю деревья, ухаживаю за животными и т.д.). </w:t>
            </w:r>
          </w:p>
          <w:p w:rsidR="003556B8" w:rsidRPr="00EC24B3" w:rsidRDefault="003556B8" w:rsidP="006F5B28">
            <w:pPr>
              <w:shd w:val="clear" w:color="auto" w:fill="FFFFFF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C24B3">
              <w:rPr>
                <w:rFonts w:ascii="Times New Roman" w:hAnsi="Times New Roman"/>
                <w:sz w:val="28"/>
                <w:szCs w:val="28"/>
              </w:rPr>
              <w:t>24.  Привлекаю к сохранению природы (родных, друзей и др.)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3556B8" w:rsidRPr="00EC24B3" w:rsidRDefault="003556B8" w:rsidP="006F5B28">
            <w:pPr>
              <w:spacing w:before="100" w:beforeAutospacing="1" w:after="100" w:afterAutospacing="1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C24B3">
              <w:rPr>
                <w:rFonts w:ascii="Times New Roman" w:hAnsi="Times New Roman"/>
                <w:sz w:val="28"/>
                <w:szCs w:val="28"/>
              </w:rPr>
              <w:t> </w:t>
            </w:r>
          </w:p>
          <w:p w:rsidR="003556B8" w:rsidRPr="00EC24B3" w:rsidRDefault="003556B8" w:rsidP="006F5B28">
            <w:pPr>
              <w:spacing w:before="100" w:beforeAutospacing="1" w:after="100" w:afterAutospacing="1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C24B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3556B8" w:rsidRPr="00EC24B3" w:rsidTr="00354C58">
        <w:trPr>
          <w:cantSplit/>
          <w:trHeight w:val="1134"/>
        </w:trPr>
        <w:tc>
          <w:tcPr>
            <w:tcW w:w="5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3556B8" w:rsidRPr="00EC24B3" w:rsidRDefault="003556B8" w:rsidP="006F5B28">
            <w:pPr>
              <w:shd w:val="clear" w:color="auto" w:fill="FFFFFF"/>
              <w:spacing w:before="100" w:beforeAutospacing="1" w:after="100" w:afterAutospacing="1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C24B3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7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textDirection w:val="btLr"/>
            <w:vAlign w:val="center"/>
          </w:tcPr>
          <w:p w:rsidR="003556B8" w:rsidRPr="00EC24B3" w:rsidRDefault="003556B8" w:rsidP="006F5B28">
            <w:pPr>
              <w:shd w:val="clear" w:color="auto" w:fill="FFFFFF"/>
              <w:spacing w:before="100" w:beforeAutospacing="1" w:after="100" w:afterAutospacing="1" w:line="360" w:lineRule="auto"/>
              <w:ind w:left="113" w:right="113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EC24B3">
              <w:rPr>
                <w:rFonts w:ascii="Times New Roman" w:hAnsi="Times New Roman"/>
                <w:i/>
                <w:sz w:val="28"/>
                <w:szCs w:val="28"/>
              </w:rPr>
              <w:t>Адаптированность</w:t>
            </w:r>
          </w:p>
        </w:tc>
        <w:tc>
          <w:tcPr>
            <w:tcW w:w="75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3556B8" w:rsidRPr="00EC24B3" w:rsidRDefault="003556B8" w:rsidP="006F5B28">
            <w:pPr>
              <w:shd w:val="clear" w:color="auto" w:fill="FFFFFF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C24B3">
              <w:rPr>
                <w:rFonts w:ascii="Times New Roman" w:hAnsi="Times New Roman"/>
                <w:sz w:val="28"/>
                <w:szCs w:val="28"/>
              </w:rPr>
              <w:t xml:space="preserve">25. Прислушиваюсь к мнению старших. </w:t>
            </w:r>
          </w:p>
          <w:p w:rsidR="003556B8" w:rsidRPr="00EC24B3" w:rsidRDefault="003556B8" w:rsidP="006F5B28">
            <w:pPr>
              <w:shd w:val="clear" w:color="auto" w:fill="FFFFFF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C24B3">
              <w:rPr>
                <w:rFonts w:ascii="Times New Roman" w:hAnsi="Times New Roman"/>
                <w:sz w:val="28"/>
                <w:szCs w:val="28"/>
              </w:rPr>
              <w:t xml:space="preserve">26. Стремлюсь поступать так, как решит большинство моих друзей. </w:t>
            </w:r>
          </w:p>
          <w:p w:rsidR="003556B8" w:rsidRPr="00EC24B3" w:rsidRDefault="003556B8" w:rsidP="006F5B28">
            <w:pPr>
              <w:shd w:val="clear" w:color="auto" w:fill="FFFFFF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C24B3">
              <w:rPr>
                <w:rFonts w:ascii="Times New Roman" w:hAnsi="Times New Roman"/>
                <w:sz w:val="28"/>
                <w:szCs w:val="28"/>
              </w:rPr>
              <w:t xml:space="preserve">27. Стараюсь поступать так, чтобы мои поступки признавались окружающими. </w:t>
            </w:r>
          </w:p>
          <w:p w:rsidR="003556B8" w:rsidRPr="00EC24B3" w:rsidRDefault="003556B8" w:rsidP="006F5B28">
            <w:pPr>
              <w:shd w:val="clear" w:color="auto" w:fill="FFFFFF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C24B3">
              <w:rPr>
                <w:rFonts w:ascii="Times New Roman" w:hAnsi="Times New Roman"/>
                <w:sz w:val="28"/>
                <w:szCs w:val="28"/>
              </w:rPr>
              <w:t xml:space="preserve">28. Желательно, чтобы все окружающие ко мне хорошо относились. </w:t>
            </w:r>
          </w:p>
          <w:p w:rsidR="003556B8" w:rsidRPr="00EC24B3" w:rsidRDefault="003556B8" w:rsidP="006F5B28">
            <w:pPr>
              <w:shd w:val="clear" w:color="auto" w:fill="FFFFFF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C24B3">
              <w:rPr>
                <w:rFonts w:ascii="Times New Roman" w:hAnsi="Times New Roman"/>
                <w:sz w:val="28"/>
                <w:szCs w:val="28"/>
              </w:rPr>
              <w:t>29.  Стремлюсь не ссориться с друзьями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3556B8" w:rsidRPr="00EC24B3" w:rsidRDefault="003556B8" w:rsidP="006F5B28">
            <w:pPr>
              <w:spacing w:before="100" w:beforeAutospacing="1" w:after="100" w:afterAutospacing="1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C24B3">
              <w:rPr>
                <w:rFonts w:ascii="Times New Roman" w:hAnsi="Times New Roman"/>
                <w:sz w:val="28"/>
                <w:szCs w:val="28"/>
              </w:rPr>
              <w:t> </w:t>
            </w:r>
          </w:p>
          <w:p w:rsidR="003556B8" w:rsidRPr="00EC24B3" w:rsidRDefault="003556B8" w:rsidP="006F5B28">
            <w:pPr>
              <w:spacing w:before="100" w:beforeAutospacing="1" w:after="100" w:afterAutospacing="1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C24B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3556B8" w:rsidRPr="00EC24B3" w:rsidTr="00354C58">
        <w:trPr>
          <w:cantSplit/>
          <w:trHeight w:val="1238"/>
        </w:trPr>
        <w:tc>
          <w:tcPr>
            <w:tcW w:w="5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3556B8" w:rsidRPr="00EC24B3" w:rsidRDefault="003556B8" w:rsidP="006F5B28">
            <w:pPr>
              <w:shd w:val="clear" w:color="auto" w:fill="FFFFFF"/>
              <w:spacing w:before="100" w:beforeAutospacing="1" w:after="100" w:afterAutospacing="1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26" type="#_x0000_t32" style="position:absolute;left:0;text-align:left;margin-left:-2.75pt;margin-top:0;width:509.85pt;height:0;z-index:251658240;mso-position-horizontal-relative:text;mso-position-vertical-relative:text" o:connectortype="straight"/>
              </w:pict>
            </w:r>
            <w:r w:rsidRPr="00EC24B3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7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textDirection w:val="btLr"/>
            <w:vAlign w:val="center"/>
          </w:tcPr>
          <w:p w:rsidR="003556B8" w:rsidRPr="00EC24B3" w:rsidRDefault="003556B8" w:rsidP="006F5B28">
            <w:pPr>
              <w:shd w:val="clear" w:color="auto" w:fill="FFFFFF"/>
              <w:spacing w:before="100" w:beforeAutospacing="1" w:after="100" w:afterAutospacing="1" w:line="360" w:lineRule="auto"/>
              <w:ind w:left="113" w:right="113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EC24B3">
              <w:rPr>
                <w:rFonts w:ascii="Times New Roman" w:hAnsi="Times New Roman"/>
                <w:i/>
                <w:sz w:val="28"/>
                <w:szCs w:val="28"/>
              </w:rPr>
              <w:t>Автономность</w:t>
            </w:r>
          </w:p>
        </w:tc>
        <w:tc>
          <w:tcPr>
            <w:tcW w:w="75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3556B8" w:rsidRPr="00EC24B3" w:rsidRDefault="003556B8" w:rsidP="006F5B28">
            <w:pPr>
              <w:shd w:val="clear" w:color="auto" w:fill="FFFFFF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C24B3">
              <w:rPr>
                <w:rFonts w:ascii="Times New Roman" w:hAnsi="Times New Roman"/>
                <w:sz w:val="28"/>
                <w:szCs w:val="28"/>
              </w:rPr>
              <w:t xml:space="preserve">30. Считаю, что всегда надо чем-то отличаться от других. </w:t>
            </w:r>
          </w:p>
          <w:p w:rsidR="003556B8" w:rsidRPr="00EC24B3" w:rsidRDefault="003556B8" w:rsidP="006F5B28">
            <w:pPr>
              <w:shd w:val="clear" w:color="auto" w:fill="FFFFFF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C24B3">
              <w:rPr>
                <w:rFonts w:ascii="Times New Roman" w:hAnsi="Times New Roman"/>
                <w:sz w:val="28"/>
                <w:szCs w:val="28"/>
              </w:rPr>
              <w:t xml:space="preserve">31. Мне хочется быть впереди других в любом деле. </w:t>
            </w:r>
          </w:p>
          <w:p w:rsidR="003556B8" w:rsidRPr="00EC24B3" w:rsidRDefault="003556B8" w:rsidP="006F5B28">
            <w:pPr>
              <w:shd w:val="clear" w:color="auto" w:fill="FFFFFF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C24B3">
              <w:rPr>
                <w:rFonts w:ascii="Times New Roman" w:hAnsi="Times New Roman"/>
                <w:sz w:val="28"/>
                <w:szCs w:val="28"/>
              </w:rPr>
              <w:t xml:space="preserve">32. Общаясь с товарищами, отстаиваю свое мнение. </w:t>
            </w:r>
          </w:p>
          <w:p w:rsidR="003556B8" w:rsidRPr="00EC24B3" w:rsidRDefault="003556B8" w:rsidP="006F5B28">
            <w:pPr>
              <w:shd w:val="clear" w:color="auto" w:fill="FFFFFF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C24B3">
              <w:rPr>
                <w:rFonts w:ascii="Times New Roman" w:hAnsi="Times New Roman"/>
                <w:sz w:val="28"/>
                <w:szCs w:val="28"/>
              </w:rPr>
              <w:t xml:space="preserve">33. Если мне не нравятся люди, то я не буду с ними общаться. </w:t>
            </w:r>
          </w:p>
          <w:p w:rsidR="003556B8" w:rsidRPr="00EC24B3" w:rsidRDefault="003556B8" w:rsidP="006F5B28">
            <w:pPr>
              <w:shd w:val="clear" w:color="auto" w:fill="FFFFFF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C24B3">
              <w:rPr>
                <w:rFonts w:ascii="Times New Roman" w:hAnsi="Times New Roman"/>
                <w:sz w:val="28"/>
                <w:szCs w:val="28"/>
              </w:rPr>
              <w:t>34. Стараюсь доказать свою правоту, даже если с моим мнением не согласны окружающие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3556B8" w:rsidRPr="00EC24B3" w:rsidRDefault="003556B8" w:rsidP="006F5B28">
            <w:pPr>
              <w:spacing w:before="100" w:beforeAutospacing="1" w:after="100" w:afterAutospacing="1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C24B3">
              <w:rPr>
                <w:rFonts w:ascii="Times New Roman" w:hAnsi="Times New Roman"/>
                <w:sz w:val="28"/>
                <w:szCs w:val="28"/>
              </w:rPr>
              <w:t> </w:t>
            </w:r>
          </w:p>
          <w:p w:rsidR="003556B8" w:rsidRPr="00EC24B3" w:rsidRDefault="003556B8" w:rsidP="006F5B28">
            <w:pPr>
              <w:spacing w:before="100" w:beforeAutospacing="1" w:after="100" w:afterAutospacing="1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C24B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3556B8" w:rsidRPr="00EC24B3" w:rsidTr="00354C58">
        <w:trPr>
          <w:cantSplit/>
          <w:trHeight w:val="1134"/>
        </w:trPr>
        <w:tc>
          <w:tcPr>
            <w:tcW w:w="5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3556B8" w:rsidRPr="00EC24B3" w:rsidRDefault="003556B8" w:rsidP="006F5B28">
            <w:pPr>
              <w:shd w:val="clear" w:color="auto" w:fill="FFFFFF"/>
              <w:spacing w:before="100" w:beforeAutospacing="1" w:after="100" w:afterAutospacing="1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C24B3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7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textDirection w:val="btLr"/>
            <w:vAlign w:val="center"/>
          </w:tcPr>
          <w:p w:rsidR="003556B8" w:rsidRPr="00EC24B3" w:rsidRDefault="003556B8" w:rsidP="006F5B28">
            <w:pPr>
              <w:shd w:val="clear" w:color="auto" w:fill="FFFFFF"/>
              <w:spacing w:before="100" w:beforeAutospacing="1" w:after="100" w:afterAutospacing="1" w:line="360" w:lineRule="auto"/>
              <w:ind w:left="113" w:right="113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EC24B3">
              <w:rPr>
                <w:rFonts w:ascii="Times New Roman" w:hAnsi="Times New Roman"/>
                <w:i/>
                <w:sz w:val="28"/>
                <w:szCs w:val="28"/>
              </w:rPr>
              <w:t>Социальная активность</w:t>
            </w:r>
          </w:p>
        </w:tc>
        <w:tc>
          <w:tcPr>
            <w:tcW w:w="75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3556B8" w:rsidRPr="00EC24B3" w:rsidRDefault="003556B8" w:rsidP="006F5B28">
            <w:pPr>
              <w:shd w:val="clear" w:color="auto" w:fill="FFFFFF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C24B3">
              <w:rPr>
                <w:rFonts w:ascii="Times New Roman" w:hAnsi="Times New Roman"/>
                <w:sz w:val="28"/>
                <w:szCs w:val="28"/>
              </w:rPr>
              <w:t xml:space="preserve">35. За что бы я ни взялся - добиваюсь успеха. </w:t>
            </w:r>
          </w:p>
          <w:p w:rsidR="003556B8" w:rsidRPr="00EC24B3" w:rsidRDefault="003556B8" w:rsidP="006F5B28">
            <w:pPr>
              <w:shd w:val="clear" w:color="auto" w:fill="FFFFFF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C24B3">
              <w:rPr>
                <w:rFonts w:ascii="Times New Roman" w:hAnsi="Times New Roman"/>
                <w:sz w:val="28"/>
                <w:szCs w:val="28"/>
              </w:rPr>
              <w:t xml:space="preserve">36. Я становлюсь упрямым, когда уверен, что я прав. </w:t>
            </w:r>
          </w:p>
          <w:p w:rsidR="003556B8" w:rsidRPr="00EC24B3" w:rsidRDefault="003556B8" w:rsidP="006F5B28">
            <w:pPr>
              <w:shd w:val="clear" w:color="auto" w:fill="FFFFFF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C24B3">
              <w:rPr>
                <w:rFonts w:ascii="Times New Roman" w:hAnsi="Times New Roman"/>
                <w:sz w:val="28"/>
                <w:szCs w:val="28"/>
              </w:rPr>
              <w:t xml:space="preserve">37. Если я что-то задумал, то обязательно сделаю. </w:t>
            </w:r>
          </w:p>
          <w:p w:rsidR="003556B8" w:rsidRPr="00EC24B3" w:rsidRDefault="003556B8" w:rsidP="006F5B28">
            <w:pPr>
              <w:shd w:val="clear" w:color="auto" w:fill="FFFFFF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C24B3">
              <w:rPr>
                <w:rFonts w:ascii="Times New Roman" w:hAnsi="Times New Roman"/>
                <w:sz w:val="28"/>
                <w:szCs w:val="28"/>
              </w:rPr>
              <w:t xml:space="preserve">38. Стремлюсь всегда побеждать и выигрывать. </w:t>
            </w:r>
          </w:p>
          <w:p w:rsidR="003556B8" w:rsidRPr="00EC24B3" w:rsidRDefault="003556B8" w:rsidP="006F5B28">
            <w:pPr>
              <w:shd w:val="clear" w:color="auto" w:fill="FFFFFF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C24B3">
              <w:rPr>
                <w:rFonts w:ascii="Times New Roman" w:hAnsi="Times New Roman"/>
                <w:sz w:val="28"/>
                <w:szCs w:val="28"/>
              </w:rPr>
              <w:t>39. Если я берусь за дело, то обязательно доведу его до конца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3556B8" w:rsidRPr="00EC24B3" w:rsidRDefault="003556B8" w:rsidP="006F5B28">
            <w:pPr>
              <w:spacing w:before="100" w:beforeAutospacing="1" w:after="100" w:afterAutospacing="1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C24B3">
              <w:rPr>
                <w:rFonts w:ascii="Times New Roman" w:hAnsi="Times New Roman"/>
                <w:sz w:val="28"/>
                <w:szCs w:val="28"/>
              </w:rPr>
              <w:t> </w:t>
            </w:r>
          </w:p>
          <w:p w:rsidR="003556B8" w:rsidRPr="00EC24B3" w:rsidRDefault="003556B8" w:rsidP="006F5B28">
            <w:pPr>
              <w:spacing w:before="100" w:beforeAutospacing="1" w:after="100" w:afterAutospacing="1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C24B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3556B8" w:rsidRPr="00EC24B3" w:rsidTr="00354C58">
        <w:trPr>
          <w:cantSplit/>
          <w:trHeight w:val="1134"/>
        </w:trPr>
        <w:tc>
          <w:tcPr>
            <w:tcW w:w="5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3556B8" w:rsidRPr="00EC24B3" w:rsidRDefault="003556B8" w:rsidP="006F5B28">
            <w:pPr>
              <w:shd w:val="clear" w:color="auto" w:fill="FFFFFF"/>
              <w:spacing w:before="100" w:beforeAutospacing="1" w:after="100" w:afterAutospacing="1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C24B3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7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textDirection w:val="btLr"/>
            <w:vAlign w:val="center"/>
          </w:tcPr>
          <w:p w:rsidR="003556B8" w:rsidRPr="00EC24B3" w:rsidRDefault="003556B8" w:rsidP="006F5B28">
            <w:pPr>
              <w:shd w:val="clear" w:color="auto" w:fill="FFFFFF"/>
              <w:spacing w:before="100" w:beforeAutospacing="1" w:after="100" w:afterAutospacing="1" w:line="360" w:lineRule="auto"/>
              <w:ind w:left="113" w:right="113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EC24B3">
              <w:rPr>
                <w:rFonts w:ascii="Times New Roman" w:hAnsi="Times New Roman"/>
                <w:i/>
                <w:sz w:val="28"/>
                <w:szCs w:val="28"/>
              </w:rPr>
              <w:t>Нравствен</w:t>
            </w:r>
            <w:r w:rsidRPr="00EC24B3">
              <w:rPr>
                <w:rFonts w:ascii="Times New Roman" w:hAnsi="Times New Roman"/>
                <w:i/>
                <w:sz w:val="28"/>
                <w:szCs w:val="28"/>
              </w:rPr>
              <w:softHyphen/>
              <w:t>ность</w:t>
            </w:r>
          </w:p>
        </w:tc>
        <w:tc>
          <w:tcPr>
            <w:tcW w:w="75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3556B8" w:rsidRPr="00EC24B3" w:rsidRDefault="003556B8" w:rsidP="006F5B28">
            <w:pPr>
              <w:shd w:val="clear" w:color="auto" w:fill="FFFFFF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C24B3">
              <w:rPr>
                <w:rFonts w:ascii="Times New Roman" w:hAnsi="Times New Roman"/>
                <w:sz w:val="28"/>
                <w:szCs w:val="28"/>
              </w:rPr>
              <w:t xml:space="preserve">40. Я умею прощать людей. </w:t>
            </w:r>
          </w:p>
          <w:p w:rsidR="003556B8" w:rsidRPr="00EC24B3" w:rsidRDefault="003556B8" w:rsidP="006F5B28">
            <w:pPr>
              <w:shd w:val="clear" w:color="auto" w:fill="FFFFFF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C24B3">
              <w:rPr>
                <w:rFonts w:ascii="Times New Roman" w:hAnsi="Times New Roman"/>
                <w:sz w:val="28"/>
                <w:szCs w:val="28"/>
              </w:rPr>
              <w:t xml:space="preserve">41. Считаю, что делать людям добро - это главное в жизни. </w:t>
            </w:r>
          </w:p>
          <w:p w:rsidR="003556B8" w:rsidRPr="00EC24B3" w:rsidRDefault="003556B8" w:rsidP="006F5B28">
            <w:pPr>
              <w:shd w:val="clear" w:color="auto" w:fill="FFFFFF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C24B3">
              <w:rPr>
                <w:rFonts w:ascii="Times New Roman" w:hAnsi="Times New Roman"/>
                <w:sz w:val="28"/>
                <w:szCs w:val="28"/>
              </w:rPr>
              <w:t xml:space="preserve">42. Мне нравится помогать другим. </w:t>
            </w:r>
          </w:p>
          <w:p w:rsidR="003556B8" w:rsidRPr="00EC24B3" w:rsidRDefault="003556B8" w:rsidP="006F5B28">
            <w:pPr>
              <w:shd w:val="clear" w:color="auto" w:fill="FFFFFF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C24B3">
              <w:rPr>
                <w:rFonts w:ascii="Times New Roman" w:hAnsi="Times New Roman"/>
                <w:sz w:val="28"/>
                <w:szCs w:val="28"/>
              </w:rPr>
              <w:t xml:space="preserve">43. Переживаю неприятности других как свои. </w:t>
            </w:r>
          </w:p>
          <w:p w:rsidR="003556B8" w:rsidRPr="00EC24B3" w:rsidRDefault="003556B8" w:rsidP="006F5B28">
            <w:pPr>
              <w:shd w:val="clear" w:color="auto" w:fill="FFFFFF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C24B3">
              <w:rPr>
                <w:rFonts w:ascii="Times New Roman" w:hAnsi="Times New Roman"/>
                <w:sz w:val="28"/>
                <w:szCs w:val="28"/>
              </w:rPr>
              <w:t>44. Стараюсь защищать тех, кого обижают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3556B8" w:rsidRPr="00EC24B3" w:rsidRDefault="003556B8" w:rsidP="006F5B28">
            <w:pPr>
              <w:spacing w:before="100" w:beforeAutospacing="1" w:after="100" w:afterAutospacing="1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C24B3">
              <w:rPr>
                <w:rFonts w:ascii="Times New Roman" w:hAnsi="Times New Roman"/>
                <w:sz w:val="28"/>
                <w:szCs w:val="28"/>
              </w:rPr>
              <w:t> </w:t>
            </w:r>
          </w:p>
          <w:p w:rsidR="003556B8" w:rsidRPr="00EC24B3" w:rsidRDefault="003556B8" w:rsidP="006F5B28">
            <w:pPr>
              <w:spacing w:before="100" w:beforeAutospacing="1" w:after="100" w:afterAutospacing="1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C24B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3556B8" w:rsidRPr="00EC24B3" w:rsidTr="00354C58">
        <w:trPr>
          <w:cantSplit/>
          <w:trHeight w:val="1134"/>
        </w:trPr>
        <w:tc>
          <w:tcPr>
            <w:tcW w:w="5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3556B8" w:rsidRPr="00EC24B3" w:rsidRDefault="003556B8" w:rsidP="006F5B28">
            <w:pPr>
              <w:shd w:val="clear" w:color="auto" w:fill="FFFFFF"/>
              <w:spacing w:before="100" w:beforeAutospacing="1" w:after="100" w:afterAutospacing="1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C24B3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textDirection w:val="btLr"/>
            <w:vAlign w:val="center"/>
          </w:tcPr>
          <w:p w:rsidR="003556B8" w:rsidRPr="00EC24B3" w:rsidRDefault="003556B8" w:rsidP="006F5B28">
            <w:pPr>
              <w:shd w:val="clear" w:color="auto" w:fill="FFFFFF"/>
              <w:spacing w:before="100" w:beforeAutospacing="1" w:after="100" w:afterAutospacing="1" w:line="360" w:lineRule="auto"/>
              <w:ind w:left="113" w:right="113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EC24B3">
              <w:rPr>
                <w:rFonts w:ascii="Times New Roman" w:hAnsi="Times New Roman"/>
                <w:i/>
                <w:sz w:val="28"/>
                <w:szCs w:val="28"/>
              </w:rPr>
              <w:t>Социальная толерант</w:t>
            </w:r>
            <w:r w:rsidRPr="00EC24B3">
              <w:rPr>
                <w:rFonts w:ascii="Times New Roman" w:hAnsi="Times New Roman"/>
                <w:i/>
                <w:sz w:val="28"/>
                <w:szCs w:val="28"/>
              </w:rPr>
              <w:softHyphen/>
              <w:t>ность</w:t>
            </w:r>
          </w:p>
        </w:tc>
        <w:tc>
          <w:tcPr>
            <w:tcW w:w="75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3556B8" w:rsidRPr="00EC24B3" w:rsidRDefault="003556B8" w:rsidP="006F5B28">
            <w:pPr>
              <w:shd w:val="clear" w:color="auto" w:fill="FFFFFF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C24B3">
              <w:rPr>
                <w:rFonts w:ascii="Times New Roman" w:hAnsi="Times New Roman"/>
                <w:sz w:val="28"/>
                <w:szCs w:val="28"/>
              </w:rPr>
              <w:t xml:space="preserve">45. Считаю, что в средствах массовой информации может быть представлено любое мнение. </w:t>
            </w:r>
          </w:p>
          <w:p w:rsidR="003556B8" w:rsidRPr="00EC24B3" w:rsidRDefault="003556B8" w:rsidP="006F5B28">
            <w:pPr>
              <w:shd w:val="clear" w:color="auto" w:fill="FFFFFF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C24B3">
              <w:rPr>
                <w:rFonts w:ascii="Times New Roman" w:hAnsi="Times New Roman"/>
                <w:sz w:val="28"/>
                <w:szCs w:val="28"/>
              </w:rPr>
              <w:t xml:space="preserve">46. Нищие и бродяги сами не виноваты в своих проблемах. </w:t>
            </w:r>
          </w:p>
          <w:p w:rsidR="003556B8" w:rsidRPr="00EC24B3" w:rsidRDefault="003556B8" w:rsidP="006F5B28">
            <w:pPr>
              <w:shd w:val="clear" w:color="auto" w:fill="FFFFFF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C24B3">
              <w:rPr>
                <w:rFonts w:ascii="Times New Roman" w:hAnsi="Times New Roman"/>
                <w:sz w:val="28"/>
                <w:szCs w:val="28"/>
              </w:rPr>
              <w:t>47. Беженцам надо помогать больше, чем всем остальным, хотя у местных проблем не меньше.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3556B8" w:rsidRPr="00EC24B3" w:rsidRDefault="003556B8" w:rsidP="006F5B28">
            <w:pPr>
              <w:spacing w:before="100" w:beforeAutospacing="1" w:after="100" w:afterAutospacing="1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C24B3">
              <w:rPr>
                <w:rFonts w:ascii="Times New Roman" w:hAnsi="Times New Roman"/>
                <w:sz w:val="28"/>
                <w:szCs w:val="28"/>
              </w:rPr>
              <w:t> </w:t>
            </w:r>
          </w:p>
          <w:p w:rsidR="003556B8" w:rsidRPr="00EC24B3" w:rsidRDefault="003556B8" w:rsidP="006F5B28">
            <w:pPr>
              <w:spacing w:before="100" w:beforeAutospacing="1" w:after="100" w:afterAutospacing="1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C24B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</w:tbl>
    <w:p w:rsidR="003556B8" w:rsidRPr="00EC24B3" w:rsidRDefault="003556B8" w:rsidP="006F5B28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556B8" w:rsidRPr="00EC24B3" w:rsidRDefault="003556B8" w:rsidP="006F5B28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24B3">
        <w:rPr>
          <w:rFonts w:ascii="Times New Roman" w:hAnsi="Times New Roman"/>
          <w:sz w:val="28"/>
          <w:szCs w:val="28"/>
        </w:rPr>
        <w:t>1.  Средний балл по каждой группе показателей получают при сложении всех оценок в группе и делении этой суммы на пять.</w:t>
      </w:r>
    </w:p>
    <w:p w:rsidR="003556B8" w:rsidRPr="00EC24B3" w:rsidRDefault="003556B8" w:rsidP="006F5B28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24B3">
        <w:rPr>
          <w:rFonts w:ascii="Times New Roman" w:hAnsi="Times New Roman"/>
          <w:sz w:val="28"/>
          <w:szCs w:val="28"/>
        </w:rPr>
        <w:t>2. Вычислить средний балл по классу и по каж</w:t>
      </w:r>
      <w:r w:rsidRPr="00EC24B3">
        <w:rPr>
          <w:rFonts w:ascii="Times New Roman" w:hAnsi="Times New Roman"/>
          <w:sz w:val="28"/>
          <w:szCs w:val="28"/>
        </w:rPr>
        <w:softHyphen/>
        <w:t>дой группе показателей, соотнести с числом анке</w:t>
      </w:r>
      <w:r w:rsidRPr="00EC24B3">
        <w:rPr>
          <w:rFonts w:ascii="Times New Roman" w:hAnsi="Times New Roman"/>
          <w:sz w:val="28"/>
          <w:szCs w:val="28"/>
        </w:rPr>
        <w:softHyphen/>
        <w:t>тируемых.</w:t>
      </w:r>
    </w:p>
    <w:p w:rsidR="003556B8" w:rsidRPr="00EC24B3" w:rsidRDefault="003556B8" w:rsidP="006F5B28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24B3">
        <w:rPr>
          <w:rFonts w:ascii="Times New Roman" w:hAnsi="Times New Roman"/>
          <w:sz w:val="28"/>
          <w:szCs w:val="28"/>
        </w:rPr>
        <w:t>3. На основании полученных данных построить диаграмму по оценке качества воспитанности:</w:t>
      </w:r>
    </w:p>
    <w:p w:rsidR="003556B8" w:rsidRPr="00EC24B3" w:rsidRDefault="003556B8" w:rsidP="006F5B28">
      <w:pPr>
        <w:shd w:val="clear" w:color="auto" w:fill="FFFFFF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EC24B3">
        <w:rPr>
          <w:rFonts w:ascii="Times New Roman" w:hAnsi="Times New Roman"/>
          <w:sz w:val="28"/>
          <w:szCs w:val="28"/>
        </w:rPr>
        <w:t xml:space="preserve">            4.  Уровень качества воспитанности можно опре</w:t>
      </w:r>
      <w:r w:rsidRPr="00EC24B3">
        <w:rPr>
          <w:rFonts w:ascii="Times New Roman" w:hAnsi="Times New Roman"/>
          <w:sz w:val="28"/>
          <w:szCs w:val="28"/>
        </w:rPr>
        <w:softHyphen/>
        <w:t>делить по следующей шкале: 0-2 - низкий уровень; 2-3 - средний уровень; 3-4 - высокий уровень.</w:t>
      </w:r>
    </w:p>
    <w:p w:rsidR="003556B8" w:rsidRPr="00EC24B3" w:rsidRDefault="003556B8" w:rsidP="006F5B28">
      <w:pPr>
        <w:pStyle w:val="c26c0"/>
        <w:spacing w:before="0" w:beforeAutospacing="0" w:after="0" w:afterAutospacing="0" w:line="360" w:lineRule="auto"/>
        <w:jc w:val="center"/>
        <w:rPr>
          <w:rStyle w:val="c15"/>
          <w:b/>
          <w:sz w:val="28"/>
          <w:szCs w:val="28"/>
        </w:rPr>
      </w:pPr>
      <w:r w:rsidRPr="00EC24B3">
        <w:rPr>
          <w:rStyle w:val="c15"/>
          <w:b/>
          <w:sz w:val="28"/>
          <w:szCs w:val="28"/>
        </w:rPr>
        <w:t>Уровень этической культуры обучающихся средних классов</w:t>
      </w:r>
    </w:p>
    <w:p w:rsidR="003556B8" w:rsidRPr="00EC24B3" w:rsidRDefault="003556B8" w:rsidP="006F5B28">
      <w:pPr>
        <w:pStyle w:val="c26c0"/>
        <w:spacing w:before="0" w:beforeAutospacing="0" w:after="0" w:afterAutospacing="0" w:line="360" w:lineRule="auto"/>
        <w:jc w:val="center"/>
        <w:rPr>
          <w:rStyle w:val="c15"/>
          <w:b/>
          <w:sz w:val="28"/>
          <w:szCs w:val="28"/>
        </w:rPr>
      </w:pPr>
      <w:r w:rsidRPr="00EC24B3">
        <w:rPr>
          <w:rStyle w:val="c15"/>
          <w:b/>
          <w:sz w:val="28"/>
          <w:szCs w:val="28"/>
        </w:rPr>
        <w:t xml:space="preserve">(методика Н.П. Капустина) </w:t>
      </w:r>
    </w:p>
    <w:tbl>
      <w:tblPr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588"/>
        <w:gridCol w:w="1260"/>
        <w:gridCol w:w="1080"/>
        <w:gridCol w:w="1080"/>
      </w:tblGrid>
      <w:tr w:rsidR="003556B8" w:rsidRPr="00EC24B3" w:rsidTr="00CD1579">
        <w:tc>
          <w:tcPr>
            <w:tcW w:w="6588" w:type="dxa"/>
            <w:vAlign w:val="center"/>
          </w:tcPr>
          <w:p w:rsidR="003556B8" w:rsidRPr="00EC24B3" w:rsidRDefault="003556B8" w:rsidP="006F5B28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EC24B3">
              <w:rPr>
                <w:rFonts w:ascii="Times New Roman" w:hAnsi="Times New Roman"/>
                <w:b/>
                <w:sz w:val="28"/>
                <w:szCs w:val="28"/>
              </w:rPr>
              <w:t>Параметры оценки</w:t>
            </w:r>
          </w:p>
        </w:tc>
        <w:tc>
          <w:tcPr>
            <w:tcW w:w="1260" w:type="dxa"/>
            <w:vAlign w:val="center"/>
          </w:tcPr>
          <w:p w:rsidR="003556B8" w:rsidRPr="00EC24B3" w:rsidRDefault="003556B8" w:rsidP="006F5B28">
            <w:pPr>
              <w:pStyle w:val="c0"/>
              <w:spacing w:before="0" w:beforeAutospacing="0" w:after="0" w:afterAutospacing="0" w:line="360" w:lineRule="auto"/>
              <w:jc w:val="center"/>
              <w:rPr>
                <w:b/>
                <w:sz w:val="28"/>
                <w:szCs w:val="28"/>
              </w:rPr>
            </w:pPr>
            <w:r w:rsidRPr="00EC24B3">
              <w:rPr>
                <w:b/>
                <w:sz w:val="28"/>
                <w:szCs w:val="28"/>
              </w:rPr>
              <w:t>Я оцениваю себя</w:t>
            </w:r>
          </w:p>
        </w:tc>
        <w:tc>
          <w:tcPr>
            <w:tcW w:w="1080" w:type="dxa"/>
            <w:vAlign w:val="center"/>
          </w:tcPr>
          <w:p w:rsidR="003556B8" w:rsidRPr="00EC24B3" w:rsidRDefault="003556B8" w:rsidP="006F5B28">
            <w:pPr>
              <w:pStyle w:val="c0"/>
              <w:spacing w:before="0" w:beforeAutospacing="0" w:after="0" w:afterAutospacing="0" w:line="360" w:lineRule="auto"/>
              <w:jc w:val="center"/>
              <w:rPr>
                <w:b/>
                <w:sz w:val="28"/>
                <w:szCs w:val="28"/>
              </w:rPr>
            </w:pPr>
            <w:r w:rsidRPr="00EC24B3">
              <w:rPr>
                <w:b/>
                <w:sz w:val="28"/>
                <w:szCs w:val="28"/>
              </w:rPr>
              <w:t>Меня оценивает учитель</w:t>
            </w:r>
          </w:p>
        </w:tc>
        <w:tc>
          <w:tcPr>
            <w:tcW w:w="1080" w:type="dxa"/>
            <w:vAlign w:val="center"/>
          </w:tcPr>
          <w:p w:rsidR="003556B8" w:rsidRPr="00EC24B3" w:rsidRDefault="003556B8" w:rsidP="00CD1579">
            <w:pPr>
              <w:pStyle w:val="c0"/>
              <w:tabs>
                <w:tab w:val="left" w:pos="600"/>
                <w:tab w:val="left" w:pos="795"/>
              </w:tabs>
              <w:spacing w:before="0" w:beforeAutospacing="0" w:after="0" w:afterAutospacing="0" w:line="360" w:lineRule="auto"/>
              <w:jc w:val="center"/>
              <w:rPr>
                <w:b/>
                <w:sz w:val="28"/>
                <w:szCs w:val="28"/>
              </w:rPr>
            </w:pPr>
            <w:r w:rsidRPr="00EC24B3">
              <w:rPr>
                <w:b/>
                <w:sz w:val="28"/>
                <w:szCs w:val="28"/>
              </w:rPr>
              <w:t>Итоговые оценки</w:t>
            </w:r>
          </w:p>
        </w:tc>
      </w:tr>
      <w:tr w:rsidR="003556B8" w:rsidRPr="00EC24B3" w:rsidTr="00CD1579">
        <w:tc>
          <w:tcPr>
            <w:tcW w:w="6588" w:type="dxa"/>
          </w:tcPr>
          <w:p w:rsidR="003556B8" w:rsidRPr="00EC24B3" w:rsidRDefault="003556B8" w:rsidP="006F5B28">
            <w:pPr>
              <w:numPr>
                <w:ilvl w:val="0"/>
                <w:numId w:val="11"/>
              </w:numPr>
              <w:spacing w:after="0" w:line="360" w:lineRule="auto"/>
              <w:ind w:left="0"/>
              <w:rPr>
                <w:rFonts w:ascii="Times New Roman" w:hAnsi="Times New Roman"/>
                <w:i/>
                <w:sz w:val="28"/>
                <w:szCs w:val="28"/>
              </w:rPr>
            </w:pPr>
            <w:r w:rsidRPr="00EC24B3">
              <w:rPr>
                <w:rStyle w:val="c15"/>
                <w:rFonts w:ascii="Times New Roman" w:hAnsi="Times New Roman"/>
                <w:i/>
                <w:sz w:val="28"/>
                <w:szCs w:val="28"/>
              </w:rPr>
              <w:t>Любознательность:</w:t>
            </w:r>
          </w:p>
          <w:p w:rsidR="003556B8" w:rsidRPr="00EC24B3" w:rsidRDefault="003556B8" w:rsidP="006F5B28">
            <w:pPr>
              <w:pStyle w:val="c0c10"/>
              <w:spacing w:before="0" w:beforeAutospacing="0" w:after="0" w:afterAutospacing="0" w:line="360" w:lineRule="auto"/>
              <w:rPr>
                <w:sz w:val="28"/>
                <w:szCs w:val="28"/>
              </w:rPr>
            </w:pPr>
            <w:r w:rsidRPr="00EC24B3">
              <w:rPr>
                <w:sz w:val="28"/>
                <w:szCs w:val="28"/>
              </w:rPr>
              <w:t>- мне интересно учиться</w:t>
            </w:r>
          </w:p>
          <w:p w:rsidR="003556B8" w:rsidRPr="00EC24B3" w:rsidRDefault="003556B8" w:rsidP="006F5B28">
            <w:pPr>
              <w:pStyle w:val="c0c10"/>
              <w:spacing w:before="0" w:beforeAutospacing="0" w:after="0" w:afterAutospacing="0" w:line="360" w:lineRule="auto"/>
              <w:rPr>
                <w:sz w:val="28"/>
                <w:szCs w:val="28"/>
              </w:rPr>
            </w:pPr>
            <w:r w:rsidRPr="00EC24B3">
              <w:rPr>
                <w:sz w:val="28"/>
                <w:szCs w:val="28"/>
              </w:rPr>
              <w:t>- я люблю читать</w:t>
            </w:r>
          </w:p>
          <w:p w:rsidR="003556B8" w:rsidRPr="00EC24B3" w:rsidRDefault="003556B8" w:rsidP="00CD1579">
            <w:pPr>
              <w:pStyle w:val="c0c10"/>
              <w:tabs>
                <w:tab w:val="left" w:pos="5205"/>
              </w:tabs>
              <w:spacing w:before="0" w:beforeAutospacing="0" w:after="0" w:afterAutospacing="0" w:line="360" w:lineRule="auto"/>
              <w:rPr>
                <w:sz w:val="28"/>
                <w:szCs w:val="28"/>
              </w:rPr>
            </w:pPr>
            <w:r w:rsidRPr="00EC24B3">
              <w:rPr>
                <w:sz w:val="28"/>
                <w:szCs w:val="28"/>
              </w:rPr>
              <w:t>- мне интересно находить ответы на непонятные вопросы</w:t>
            </w:r>
          </w:p>
          <w:p w:rsidR="003556B8" w:rsidRPr="00EC24B3" w:rsidRDefault="003556B8" w:rsidP="006F5B28">
            <w:pPr>
              <w:pStyle w:val="c0c10"/>
              <w:spacing w:before="0" w:beforeAutospacing="0" w:after="0" w:afterAutospacing="0" w:line="360" w:lineRule="auto"/>
              <w:rPr>
                <w:sz w:val="28"/>
                <w:szCs w:val="28"/>
              </w:rPr>
            </w:pPr>
            <w:r w:rsidRPr="00EC24B3">
              <w:rPr>
                <w:sz w:val="28"/>
                <w:szCs w:val="28"/>
              </w:rPr>
              <w:t>- я всегда выполняю домашнее задание</w:t>
            </w:r>
          </w:p>
          <w:p w:rsidR="003556B8" w:rsidRPr="00EC24B3" w:rsidRDefault="003556B8" w:rsidP="006F5B28">
            <w:pPr>
              <w:pStyle w:val="c0c10"/>
              <w:spacing w:before="0" w:beforeAutospacing="0" w:after="0" w:afterAutospacing="0" w:line="360" w:lineRule="auto"/>
              <w:rPr>
                <w:sz w:val="28"/>
                <w:szCs w:val="28"/>
              </w:rPr>
            </w:pPr>
            <w:r w:rsidRPr="00EC24B3">
              <w:rPr>
                <w:sz w:val="28"/>
                <w:szCs w:val="28"/>
              </w:rPr>
              <w:t>- я стремлюсь получать хорошие отметки</w:t>
            </w:r>
          </w:p>
        </w:tc>
        <w:tc>
          <w:tcPr>
            <w:tcW w:w="1260" w:type="dxa"/>
          </w:tcPr>
          <w:p w:rsidR="003556B8" w:rsidRPr="00EC24B3" w:rsidRDefault="003556B8" w:rsidP="006F5B28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80" w:type="dxa"/>
          </w:tcPr>
          <w:p w:rsidR="003556B8" w:rsidRPr="00EC24B3" w:rsidRDefault="003556B8" w:rsidP="006F5B28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80" w:type="dxa"/>
          </w:tcPr>
          <w:p w:rsidR="003556B8" w:rsidRPr="00EC24B3" w:rsidRDefault="003556B8" w:rsidP="006F5B28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556B8" w:rsidRPr="00EC24B3" w:rsidTr="00CD1579">
        <w:tc>
          <w:tcPr>
            <w:tcW w:w="6588" w:type="dxa"/>
          </w:tcPr>
          <w:p w:rsidR="003556B8" w:rsidRPr="00EC24B3" w:rsidRDefault="003556B8" w:rsidP="006F5B28">
            <w:pPr>
              <w:numPr>
                <w:ilvl w:val="0"/>
                <w:numId w:val="12"/>
              </w:numPr>
              <w:spacing w:after="0" w:line="360" w:lineRule="auto"/>
              <w:ind w:left="0"/>
              <w:rPr>
                <w:rFonts w:ascii="Times New Roman" w:hAnsi="Times New Roman"/>
                <w:i/>
                <w:sz w:val="28"/>
                <w:szCs w:val="28"/>
              </w:rPr>
            </w:pPr>
            <w:r w:rsidRPr="00EC24B3">
              <w:rPr>
                <w:rStyle w:val="c15"/>
                <w:rFonts w:ascii="Times New Roman" w:hAnsi="Times New Roman"/>
                <w:i/>
                <w:sz w:val="28"/>
                <w:szCs w:val="28"/>
              </w:rPr>
              <w:t>Прилежание:</w:t>
            </w:r>
          </w:p>
          <w:p w:rsidR="003556B8" w:rsidRPr="00EC24B3" w:rsidRDefault="003556B8" w:rsidP="006F5B28">
            <w:pPr>
              <w:pStyle w:val="c0c10"/>
              <w:spacing w:before="0" w:beforeAutospacing="0" w:after="0" w:afterAutospacing="0" w:line="360" w:lineRule="auto"/>
              <w:rPr>
                <w:sz w:val="28"/>
                <w:szCs w:val="28"/>
              </w:rPr>
            </w:pPr>
            <w:r w:rsidRPr="00EC24B3">
              <w:rPr>
                <w:sz w:val="28"/>
                <w:szCs w:val="28"/>
              </w:rPr>
              <w:t>- я старателен в учебе</w:t>
            </w:r>
          </w:p>
          <w:p w:rsidR="003556B8" w:rsidRPr="00EC24B3" w:rsidRDefault="003556B8" w:rsidP="006F5B28">
            <w:pPr>
              <w:pStyle w:val="c0c10"/>
              <w:spacing w:before="0" w:beforeAutospacing="0" w:after="0" w:afterAutospacing="0" w:line="360" w:lineRule="auto"/>
              <w:rPr>
                <w:sz w:val="28"/>
                <w:szCs w:val="28"/>
              </w:rPr>
            </w:pPr>
            <w:r w:rsidRPr="00EC24B3">
              <w:rPr>
                <w:sz w:val="28"/>
                <w:szCs w:val="28"/>
              </w:rPr>
              <w:t>- я внимателен</w:t>
            </w:r>
          </w:p>
          <w:p w:rsidR="003556B8" w:rsidRPr="00EC24B3" w:rsidRDefault="003556B8" w:rsidP="006F5B28">
            <w:pPr>
              <w:pStyle w:val="c0c10"/>
              <w:spacing w:before="0" w:beforeAutospacing="0" w:after="0" w:afterAutospacing="0" w:line="360" w:lineRule="auto"/>
              <w:rPr>
                <w:sz w:val="28"/>
                <w:szCs w:val="28"/>
              </w:rPr>
            </w:pPr>
            <w:r w:rsidRPr="00EC24B3">
              <w:rPr>
                <w:sz w:val="28"/>
                <w:szCs w:val="28"/>
              </w:rPr>
              <w:t>- я самостоятелен</w:t>
            </w:r>
          </w:p>
          <w:p w:rsidR="003556B8" w:rsidRPr="00EC24B3" w:rsidRDefault="003556B8" w:rsidP="006F5B28">
            <w:pPr>
              <w:pStyle w:val="c0c10"/>
              <w:spacing w:before="0" w:beforeAutospacing="0" w:after="0" w:afterAutospacing="0" w:line="360" w:lineRule="auto"/>
              <w:rPr>
                <w:sz w:val="28"/>
                <w:szCs w:val="28"/>
              </w:rPr>
            </w:pPr>
            <w:r w:rsidRPr="00EC24B3">
              <w:rPr>
                <w:sz w:val="28"/>
                <w:szCs w:val="28"/>
              </w:rPr>
              <w:t>- я помогаю другим в делах и сам обращаюсь за помощью</w:t>
            </w:r>
          </w:p>
          <w:p w:rsidR="003556B8" w:rsidRPr="00EC24B3" w:rsidRDefault="003556B8" w:rsidP="006F5B28">
            <w:pPr>
              <w:pStyle w:val="c0c10"/>
              <w:spacing w:before="0" w:beforeAutospacing="0" w:after="0" w:afterAutospacing="0" w:line="360" w:lineRule="auto"/>
              <w:rPr>
                <w:sz w:val="28"/>
                <w:szCs w:val="28"/>
              </w:rPr>
            </w:pPr>
            <w:r w:rsidRPr="00EC24B3">
              <w:rPr>
                <w:sz w:val="28"/>
                <w:szCs w:val="28"/>
              </w:rPr>
              <w:t>- мне нравится самообслуживание в школе и дома</w:t>
            </w:r>
          </w:p>
        </w:tc>
        <w:tc>
          <w:tcPr>
            <w:tcW w:w="1260" w:type="dxa"/>
          </w:tcPr>
          <w:p w:rsidR="003556B8" w:rsidRPr="00EC24B3" w:rsidRDefault="003556B8" w:rsidP="006F5B28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80" w:type="dxa"/>
          </w:tcPr>
          <w:p w:rsidR="003556B8" w:rsidRPr="00EC24B3" w:rsidRDefault="003556B8" w:rsidP="006F5B28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80" w:type="dxa"/>
          </w:tcPr>
          <w:p w:rsidR="003556B8" w:rsidRPr="00EC24B3" w:rsidRDefault="003556B8" w:rsidP="006F5B28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556B8" w:rsidRPr="00EC24B3" w:rsidTr="00CD1579">
        <w:tc>
          <w:tcPr>
            <w:tcW w:w="6588" w:type="dxa"/>
          </w:tcPr>
          <w:p w:rsidR="003556B8" w:rsidRPr="00EC24B3" w:rsidRDefault="003556B8" w:rsidP="006F5B28">
            <w:pPr>
              <w:numPr>
                <w:ilvl w:val="0"/>
                <w:numId w:val="13"/>
              </w:numPr>
              <w:spacing w:after="0" w:line="360" w:lineRule="auto"/>
              <w:ind w:left="0"/>
              <w:rPr>
                <w:rFonts w:ascii="Times New Roman" w:hAnsi="Times New Roman"/>
                <w:i/>
                <w:sz w:val="28"/>
                <w:szCs w:val="28"/>
              </w:rPr>
            </w:pPr>
            <w:r w:rsidRPr="00EC24B3">
              <w:rPr>
                <w:rStyle w:val="c15"/>
                <w:rFonts w:ascii="Times New Roman" w:hAnsi="Times New Roman"/>
                <w:i/>
                <w:sz w:val="28"/>
                <w:szCs w:val="28"/>
              </w:rPr>
              <w:t>Отношение к природе:</w:t>
            </w:r>
          </w:p>
          <w:p w:rsidR="003556B8" w:rsidRPr="00EC24B3" w:rsidRDefault="003556B8" w:rsidP="006F5B28">
            <w:pPr>
              <w:pStyle w:val="c0c10"/>
              <w:spacing w:before="0" w:beforeAutospacing="0" w:after="0" w:afterAutospacing="0" w:line="360" w:lineRule="auto"/>
              <w:rPr>
                <w:sz w:val="28"/>
                <w:szCs w:val="28"/>
              </w:rPr>
            </w:pPr>
            <w:r w:rsidRPr="00EC24B3">
              <w:rPr>
                <w:sz w:val="28"/>
                <w:szCs w:val="28"/>
              </w:rPr>
              <w:t>- я берегу землю</w:t>
            </w:r>
          </w:p>
          <w:p w:rsidR="003556B8" w:rsidRPr="00EC24B3" w:rsidRDefault="003556B8" w:rsidP="006F5B28">
            <w:pPr>
              <w:pStyle w:val="c0c10"/>
              <w:spacing w:before="0" w:beforeAutospacing="0" w:after="0" w:afterAutospacing="0" w:line="360" w:lineRule="auto"/>
              <w:rPr>
                <w:sz w:val="28"/>
                <w:szCs w:val="28"/>
              </w:rPr>
            </w:pPr>
            <w:r w:rsidRPr="00EC24B3">
              <w:rPr>
                <w:sz w:val="28"/>
                <w:szCs w:val="28"/>
              </w:rPr>
              <w:t>- я берегу растения</w:t>
            </w:r>
          </w:p>
          <w:p w:rsidR="003556B8" w:rsidRPr="00EC24B3" w:rsidRDefault="003556B8" w:rsidP="006F5B28">
            <w:pPr>
              <w:pStyle w:val="c0c10"/>
              <w:spacing w:before="0" w:beforeAutospacing="0" w:after="0" w:afterAutospacing="0" w:line="360" w:lineRule="auto"/>
              <w:rPr>
                <w:sz w:val="28"/>
                <w:szCs w:val="28"/>
              </w:rPr>
            </w:pPr>
            <w:r w:rsidRPr="00EC24B3">
              <w:rPr>
                <w:sz w:val="28"/>
                <w:szCs w:val="28"/>
              </w:rPr>
              <w:t>- я берегу животных</w:t>
            </w:r>
          </w:p>
          <w:p w:rsidR="003556B8" w:rsidRPr="00EC24B3" w:rsidRDefault="003556B8" w:rsidP="006F5B28">
            <w:pPr>
              <w:pStyle w:val="c0c10"/>
              <w:spacing w:before="0" w:beforeAutospacing="0" w:after="0" w:afterAutospacing="0" w:line="360" w:lineRule="auto"/>
              <w:rPr>
                <w:sz w:val="28"/>
                <w:szCs w:val="28"/>
              </w:rPr>
            </w:pPr>
            <w:r w:rsidRPr="00EC24B3">
              <w:rPr>
                <w:sz w:val="28"/>
                <w:szCs w:val="28"/>
              </w:rPr>
              <w:t>- я берегу природу</w:t>
            </w:r>
          </w:p>
        </w:tc>
        <w:tc>
          <w:tcPr>
            <w:tcW w:w="1260" w:type="dxa"/>
          </w:tcPr>
          <w:p w:rsidR="003556B8" w:rsidRPr="00EC24B3" w:rsidRDefault="003556B8" w:rsidP="006F5B28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80" w:type="dxa"/>
          </w:tcPr>
          <w:p w:rsidR="003556B8" w:rsidRPr="00EC24B3" w:rsidRDefault="003556B8" w:rsidP="006F5B28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80" w:type="dxa"/>
          </w:tcPr>
          <w:p w:rsidR="003556B8" w:rsidRPr="00EC24B3" w:rsidRDefault="003556B8" w:rsidP="006F5B28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556B8" w:rsidRPr="00EC24B3" w:rsidTr="00CD1579">
        <w:tc>
          <w:tcPr>
            <w:tcW w:w="6588" w:type="dxa"/>
          </w:tcPr>
          <w:p w:rsidR="003556B8" w:rsidRPr="00EC24B3" w:rsidRDefault="003556B8" w:rsidP="006F5B28">
            <w:pPr>
              <w:numPr>
                <w:ilvl w:val="0"/>
                <w:numId w:val="14"/>
              </w:numPr>
              <w:spacing w:after="0" w:line="360" w:lineRule="auto"/>
              <w:ind w:left="0"/>
              <w:rPr>
                <w:rFonts w:ascii="Times New Roman" w:hAnsi="Times New Roman"/>
                <w:i/>
                <w:sz w:val="28"/>
                <w:szCs w:val="28"/>
              </w:rPr>
            </w:pPr>
            <w:r w:rsidRPr="00EC24B3">
              <w:rPr>
                <w:rStyle w:val="c15"/>
                <w:rFonts w:ascii="Times New Roman" w:hAnsi="Times New Roman"/>
                <w:i/>
                <w:sz w:val="28"/>
                <w:szCs w:val="28"/>
              </w:rPr>
              <w:t>Я и школа:</w:t>
            </w:r>
          </w:p>
          <w:p w:rsidR="003556B8" w:rsidRPr="00EC24B3" w:rsidRDefault="003556B8" w:rsidP="006F5B28">
            <w:pPr>
              <w:pStyle w:val="c0c10"/>
              <w:spacing w:before="0" w:beforeAutospacing="0" w:after="0" w:afterAutospacing="0" w:line="360" w:lineRule="auto"/>
              <w:rPr>
                <w:sz w:val="28"/>
                <w:szCs w:val="28"/>
              </w:rPr>
            </w:pPr>
            <w:r w:rsidRPr="00EC24B3">
              <w:rPr>
                <w:sz w:val="28"/>
                <w:szCs w:val="28"/>
              </w:rPr>
              <w:t>- я выполняю правила для учащихся</w:t>
            </w:r>
          </w:p>
          <w:p w:rsidR="003556B8" w:rsidRPr="00EC24B3" w:rsidRDefault="003556B8" w:rsidP="006F5B28">
            <w:pPr>
              <w:pStyle w:val="c0c10"/>
              <w:spacing w:before="0" w:beforeAutospacing="0" w:after="0" w:afterAutospacing="0" w:line="360" w:lineRule="auto"/>
              <w:rPr>
                <w:sz w:val="28"/>
                <w:szCs w:val="28"/>
              </w:rPr>
            </w:pPr>
            <w:r w:rsidRPr="00EC24B3">
              <w:rPr>
                <w:sz w:val="28"/>
                <w:szCs w:val="28"/>
              </w:rPr>
              <w:t>- я выполняю правила внутришкольной жизни</w:t>
            </w:r>
          </w:p>
          <w:p w:rsidR="003556B8" w:rsidRPr="00EC24B3" w:rsidRDefault="003556B8" w:rsidP="006F5B28">
            <w:pPr>
              <w:pStyle w:val="c0c10"/>
              <w:spacing w:before="0" w:beforeAutospacing="0" w:after="0" w:afterAutospacing="0" w:line="360" w:lineRule="auto"/>
              <w:rPr>
                <w:sz w:val="28"/>
                <w:szCs w:val="28"/>
              </w:rPr>
            </w:pPr>
            <w:r w:rsidRPr="00EC24B3">
              <w:rPr>
                <w:sz w:val="28"/>
                <w:szCs w:val="28"/>
              </w:rPr>
              <w:t>- я добр в отношениях с людьми</w:t>
            </w:r>
          </w:p>
          <w:p w:rsidR="003556B8" w:rsidRPr="00EC24B3" w:rsidRDefault="003556B8" w:rsidP="006F5B28">
            <w:pPr>
              <w:pStyle w:val="c0c10"/>
              <w:spacing w:before="0" w:beforeAutospacing="0" w:after="0" w:afterAutospacing="0" w:line="360" w:lineRule="auto"/>
              <w:rPr>
                <w:sz w:val="28"/>
                <w:szCs w:val="28"/>
              </w:rPr>
            </w:pPr>
            <w:r w:rsidRPr="00EC24B3">
              <w:rPr>
                <w:sz w:val="28"/>
                <w:szCs w:val="28"/>
              </w:rPr>
              <w:t>- я участвую в делах класса и школы</w:t>
            </w:r>
          </w:p>
          <w:p w:rsidR="003556B8" w:rsidRPr="00EC24B3" w:rsidRDefault="003556B8" w:rsidP="006F5B28">
            <w:pPr>
              <w:pStyle w:val="c0c10"/>
              <w:spacing w:before="0" w:beforeAutospacing="0" w:after="0" w:afterAutospacing="0" w:line="360" w:lineRule="auto"/>
              <w:rPr>
                <w:sz w:val="28"/>
                <w:szCs w:val="28"/>
              </w:rPr>
            </w:pPr>
            <w:r w:rsidRPr="00EC24B3">
              <w:rPr>
                <w:sz w:val="28"/>
                <w:szCs w:val="28"/>
              </w:rPr>
              <w:t>- я справедлив в отношениях с людьми</w:t>
            </w:r>
          </w:p>
        </w:tc>
        <w:tc>
          <w:tcPr>
            <w:tcW w:w="1260" w:type="dxa"/>
          </w:tcPr>
          <w:p w:rsidR="003556B8" w:rsidRPr="00EC24B3" w:rsidRDefault="003556B8" w:rsidP="006F5B28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80" w:type="dxa"/>
          </w:tcPr>
          <w:p w:rsidR="003556B8" w:rsidRPr="00EC24B3" w:rsidRDefault="003556B8" w:rsidP="006F5B28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80" w:type="dxa"/>
          </w:tcPr>
          <w:p w:rsidR="003556B8" w:rsidRPr="00EC24B3" w:rsidRDefault="003556B8" w:rsidP="006F5B28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556B8" w:rsidRPr="00EC24B3" w:rsidTr="00CD1579">
        <w:tc>
          <w:tcPr>
            <w:tcW w:w="6588" w:type="dxa"/>
          </w:tcPr>
          <w:p w:rsidR="003556B8" w:rsidRPr="00EC24B3" w:rsidRDefault="003556B8" w:rsidP="006F5B28">
            <w:pPr>
              <w:numPr>
                <w:ilvl w:val="0"/>
                <w:numId w:val="15"/>
              </w:numPr>
              <w:spacing w:after="0" w:line="360" w:lineRule="auto"/>
              <w:ind w:left="0"/>
              <w:rPr>
                <w:rFonts w:ascii="Times New Roman" w:hAnsi="Times New Roman"/>
                <w:i/>
                <w:sz w:val="28"/>
                <w:szCs w:val="28"/>
              </w:rPr>
            </w:pPr>
            <w:r w:rsidRPr="00EC24B3">
              <w:rPr>
                <w:rStyle w:val="c15"/>
                <w:rFonts w:ascii="Times New Roman" w:hAnsi="Times New Roman"/>
                <w:i/>
                <w:sz w:val="28"/>
                <w:szCs w:val="28"/>
              </w:rPr>
              <w:t>Прекрасное в моей жизни:</w:t>
            </w:r>
          </w:p>
          <w:p w:rsidR="003556B8" w:rsidRPr="00EC24B3" w:rsidRDefault="003556B8" w:rsidP="006F5B28">
            <w:pPr>
              <w:pStyle w:val="c0c10"/>
              <w:spacing w:before="0" w:beforeAutospacing="0" w:after="0" w:afterAutospacing="0" w:line="360" w:lineRule="auto"/>
              <w:rPr>
                <w:sz w:val="28"/>
                <w:szCs w:val="28"/>
              </w:rPr>
            </w:pPr>
            <w:r w:rsidRPr="00EC24B3">
              <w:rPr>
                <w:sz w:val="28"/>
                <w:szCs w:val="28"/>
              </w:rPr>
              <w:t>- я аккуратен и опрятен</w:t>
            </w:r>
          </w:p>
          <w:p w:rsidR="003556B8" w:rsidRPr="00EC24B3" w:rsidRDefault="003556B8" w:rsidP="006F5B28">
            <w:pPr>
              <w:pStyle w:val="c0c10"/>
              <w:spacing w:before="0" w:beforeAutospacing="0" w:after="0" w:afterAutospacing="0" w:line="360" w:lineRule="auto"/>
              <w:rPr>
                <w:sz w:val="28"/>
                <w:szCs w:val="28"/>
              </w:rPr>
            </w:pPr>
            <w:r w:rsidRPr="00EC24B3">
              <w:rPr>
                <w:sz w:val="28"/>
                <w:szCs w:val="28"/>
              </w:rPr>
              <w:t>- я соблюдаю культуру поведения</w:t>
            </w:r>
          </w:p>
          <w:p w:rsidR="003556B8" w:rsidRPr="00EC24B3" w:rsidRDefault="003556B8" w:rsidP="006F5B28">
            <w:pPr>
              <w:pStyle w:val="c0c10"/>
              <w:spacing w:before="0" w:beforeAutospacing="0" w:after="0" w:afterAutospacing="0" w:line="360" w:lineRule="auto"/>
              <w:rPr>
                <w:sz w:val="28"/>
                <w:szCs w:val="28"/>
              </w:rPr>
            </w:pPr>
            <w:r w:rsidRPr="00EC24B3">
              <w:rPr>
                <w:sz w:val="28"/>
                <w:szCs w:val="28"/>
              </w:rPr>
              <w:t>- я забочусь о здоровье</w:t>
            </w:r>
          </w:p>
          <w:p w:rsidR="003556B8" w:rsidRPr="00EC24B3" w:rsidRDefault="003556B8" w:rsidP="006F5B28">
            <w:pPr>
              <w:pStyle w:val="c0c10"/>
              <w:spacing w:before="0" w:beforeAutospacing="0" w:after="0" w:afterAutospacing="0" w:line="360" w:lineRule="auto"/>
              <w:rPr>
                <w:sz w:val="28"/>
                <w:szCs w:val="28"/>
              </w:rPr>
            </w:pPr>
            <w:r w:rsidRPr="00EC24B3">
              <w:rPr>
                <w:sz w:val="28"/>
                <w:szCs w:val="28"/>
              </w:rPr>
              <w:t>- я умею правильно распределять время учебы и отдыха</w:t>
            </w:r>
          </w:p>
          <w:p w:rsidR="003556B8" w:rsidRPr="00EC24B3" w:rsidRDefault="003556B8" w:rsidP="006F5B28">
            <w:pPr>
              <w:pStyle w:val="c0"/>
              <w:spacing w:before="0" w:beforeAutospacing="0" w:after="0" w:afterAutospacing="0" w:line="360" w:lineRule="auto"/>
              <w:rPr>
                <w:sz w:val="28"/>
                <w:szCs w:val="28"/>
              </w:rPr>
            </w:pPr>
            <w:r w:rsidRPr="00EC24B3">
              <w:rPr>
                <w:sz w:val="28"/>
                <w:szCs w:val="28"/>
              </w:rPr>
              <w:t>- у меня нет вредных привычек</w:t>
            </w:r>
          </w:p>
        </w:tc>
        <w:tc>
          <w:tcPr>
            <w:tcW w:w="1260" w:type="dxa"/>
          </w:tcPr>
          <w:p w:rsidR="003556B8" w:rsidRPr="00EC24B3" w:rsidRDefault="003556B8" w:rsidP="006F5B28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80" w:type="dxa"/>
          </w:tcPr>
          <w:p w:rsidR="003556B8" w:rsidRPr="00EC24B3" w:rsidRDefault="003556B8" w:rsidP="006F5B28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80" w:type="dxa"/>
          </w:tcPr>
          <w:p w:rsidR="003556B8" w:rsidRPr="00EC24B3" w:rsidRDefault="003556B8" w:rsidP="006F5B28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3556B8" w:rsidRPr="00EC24B3" w:rsidRDefault="003556B8" w:rsidP="006F5B28">
      <w:pPr>
        <w:pStyle w:val="c0"/>
        <w:spacing w:before="0" w:beforeAutospacing="0" w:after="0" w:afterAutospacing="0" w:line="360" w:lineRule="auto"/>
        <w:rPr>
          <w:i/>
          <w:sz w:val="28"/>
          <w:szCs w:val="28"/>
          <w:u w:val="single"/>
        </w:rPr>
      </w:pPr>
      <w:r w:rsidRPr="00EC24B3">
        <w:rPr>
          <w:rStyle w:val="c15"/>
          <w:i/>
          <w:sz w:val="28"/>
          <w:szCs w:val="28"/>
          <w:u w:val="single"/>
        </w:rPr>
        <w:t>Оценка результатов:</w:t>
      </w:r>
    </w:p>
    <w:p w:rsidR="003556B8" w:rsidRDefault="003556B8" w:rsidP="006F5B28">
      <w:pPr>
        <w:pStyle w:val="c0"/>
        <w:spacing w:before="0" w:beforeAutospacing="0" w:after="0" w:afterAutospacing="0"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5- всегда;     4 – часто;     </w:t>
      </w:r>
      <w:r w:rsidRPr="00EC24B3">
        <w:rPr>
          <w:sz w:val="28"/>
          <w:szCs w:val="28"/>
        </w:rPr>
        <w:t>3 – редко</w:t>
      </w:r>
      <w:r>
        <w:rPr>
          <w:sz w:val="28"/>
          <w:szCs w:val="28"/>
        </w:rPr>
        <w:t xml:space="preserve">;      </w:t>
      </w:r>
      <w:r w:rsidRPr="00EC24B3">
        <w:rPr>
          <w:sz w:val="28"/>
          <w:szCs w:val="28"/>
        </w:rPr>
        <w:t>2 – никогда</w:t>
      </w:r>
      <w:r>
        <w:rPr>
          <w:sz w:val="28"/>
          <w:szCs w:val="28"/>
        </w:rPr>
        <w:t xml:space="preserve">;      </w:t>
      </w:r>
      <w:r w:rsidRPr="00EC24B3">
        <w:rPr>
          <w:sz w:val="28"/>
          <w:szCs w:val="28"/>
        </w:rPr>
        <w:t>1 – у меня другая позиция</w:t>
      </w:r>
    </w:p>
    <w:p w:rsidR="003556B8" w:rsidRPr="00EC24B3" w:rsidRDefault="003556B8" w:rsidP="006F5B28">
      <w:pPr>
        <w:pStyle w:val="c0"/>
        <w:spacing w:before="0" w:beforeAutospacing="0" w:after="0" w:afterAutospacing="0" w:line="360" w:lineRule="auto"/>
        <w:rPr>
          <w:sz w:val="28"/>
          <w:szCs w:val="28"/>
        </w:rPr>
      </w:pPr>
      <w:r w:rsidRPr="00EC24B3">
        <w:rPr>
          <w:sz w:val="28"/>
          <w:szCs w:val="28"/>
        </w:rPr>
        <w:t>По каждому качеству выводится одна среднеарифметическая оценка.</w:t>
      </w:r>
      <w:r>
        <w:rPr>
          <w:sz w:val="28"/>
          <w:szCs w:val="28"/>
        </w:rPr>
        <w:t xml:space="preserve"> В результате каждый ученик имеет 5 оценок. </w:t>
      </w:r>
      <w:r w:rsidRPr="00EC24B3">
        <w:rPr>
          <w:sz w:val="28"/>
          <w:szCs w:val="28"/>
        </w:rPr>
        <w:t>Затем 5 оценок складываются и делятся на 5. Средний балл и является условным определением уровня воспитанности.</w:t>
      </w:r>
    </w:p>
    <w:p w:rsidR="003556B8" w:rsidRPr="00EC24B3" w:rsidRDefault="003556B8" w:rsidP="006F5B28">
      <w:pPr>
        <w:pStyle w:val="c0"/>
        <w:spacing w:before="0" w:beforeAutospacing="0" w:after="0" w:afterAutospacing="0" w:line="360" w:lineRule="auto"/>
        <w:rPr>
          <w:sz w:val="28"/>
          <w:szCs w:val="28"/>
        </w:rPr>
      </w:pPr>
      <w:r w:rsidRPr="00EC24B3">
        <w:rPr>
          <w:rStyle w:val="c15"/>
          <w:sz w:val="28"/>
          <w:szCs w:val="28"/>
        </w:rPr>
        <w:t>Средний балл</w:t>
      </w:r>
    </w:p>
    <w:p w:rsidR="003556B8" w:rsidRPr="00EC24B3" w:rsidRDefault="003556B8" w:rsidP="006F5B28">
      <w:pPr>
        <w:pStyle w:val="c0"/>
        <w:spacing w:before="0" w:beforeAutospacing="0" w:after="0" w:afterAutospacing="0" w:line="360" w:lineRule="auto"/>
        <w:rPr>
          <w:sz w:val="28"/>
          <w:szCs w:val="28"/>
        </w:rPr>
      </w:pPr>
      <w:r w:rsidRPr="00EC24B3">
        <w:rPr>
          <w:sz w:val="28"/>
          <w:szCs w:val="28"/>
        </w:rPr>
        <w:t>5 - 4,5 – высокий уровень (в)</w:t>
      </w:r>
    </w:p>
    <w:p w:rsidR="003556B8" w:rsidRPr="00EC24B3" w:rsidRDefault="003556B8" w:rsidP="006F5B28">
      <w:pPr>
        <w:pStyle w:val="c0"/>
        <w:spacing w:before="0" w:beforeAutospacing="0" w:after="0" w:afterAutospacing="0" w:line="360" w:lineRule="auto"/>
        <w:rPr>
          <w:sz w:val="28"/>
          <w:szCs w:val="28"/>
        </w:rPr>
      </w:pPr>
      <w:r w:rsidRPr="00EC24B3">
        <w:rPr>
          <w:sz w:val="28"/>
          <w:szCs w:val="28"/>
        </w:rPr>
        <w:t>4,4 – 4 – хороший уровень (х)</w:t>
      </w:r>
    </w:p>
    <w:p w:rsidR="003556B8" w:rsidRPr="00EC24B3" w:rsidRDefault="003556B8" w:rsidP="006F5B28">
      <w:pPr>
        <w:pStyle w:val="c0"/>
        <w:spacing w:before="0" w:beforeAutospacing="0" w:after="0" w:afterAutospacing="0" w:line="360" w:lineRule="auto"/>
        <w:rPr>
          <w:sz w:val="28"/>
          <w:szCs w:val="28"/>
        </w:rPr>
      </w:pPr>
      <w:r w:rsidRPr="00EC24B3">
        <w:rPr>
          <w:sz w:val="28"/>
          <w:szCs w:val="28"/>
        </w:rPr>
        <w:t>3,9 – 2,9 – средний уровень (с)</w:t>
      </w:r>
    </w:p>
    <w:p w:rsidR="003556B8" w:rsidRPr="00CD1579" w:rsidRDefault="003556B8" w:rsidP="00CD1579">
      <w:pPr>
        <w:pStyle w:val="c0"/>
        <w:tabs>
          <w:tab w:val="left" w:pos="1260"/>
        </w:tabs>
        <w:spacing w:before="0" w:beforeAutospacing="0" w:after="0" w:afterAutospacing="0" w:line="360" w:lineRule="auto"/>
        <w:rPr>
          <w:sz w:val="28"/>
          <w:szCs w:val="28"/>
        </w:rPr>
      </w:pPr>
      <w:r w:rsidRPr="00CD1579">
        <w:rPr>
          <w:sz w:val="28"/>
          <w:szCs w:val="28"/>
        </w:rPr>
        <w:t>2,8 – 2 – низкий уровень (н)</w:t>
      </w:r>
    </w:p>
    <w:sectPr w:rsidR="003556B8" w:rsidRPr="00CD1579" w:rsidSect="003609A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556B8" w:rsidRDefault="003556B8" w:rsidP="00441E1A">
      <w:pPr>
        <w:spacing w:after="0" w:line="240" w:lineRule="auto"/>
      </w:pPr>
      <w:r>
        <w:separator/>
      </w:r>
    </w:p>
  </w:endnote>
  <w:endnote w:type="continuationSeparator" w:id="0">
    <w:p w:rsidR="003556B8" w:rsidRDefault="003556B8" w:rsidP="00441E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556B8" w:rsidRDefault="003556B8" w:rsidP="00441E1A">
      <w:pPr>
        <w:spacing w:after="0" w:line="240" w:lineRule="auto"/>
      </w:pPr>
      <w:r>
        <w:separator/>
      </w:r>
    </w:p>
  </w:footnote>
  <w:footnote w:type="continuationSeparator" w:id="0">
    <w:p w:rsidR="003556B8" w:rsidRDefault="003556B8" w:rsidP="00441E1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3041A3"/>
    <w:multiLevelType w:val="hybridMultilevel"/>
    <w:tmpl w:val="9558F89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9396E0C"/>
    <w:multiLevelType w:val="hybridMultilevel"/>
    <w:tmpl w:val="42064712"/>
    <w:lvl w:ilvl="0" w:tplc="0419000D">
      <w:start w:val="1"/>
      <w:numFmt w:val="bullet"/>
      <w:lvlText w:val=""/>
      <w:lvlJc w:val="left"/>
      <w:pPr>
        <w:tabs>
          <w:tab w:val="num" w:pos="765"/>
        </w:tabs>
        <w:ind w:left="76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">
    <w:nsid w:val="0B282A35"/>
    <w:multiLevelType w:val="hybridMultilevel"/>
    <w:tmpl w:val="1D0E1628"/>
    <w:lvl w:ilvl="0" w:tplc="04190007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44C67D8"/>
    <w:multiLevelType w:val="hybridMultilevel"/>
    <w:tmpl w:val="4EF434E2"/>
    <w:lvl w:ilvl="0" w:tplc="04190007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474660B"/>
    <w:multiLevelType w:val="hybridMultilevel"/>
    <w:tmpl w:val="E6700546"/>
    <w:lvl w:ilvl="0" w:tplc="9C4A3FF2">
      <w:start w:val="1"/>
      <w:numFmt w:val="bullet"/>
      <w:lvlText w:val=""/>
      <w:lvlJc w:val="left"/>
      <w:pPr>
        <w:ind w:left="5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5">
    <w:nsid w:val="14F402BD"/>
    <w:multiLevelType w:val="hybridMultilevel"/>
    <w:tmpl w:val="F364C2F6"/>
    <w:lvl w:ilvl="0" w:tplc="805CAA6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2570AE3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6CEC32B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E6C0031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9264938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2354D75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8CCE1F8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1A521FE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31E8DA8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16487C99"/>
    <w:multiLevelType w:val="hybridMultilevel"/>
    <w:tmpl w:val="8054A662"/>
    <w:lvl w:ilvl="0" w:tplc="041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7">
    <w:nsid w:val="16601757"/>
    <w:multiLevelType w:val="multilevel"/>
    <w:tmpl w:val="2D44DF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>
    <w:nsid w:val="1CE407B9"/>
    <w:multiLevelType w:val="hybridMultilevel"/>
    <w:tmpl w:val="FFD2C4AE"/>
    <w:lvl w:ilvl="0" w:tplc="9C4A3FF2">
      <w:start w:val="1"/>
      <w:numFmt w:val="bullet"/>
      <w:lvlText w:val="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E380FBA"/>
    <w:multiLevelType w:val="hybridMultilevel"/>
    <w:tmpl w:val="C6BA4A2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>
    <w:nsid w:val="212259B1"/>
    <w:multiLevelType w:val="hybridMultilevel"/>
    <w:tmpl w:val="653E91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22024BF8"/>
    <w:multiLevelType w:val="hybridMultilevel"/>
    <w:tmpl w:val="C3BCA806"/>
    <w:lvl w:ilvl="0" w:tplc="04190007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2B4C4040"/>
    <w:multiLevelType w:val="hybridMultilevel"/>
    <w:tmpl w:val="678E3208"/>
    <w:lvl w:ilvl="0" w:tplc="04190007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30706278"/>
    <w:multiLevelType w:val="hybridMultilevel"/>
    <w:tmpl w:val="D572FAE0"/>
    <w:lvl w:ilvl="0" w:tplc="9C4A3FF2">
      <w:start w:val="1"/>
      <w:numFmt w:val="bullet"/>
      <w:lvlText w:val="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3CF3F48"/>
    <w:multiLevelType w:val="multilevel"/>
    <w:tmpl w:val="EC04D6A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5">
    <w:nsid w:val="370C17AF"/>
    <w:multiLevelType w:val="multilevel"/>
    <w:tmpl w:val="80BAF47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6">
    <w:nsid w:val="3C80349F"/>
    <w:multiLevelType w:val="hybridMultilevel"/>
    <w:tmpl w:val="9FA06A60"/>
    <w:lvl w:ilvl="0" w:tplc="04190007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17">
    <w:nsid w:val="41AC1CC2"/>
    <w:multiLevelType w:val="hybridMultilevel"/>
    <w:tmpl w:val="32DC97D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48F6572E"/>
    <w:multiLevelType w:val="hybridMultilevel"/>
    <w:tmpl w:val="5D88BD76"/>
    <w:lvl w:ilvl="0" w:tplc="04190007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4B280136"/>
    <w:multiLevelType w:val="hybridMultilevel"/>
    <w:tmpl w:val="2BA6DC6A"/>
    <w:lvl w:ilvl="0" w:tplc="733429D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C62EA6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4369A8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2E8787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D3E00E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B4C420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1E4C1C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53EA91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EC08A0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0">
    <w:nsid w:val="4BB06E44"/>
    <w:multiLevelType w:val="hybridMultilevel"/>
    <w:tmpl w:val="D108AF56"/>
    <w:lvl w:ilvl="0" w:tplc="04190007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4EA60113"/>
    <w:multiLevelType w:val="hybridMultilevel"/>
    <w:tmpl w:val="CFE2B608"/>
    <w:lvl w:ilvl="0" w:tplc="D66A260C">
      <w:start w:val="1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  <w:rPr>
        <w:rFonts w:cs="Times New Roman"/>
      </w:rPr>
    </w:lvl>
  </w:abstractNum>
  <w:abstractNum w:abstractNumId="22">
    <w:nsid w:val="51DA548A"/>
    <w:multiLevelType w:val="hybridMultilevel"/>
    <w:tmpl w:val="FFB4363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>
    <w:nsid w:val="537D295D"/>
    <w:multiLevelType w:val="hybridMultilevel"/>
    <w:tmpl w:val="5C34BCD8"/>
    <w:lvl w:ilvl="0" w:tplc="04190007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54F50EF1"/>
    <w:multiLevelType w:val="multilevel"/>
    <w:tmpl w:val="C438335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5">
    <w:nsid w:val="5C573BBE"/>
    <w:multiLevelType w:val="hybridMultilevel"/>
    <w:tmpl w:val="59EC48BA"/>
    <w:lvl w:ilvl="0" w:tplc="9C4A3FF2">
      <w:start w:val="1"/>
      <w:numFmt w:val="bullet"/>
      <w:lvlText w:val="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CBE2FAA"/>
    <w:multiLevelType w:val="hybridMultilevel"/>
    <w:tmpl w:val="F514C6F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7">
    <w:nsid w:val="5FEE73BB"/>
    <w:multiLevelType w:val="multilevel"/>
    <w:tmpl w:val="5266AA5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8">
    <w:nsid w:val="65EA0C29"/>
    <w:multiLevelType w:val="hybridMultilevel"/>
    <w:tmpl w:val="90020F00"/>
    <w:lvl w:ilvl="0" w:tplc="0419000D">
      <w:start w:val="1"/>
      <w:numFmt w:val="bullet"/>
      <w:lvlText w:val=""/>
      <w:lvlJc w:val="left"/>
      <w:pPr>
        <w:tabs>
          <w:tab w:val="num" w:pos="1125"/>
        </w:tabs>
        <w:ind w:left="112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45"/>
        </w:tabs>
        <w:ind w:left="184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65"/>
        </w:tabs>
        <w:ind w:left="25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85"/>
        </w:tabs>
        <w:ind w:left="32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05"/>
        </w:tabs>
        <w:ind w:left="400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25"/>
        </w:tabs>
        <w:ind w:left="47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45"/>
        </w:tabs>
        <w:ind w:left="54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65"/>
        </w:tabs>
        <w:ind w:left="616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85"/>
        </w:tabs>
        <w:ind w:left="6885" w:hanging="360"/>
      </w:pPr>
      <w:rPr>
        <w:rFonts w:ascii="Wingdings" w:hAnsi="Wingdings" w:hint="default"/>
      </w:rPr>
    </w:lvl>
  </w:abstractNum>
  <w:abstractNum w:abstractNumId="29">
    <w:nsid w:val="662158E1"/>
    <w:multiLevelType w:val="hybridMultilevel"/>
    <w:tmpl w:val="8BDE6162"/>
    <w:lvl w:ilvl="0" w:tplc="041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0">
    <w:nsid w:val="71EA7E2F"/>
    <w:multiLevelType w:val="hybridMultilevel"/>
    <w:tmpl w:val="F50C88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>
    <w:nsid w:val="73E44126"/>
    <w:multiLevelType w:val="hybridMultilevel"/>
    <w:tmpl w:val="D9DEB7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2">
    <w:nsid w:val="758B2216"/>
    <w:multiLevelType w:val="hybridMultilevel"/>
    <w:tmpl w:val="7CE246EE"/>
    <w:lvl w:ilvl="0" w:tplc="F00CBA6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3">
    <w:nsid w:val="78B63931"/>
    <w:multiLevelType w:val="hybridMultilevel"/>
    <w:tmpl w:val="02247D6C"/>
    <w:lvl w:ilvl="0" w:tplc="22880412">
      <w:start w:val="1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  <w:rPr>
        <w:rFonts w:cs="Times New Roman"/>
      </w:rPr>
    </w:lvl>
  </w:abstractNum>
  <w:abstractNum w:abstractNumId="34">
    <w:nsid w:val="7A7D5E80"/>
    <w:multiLevelType w:val="hybridMultilevel"/>
    <w:tmpl w:val="37B8166C"/>
    <w:lvl w:ilvl="0" w:tplc="A022E468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DA8D530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4A6DAE4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272FC2C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DA85108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628873A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0A0E3D8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48800BE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39E368C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>
    <w:nsid w:val="7CE10787"/>
    <w:multiLevelType w:val="hybridMultilevel"/>
    <w:tmpl w:val="CBA621C0"/>
    <w:lvl w:ilvl="0" w:tplc="9C4A3FF2">
      <w:start w:val="1"/>
      <w:numFmt w:val="bullet"/>
      <w:lvlText w:val=""/>
      <w:lvlJc w:val="left"/>
      <w:pPr>
        <w:ind w:left="79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36">
    <w:nsid w:val="7CF35AE1"/>
    <w:multiLevelType w:val="hybridMultilevel"/>
    <w:tmpl w:val="8BE2D9A6"/>
    <w:lvl w:ilvl="0" w:tplc="04190007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>
    <w:nsid w:val="7EE268C8"/>
    <w:multiLevelType w:val="hybridMultilevel"/>
    <w:tmpl w:val="FE5CC8BA"/>
    <w:lvl w:ilvl="0" w:tplc="9C4A3FF2">
      <w:start w:val="1"/>
      <w:numFmt w:val="bullet"/>
      <w:lvlText w:val="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9"/>
  </w:num>
  <w:num w:numId="2">
    <w:abstractNumId w:val="6"/>
  </w:num>
  <w:num w:numId="3">
    <w:abstractNumId w:val="17"/>
  </w:num>
  <w:num w:numId="4">
    <w:abstractNumId w:val="1"/>
  </w:num>
  <w:num w:numId="5">
    <w:abstractNumId w:val="28"/>
  </w:num>
  <w:num w:numId="6">
    <w:abstractNumId w:val="9"/>
  </w:num>
  <w:num w:numId="7">
    <w:abstractNumId w:val="10"/>
  </w:num>
  <w:num w:numId="8">
    <w:abstractNumId w:val="21"/>
  </w:num>
  <w:num w:numId="9">
    <w:abstractNumId w:val="33"/>
  </w:num>
  <w:num w:numId="10">
    <w:abstractNumId w:val="32"/>
  </w:num>
  <w:num w:numId="11">
    <w:abstractNumId w:val="7"/>
  </w:num>
  <w:num w:numId="12">
    <w:abstractNumId w:val="24"/>
  </w:num>
  <w:num w:numId="13">
    <w:abstractNumId w:val="14"/>
  </w:num>
  <w:num w:numId="14">
    <w:abstractNumId w:val="15"/>
  </w:num>
  <w:num w:numId="15">
    <w:abstractNumId w:val="27"/>
  </w:num>
  <w:num w:numId="16">
    <w:abstractNumId w:val="34"/>
  </w:num>
  <w:num w:numId="17">
    <w:abstractNumId w:val="5"/>
  </w:num>
  <w:num w:numId="18">
    <w:abstractNumId w:val="19"/>
  </w:num>
  <w:num w:numId="19">
    <w:abstractNumId w:val="2"/>
  </w:num>
  <w:num w:numId="20">
    <w:abstractNumId w:val="16"/>
  </w:num>
  <w:num w:numId="21">
    <w:abstractNumId w:val="8"/>
  </w:num>
  <w:num w:numId="22">
    <w:abstractNumId w:val="37"/>
  </w:num>
  <w:num w:numId="23">
    <w:abstractNumId w:val="4"/>
  </w:num>
  <w:num w:numId="24">
    <w:abstractNumId w:val="25"/>
  </w:num>
  <w:num w:numId="25">
    <w:abstractNumId w:val="13"/>
  </w:num>
  <w:num w:numId="26">
    <w:abstractNumId w:val="35"/>
  </w:num>
  <w:num w:numId="27">
    <w:abstractNumId w:val="11"/>
  </w:num>
  <w:num w:numId="28">
    <w:abstractNumId w:val="18"/>
  </w:num>
  <w:num w:numId="29">
    <w:abstractNumId w:val="36"/>
  </w:num>
  <w:num w:numId="30">
    <w:abstractNumId w:val="12"/>
  </w:num>
  <w:num w:numId="31">
    <w:abstractNumId w:val="23"/>
  </w:num>
  <w:num w:numId="32">
    <w:abstractNumId w:val="3"/>
  </w:num>
  <w:num w:numId="33">
    <w:abstractNumId w:val="20"/>
  </w:num>
  <w:num w:numId="34">
    <w:abstractNumId w:val="31"/>
  </w:num>
  <w:num w:numId="35">
    <w:abstractNumId w:val="22"/>
  </w:num>
  <w:num w:numId="36">
    <w:abstractNumId w:val="30"/>
  </w:num>
  <w:num w:numId="37">
    <w:abstractNumId w:val="0"/>
  </w:num>
  <w:num w:numId="38">
    <w:abstractNumId w:val="26"/>
  </w:num>
  <w:numIdMacAtCleanup w:val="3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41E1A"/>
    <w:rsid w:val="0002137A"/>
    <w:rsid w:val="00030290"/>
    <w:rsid w:val="00052EE5"/>
    <w:rsid w:val="00120814"/>
    <w:rsid w:val="0014745F"/>
    <w:rsid w:val="001922F1"/>
    <w:rsid w:val="001D7527"/>
    <w:rsid w:val="00223142"/>
    <w:rsid w:val="002313F8"/>
    <w:rsid w:val="002A624A"/>
    <w:rsid w:val="002E7682"/>
    <w:rsid w:val="00354C58"/>
    <w:rsid w:val="003556B8"/>
    <w:rsid w:val="003609A3"/>
    <w:rsid w:val="0038703F"/>
    <w:rsid w:val="003D0952"/>
    <w:rsid w:val="003F5192"/>
    <w:rsid w:val="00441E1A"/>
    <w:rsid w:val="004C2DDA"/>
    <w:rsid w:val="005055B9"/>
    <w:rsid w:val="005172F2"/>
    <w:rsid w:val="00584AD9"/>
    <w:rsid w:val="005D42B9"/>
    <w:rsid w:val="005F65EC"/>
    <w:rsid w:val="005F7900"/>
    <w:rsid w:val="0060363E"/>
    <w:rsid w:val="00634317"/>
    <w:rsid w:val="006B6C4C"/>
    <w:rsid w:val="006D32A5"/>
    <w:rsid w:val="006E76A6"/>
    <w:rsid w:val="006F5B28"/>
    <w:rsid w:val="00710145"/>
    <w:rsid w:val="00725946"/>
    <w:rsid w:val="00750C28"/>
    <w:rsid w:val="007A07B3"/>
    <w:rsid w:val="007B0B5D"/>
    <w:rsid w:val="007D7C6F"/>
    <w:rsid w:val="007E7E2D"/>
    <w:rsid w:val="00824BB2"/>
    <w:rsid w:val="00880DB7"/>
    <w:rsid w:val="00886823"/>
    <w:rsid w:val="008A200D"/>
    <w:rsid w:val="00922037"/>
    <w:rsid w:val="00936BF0"/>
    <w:rsid w:val="00962C7B"/>
    <w:rsid w:val="009C4DB4"/>
    <w:rsid w:val="00A94DE7"/>
    <w:rsid w:val="00AA78E3"/>
    <w:rsid w:val="00AD4F11"/>
    <w:rsid w:val="00B1050D"/>
    <w:rsid w:val="00B14A33"/>
    <w:rsid w:val="00B455BA"/>
    <w:rsid w:val="00B821CC"/>
    <w:rsid w:val="00BD56BE"/>
    <w:rsid w:val="00C30F1F"/>
    <w:rsid w:val="00CD1579"/>
    <w:rsid w:val="00CF2DF5"/>
    <w:rsid w:val="00D22F29"/>
    <w:rsid w:val="00D413FB"/>
    <w:rsid w:val="00DC7B20"/>
    <w:rsid w:val="00DE09DD"/>
    <w:rsid w:val="00E26B37"/>
    <w:rsid w:val="00E40DD0"/>
    <w:rsid w:val="00EA4E81"/>
    <w:rsid w:val="00EB6845"/>
    <w:rsid w:val="00EC00D9"/>
    <w:rsid w:val="00EC24B3"/>
    <w:rsid w:val="00ED4B60"/>
    <w:rsid w:val="00F21FD8"/>
    <w:rsid w:val="00F3337C"/>
    <w:rsid w:val="00F35B8F"/>
    <w:rsid w:val="00FD090B"/>
    <w:rsid w:val="00FD0D9D"/>
    <w:rsid w:val="00FE0B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2C7B"/>
    <w:pPr>
      <w:spacing w:after="200" w:line="276" w:lineRule="auto"/>
    </w:pPr>
    <w:rPr>
      <w:lang w:eastAsia="en-US"/>
    </w:rPr>
  </w:style>
  <w:style w:type="paragraph" w:styleId="Heading2">
    <w:name w:val="heading 2"/>
    <w:basedOn w:val="Normal"/>
    <w:next w:val="Normal"/>
    <w:link w:val="Heading2Char"/>
    <w:uiPriority w:val="99"/>
    <w:qFormat/>
    <w:locked/>
    <w:rsid w:val="005D42B9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locked/>
    <w:rsid w:val="005D42B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paragraph" w:styleId="BalloonText">
    <w:name w:val="Balloon Text"/>
    <w:basedOn w:val="Normal"/>
    <w:link w:val="BalloonTextChar"/>
    <w:uiPriority w:val="99"/>
    <w:semiHidden/>
    <w:rsid w:val="00441E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41E1A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rsid w:val="00441E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441E1A"/>
    <w:rPr>
      <w:rFonts w:cs="Times New Roman"/>
    </w:rPr>
  </w:style>
  <w:style w:type="paragraph" w:styleId="Footer">
    <w:name w:val="footer"/>
    <w:basedOn w:val="Normal"/>
    <w:link w:val="FooterChar"/>
    <w:uiPriority w:val="99"/>
    <w:semiHidden/>
    <w:rsid w:val="00441E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441E1A"/>
    <w:rPr>
      <w:rFonts w:cs="Times New Roman"/>
    </w:rPr>
  </w:style>
  <w:style w:type="table" w:styleId="TableGrid">
    <w:name w:val="Table Grid"/>
    <w:basedOn w:val="TableNormal"/>
    <w:uiPriority w:val="99"/>
    <w:locked/>
    <w:rsid w:val="00C30F1F"/>
    <w:pPr>
      <w:spacing w:after="200" w:line="276" w:lineRule="auto"/>
    </w:pPr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link w:val="TitleChar"/>
    <w:uiPriority w:val="99"/>
    <w:qFormat/>
    <w:locked/>
    <w:rsid w:val="005D42B9"/>
    <w:pPr>
      <w:shd w:val="clear" w:color="auto" w:fill="FFFFFF"/>
      <w:spacing w:after="0" w:line="240" w:lineRule="auto"/>
      <w:ind w:firstLine="709"/>
      <w:jc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character" w:customStyle="1" w:styleId="TitleChar">
    <w:name w:val="Title Char"/>
    <w:basedOn w:val="DefaultParagraphFont"/>
    <w:link w:val="Title"/>
    <w:uiPriority w:val="99"/>
    <w:locked/>
    <w:rsid w:val="005D42B9"/>
    <w:rPr>
      <w:rFonts w:eastAsia="Times New Roman" w:cs="Times New Roman"/>
      <w:b/>
      <w:bCs/>
      <w:color w:val="000000"/>
      <w:sz w:val="24"/>
      <w:szCs w:val="24"/>
      <w:lang w:val="ru-RU" w:eastAsia="ru-RU" w:bidi="ar-SA"/>
    </w:rPr>
  </w:style>
  <w:style w:type="character" w:styleId="Emphasis">
    <w:name w:val="Emphasis"/>
    <w:basedOn w:val="DefaultParagraphFont"/>
    <w:uiPriority w:val="99"/>
    <w:qFormat/>
    <w:locked/>
    <w:rsid w:val="005D42B9"/>
    <w:rPr>
      <w:rFonts w:cs="Times New Roman"/>
      <w:i/>
      <w:iCs/>
    </w:rPr>
  </w:style>
  <w:style w:type="paragraph" w:styleId="ListParagraph">
    <w:name w:val="List Paragraph"/>
    <w:basedOn w:val="Normal"/>
    <w:uiPriority w:val="99"/>
    <w:qFormat/>
    <w:rsid w:val="005D42B9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26c0">
    <w:name w:val="c26 c0"/>
    <w:basedOn w:val="Normal"/>
    <w:uiPriority w:val="99"/>
    <w:rsid w:val="005D42B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15">
    <w:name w:val="c15"/>
    <w:basedOn w:val="DefaultParagraphFont"/>
    <w:uiPriority w:val="99"/>
    <w:rsid w:val="005D42B9"/>
    <w:rPr>
      <w:rFonts w:cs="Times New Roman"/>
    </w:rPr>
  </w:style>
  <w:style w:type="paragraph" w:customStyle="1" w:styleId="c0">
    <w:name w:val="c0"/>
    <w:basedOn w:val="Normal"/>
    <w:uiPriority w:val="99"/>
    <w:rsid w:val="005D42B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0c10">
    <w:name w:val="c0 c10"/>
    <w:basedOn w:val="Normal"/>
    <w:uiPriority w:val="99"/>
    <w:rsid w:val="005D42B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BodyText">
    <w:name w:val="Body Text"/>
    <w:basedOn w:val="Normal"/>
    <w:link w:val="BodyTextChar"/>
    <w:uiPriority w:val="99"/>
    <w:rsid w:val="00725946"/>
    <w:pPr>
      <w:spacing w:after="0" w:line="240" w:lineRule="auto"/>
      <w:jc w:val="both"/>
    </w:pPr>
    <w:rPr>
      <w:rFonts w:ascii="Times New Roman" w:hAnsi="Times New Roman"/>
      <w:i/>
      <w:sz w:val="28"/>
      <w:szCs w:val="20"/>
      <w:lang w:eastAsia="ru-RU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Pr>
      <w:rFonts w:cs="Times New Roman"/>
      <w:lang w:eastAsia="en-US"/>
    </w:rPr>
  </w:style>
  <w:style w:type="paragraph" w:styleId="NormalWeb">
    <w:name w:val="Normal (Web)"/>
    <w:basedOn w:val="Normal"/>
    <w:uiPriority w:val="99"/>
    <w:rsid w:val="0072594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302</TotalTime>
  <Pages>37</Pages>
  <Words>7014</Words>
  <Characters>-32766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21</cp:revision>
  <cp:lastPrinted>2017-02-18T02:03:00Z</cp:lastPrinted>
  <dcterms:created xsi:type="dcterms:W3CDTF">2010-08-31T14:05:00Z</dcterms:created>
  <dcterms:modified xsi:type="dcterms:W3CDTF">2017-03-04T04:48:00Z</dcterms:modified>
</cp:coreProperties>
</file>