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7C0D" w:rsidRDefault="00027C0D" w:rsidP="00285F00">
      <w:pPr>
        <w:spacing w:after="0" w:line="360" w:lineRule="auto"/>
        <w:jc w:val="center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МКОУ Заречная СОШ</w:t>
      </w:r>
    </w:p>
    <w:p w:rsidR="00027C0D" w:rsidRDefault="00027C0D" w:rsidP="00285F00">
      <w:pPr>
        <w:spacing w:after="0" w:line="360" w:lineRule="auto"/>
        <w:jc w:val="center"/>
        <w:rPr>
          <w:rFonts w:ascii="Times New Roman" w:hAnsi="Times New Roman"/>
          <w:sz w:val="40"/>
          <w:szCs w:val="40"/>
        </w:rPr>
      </w:pPr>
    </w:p>
    <w:p w:rsidR="00027C0D" w:rsidRDefault="00027C0D" w:rsidP="00285F00">
      <w:pPr>
        <w:spacing w:after="0" w:line="360" w:lineRule="auto"/>
        <w:jc w:val="center"/>
        <w:rPr>
          <w:rFonts w:ascii="Times New Roman" w:hAnsi="Times New Roman"/>
          <w:sz w:val="40"/>
          <w:szCs w:val="40"/>
        </w:rPr>
      </w:pPr>
    </w:p>
    <w:p w:rsidR="00027C0D" w:rsidRDefault="00027C0D" w:rsidP="00285F00">
      <w:pPr>
        <w:spacing w:after="0" w:line="360" w:lineRule="auto"/>
        <w:jc w:val="center"/>
        <w:rPr>
          <w:rFonts w:ascii="Times New Roman" w:hAnsi="Times New Roman"/>
          <w:sz w:val="40"/>
          <w:szCs w:val="40"/>
        </w:rPr>
      </w:pPr>
    </w:p>
    <w:p w:rsidR="00027C0D" w:rsidRDefault="00027C0D" w:rsidP="00285F00">
      <w:pPr>
        <w:spacing w:after="0" w:line="360" w:lineRule="auto"/>
        <w:jc w:val="center"/>
        <w:rPr>
          <w:rFonts w:ascii="Times New Roman" w:hAnsi="Times New Roman"/>
          <w:sz w:val="40"/>
          <w:szCs w:val="40"/>
        </w:rPr>
      </w:pPr>
    </w:p>
    <w:p w:rsidR="00027C0D" w:rsidRDefault="00027C0D" w:rsidP="00285F00">
      <w:pPr>
        <w:spacing w:after="0" w:line="360" w:lineRule="auto"/>
        <w:jc w:val="center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Стендовая защита проекта</w:t>
      </w:r>
    </w:p>
    <w:p w:rsidR="00027C0D" w:rsidRDefault="00027C0D" w:rsidP="00285F00">
      <w:pPr>
        <w:spacing w:after="0" w:line="360" w:lineRule="auto"/>
        <w:jc w:val="center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«Англоязычные надписи на одежде.»</w:t>
      </w:r>
    </w:p>
    <w:p w:rsidR="00027C0D" w:rsidRDefault="00027C0D" w:rsidP="00285F00">
      <w:pPr>
        <w:spacing w:after="0" w:line="360" w:lineRule="auto"/>
        <w:jc w:val="center"/>
        <w:rPr>
          <w:rFonts w:ascii="Times New Roman" w:hAnsi="Times New Roman"/>
          <w:sz w:val="40"/>
          <w:szCs w:val="40"/>
        </w:rPr>
      </w:pPr>
    </w:p>
    <w:p w:rsidR="00027C0D" w:rsidRDefault="00027C0D" w:rsidP="00285F00">
      <w:pPr>
        <w:spacing w:after="0" w:line="360" w:lineRule="auto"/>
        <w:jc w:val="center"/>
        <w:rPr>
          <w:rFonts w:ascii="Times New Roman" w:hAnsi="Times New Roman"/>
          <w:sz w:val="40"/>
          <w:szCs w:val="40"/>
        </w:rPr>
      </w:pPr>
    </w:p>
    <w:p w:rsidR="00027C0D" w:rsidRDefault="00027C0D" w:rsidP="00285F00">
      <w:pPr>
        <w:spacing w:after="0" w:line="360" w:lineRule="auto"/>
        <w:jc w:val="center"/>
        <w:rPr>
          <w:rFonts w:ascii="Times New Roman" w:hAnsi="Times New Roman"/>
          <w:sz w:val="40"/>
          <w:szCs w:val="40"/>
        </w:rPr>
      </w:pPr>
    </w:p>
    <w:p w:rsidR="00027C0D" w:rsidRDefault="00027C0D" w:rsidP="00285F00">
      <w:pPr>
        <w:spacing w:after="0" w:line="360" w:lineRule="auto"/>
        <w:jc w:val="center"/>
        <w:rPr>
          <w:rFonts w:ascii="Times New Roman" w:hAnsi="Times New Roman"/>
          <w:sz w:val="40"/>
          <w:szCs w:val="40"/>
        </w:rPr>
      </w:pPr>
    </w:p>
    <w:p w:rsidR="00027C0D" w:rsidRDefault="00027C0D" w:rsidP="00285F00">
      <w:pPr>
        <w:spacing w:after="0" w:line="360" w:lineRule="auto"/>
        <w:jc w:val="righ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Работу выполнила ученица 7 класса</w:t>
      </w:r>
    </w:p>
    <w:p w:rsidR="00027C0D" w:rsidRDefault="00027C0D" w:rsidP="00285F00">
      <w:pPr>
        <w:spacing w:after="0" w:line="360" w:lineRule="auto"/>
        <w:jc w:val="righ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Рождественская Анна</w:t>
      </w:r>
    </w:p>
    <w:p w:rsidR="00027C0D" w:rsidRDefault="00027C0D" w:rsidP="00285F00">
      <w:pPr>
        <w:spacing w:after="0" w:line="360" w:lineRule="auto"/>
        <w:jc w:val="righ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Руководитель: учитель</w:t>
      </w:r>
    </w:p>
    <w:p w:rsidR="00027C0D" w:rsidRDefault="00027C0D" w:rsidP="00285F00">
      <w:pPr>
        <w:spacing w:after="0" w:line="360" w:lineRule="auto"/>
        <w:jc w:val="righ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Мусеева Г.А.</w:t>
      </w:r>
    </w:p>
    <w:p w:rsidR="00027C0D" w:rsidRDefault="00027C0D" w:rsidP="00A20E03">
      <w:pPr>
        <w:spacing w:after="0" w:line="360" w:lineRule="auto"/>
        <w:rPr>
          <w:rFonts w:ascii="Times New Roman" w:hAnsi="Times New Roman"/>
          <w:sz w:val="40"/>
          <w:szCs w:val="40"/>
        </w:rPr>
      </w:pPr>
    </w:p>
    <w:p w:rsidR="00027C0D" w:rsidRDefault="00027C0D" w:rsidP="00A20E03">
      <w:pPr>
        <w:spacing w:after="0" w:line="360" w:lineRule="auto"/>
        <w:rPr>
          <w:rFonts w:ascii="Times New Roman" w:hAnsi="Times New Roman"/>
          <w:sz w:val="40"/>
          <w:szCs w:val="40"/>
        </w:rPr>
      </w:pPr>
    </w:p>
    <w:p w:rsidR="00027C0D" w:rsidRDefault="00027C0D" w:rsidP="00A20E03">
      <w:pPr>
        <w:spacing w:after="0" w:line="360" w:lineRule="auto"/>
        <w:rPr>
          <w:rFonts w:ascii="Times New Roman" w:hAnsi="Times New Roman"/>
          <w:sz w:val="40"/>
          <w:szCs w:val="40"/>
        </w:rPr>
      </w:pPr>
    </w:p>
    <w:p w:rsidR="00027C0D" w:rsidRDefault="00027C0D" w:rsidP="00A20E03">
      <w:pPr>
        <w:spacing w:after="0" w:line="360" w:lineRule="auto"/>
        <w:rPr>
          <w:rFonts w:ascii="Times New Roman" w:hAnsi="Times New Roman"/>
          <w:sz w:val="40"/>
          <w:szCs w:val="40"/>
        </w:rPr>
      </w:pPr>
    </w:p>
    <w:p w:rsidR="00027C0D" w:rsidRDefault="00027C0D" w:rsidP="00A20E03">
      <w:pPr>
        <w:spacing w:after="0" w:line="360" w:lineRule="auto"/>
        <w:rPr>
          <w:rFonts w:ascii="Times New Roman" w:hAnsi="Times New Roman"/>
          <w:sz w:val="40"/>
          <w:szCs w:val="40"/>
        </w:rPr>
      </w:pPr>
    </w:p>
    <w:p w:rsidR="00027C0D" w:rsidRDefault="00027C0D" w:rsidP="00A20E03">
      <w:pPr>
        <w:spacing w:after="0" w:line="360" w:lineRule="auto"/>
        <w:rPr>
          <w:rFonts w:ascii="Times New Roman" w:hAnsi="Times New Roman"/>
          <w:sz w:val="40"/>
          <w:szCs w:val="40"/>
        </w:rPr>
      </w:pPr>
    </w:p>
    <w:p w:rsidR="00027C0D" w:rsidRDefault="00027C0D" w:rsidP="00A20E03">
      <w:pPr>
        <w:spacing w:after="0" w:line="360" w:lineRule="auto"/>
        <w:rPr>
          <w:rFonts w:ascii="Times New Roman" w:hAnsi="Times New Roman"/>
          <w:sz w:val="40"/>
          <w:szCs w:val="40"/>
        </w:rPr>
      </w:pPr>
    </w:p>
    <w:p w:rsidR="00027C0D" w:rsidRPr="00832401" w:rsidRDefault="00027C0D" w:rsidP="00A20E03">
      <w:pPr>
        <w:spacing w:after="0" w:line="360" w:lineRule="auto"/>
        <w:rPr>
          <w:rFonts w:ascii="Times New Roman" w:hAnsi="Times New Roman"/>
          <w:sz w:val="40"/>
          <w:szCs w:val="40"/>
        </w:rPr>
      </w:pPr>
      <w:r w:rsidRPr="00E33D75">
        <w:rPr>
          <w:rFonts w:ascii="Times New Roman" w:hAnsi="Times New Roman"/>
          <w:sz w:val="40"/>
          <w:szCs w:val="40"/>
        </w:rPr>
        <w:t xml:space="preserve">Выбор </w:t>
      </w:r>
      <w:r w:rsidRPr="00E33D75">
        <w:rPr>
          <w:rFonts w:ascii="Times New Roman" w:hAnsi="Times New Roman"/>
          <w:b/>
          <w:sz w:val="40"/>
          <w:szCs w:val="40"/>
        </w:rPr>
        <w:t>данной  темы</w:t>
      </w:r>
      <w:r w:rsidRPr="00E33D75">
        <w:rPr>
          <w:rFonts w:ascii="Times New Roman" w:hAnsi="Times New Roman"/>
          <w:sz w:val="40"/>
          <w:szCs w:val="40"/>
        </w:rPr>
        <w:t xml:space="preserve"> обоснован ее актуальностью, поскольку незаменимым атрибутом молодежного гардероба является одежда с украшениями в виде надписей.</w:t>
      </w:r>
    </w:p>
    <w:p w:rsidR="00027C0D" w:rsidRPr="00E33D75" w:rsidRDefault="00027C0D" w:rsidP="00A20E03">
      <w:pPr>
        <w:spacing w:after="0" w:line="360" w:lineRule="auto"/>
        <w:rPr>
          <w:rFonts w:ascii="Times New Roman" w:hAnsi="Times New Roman"/>
          <w:b/>
          <w:noProof/>
          <w:sz w:val="40"/>
          <w:szCs w:val="40"/>
        </w:rPr>
      </w:pPr>
      <w:r w:rsidRPr="00E33D75">
        <w:rPr>
          <w:rStyle w:val="Strong"/>
          <w:rFonts w:ascii="Times New Roman" w:hAnsi="Times New Roman"/>
          <w:color w:val="000000"/>
          <w:sz w:val="40"/>
          <w:szCs w:val="40"/>
        </w:rPr>
        <w:t>Актуальность</w:t>
      </w:r>
      <w:r w:rsidRPr="00E33D75">
        <w:rPr>
          <w:rStyle w:val="Strong"/>
          <w:rFonts w:ascii="Times New Roman" w:hAnsi="Times New Roman"/>
          <w:b w:val="0"/>
          <w:color w:val="000000"/>
          <w:sz w:val="40"/>
          <w:szCs w:val="40"/>
        </w:rPr>
        <w:t xml:space="preserve"> исследования</w:t>
      </w:r>
      <w:r w:rsidRPr="00E33D75">
        <w:rPr>
          <w:rStyle w:val="apple-converted-space"/>
          <w:rFonts w:ascii="Times New Roman" w:hAnsi="Times New Roman"/>
          <w:color w:val="000000"/>
          <w:sz w:val="40"/>
          <w:szCs w:val="40"/>
        </w:rPr>
        <w:t> </w:t>
      </w:r>
      <w:r w:rsidRPr="00E33D75">
        <w:rPr>
          <w:rFonts w:ascii="Times New Roman" w:hAnsi="Times New Roman"/>
          <w:color w:val="000000"/>
          <w:sz w:val="40"/>
          <w:szCs w:val="40"/>
        </w:rPr>
        <w:t>заключается в том, что люди, непонимающие значений иностранных надписей на своей одежде, могут попасть в неловкую ситуацию, так как надписи  могут быть самого разного содержания, а знающие перевод люди будут смеяться над ними.</w:t>
      </w:r>
    </w:p>
    <w:p w:rsidR="00027C0D" w:rsidRPr="00E33D75" w:rsidRDefault="00027C0D" w:rsidP="00A20E03">
      <w:pPr>
        <w:pStyle w:val="NormalWeb"/>
        <w:spacing w:before="0" w:beforeAutospacing="0" w:after="0" w:afterAutospacing="0" w:line="360" w:lineRule="auto"/>
        <w:rPr>
          <w:color w:val="000000"/>
          <w:sz w:val="40"/>
          <w:szCs w:val="40"/>
        </w:rPr>
      </w:pPr>
      <w:r w:rsidRPr="00E33D75">
        <w:rPr>
          <w:rStyle w:val="Strong"/>
          <w:color w:val="000000"/>
          <w:sz w:val="40"/>
          <w:szCs w:val="40"/>
        </w:rPr>
        <w:t>Предметом</w:t>
      </w:r>
      <w:r w:rsidRPr="00E33D75">
        <w:rPr>
          <w:rStyle w:val="Strong"/>
          <w:b w:val="0"/>
          <w:color w:val="000000"/>
          <w:sz w:val="40"/>
          <w:szCs w:val="40"/>
        </w:rPr>
        <w:t xml:space="preserve"> исследования</w:t>
      </w:r>
      <w:r w:rsidRPr="00E33D75">
        <w:rPr>
          <w:rStyle w:val="apple-converted-space"/>
          <w:color w:val="000000"/>
          <w:sz w:val="40"/>
          <w:szCs w:val="40"/>
        </w:rPr>
        <w:t> </w:t>
      </w:r>
      <w:r w:rsidRPr="00E33D75">
        <w:rPr>
          <w:color w:val="000000"/>
          <w:sz w:val="40"/>
          <w:szCs w:val="40"/>
        </w:rPr>
        <w:t>является содержание англоязычных надписей на одежде.</w:t>
      </w:r>
    </w:p>
    <w:p w:rsidR="00027C0D" w:rsidRPr="00E33D75" w:rsidRDefault="00027C0D" w:rsidP="00A20E03">
      <w:pPr>
        <w:pStyle w:val="NormalWeb"/>
        <w:spacing w:before="0" w:beforeAutospacing="0" w:after="0" w:afterAutospacing="0" w:line="360" w:lineRule="auto"/>
        <w:rPr>
          <w:rStyle w:val="Strong"/>
          <w:b w:val="0"/>
          <w:color w:val="000000"/>
          <w:sz w:val="40"/>
          <w:szCs w:val="40"/>
        </w:rPr>
      </w:pPr>
      <w:bookmarkStart w:id="0" w:name="_GoBack"/>
      <w:bookmarkEnd w:id="0"/>
      <w:r w:rsidRPr="00E33D75">
        <w:rPr>
          <w:rStyle w:val="Strong"/>
          <w:color w:val="000000"/>
          <w:sz w:val="40"/>
          <w:szCs w:val="40"/>
        </w:rPr>
        <w:t>Объектом</w:t>
      </w:r>
      <w:r w:rsidRPr="00E33D75">
        <w:rPr>
          <w:rStyle w:val="apple-converted-space"/>
          <w:color w:val="000000"/>
          <w:sz w:val="40"/>
          <w:szCs w:val="40"/>
        </w:rPr>
        <w:t> </w:t>
      </w:r>
      <w:r w:rsidRPr="00E33D75">
        <w:rPr>
          <w:color w:val="000000"/>
          <w:sz w:val="40"/>
          <w:szCs w:val="40"/>
        </w:rPr>
        <w:t>– английские слова и фразы на одежде.</w:t>
      </w:r>
    </w:p>
    <w:p w:rsidR="00027C0D" w:rsidRPr="00E33D75" w:rsidRDefault="00027C0D" w:rsidP="00A20E03">
      <w:pPr>
        <w:pStyle w:val="NormalWeb"/>
        <w:spacing w:before="0" w:beforeAutospacing="0" w:after="0" w:afterAutospacing="0" w:line="360" w:lineRule="auto"/>
        <w:rPr>
          <w:color w:val="000000"/>
          <w:sz w:val="40"/>
          <w:szCs w:val="40"/>
        </w:rPr>
      </w:pPr>
      <w:r w:rsidRPr="00E33D75">
        <w:rPr>
          <w:rStyle w:val="Strong"/>
          <w:color w:val="000000"/>
          <w:sz w:val="40"/>
          <w:szCs w:val="40"/>
        </w:rPr>
        <w:t>Цель работы</w:t>
      </w:r>
      <w:r w:rsidRPr="00E33D75">
        <w:rPr>
          <w:rStyle w:val="apple-converted-space"/>
          <w:color w:val="000000"/>
          <w:sz w:val="40"/>
          <w:szCs w:val="40"/>
        </w:rPr>
        <w:t> </w:t>
      </w:r>
      <w:r w:rsidRPr="00E33D75">
        <w:rPr>
          <w:color w:val="000000"/>
          <w:sz w:val="40"/>
          <w:szCs w:val="40"/>
        </w:rPr>
        <w:t>– Установить, зависит ли характер надписи на одежде от знаний английского языка.</w:t>
      </w:r>
    </w:p>
    <w:p w:rsidR="00027C0D" w:rsidRPr="00832401" w:rsidRDefault="00027C0D" w:rsidP="00832401">
      <w:pPr>
        <w:pStyle w:val="NormalWeb"/>
        <w:spacing w:before="0" w:beforeAutospacing="0" w:after="0" w:afterAutospacing="0" w:line="276" w:lineRule="auto"/>
        <w:jc w:val="both"/>
        <w:rPr>
          <w:b/>
          <w:color w:val="000000"/>
          <w:sz w:val="40"/>
          <w:szCs w:val="40"/>
        </w:rPr>
      </w:pPr>
      <w:r w:rsidRPr="00832401">
        <w:rPr>
          <w:color w:val="000000"/>
          <w:sz w:val="40"/>
          <w:szCs w:val="40"/>
        </w:rPr>
        <w:t>Для достижения цели мы поставили ряд</w:t>
      </w:r>
      <w:r w:rsidRPr="00832401">
        <w:rPr>
          <w:rStyle w:val="apple-converted-space"/>
          <w:color w:val="000000"/>
          <w:sz w:val="40"/>
          <w:szCs w:val="40"/>
        </w:rPr>
        <w:t> </w:t>
      </w:r>
      <w:r w:rsidRPr="00832401">
        <w:rPr>
          <w:rStyle w:val="Strong"/>
          <w:color w:val="000000"/>
          <w:sz w:val="40"/>
          <w:szCs w:val="40"/>
        </w:rPr>
        <w:t>задач:</w:t>
      </w:r>
    </w:p>
    <w:p w:rsidR="00027C0D" w:rsidRPr="00656543" w:rsidRDefault="00027C0D" w:rsidP="00832401">
      <w:pPr>
        <w:pStyle w:val="NormalWeb"/>
        <w:numPr>
          <w:ilvl w:val="0"/>
          <w:numId w:val="1"/>
        </w:numPr>
        <w:shd w:val="clear" w:color="auto" w:fill="FFFFFF"/>
        <w:spacing w:after="0" w:afterAutospacing="0" w:line="276" w:lineRule="auto"/>
        <w:jc w:val="both"/>
        <w:rPr>
          <w:color w:val="000000"/>
          <w:sz w:val="36"/>
          <w:szCs w:val="36"/>
        </w:rPr>
      </w:pPr>
      <w:r w:rsidRPr="00656543">
        <w:rPr>
          <w:color w:val="000000"/>
          <w:sz w:val="36"/>
          <w:szCs w:val="36"/>
        </w:rPr>
        <w:t>Изучить историю появления надписей на одежде</w:t>
      </w:r>
    </w:p>
    <w:p w:rsidR="00027C0D" w:rsidRPr="00656543" w:rsidRDefault="00027C0D" w:rsidP="00832401">
      <w:pPr>
        <w:pStyle w:val="NormalWeb"/>
        <w:numPr>
          <w:ilvl w:val="0"/>
          <w:numId w:val="1"/>
        </w:numPr>
        <w:shd w:val="clear" w:color="auto" w:fill="FFFFFF"/>
        <w:spacing w:line="276" w:lineRule="auto"/>
        <w:jc w:val="both"/>
        <w:rPr>
          <w:color w:val="000000"/>
          <w:sz w:val="36"/>
          <w:szCs w:val="36"/>
        </w:rPr>
      </w:pPr>
      <w:r w:rsidRPr="00656543">
        <w:rPr>
          <w:color w:val="000000"/>
          <w:sz w:val="36"/>
          <w:szCs w:val="36"/>
        </w:rPr>
        <w:t>Подобрать определенное количество надписей на одежде учащихся.</w:t>
      </w:r>
    </w:p>
    <w:p w:rsidR="00027C0D" w:rsidRPr="00656543" w:rsidRDefault="00027C0D" w:rsidP="00832401">
      <w:pPr>
        <w:pStyle w:val="NormalWeb"/>
        <w:numPr>
          <w:ilvl w:val="0"/>
          <w:numId w:val="1"/>
        </w:numPr>
        <w:shd w:val="clear" w:color="auto" w:fill="FFFFFF"/>
        <w:spacing w:line="276" w:lineRule="auto"/>
        <w:jc w:val="both"/>
        <w:rPr>
          <w:color w:val="000000"/>
          <w:sz w:val="36"/>
          <w:szCs w:val="36"/>
        </w:rPr>
      </w:pPr>
      <w:r w:rsidRPr="00656543">
        <w:rPr>
          <w:color w:val="000000"/>
          <w:sz w:val="36"/>
          <w:szCs w:val="36"/>
        </w:rPr>
        <w:t>Перевести на русский язык смысл надписей и классифицировать их</w:t>
      </w:r>
    </w:p>
    <w:p w:rsidR="00027C0D" w:rsidRPr="00656543" w:rsidRDefault="00027C0D" w:rsidP="00832401">
      <w:pPr>
        <w:pStyle w:val="NormalWeb"/>
        <w:numPr>
          <w:ilvl w:val="0"/>
          <w:numId w:val="1"/>
        </w:numPr>
        <w:shd w:val="clear" w:color="auto" w:fill="FFFFFF"/>
        <w:spacing w:line="276" w:lineRule="auto"/>
        <w:jc w:val="both"/>
        <w:rPr>
          <w:color w:val="000000"/>
          <w:sz w:val="36"/>
          <w:szCs w:val="36"/>
        </w:rPr>
      </w:pPr>
      <w:r w:rsidRPr="00656543">
        <w:rPr>
          <w:color w:val="000000"/>
          <w:sz w:val="36"/>
          <w:szCs w:val="36"/>
        </w:rPr>
        <w:t>Выявить возраст и основные причины покупки этих вещей, а также уровень знания английского языка владельцев.</w:t>
      </w:r>
    </w:p>
    <w:p w:rsidR="00027C0D" w:rsidRPr="00656543" w:rsidRDefault="00027C0D" w:rsidP="00832401">
      <w:pPr>
        <w:pStyle w:val="NormalWeb"/>
        <w:numPr>
          <w:ilvl w:val="0"/>
          <w:numId w:val="1"/>
        </w:numPr>
        <w:shd w:val="clear" w:color="auto" w:fill="FFFFFF"/>
        <w:spacing w:line="276" w:lineRule="auto"/>
        <w:jc w:val="both"/>
        <w:rPr>
          <w:color w:val="000000"/>
          <w:sz w:val="36"/>
          <w:szCs w:val="36"/>
        </w:rPr>
      </w:pPr>
      <w:r w:rsidRPr="00656543">
        <w:rPr>
          <w:color w:val="000000"/>
          <w:sz w:val="36"/>
          <w:szCs w:val="36"/>
        </w:rPr>
        <w:t xml:space="preserve">Обобщить полученные данные и прийти к определенному заключению. </w:t>
      </w:r>
    </w:p>
    <w:p w:rsidR="00027C0D" w:rsidRDefault="00027C0D" w:rsidP="00A20E03">
      <w:pPr>
        <w:pStyle w:val="NormalWeb"/>
        <w:shd w:val="clear" w:color="auto" w:fill="FFFFFF"/>
        <w:spacing w:line="360" w:lineRule="auto"/>
        <w:jc w:val="both"/>
        <w:rPr>
          <w:sz w:val="40"/>
          <w:szCs w:val="40"/>
        </w:rPr>
      </w:pPr>
      <w:r>
        <w:rPr>
          <w:sz w:val="40"/>
          <w:szCs w:val="40"/>
        </w:rPr>
        <w:t xml:space="preserve"> </w:t>
      </w:r>
      <w:r w:rsidRPr="00E33D75">
        <w:rPr>
          <w:sz w:val="40"/>
          <w:szCs w:val="40"/>
        </w:rPr>
        <w:t xml:space="preserve">Надписи на одежде имеют многовековую историю. Самые ранние относятся  к временам Древней Греции, когда имена владельцев вышивались на поясах или гравировались на ювелирных украшениях. В Средние века на портретах аристократов присутствовали надписи, вплетенные в корсажи женских платьев </w:t>
      </w:r>
      <w:r>
        <w:rPr>
          <w:sz w:val="40"/>
          <w:szCs w:val="40"/>
        </w:rPr>
        <w:t>или в орнамент мужских рубашек.</w:t>
      </w:r>
    </w:p>
    <w:p w:rsidR="00027C0D" w:rsidRPr="00981550" w:rsidRDefault="00027C0D" w:rsidP="00A20E03">
      <w:pPr>
        <w:pStyle w:val="NormalWeb"/>
        <w:shd w:val="clear" w:color="auto" w:fill="FFFFFF"/>
        <w:spacing w:line="360" w:lineRule="auto"/>
        <w:jc w:val="both"/>
        <w:rPr>
          <w:sz w:val="40"/>
          <w:szCs w:val="40"/>
        </w:rPr>
      </w:pPr>
      <w:r w:rsidRPr="00E33D75">
        <w:rPr>
          <w:sz w:val="40"/>
          <w:szCs w:val="40"/>
        </w:rPr>
        <w:t xml:space="preserve">В </w:t>
      </w:r>
      <w:r w:rsidRPr="00E33D75">
        <w:rPr>
          <w:sz w:val="40"/>
          <w:szCs w:val="40"/>
          <w:lang w:val="en-US"/>
        </w:rPr>
        <w:t>XX</w:t>
      </w:r>
      <w:r w:rsidRPr="00E33D75">
        <w:rPr>
          <w:sz w:val="40"/>
          <w:szCs w:val="40"/>
        </w:rPr>
        <w:t xml:space="preserve"> столетии надписи появились на униформе</w:t>
      </w:r>
      <w:r>
        <w:rPr>
          <w:sz w:val="40"/>
          <w:szCs w:val="40"/>
        </w:rPr>
        <w:t xml:space="preserve"> рабочих, указывая на их статус  или место работы (фирму),</w:t>
      </w:r>
    </w:p>
    <w:p w:rsidR="00027C0D" w:rsidRPr="001077B6" w:rsidRDefault="00027C0D" w:rsidP="005611D1">
      <w:pPr>
        <w:pStyle w:val="Caption"/>
      </w:pPr>
      <w:r w:rsidRPr="000541E9">
        <w:rPr>
          <w:rFonts w:ascii="Times New Roman" w:hAnsi="Times New Roman"/>
          <w:noProof/>
          <w:sz w:val="40"/>
          <w:szCs w:val="4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9" o:spid="_x0000_i1025" type="#_x0000_t75" style="width:121.5pt;height:105pt;visibility:visible">
            <v:imagedata r:id="rId5" o:title=""/>
          </v:shape>
        </w:pict>
      </w:r>
      <w:r>
        <w:t xml:space="preserve">              </w:t>
      </w:r>
      <w:r w:rsidRPr="000541E9">
        <w:rPr>
          <w:rFonts w:ascii="Times New Roman" w:hAnsi="Times New Roman"/>
          <w:noProof/>
          <w:sz w:val="40"/>
          <w:szCs w:val="40"/>
        </w:rPr>
        <w:pict>
          <v:shape id="Рисунок 6" o:spid="_x0000_i1026" type="#_x0000_t75" style="width:102pt;height:140.25pt;visibility:visible">
            <v:imagedata r:id="rId6" o:title="" croptop="10288f" cropbottom="2207f" cropleft="10513f" cropright="4214f"/>
          </v:shape>
        </w:pict>
      </w:r>
      <w:r>
        <w:t xml:space="preserve">                        </w:t>
      </w:r>
      <w:r w:rsidRPr="000541E9">
        <w:rPr>
          <w:rFonts w:ascii="Times New Roman" w:hAnsi="Times New Roman"/>
          <w:noProof/>
          <w:sz w:val="40"/>
          <w:szCs w:val="40"/>
        </w:rPr>
        <w:pict>
          <v:shape id="Рисунок 10" o:spid="_x0000_i1027" type="#_x0000_t75" style="width:105pt;height:97.5pt;rotation:90;visibility:visible">
            <v:imagedata r:id="rId7" o:title="" croptop="204f" cropbottom="5587f" cropright="3136f"/>
          </v:shape>
        </w:pict>
      </w:r>
    </w:p>
    <w:p w:rsidR="00027C0D" w:rsidRDefault="00027C0D" w:rsidP="00A20E03">
      <w:pPr>
        <w:pStyle w:val="ListParagraph"/>
        <w:spacing w:after="0" w:line="360" w:lineRule="auto"/>
        <w:ind w:left="0"/>
        <w:jc w:val="both"/>
        <w:rPr>
          <w:rFonts w:ascii="Times New Roman" w:hAnsi="Times New Roman"/>
          <w:sz w:val="40"/>
          <w:szCs w:val="40"/>
        </w:rPr>
      </w:pPr>
      <w:r w:rsidRPr="00E33D75">
        <w:rPr>
          <w:rFonts w:ascii="Times New Roman" w:hAnsi="Times New Roman"/>
          <w:sz w:val="40"/>
          <w:szCs w:val="40"/>
        </w:rPr>
        <w:t xml:space="preserve">потом они стали украшением </w:t>
      </w:r>
      <w:r>
        <w:rPr>
          <w:rFonts w:ascii="Times New Roman" w:hAnsi="Times New Roman"/>
          <w:sz w:val="40"/>
          <w:szCs w:val="40"/>
        </w:rPr>
        <w:t>на дизайнерской одежде маститых</w:t>
      </w:r>
      <w:r w:rsidRPr="00981550">
        <w:rPr>
          <w:rFonts w:ascii="Times New Roman" w:hAnsi="Times New Roman"/>
          <w:sz w:val="40"/>
          <w:szCs w:val="40"/>
        </w:rPr>
        <w:t xml:space="preserve"> кутюрье</w:t>
      </w:r>
      <w:r>
        <w:rPr>
          <w:rFonts w:ascii="Times New Roman" w:hAnsi="Times New Roman"/>
          <w:sz w:val="40"/>
          <w:szCs w:val="40"/>
        </w:rPr>
        <w:t xml:space="preserve">, таких как Москино, </w:t>
      </w:r>
      <w:r w:rsidRPr="00844CAD">
        <w:rPr>
          <w:rFonts w:ascii="Times New Roman" w:hAnsi="Times New Roman"/>
          <w:sz w:val="40"/>
          <w:szCs w:val="40"/>
        </w:rPr>
        <w:t>К. Диор</w:t>
      </w:r>
      <w:r>
        <w:rPr>
          <w:rFonts w:ascii="Times New Roman" w:hAnsi="Times New Roman"/>
          <w:sz w:val="40"/>
          <w:szCs w:val="40"/>
        </w:rPr>
        <w:t>, Ив Сен Лоран</w:t>
      </w:r>
    </w:p>
    <w:p w:rsidR="00027C0D" w:rsidRPr="001077B6" w:rsidRDefault="00027C0D" w:rsidP="005D6173">
      <w:pPr>
        <w:pStyle w:val="ListParagraph"/>
        <w:spacing w:after="0" w:line="360" w:lineRule="auto"/>
        <w:ind w:left="0"/>
        <w:jc w:val="center"/>
        <w:rPr>
          <w:rFonts w:ascii="Times New Roman" w:hAnsi="Times New Roman"/>
          <w:sz w:val="20"/>
          <w:szCs w:val="20"/>
        </w:rPr>
      </w:pPr>
      <w:r w:rsidRPr="000541E9">
        <w:rPr>
          <w:rFonts w:ascii="Times New Roman" w:hAnsi="Times New Roman"/>
          <w:noProof/>
          <w:sz w:val="40"/>
          <w:szCs w:val="40"/>
        </w:rPr>
        <w:pict>
          <v:shape id="Рисунок 2" o:spid="_x0000_i1028" type="#_x0000_t75" style="width:156pt;height:120.75pt;visibility:visible">
            <v:imagedata r:id="rId8" o:title=""/>
          </v:shape>
        </w:pict>
      </w:r>
      <w:r>
        <w:rPr>
          <w:rFonts w:ascii="Times New Roman" w:hAnsi="Times New Roman"/>
          <w:sz w:val="20"/>
          <w:szCs w:val="20"/>
        </w:rPr>
        <w:t>Кристин Диор</w:t>
      </w:r>
    </w:p>
    <w:p w:rsidR="00027C0D" w:rsidRDefault="00027C0D" w:rsidP="00A20E03">
      <w:pPr>
        <w:pStyle w:val="ListParagraph"/>
        <w:spacing w:after="0" w:line="360" w:lineRule="auto"/>
        <w:ind w:left="-567"/>
        <w:jc w:val="both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 xml:space="preserve">       а </w:t>
      </w:r>
      <w:r w:rsidRPr="00E33D75">
        <w:rPr>
          <w:rFonts w:ascii="Times New Roman" w:hAnsi="Times New Roman"/>
          <w:sz w:val="40"/>
          <w:szCs w:val="40"/>
        </w:rPr>
        <w:t xml:space="preserve">позже эти надписи приобрели смысловую нагрузку. </w:t>
      </w:r>
    </w:p>
    <w:p w:rsidR="00027C0D" w:rsidRDefault="00027C0D" w:rsidP="00A20E03">
      <w:pPr>
        <w:keepNext/>
        <w:shd w:val="clear" w:color="auto" w:fill="FFFFFF"/>
        <w:tabs>
          <w:tab w:val="left" w:pos="5124"/>
        </w:tabs>
        <w:spacing w:line="360" w:lineRule="auto"/>
        <w:jc w:val="both"/>
      </w:pPr>
      <w:r w:rsidRPr="00E33D75">
        <w:rPr>
          <w:rFonts w:ascii="Times New Roman" w:hAnsi="Times New Roman"/>
          <w:sz w:val="40"/>
          <w:szCs w:val="40"/>
        </w:rPr>
        <w:t>В наше время яркая, модная одежда с броскими надписями привлекает внимание</w:t>
      </w:r>
      <w:r>
        <w:rPr>
          <w:rFonts w:ascii="Times New Roman" w:hAnsi="Times New Roman"/>
          <w:sz w:val="40"/>
          <w:szCs w:val="40"/>
        </w:rPr>
        <w:t xml:space="preserve"> </w:t>
      </w:r>
      <w:r w:rsidRPr="00E33D75">
        <w:rPr>
          <w:rFonts w:ascii="Times New Roman" w:hAnsi="Times New Roman"/>
          <w:sz w:val="40"/>
          <w:szCs w:val="40"/>
        </w:rPr>
        <w:t>современного подростка. Моё исследование основывалось на результатах опроса учащихся нашей школы, которые носят одежду и обувь с английскими надписями</w:t>
      </w:r>
      <w:r w:rsidRPr="000541E9">
        <w:rPr>
          <w:rFonts w:ascii="Times New Roman" w:hAnsi="Times New Roman"/>
          <w:noProof/>
          <w:sz w:val="40"/>
          <w:szCs w:val="40"/>
        </w:rPr>
        <w:pict>
          <v:shape id="Рисунок 20" o:spid="_x0000_i1029" type="#_x0000_t75" style="width:116.25pt;height:120pt;visibility:visible">
            <v:imagedata r:id="rId9" o:title=""/>
          </v:shape>
        </w:pict>
      </w:r>
      <w:r>
        <w:rPr>
          <w:rFonts w:ascii="Times New Roman" w:hAnsi="Times New Roman"/>
          <w:sz w:val="40"/>
          <w:szCs w:val="40"/>
        </w:rPr>
        <w:t xml:space="preserve">       </w:t>
      </w:r>
      <w:r w:rsidRPr="000541E9">
        <w:rPr>
          <w:rFonts w:ascii="Times New Roman" w:hAnsi="Times New Roman"/>
          <w:noProof/>
          <w:sz w:val="40"/>
          <w:szCs w:val="40"/>
        </w:rPr>
        <w:pict>
          <v:shape id="Рисунок 3" o:spid="_x0000_i1030" type="#_x0000_t75" style="width:123pt;height:120.75pt;visibility:visible">
            <v:imagedata r:id="rId10" o:title=""/>
          </v:shape>
        </w:pict>
      </w:r>
      <w:r>
        <w:rPr>
          <w:rFonts w:ascii="Times New Roman" w:hAnsi="Times New Roman"/>
          <w:sz w:val="40"/>
          <w:szCs w:val="40"/>
        </w:rPr>
        <w:t xml:space="preserve">        </w:t>
      </w:r>
      <w:r w:rsidRPr="000541E9">
        <w:rPr>
          <w:rFonts w:ascii="Times New Roman" w:hAnsi="Times New Roman"/>
          <w:noProof/>
          <w:sz w:val="40"/>
          <w:szCs w:val="40"/>
        </w:rPr>
        <w:pict>
          <v:shape id="Рисунок 4" o:spid="_x0000_i1031" type="#_x0000_t75" style="width:122.25pt;height:120pt;visibility:visible">
            <v:imagedata r:id="rId11" o:title=""/>
          </v:shape>
        </w:pict>
      </w:r>
    </w:p>
    <w:p w:rsidR="00027C0D" w:rsidRPr="00671A42" w:rsidRDefault="00027C0D" w:rsidP="00671A42">
      <w:pPr>
        <w:pStyle w:val="Caption"/>
      </w:pPr>
      <w:r>
        <w:t xml:space="preserve">Рисунок </w:t>
      </w:r>
      <w:fldSimple w:instr=" SEQ Рисунок \* ARABIC ">
        <w:r>
          <w:rPr>
            <w:noProof/>
          </w:rPr>
          <w:t>1</w:t>
        </w:r>
      </w:fldSimple>
      <w:r>
        <w:t xml:space="preserve"> таблица № 14                                    Рисунок </w:t>
      </w:r>
      <w:fldSimple w:instr=" SEQ Рисунок \* ARABIC ">
        <w:r>
          <w:rPr>
            <w:noProof/>
          </w:rPr>
          <w:t>2</w:t>
        </w:r>
      </w:fldSimple>
      <w:r>
        <w:t xml:space="preserve"> таблица № 4                                     Рисунок </w:t>
      </w:r>
      <w:fldSimple w:instr=" SEQ Рисунок \* ARABIC ">
        <w:r>
          <w:rPr>
            <w:noProof/>
          </w:rPr>
          <w:t>3</w:t>
        </w:r>
      </w:fldSimple>
      <w:r>
        <w:t xml:space="preserve"> таблица № 7</w:t>
      </w:r>
    </w:p>
    <w:p w:rsidR="00027C0D" w:rsidRPr="00E33D75" w:rsidRDefault="00027C0D" w:rsidP="00671A42">
      <w:pPr>
        <w:shd w:val="clear" w:color="auto" w:fill="FFFFFF"/>
        <w:tabs>
          <w:tab w:val="left" w:pos="5124"/>
        </w:tabs>
        <w:spacing w:line="360" w:lineRule="auto"/>
        <w:rPr>
          <w:rFonts w:ascii="Times New Roman" w:hAnsi="Times New Roman"/>
          <w:sz w:val="40"/>
          <w:szCs w:val="40"/>
        </w:rPr>
      </w:pPr>
      <w:r w:rsidRPr="00E33D75">
        <w:rPr>
          <w:rFonts w:ascii="Times New Roman" w:hAnsi="Times New Roman"/>
          <w:sz w:val="40"/>
          <w:szCs w:val="40"/>
        </w:rPr>
        <w:t xml:space="preserve"> Изучение надписей на одежде учащихся было построено следующим образом:</w:t>
      </w:r>
    </w:p>
    <w:p w:rsidR="00027C0D" w:rsidRPr="00E33D75" w:rsidRDefault="00027C0D" w:rsidP="00E33D75">
      <w:pPr>
        <w:spacing w:line="360" w:lineRule="auto"/>
        <w:rPr>
          <w:rFonts w:ascii="Times New Roman" w:hAnsi="Times New Roman"/>
          <w:sz w:val="40"/>
          <w:szCs w:val="40"/>
        </w:rPr>
      </w:pPr>
      <w:r w:rsidRPr="00E33D75">
        <w:rPr>
          <w:rFonts w:ascii="Times New Roman" w:hAnsi="Times New Roman"/>
          <w:sz w:val="40"/>
          <w:szCs w:val="40"/>
        </w:rPr>
        <w:t xml:space="preserve">  - В нашей школе я находила учащихся, у которых есть одежда с надписями на английском языке;</w:t>
      </w:r>
    </w:p>
    <w:p w:rsidR="00027C0D" w:rsidRPr="00E33D75" w:rsidRDefault="00027C0D" w:rsidP="00E33D75">
      <w:pPr>
        <w:spacing w:line="360" w:lineRule="auto"/>
        <w:rPr>
          <w:rFonts w:ascii="Times New Roman" w:hAnsi="Times New Roman"/>
          <w:sz w:val="40"/>
          <w:szCs w:val="40"/>
        </w:rPr>
      </w:pPr>
      <w:r w:rsidRPr="00E33D75">
        <w:rPr>
          <w:rFonts w:ascii="Times New Roman" w:hAnsi="Times New Roman"/>
          <w:sz w:val="40"/>
          <w:szCs w:val="40"/>
        </w:rPr>
        <w:t xml:space="preserve"> - Я записывала интересные надписи и задавала вопросы владельцу такой одежды с целью получения следующей информации:</w:t>
      </w:r>
    </w:p>
    <w:p w:rsidR="00027C0D" w:rsidRPr="00E33D75" w:rsidRDefault="00027C0D" w:rsidP="00E33D75">
      <w:pPr>
        <w:numPr>
          <w:ilvl w:val="0"/>
          <w:numId w:val="3"/>
        </w:numPr>
        <w:spacing w:after="0" w:line="360" w:lineRule="auto"/>
        <w:rPr>
          <w:rFonts w:ascii="Times New Roman" w:hAnsi="Times New Roman"/>
          <w:sz w:val="40"/>
          <w:szCs w:val="40"/>
        </w:rPr>
      </w:pPr>
      <w:r w:rsidRPr="00E33D75">
        <w:rPr>
          <w:rFonts w:ascii="Times New Roman" w:hAnsi="Times New Roman"/>
          <w:sz w:val="40"/>
          <w:szCs w:val="40"/>
        </w:rPr>
        <w:t>возраст владельца такой одежды;</w:t>
      </w:r>
    </w:p>
    <w:p w:rsidR="00027C0D" w:rsidRPr="00E33D75" w:rsidRDefault="00027C0D" w:rsidP="00E33D75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/>
          <w:sz w:val="40"/>
          <w:szCs w:val="40"/>
        </w:rPr>
      </w:pPr>
      <w:r w:rsidRPr="00E33D75">
        <w:rPr>
          <w:rFonts w:ascii="Times New Roman" w:hAnsi="Times New Roman"/>
          <w:sz w:val="40"/>
          <w:szCs w:val="40"/>
        </w:rPr>
        <w:t>знают ли они перевод и, соответственно, понимают ли смысл слова или фразы;</w:t>
      </w:r>
    </w:p>
    <w:p w:rsidR="00027C0D" w:rsidRPr="00E33D75" w:rsidRDefault="00027C0D" w:rsidP="00E33D75">
      <w:pPr>
        <w:numPr>
          <w:ilvl w:val="0"/>
          <w:numId w:val="3"/>
        </w:numPr>
        <w:spacing w:after="0" w:line="360" w:lineRule="auto"/>
        <w:rPr>
          <w:rFonts w:ascii="Times New Roman" w:hAnsi="Times New Roman"/>
          <w:sz w:val="40"/>
          <w:szCs w:val="40"/>
        </w:rPr>
      </w:pPr>
      <w:r w:rsidRPr="00E33D75">
        <w:rPr>
          <w:rFonts w:ascii="Times New Roman" w:hAnsi="Times New Roman"/>
          <w:sz w:val="40"/>
          <w:szCs w:val="40"/>
        </w:rPr>
        <w:t>причина, по которой они купили эту вещь.</w:t>
      </w:r>
    </w:p>
    <w:p w:rsidR="00027C0D" w:rsidRPr="00E33D75" w:rsidRDefault="00027C0D" w:rsidP="00E33D75">
      <w:pPr>
        <w:spacing w:line="360" w:lineRule="auto"/>
        <w:rPr>
          <w:rFonts w:ascii="Times New Roman" w:hAnsi="Times New Roman"/>
          <w:sz w:val="40"/>
          <w:szCs w:val="40"/>
        </w:rPr>
      </w:pPr>
      <w:r w:rsidRPr="00E33D75">
        <w:rPr>
          <w:rFonts w:ascii="Times New Roman" w:hAnsi="Times New Roman"/>
          <w:sz w:val="40"/>
          <w:szCs w:val="40"/>
        </w:rPr>
        <w:t>Нами были проанализированы и сведены в виде таблицы ответы 20 учащихся,  которые представлены ниже: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824"/>
        <w:gridCol w:w="3144"/>
        <w:gridCol w:w="2818"/>
        <w:gridCol w:w="1428"/>
        <w:gridCol w:w="1537"/>
      </w:tblGrid>
      <w:tr w:rsidR="00027C0D" w:rsidRPr="008D6D46" w:rsidTr="00671A42">
        <w:trPr>
          <w:trHeight w:val="582"/>
        </w:trPr>
        <w:tc>
          <w:tcPr>
            <w:tcW w:w="824" w:type="dxa"/>
            <w:tcBorders>
              <w:bottom w:val="single" w:sz="4" w:space="0" w:color="auto"/>
            </w:tcBorders>
          </w:tcPr>
          <w:p w:rsidR="00027C0D" w:rsidRPr="008D6D46" w:rsidRDefault="00027C0D" w:rsidP="00FF79FA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D6D46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3144" w:type="dxa"/>
          </w:tcPr>
          <w:p w:rsidR="00027C0D" w:rsidRPr="008D6D46" w:rsidRDefault="00027C0D" w:rsidP="00FF79FA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6D46">
              <w:rPr>
                <w:rFonts w:ascii="Times New Roman" w:hAnsi="Times New Roman"/>
                <w:i/>
                <w:iCs/>
                <w:sz w:val="24"/>
                <w:szCs w:val="24"/>
              </w:rPr>
              <w:t>Надпись на одежде</w:t>
            </w:r>
          </w:p>
        </w:tc>
        <w:tc>
          <w:tcPr>
            <w:tcW w:w="2818" w:type="dxa"/>
          </w:tcPr>
          <w:p w:rsidR="00027C0D" w:rsidRPr="008D6D46" w:rsidRDefault="00027C0D" w:rsidP="00FF79FA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6D46">
              <w:rPr>
                <w:rFonts w:ascii="Times New Roman" w:hAnsi="Times New Roman"/>
                <w:i/>
                <w:iCs/>
                <w:sz w:val="24"/>
                <w:szCs w:val="24"/>
              </w:rPr>
              <w:t>Перевод</w:t>
            </w:r>
          </w:p>
        </w:tc>
        <w:tc>
          <w:tcPr>
            <w:tcW w:w="1428" w:type="dxa"/>
          </w:tcPr>
          <w:p w:rsidR="00027C0D" w:rsidRPr="008D6D46" w:rsidRDefault="00027C0D" w:rsidP="00FF79FA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6D46">
              <w:rPr>
                <w:rFonts w:ascii="Times New Roman" w:hAnsi="Times New Roman"/>
                <w:i/>
                <w:iCs/>
                <w:sz w:val="24"/>
                <w:szCs w:val="24"/>
              </w:rPr>
              <w:t>Возраст владельца</w:t>
            </w:r>
          </w:p>
        </w:tc>
        <w:tc>
          <w:tcPr>
            <w:tcW w:w="1537" w:type="dxa"/>
          </w:tcPr>
          <w:p w:rsidR="00027C0D" w:rsidRPr="008D6D46" w:rsidRDefault="00027C0D" w:rsidP="00FF79FA">
            <w:pPr>
              <w:spacing w:after="0" w:line="36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8D6D46">
              <w:rPr>
                <w:rFonts w:ascii="Times New Roman" w:hAnsi="Times New Roman"/>
                <w:i/>
                <w:iCs/>
                <w:sz w:val="24"/>
                <w:szCs w:val="24"/>
              </w:rPr>
              <w:t>Знает ли перевод и смысл?</w:t>
            </w:r>
          </w:p>
        </w:tc>
      </w:tr>
      <w:tr w:rsidR="00027C0D" w:rsidRPr="008D6D46" w:rsidTr="00671A42">
        <w:trPr>
          <w:trHeight w:val="566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0D" w:rsidRPr="008D6D46" w:rsidRDefault="00027C0D" w:rsidP="00FF79FA">
            <w:pPr>
              <w:numPr>
                <w:ilvl w:val="0"/>
                <w:numId w:val="4"/>
              </w:num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44" w:type="dxa"/>
            <w:tcBorders>
              <w:left w:val="single" w:sz="4" w:space="0" w:color="auto"/>
            </w:tcBorders>
            <w:vAlign w:val="center"/>
          </w:tcPr>
          <w:p w:rsidR="00027C0D" w:rsidRPr="008D6D46" w:rsidRDefault="00027C0D" w:rsidP="009E11AE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8D6D46">
              <w:rPr>
                <w:rFonts w:ascii="Times New Roman" w:hAnsi="Times New Roman"/>
                <w:sz w:val="24"/>
                <w:szCs w:val="24"/>
              </w:rPr>
              <w:t>LifeGuard</w:t>
            </w:r>
          </w:p>
        </w:tc>
        <w:tc>
          <w:tcPr>
            <w:tcW w:w="2818" w:type="dxa"/>
            <w:vAlign w:val="center"/>
          </w:tcPr>
          <w:p w:rsidR="00027C0D" w:rsidRPr="008D6D46" w:rsidRDefault="00027C0D" w:rsidP="009E11AE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8D6D46">
              <w:rPr>
                <w:rFonts w:ascii="Times New Roman" w:hAnsi="Times New Roman"/>
                <w:sz w:val="24"/>
                <w:szCs w:val="24"/>
              </w:rPr>
              <w:t>Личная охрана</w:t>
            </w:r>
          </w:p>
        </w:tc>
        <w:tc>
          <w:tcPr>
            <w:tcW w:w="1428" w:type="dxa"/>
            <w:vAlign w:val="center"/>
          </w:tcPr>
          <w:p w:rsidR="00027C0D" w:rsidRPr="008D6D46" w:rsidRDefault="00027C0D" w:rsidP="009E11AE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D6D46">
              <w:rPr>
                <w:rFonts w:ascii="Times New Roman" w:hAnsi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537" w:type="dxa"/>
            <w:vAlign w:val="center"/>
          </w:tcPr>
          <w:p w:rsidR="00027C0D" w:rsidRPr="008D6D46" w:rsidRDefault="00027C0D" w:rsidP="009E11AE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6D46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</w:tr>
      <w:tr w:rsidR="00027C0D" w:rsidRPr="008D6D46" w:rsidTr="00671A42">
        <w:trPr>
          <w:trHeight w:val="582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0D" w:rsidRPr="008D6D46" w:rsidRDefault="00027C0D" w:rsidP="00FF79FA">
            <w:pPr>
              <w:numPr>
                <w:ilvl w:val="0"/>
                <w:numId w:val="4"/>
              </w:num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44" w:type="dxa"/>
            <w:tcBorders>
              <w:left w:val="single" w:sz="4" w:space="0" w:color="auto"/>
            </w:tcBorders>
          </w:tcPr>
          <w:p w:rsidR="00027C0D" w:rsidRPr="008D6D46" w:rsidRDefault="00027C0D" w:rsidP="009E11AE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D6D46">
              <w:rPr>
                <w:rFonts w:ascii="Times New Roman" w:hAnsi="Times New Roman"/>
                <w:sz w:val="24"/>
                <w:szCs w:val="24"/>
                <w:lang w:val="en-US"/>
              </w:rPr>
              <w:t>What are you looking at?</w:t>
            </w:r>
          </w:p>
        </w:tc>
        <w:tc>
          <w:tcPr>
            <w:tcW w:w="2818" w:type="dxa"/>
          </w:tcPr>
          <w:p w:rsidR="00027C0D" w:rsidRPr="008D6D46" w:rsidRDefault="00027C0D" w:rsidP="009E11AE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8D6D46">
              <w:rPr>
                <w:rFonts w:ascii="Times New Roman" w:hAnsi="Times New Roman"/>
                <w:sz w:val="24"/>
                <w:szCs w:val="24"/>
              </w:rPr>
              <w:t>На что уставился?</w:t>
            </w:r>
          </w:p>
        </w:tc>
        <w:tc>
          <w:tcPr>
            <w:tcW w:w="1428" w:type="dxa"/>
          </w:tcPr>
          <w:p w:rsidR="00027C0D" w:rsidRPr="008D6D46" w:rsidRDefault="00027C0D" w:rsidP="009E11AE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6D46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537" w:type="dxa"/>
          </w:tcPr>
          <w:p w:rsidR="00027C0D" w:rsidRPr="008D6D46" w:rsidRDefault="00027C0D" w:rsidP="009E11AE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6D46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</w:tr>
      <w:tr w:rsidR="00027C0D" w:rsidRPr="008D6D46" w:rsidTr="00671A42">
        <w:trPr>
          <w:trHeight w:val="582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0D" w:rsidRPr="008D6D46" w:rsidRDefault="00027C0D" w:rsidP="00FF79FA">
            <w:pPr>
              <w:numPr>
                <w:ilvl w:val="0"/>
                <w:numId w:val="4"/>
              </w:num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44" w:type="dxa"/>
            <w:tcBorders>
              <w:left w:val="single" w:sz="4" w:space="0" w:color="auto"/>
            </w:tcBorders>
          </w:tcPr>
          <w:p w:rsidR="00027C0D" w:rsidRPr="008D6D46" w:rsidRDefault="00027C0D" w:rsidP="009E11AE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D6D46">
              <w:rPr>
                <w:rFonts w:ascii="Times New Roman" w:hAnsi="Times New Roman"/>
                <w:sz w:val="24"/>
                <w:szCs w:val="24"/>
                <w:lang w:val="en-US"/>
              </w:rPr>
              <w:t>Love save the Queen</w:t>
            </w:r>
          </w:p>
        </w:tc>
        <w:tc>
          <w:tcPr>
            <w:tcW w:w="2818" w:type="dxa"/>
          </w:tcPr>
          <w:p w:rsidR="00027C0D" w:rsidRPr="008D6D46" w:rsidRDefault="00027C0D" w:rsidP="002543B3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8D6D46">
              <w:rPr>
                <w:rFonts w:ascii="Times New Roman" w:hAnsi="Times New Roman"/>
                <w:sz w:val="24"/>
                <w:szCs w:val="24"/>
              </w:rPr>
              <w:t>Любовь спасёт королеву</w:t>
            </w:r>
          </w:p>
        </w:tc>
        <w:tc>
          <w:tcPr>
            <w:tcW w:w="1428" w:type="dxa"/>
          </w:tcPr>
          <w:p w:rsidR="00027C0D" w:rsidRPr="008D6D46" w:rsidRDefault="00027C0D" w:rsidP="009E11AE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6D46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537" w:type="dxa"/>
          </w:tcPr>
          <w:p w:rsidR="00027C0D" w:rsidRPr="008D6D46" w:rsidRDefault="00027C0D" w:rsidP="009E11AE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6D46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</w:tr>
      <w:tr w:rsidR="00027C0D" w:rsidRPr="008D6D46" w:rsidTr="00671A42">
        <w:trPr>
          <w:trHeight w:val="582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0D" w:rsidRPr="008D6D46" w:rsidRDefault="00027C0D" w:rsidP="00FF79FA">
            <w:pPr>
              <w:numPr>
                <w:ilvl w:val="0"/>
                <w:numId w:val="4"/>
              </w:num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44" w:type="dxa"/>
            <w:tcBorders>
              <w:left w:val="single" w:sz="4" w:space="0" w:color="auto"/>
            </w:tcBorders>
          </w:tcPr>
          <w:p w:rsidR="00027C0D" w:rsidRPr="008D6D46" w:rsidRDefault="00027C0D" w:rsidP="009E11AE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D6D46">
              <w:rPr>
                <w:rFonts w:ascii="Times New Roman" w:hAnsi="Times New Roman"/>
                <w:sz w:val="24"/>
                <w:szCs w:val="24"/>
                <w:lang w:val="en-US"/>
              </w:rPr>
              <w:t>Bad Hair Day</w:t>
            </w:r>
          </w:p>
        </w:tc>
        <w:tc>
          <w:tcPr>
            <w:tcW w:w="2818" w:type="dxa"/>
          </w:tcPr>
          <w:p w:rsidR="00027C0D" w:rsidRPr="008D6D46" w:rsidRDefault="00027C0D" w:rsidP="009E11AE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D6D46">
              <w:rPr>
                <w:rFonts w:ascii="Times New Roman" w:hAnsi="Times New Roman"/>
                <w:sz w:val="24"/>
                <w:szCs w:val="24"/>
              </w:rPr>
              <w:t>Плохая причёска</w:t>
            </w:r>
          </w:p>
        </w:tc>
        <w:tc>
          <w:tcPr>
            <w:tcW w:w="1428" w:type="dxa"/>
          </w:tcPr>
          <w:p w:rsidR="00027C0D" w:rsidRPr="008D6D46" w:rsidRDefault="00027C0D" w:rsidP="009E11AE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6D46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537" w:type="dxa"/>
          </w:tcPr>
          <w:p w:rsidR="00027C0D" w:rsidRPr="008D6D46" w:rsidRDefault="00027C0D" w:rsidP="009E11AE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6D46"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</w:tr>
      <w:tr w:rsidR="00027C0D" w:rsidRPr="008D6D46" w:rsidTr="00671A42">
        <w:trPr>
          <w:trHeight w:val="566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0D" w:rsidRPr="008D6D46" w:rsidRDefault="00027C0D" w:rsidP="00FF79FA">
            <w:pPr>
              <w:numPr>
                <w:ilvl w:val="0"/>
                <w:numId w:val="4"/>
              </w:num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44" w:type="dxa"/>
            <w:tcBorders>
              <w:left w:val="single" w:sz="4" w:space="0" w:color="auto"/>
            </w:tcBorders>
          </w:tcPr>
          <w:p w:rsidR="00027C0D" w:rsidRPr="008D6D46" w:rsidRDefault="00027C0D" w:rsidP="009E11AE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8D6D46">
              <w:rPr>
                <w:rFonts w:ascii="Times New Roman" w:hAnsi="Times New Roman"/>
                <w:sz w:val="24"/>
                <w:szCs w:val="24"/>
                <w:lang w:val="en-US"/>
              </w:rPr>
              <w:t>Just do it</w:t>
            </w:r>
          </w:p>
        </w:tc>
        <w:tc>
          <w:tcPr>
            <w:tcW w:w="2818" w:type="dxa"/>
          </w:tcPr>
          <w:p w:rsidR="00027C0D" w:rsidRPr="008D6D46" w:rsidRDefault="00027C0D" w:rsidP="009E11AE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8D6D46">
              <w:rPr>
                <w:rFonts w:ascii="Times New Roman" w:hAnsi="Times New Roman"/>
                <w:sz w:val="24"/>
                <w:szCs w:val="24"/>
              </w:rPr>
              <w:t>Только сделай это</w:t>
            </w:r>
          </w:p>
        </w:tc>
        <w:tc>
          <w:tcPr>
            <w:tcW w:w="1428" w:type="dxa"/>
          </w:tcPr>
          <w:p w:rsidR="00027C0D" w:rsidRPr="008D6D46" w:rsidRDefault="00027C0D" w:rsidP="009E11AE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6D46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537" w:type="dxa"/>
          </w:tcPr>
          <w:p w:rsidR="00027C0D" w:rsidRPr="008D6D46" w:rsidRDefault="00027C0D" w:rsidP="009E11AE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6D46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</w:tr>
      <w:tr w:rsidR="00027C0D" w:rsidRPr="008D6D46" w:rsidTr="00671A42">
        <w:trPr>
          <w:trHeight w:val="582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0D" w:rsidRPr="008D6D46" w:rsidRDefault="00027C0D" w:rsidP="00FF79FA">
            <w:pPr>
              <w:numPr>
                <w:ilvl w:val="0"/>
                <w:numId w:val="4"/>
              </w:num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44" w:type="dxa"/>
            <w:tcBorders>
              <w:left w:val="single" w:sz="4" w:space="0" w:color="auto"/>
            </w:tcBorders>
          </w:tcPr>
          <w:p w:rsidR="00027C0D" w:rsidRPr="008D6D46" w:rsidRDefault="00027C0D" w:rsidP="009E11AE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D6D46">
              <w:rPr>
                <w:rFonts w:ascii="Times New Roman" w:hAnsi="Times New Roman"/>
                <w:sz w:val="24"/>
                <w:szCs w:val="24"/>
                <w:lang w:val="en-US"/>
              </w:rPr>
              <w:t>Full Back</w:t>
            </w:r>
          </w:p>
        </w:tc>
        <w:tc>
          <w:tcPr>
            <w:tcW w:w="2818" w:type="dxa"/>
          </w:tcPr>
          <w:p w:rsidR="00027C0D" w:rsidRPr="008D6D46" w:rsidRDefault="00027C0D" w:rsidP="009E11AE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D6D46">
              <w:rPr>
                <w:rFonts w:ascii="Times New Roman" w:hAnsi="Times New Roman"/>
                <w:sz w:val="24"/>
                <w:szCs w:val="24"/>
              </w:rPr>
              <w:t>Полный назад</w:t>
            </w:r>
          </w:p>
        </w:tc>
        <w:tc>
          <w:tcPr>
            <w:tcW w:w="1428" w:type="dxa"/>
          </w:tcPr>
          <w:p w:rsidR="00027C0D" w:rsidRPr="008D6D46" w:rsidRDefault="00027C0D" w:rsidP="009E11AE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6D46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537" w:type="dxa"/>
          </w:tcPr>
          <w:p w:rsidR="00027C0D" w:rsidRPr="008D6D46" w:rsidRDefault="00027C0D" w:rsidP="009E11AE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6D46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</w:tr>
      <w:tr w:rsidR="00027C0D" w:rsidRPr="008D6D46" w:rsidTr="00671A42">
        <w:trPr>
          <w:trHeight w:val="148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0D" w:rsidRPr="008D6D46" w:rsidRDefault="00027C0D" w:rsidP="00FF79FA">
            <w:pPr>
              <w:numPr>
                <w:ilvl w:val="0"/>
                <w:numId w:val="4"/>
              </w:num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44" w:type="dxa"/>
            <w:tcBorders>
              <w:left w:val="single" w:sz="4" w:space="0" w:color="auto"/>
            </w:tcBorders>
          </w:tcPr>
          <w:p w:rsidR="00027C0D" w:rsidRPr="008D6D46" w:rsidRDefault="00027C0D" w:rsidP="009E11AE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D6D46">
              <w:rPr>
                <w:rFonts w:ascii="Times New Roman" w:hAnsi="Times New Roman"/>
                <w:sz w:val="24"/>
                <w:szCs w:val="24"/>
                <w:lang w:val="en-US"/>
              </w:rPr>
              <w:t>In step</w:t>
            </w:r>
          </w:p>
        </w:tc>
        <w:tc>
          <w:tcPr>
            <w:tcW w:w="2818" w:type="dxa"/>
          </w:tcPr>
          <w:p w:rsidR="00027C0D" w:rsidRPr="008D6D46" w:rsidRDefault="00027C0D" w:rsidP="009E11AE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8D6D46">
              <w:rPr>
                <w:rFonts w:ascii="Times New Roman" w:hAnsi="Times New Roman"/>
                <w:sz w:val="24"/>
                <w:szCs w:val="24"/>
              </w:rPr>
              <w:t>Шаг в шаг (нога в ногу)</w:t>
            </w:r>
          </w:p>
        </w:tc>
        <w:tc>
          <w:tcPr>
            <w:tcW w:w="1428" w:type="dxa"/>
          </w:tcPr>
          <w:p w:rsidR="00027C0D" w:rsidRPr="008D6D46" w:rsidRDefault="00027C0D" w:rsidP="009E11AE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6D4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37" w:type="dxa"/>
          </w:tcPr>
          <w:p w:rsidR="00027C0D" w:rsidRPr="008D6D46" w:rsidRDefault="00027C0D" w:rsidP="009E11AE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6D46"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</w:tr>
      <w:tr w:rsidR="00027C0D" w:rsidRPr="008D6D46" w:rsidTr="00671A42">
        <w:trPr>
          <w:trHeight w:val="332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0D" w:rsidRPr="008D6D46" w:rsidRDefault="00027C0D" w:rsidP="009E11AE">
            <w:pPr>
              <w:spacing w:after="0" w:line="36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8D6D46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3144" w:type="dxa"/>
            <w:tcBorders>
              <w:left w:val="single" w:sz="4" w:space="0" w:color="auto"/>
            </w:tcBorders>
          </w:tcPr>
          <w:p w:rsidR="00027C0D" w:rsidRPr="008D6D46" w:rsidRDefault="00027C0D" w:rsidP="009E11AE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D6D46">
              <w:rPr>
                <w:rFonts w:ascii="Times New Roman" w:hAnsi="Times New Roman"/>
                <w:sz w:val="24"/>
                <w:szCs w:val="24"/>
                <w:lang w:val="en-US"/>
              </w:rPr>
              <w:t>Tiptoe though the daisies</w:t>
            </w:r>
          </w:p>
        </w:tc>
        <w:tc>
          <w:tcPr>
            <w:tcW w:w="2818" w:type="dxa"/>
          </w:tcPr>
          <w:p w:rsidR="00027C0D" w:rsidRPr="008D6D46" w:rsidRDefault="00027C0D" w:rsidP="009E11AE">
            <w:pPr>
              <w:pStyle w:val="NoSpacing"/>
              <w:rPr>
                <w:rFonts w:ascii="Times New Roman" w:hAnsi="Times New Roman"/>
              </w:rPr>
            </w:pPr>
            <w:r w:rsidRPr="008D6D46">
              <w:rPr>
                <w:rFonts w:ascii="Times New Roman" w:hAnsi="Times New Roman"/>
              </w:rPr>
              <w:t>На носочках через маргаритки</w:t>
            </w:r>
          </w:p>
        </w:tc>
        <w:tc>
          <w:tcPr>
            <w:tcW w:w="1428" w:type="dxa"/>
          </w:tcPr>
          <w:p w:rsidR="00027C0D" w:rsidRPr="008D6D46" w:rsidRDefault="00027C0D" w:rsidP="009E11AE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6D4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37" w:type="dxa"/>
          </w:tcPr>
          <w:p w:rsidR="00027C0D" w:rsidRPr="008D6D46" w:rsidRDefault="00027C0D" w:rsidP="009E11AE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6D46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</w:tr>
      <w:tr w:rsidR="00027C0D" w:rsidRPr="008D6D46" w:rsidTr="00671A42">
        <w:trPr>
          <w:trHeight w:val="546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0D" w:rsidRPr="008D6D46" w:rsidRDefault="00027C0D" w:rsidP="009E11AE">
            <w:pPr>
              <w:spacing w:after="0" w:line="36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8D6D46"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3144" w:type="dxa"/>
            <w:tcBorders>
              <w:left w:val="single" w:sz="4" w:space="0" w:color="auto"/>
            </w:tcBorders>
          </w:tcPr>
          <w:p w:rsidR="00027C0D" w:rsidRPr="008D6D46" w:rsidRDefault="00027C0D" w:rsidP="009E11AE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D6D46">
              <w:rPr>
                <w:rFonts w:ascii="Times New Roman" w:hAnsi="Times New Roman"/>
                <w:sz w:val="24"/>
                <w:szCs w:val="24"/>
                <w:lang w:val="en-US"/>
              </w:rPr>
              <w:t>This is a beautiful shoes (</w:t>
            </w:r>
            <w:r w:rsidRPr="008D6D46">
              <w:rPr>
                <w:rFonts w:ascii="Times New Roman" w:hAnsi="Times New Roman"/>
                <w:sz w:val="24"/>
                <w:szCs w:val="24"/>
              </w:rPr>
              <w:t>ош</w:t>
            </w:r>
            <w:r w:rsidRPr="008D6D46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2818" w:type="dxa"/>
          </w:tcPr>
          <w:p w:rsidR="00027C0D" w:rsidRPr="008D6D46" w:rsidRDefault="00027C0D" w:rsidP="009E11AE">
            <w:pPr>
              <w:pStyle w:val="NoSpacing"/>
              <w:rPr>
                <w:lang w:val="en-US"/>
              </w:rPr>
            </w:pPr>
            <w:r w:rsidRPr="008D6D46">
              <w:t>Это самые красивые туфли</w:t>
            </w:r>
          </w:p>
        </w:tc>
        <w:tc>
          <w:tcPr>
            <w:tcW w:w="1428" w:type="dxa"/>
          </w:tcPr>
          <w:p w:rsidR="00027C0D" w:rsidRPr="008D6D46" w:rsidRDefault="00027C0D" w:rsidP="009E11AE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6D4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37" w:type="dxa"/>
          </w:tcPr>
          <w:p w:rsidR="00027C0D" w:rsidRPr="008D6D46" w:rsidRDefault="00027C0D" w:rsidP="009E11AE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6D46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</w:tr>
      <w:tr w:rsidR="00027C0D" w:rsidRPr="008D6D46" w:rsidTr="00671A42">
        <w:trPr>
          <w:trHeight w:val="332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0D" w:rsidRPr="008D6D46" w:rsidRDefault="00027C0D" w:rsidP="009E11AE">
            <w:pPr>
              <w:spacing w:after="0" w:line="36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8D6D46"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3144" w:type="dxa"/>
            <w:tcBorders>
              <w:left w:val="single" w:sz="4" w:space="0" w:color="auto"/>
            </w:tcBorders>
          </w:tcPr>
          <w:p w:rsidR="00027C0D" w:rsidRPr="008D6D46" w:rsidRDefault="00027C0D" w:rsidP="009E11AE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8D6D46">
              <w:rPr>
                <w:rFonts w:ascii="Times New Roman" w:hAnsi="Times New Roman"/>
                <w:sz w:val="24"/>
                <w:szCs w:val="24"/>
                <w:lang w:val="en-US"/>
              </w:rPr>
              <w:t>Make life truly amazing</w:t>
            </w:r>
          </w:p>
        </w:tc>
        <w:tc>
          <w:tcPr>
            <w:tcW w:w="2818" w:type="dxa"/>
          </w:tcPr>
          <w:p w:rsidR="00027C0D" w:rsidRPr="008D6D46" w:rsidRDefault="00027C0D" w:rsidP="009E11AE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D6D46">
              <w:rPr>
                <w:rFonts w:ascii="Times New Roman" w:hAnsi="Times New Roman"/>
                <w:sz w:val="24"/>
                <w:szCs w:val="24"/>
              </w:rPr>
              <w:t>Сделай жизнь поистине изумительной</w:t>
            </w:r>
          </w:p>
        </w:tc>
        <w:tc>
          <w:tcPr>
            <w:tcW w:w="1428" w:type="dxa"/>
          </w:tcPr>
          <w:p w:rsidR="00027C0D" w:rsidRPr="008D6D46" w:rsidRDefault="00027C0D" w:rsidP="009E11AE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6D46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8D6D4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537" w:type="dxa"/>
          </w:tcPr>
          <w:p w:rsidR="00027C0D" w:rsidRPr="008D6D46" w:rsidRDefault="00027C0D" w:rsidP="009E11AE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6D46"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</w:tr>
      <w:tr w:rsidR="00027C0D" w:rsidRPr="008D6D46" w:rsidTr="00671A42">
        <w:trPr>
          <w:trHeight w:val="332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0D" w:rsidRPr="008D6D46" w:rsidRDefault="00027C0D" w:rsidP="009E11AE">
            <w:pPr>
              <w:spacing w:after="0" w:line="360" w:lineRule="auto"/>
              <w:jc w:val="right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D6D46">
              <w:rPr>
                <w:rFonts w:ascii="Times New Roman" w:hAnsi="Times New Roman"/>
                <w:sz w:val="28"/>
                <w:szCs w:val="28"/>
                <w:lang w:val="en-US"/>
              </w:rPr>
              <w:t>11.</w:t>
            </w:r>
          </w:p>
        </w:tc>
        <w:tc>
          <w:tcPr>
            <w:tcW w:w="3144" w:type="dxa"/>
            <w:tcBorders>
              <w:left w:val="single" w:sz="4" w:space="0" w:color="auto"/>
            </w:tcBorders>
          </w:tcPr>
          <w:p w:rsidR="00027C0D" w:rsidRPr="008D6D46" w:rsidRDefault="00027C0D" w:rsidP="009E11AE">
            <w:pPr>
              <w:pStyle w:val="NoSpacing"/>
              <w:rPr>
                <w:rFonts w:ascii="Times New Roman" w:hAnsi="Times New Roman"/>
                <w:lang w:val="en-US"/>
              </w:rPr>
            </w:pPr>
            <w:r w:rsidRPr="008D6D46">
              <w:rPr>
                <w:rFonts w:ascii="Times New Roman" w:hAnsi="Times New Roman"/>
                <w:lang w:val="en-US"/>
              </w:rPr>
              <w:t>Swim don’t sink</w:t>
            </w:r>
          </w:p>
        </w:tc>
        <w:tc>
          <w:tcPr>
            <w:tcW w:w="2818" w:type="dxa"/>
          </w:tcPr>
          <w:p w:rsidR="00027C0D" w:rsidRPr="008D6D46" w:rsidRDefault="00027C0D" w:rsidP="009E11AE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8D6D46">
              <w:rPr>
                <w:rFonts w:ascii="Times New Roman" w:hAnsi="Times New Roman"/>
                <w:sz w:val="24"/>
                <w:szCs w:val="24"/>
              </w:rPr>
              <w:t>Плыви, не тони</w:t>
            </w:r>
          </w:p>
        </w:tc>
        <w:tc>
          <w:tcPr>
            <w:tcW w:w="1428" w:type="dxa"/>
          </w:tcPr>
          <w:p w:rsidR="00027C0D" w:rsidRPr="008D6D46" w:rsidRDefault="00027C0D" w:rsidP="009E11AE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D6D46">
              <w:rPr>
                <w:rFonts w:ascii="Times New Roman" w:hAnsi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1537" w:type="dxa"/>
          </w:tcPr>
          <w:p w:rsidR="00027C0D" w:rsidRPr="008D6D46" w:rsidRDefault="00027C0D" w:rsidP="009E11AE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D6D46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</w:tr>
      <w:tr w:rsidR="00027C0D" w:rsidRPr="008D6D46" w:rsidTr="00671A42">
        <w:trPr>
          <w:trHeight w:val="565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0D" w:rsidRPr="008D6D46" w:rsidRDefault="00027C0D" w:rsidP="009E11AE">
            <w:pPr>
              <w:spacing w:after="0" w:line="360" w:lineRule="auto"/>
              <w:jc w:val="right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D6D46">
              <w:rPr>
                <w:rFonts w:ascii="Times New Roman" w:hAnsi="Times New Roman"/>
                <w:sz w:val="28"/>
                <w:szCs w:val="28"/>
                <w:lang w:val="en-US"/>
              </w:rPr>
              <w:t>12.</w:t>
            </w:r>
          </w:p>
        </w:tc>
        <w:tc>
          <w:tcPr>
            <w:tcW w:w="3144" w:type="dxa"/>
            <w:tcBorders>
              <w:left w:val="single" w:sz="4" w:space="0" w:color="auto"/>
            </w:tcBorders>
          </w:tcPr>
          <w:p w:rsidR="00027C0D" w:rsidRPr="008D6D46" w:rsidRDefault="00027C0D" w:rsidP="009E11AE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D6D46">
              <w:rPr>
                <w:rFonts w:ascii="Times New Roman" w:hAnsi="Times New Roman"/>
                <w:sz w:val="24"/>
                <w:szCs w:val="24"/>
                <w:lang w:val="en-US"/>
              </w:rPr>
              <w:t>Forever young</w:t>
            </w:r>
          </w:p>
        </w:tc>
        <w:tc>
          <w:tcPr>
            <w:tcW w:w="2818" w:type="dxa"/>
          </w:tcPr>
          <w:p w:rsidR="00027C0D" w:rsidRPr="008D6D46" w:rsidRDefault="00027C0D" w:rsidP="009E11AE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D6D46">
              <w:rPr>
                <w:rFonts w:ascii="Times New Roman" w:hAnsi="Times New Roman"/>
                <w:sz w:val="24"/>
                <w:szCs w:val="24"/>
              </w:rPr>
              <w:t>Вечномолодой</w:t>
            </w:r>
          </w:p>
        </w:tc>
        <w:tc>
          <w:tcPr>
            <w:tcW w:w="1428" w:type="dxa"/>
          </w:tcPr>
          <w:p w:rsidR="00027C0D" w:rsidRPr="008D6D46" w:rsidRDefault="00027C0D" w:rsidP="009E11AE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D6D46">
              <w:rPr>
                <w:rFonts w:ascii="Times New Roman" w:hAnsi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537" w:type="dxa"/>
          </w:tcPr>
          <w:p w:rsidR="00027C0D" w:rsidRPr="008D6D46" w:rsidRDefault="00027C0D" w:rsidP="009E11AE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D6D46"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</w:tr>
      <w:tr w:rsidR="00027C0D" w:rsidRPr="008D6D46" w:rsidTr="00671A42">
        <w:trPr>
          <w:trHeight w:val="565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0D" w:rsidRPr="008D6D46" w:rsidRDefault="00027C0D" w:rsidP="009E11AE">
            <w:pPr>
              <w:spacing w:after="0" w:line="360" w:lineRule="auto"/>
              <w:jc w:val="right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D6D46">
              <w:rPr>
                <w:rFonts w:ascii="Times New Roman" w:hAnsi="Times New Roman"/>
                <w:sz w:val="28"/>
                <w:szCs w:val="28"/>
                <w:lang w:val="en-US"/>
              </w:rPr>
              <w:t>13.</w:t>
            </w:r>
          </w:p>
        </w:tc>
        <w:tc>
          <w:tcPr>
            <w:tcW w:w="3144" w:type="dxa"/>
            <w:tcBorders>
              <w:left w:val="single" w:sz="4" w:space="0" w:color="auto"/>
            </w:tcBorders>
          </w:tcPr>
          <w:p w:rsidR="00027C0D" w:rsidRPr="008D6D46" w:rsidRDefault="00027C0D" w:rsidP="009E11AE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D6D46">
              <w:rPr>
                <w:rFonts w:ascii="Times New Roman" w:hAnsi="Times New Roman"/>
                <w:sz w:val="24"/>
                <w:szCs w:val="24"/>
                <w:lang w:val="en-US"/>
              </w:rPr>
              <w:t>Just do it</w:t>
            </w:r>
          </w:p>
        </w:tc>
        <w:tc>
          <w:tcPr>
            <w:tcW w:w="2818" w:type="dxa"/>
          </w:tcPr>
          <w:p w:rsidR="00027C0D" w:rsidRPr="008D6D46" w:rsidRDefault="00027C0D" w:rsidP="009E11AE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D6D46">
              <w:rPr>
                <w:rFonts w:ascii="Times New Roman" w:hAnsi="Times New Roman"/>
                <w:sz w:val="24"/>
                <w:szCs w:val="24"/>
              </w:rPr>
              <w:t>Простосделайэто</w:t>
            </w:r>
          </w:p>
        </w:tc>
        <w:tc>
          <w:tcPr>
            <w:tcW w:w="1428" w:type="dxa"/>
          </w:tcPr>
          <w:p w:rsidR="00027C0D" w:rsidRPr="008D6D46" w:rsidRDefault="00027C0D" w:rsidP="009E11AE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6D46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8D6D4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37" w:type="dxa"/>
          </w:tcPr>
          <w:p w:rsidR="00027C0D" w:rsidRPr="008D6D46" w:rsidRDefault="00027C0D" w:rsidP="009E11AE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D6D46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</w:tr>
      <w:tr w:rsidR="00027C0D" w:rsidRPr="008D6D46" w:rsidTr="00671A42">
        <w:trPr>
          <w:trHeight w:val="578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0D" w:rsidRPr="008D6D46" w:rsidRDefault="00027C0D" w:rsidP="009E11AE">
            <w:pPr>
              <w:spacing w:after="0" w:line="360" w:lineRule="auto"/>
              <w:jc w:val="right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D6D46">
              <w:rPr>
                <w:rFonts w:ascii="Times New Roman" w:hAnsi="Times New Roman"/>
                <w:sz w:val="28"/>
                <w:szCs w:val="28"/>
                <w:lang w:val="en-US"/>
              </w:rPr>
              <w:t>14.</w:t>
            </w:r>
          </w:p>
        </w:tc>
        <w:tc>
          <w:tcPr>
            <w:tcW w:w="3144" w:type="dxa"/>
            <w:tcBorders>
              <w:left w:val="single" w:sz="4" w:space="0" w:color="auto"/>
            </w:tcBorders>
          </w:tcPr>
          <w:p w:rsidR="00027C0D" w:rsidRPr="008D6D46" w:rsidRDefault="00027C0D" w:rsidP="009E11AE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D6D46">
              <w:rPr>
                <w:rFonts w:ascii="Times New Roman" w:hAnsi="Times New Roman"/>
                <w:sz w:val="24"/>
                <w:szCs w:val="24"/>
                <w:lang w:val="en-US"/>
              </w:rPr>
              <w:t>The new tendence kiss- this heart is your</w:t>
            </w:r>
          </w:p>
        </w:tc>
        <w:tc>
          <w:tcPr>
            <w:tcW w:w="2818" w:type="dxa"/>
          </w:tcPr>
          <w:p w:rsidR="00027C0D" w:rsidRPr="008D6D46" w:rsidRDefault="00027C0D" w:rsidP="009E11AE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8D6D46">
              <w:rPr>
                <w:rFonts w:ascii="Times New Roman" w:hAnsi="Times New Roman"/>
                <w:sz w:val="24"/>
                <w:szCs w:val="24"/>
              </w:rPr>
              <w:t>Новая тенденция целуй сердце твоё!</w:t>
            </w:r>
          </w:p>
        </w:tc>
        <w:tc>
          <w:tcPr>
            <w:tcW w:w="1428" w:type="dxa"/>
          </w:tcPr>
          <w:p w:rsidR="00027C0D" w:rsidRPr="008D6D46" w:rsidRDefault="00027C0D" w:rsidP="009E11AE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6D46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537" w:type="dxa"/>
          </w:tcPr>
          <w:p w:rsidR="00027C0D" w:rsidRPr="008D6D46" w:rsidRDefault="00027C0D" w:rsidP="009E11AE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6D46"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</w:tr>
      <w:tr w:rsidR="00027C0D" w:rsidRPr="008D6D46" w:rsidTr="00671A42">
        <w:trPr>
          <w:trHeight w:val="565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0D" w:rsidRPr="008D6D46" w:rsidRDefault="00027C0D" w:rsidP="009E11AE">
            <w:pPr>
              <w:spacing w:after="0" w:line="36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8D6D46">
              <w:rPr>
                <w:rFonts w:ascii="Times New Roman" w:hAnsi="Times New Roman"/>
                <w:sz w:val="28"/>
                <w:szCs w:val="28"/>
              </w:rPr>
              <w:t>15.</w:t>
            </w:r>
          </w:p>
        </w:tc>
        <w:tc>
          <w:tcPr>
            <w:tcW w:w="3144" w:type="dxa"/>
            <w:tcBorders>
              <w:left w:val="single" w:sz="4" w:space="0" w:color="auto"/>
            </w:tcBorders>
          </w:tcPr>
          <w:p w:rsidR="00027C0D" w:rsidRPr="008D6D46" w:rsidRDefault="00027C0D" w:rsidP="009E11AE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D6D46">
              <w:rPr>
                <w:rFonts w:ascii="Times New Roman" w:hAnsi="Times New Roman"/>
                <w:sz w:val="24"/>
                <w:szCs w:val="24"/>
                <w:lang w:val="en-US"/>
              </w:rPr>
              <w:t>I woke up  like this</w:t>
            </w:r>
          </w:p>
        </w:tc>
        <w:tc>
          <w:tcPr>
            <w:tcW w:w="2818" w:type="dxa"/>
          </w:tcPr>
          <w:p w:rsidR="00027C0D" w:rsidRPr="008D6D46" w:rsidRDefault="00027C0D" w:rsidP="009E11AE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8D6D46">
              <w:rPr>
                <w:rFonts w:ascii="Times New Roman" w:hAnsi="Times New Roman"/>
                <w:sz w:val="24"/>
                <w:szCs w:val="24"/>
              </w:rPr>
              <w:t>Я проснулась вот такой</w:t>
            </w:r>
          </w:p>
        </w:tc>
        <w:tc>
          <w:tcPr>
            <w:tcW w:w="1428" w:type="dxa"/>
          </w:tcPr>
          <w:p w:rsidR="00027C0D" w:rsidRPr="008D6D46" w:rsidRDefault="00027C0D" w:rsidP="009E11AE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6D46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537" w:type="dxa"/>
          </w:tcPr>
          <w:p w:rsidR="00027C0D" w:rsidRPr="008D6D46" w:rsidRDefault="00027C0D" w:rsidP="009E11AE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6D46"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</w:tr>
      <w:tr w:rsidR="00027C0D" w:rsidRPr="008D6D46" w:rsidTr="00671A42">
        <w:trPr>
          <w:trHeight w:val="971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0D" w:rsidRPr="008D6D46" w:rsidRDefault="00027C0D" w:rsidP="009E11AE">
            <w:pPr>
              <w:spacing w:after="0" w:line="36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8D6D46">
              <w:rPr>
                <w:rFonts w:ascii="Times New Roman" w:hAnsi="Times New Roman"/>
                <w:sz w:val="28"/>
                <w:szCs w:val="28"/>
              </w:rPr>
              <w:t>16.</w:t>
            </w:r>
          </w:p>
        </w:tc>
        <w:tc>
          <w:tcPr>
            <w:tcW w:w="3144" w:type="dxa"/>
            <w:tcBorders>
              <w:left w:val="single" w:sz="4" w:space="0" w:color="auto"/>
            </w:tcBorders>
          </w:tcPr>
          <w:p w:rsidR="00027C0D" w:rsidRPr="008D6D46" w:rsidRDefault="00027C0D" w:rsidP="009E11AE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D6D46">
              <w:rPr>
                <w:rFonts w:ascii="Times New Roman" w:hAnsi="Times New Roman"/>
                <w:sz w:val="24"/>
                <w:szCs w:val="24"/>
                <w:lang w:val="en-US"/>
              </w:rPr>
              <w:t>Everlast (boxing club)</w:t>
            </w:r>
          </w:p>
        </w:tc>
        <w:tc>
          <w:tcPr>
            <w:tcW w:w="2818" w:type="dxa"/>
          </w:tcPr>
          <w:p w:rsidR="00027C0D" w:rsidRPr="008D6D46" w:rsidRDefault="00027C0D" w:rsidP="009E11AE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8D6D46">
              <w:rPr>
                <w:rFonts w:ascii="Times New Roman" w:hAnsi="Times New Roman"/>
                <w:sz w:val="24"/>
                <w:szCs w:val="24"/>
              </w:rPr>
              <w:t>Выносливый(боксёрский клуб) магазин-фирма</w:t>
            </w:r>
          </w:p>
        </w:tc>
        <w:tc>
          <w:tcPr>
            <w:tcW w:w="1428" w:type="dxa"/>
          </w:tcPr>
          <w:p w:rsidR="00027C0D" w:rsidRPr="008D6D46" w:rsidRDefault="00027C0D" w:rsidP="009E11AE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6D46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537" w:type="dxa"/>
          </w:tcPr>
          <w:p w:rsidR="00027C0D" w:rsidRPr="008D6D46" w:rsidRDefault="00027C0D" w:rsidP="009E11AE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6D46"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</w:tr>
      <w:tr w:rsidR="00027C0D" w:rsidRPr="008D6D46" w:rsidTr="00671A42">
        <w:trPr>
          <w:trHeight w:val="547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0D" w:rsidRPr="008D6D46" w:rsidRDefault="00027C0D" w:rsidP="009E11AE">
            <w:pPr>
              <w:spacing w:after="0" w:line="36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8D6D46">
              <w:rPr>
                <w:rFonts w:ascii="Times New Roman" w:hAnsi="Times New Roman"/>
                <w:sz w:val="28"/>
                <w:szCs w:val="28"/>
              </w:rPr>
              <w:t>17.</w:t>
            </w:r>
          </w:p>
        </w:tc>
        <w:tc>
          <w:tcPr>
            <w:tcW w:w="3144" w:type="dxa"/>
            <w:tcBorders>
              <w:left w:val="single" w:sz="4" w:space="0" w:color="auto"/>
            </w:tcBorders>
          </w:tcPr>
          <w:p w:rsidR="00027C0D" w:rsidRPr="008D6D46" w:rsidRDefault="00027C0D" w:rsidP="009E11AE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D6D46">
              <w:rPr>
                <w:rFonts w:ascii="Times New Roman" w:hAnsi="Times New Roman"/>
                <w:sz w:val="24"/>
                <w:szCs w:val="24"/>
                <w:lang w:val="en-US"/>
              </w:rPr>
              <w:t>Monster</w:t>
            </w:r>
          </w:p>
        </w:tc>
        <w:tc>
          <w:tcPr>
            <w:tcW w:w="2818" w:type="dxa"/>
          </w:tcPr>
          <w:p w:rsidR="00027C0D" w:rsidRPr="008D6D46" w:rsidRDefault="00027C0D" w:rsidP="009E11AE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8D6D46">
              <w:rPr>
                <w:rFonts w:ascii="Times New Roman" w:hAnsi="Times New Roman"/>
                <w:sz w:val="24"/>
                <w:szCs w:val="24"/>
              </w:rPr>
              <w:t>Монстр</w:t>
            </w:r>
          </w:p>
        </w:tc>
        <w:tc>
          <w:tcPr>
            <w:tcW w:w="1428" w:type="dxa"/>
          </w:tcPr>
          <w:p w:rsidR="00027C0D" w:rsidRPr="008D6D46" w:rsidRDefault="00027C0D" w:rsidP="009E11AE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6D46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537" w:type="dxa"/>
          </w:tcPr>
          <w:p w:rsidR="00027C0D" w:rsidRPr="008D6D46" w:rsidRDefault="00027C0D" w:rsidP="009E11AE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6D46"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</w:tr>
      <w:tr w:rsidR="00027C0D" w:rsidRPr="008D6D46" w:rsidTr="00671A42">
        <w:trPr>
          <w:trHeight w:val="565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0D" w:rsidRPr="008D6D46" w:rsidRDefault="00027C0D" w:rsidP="009E11AE">
            <w:pPr>
              <w:spacing w:after="0" w:line="36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8D6D46">
              <w:rPr>
                <w:rFonts w:ascii="Times New Roman" w:hAnsi="Times New Roman"/>
                <w:sz w:val="28"/>
                <w:szCs w:val="28"/>
              </w:rPr>
              <w:t>18.</w:t>
            </w:r>
          </w:p>
        </w:tc>
        <w:tc>
          <w:tcPr>
            <w:tcW w:w="3144" w:type="dxa"/>
            <w:tcBorders>
              <w:left w:val="single" w:sz="4" w:space="0" w:color="auto"/>
            </w:tcBorders>
          </w:tcPr>
          <w:p w:rsidR="00027C0D" w:rsidRPr="008D6D46" w:rsidRDefault="00027C0D" w:rsidP="009E11AE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D6D46">
              <w:rPr>
                <w:rFonts w:ascii="Times New Roman" w:hAnsi="Times New Roman"/>
                <w:sz w:val="24"/>
                <w:szCs w:val="24"/>
                <w:lang w:val="en-US"/>
              </w:rPr>
              <w:t>Wild and free</w:t>
            </w:r>
          </w:p>
        </w:tc>
        <w:tc>
          <w:tcPr>
            <w:tcW w:w="2818" w:type="dxa"/>
          </w:tcPr>
          <w:p w:rsidR="00027C0D" w:rsidRPr="008D6D46" w:rsidRDefault="00027C0D" w:rsidP="009E11AE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8D6D46">
              <w:rPr>
                <w:rFonts w:ascii="Times New Roman" w:hAnsi="Times New Roman"/>
                <w:sz w:val="24"/>
                <w:szCs w:val="24"/>
              </w:rPr>
              <w:t>Дикий и свободный</w:t>
            </w:r>
          </w:p>
        </w:tc>
        <w:tc>
          <w:tcPr>
            <w:tcW w:w="1428" w:type="dxa"/>
          </w:tcPr>
          <w:p w:rsidR="00027C0D" w:rsidRPr="008D6D46" w:rsidRDefault="00027C0D" w:rsidP="009E11AE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6D46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537" w:type="dxa"/>
          </w:tcPr>
          <w:p w:rsidR="00027C0D" w:rsidRPr="008D6D46" w:rsidRDefault="00027C0D" w:rsidP="009E11AE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6D46"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</w:tr>
      <w:tr w:rsidR="00027C0D" w:rsidRPr="008D6D46" w:rsidTr="00671A42">
        <w:trPr>
          <w:trHeight w:val="565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0D" w:rsidRPr="008D6D46" w:rsidRDefault="00027C0D" w:rsidP="009E11AE">
            <w:pPr>
              <w:spacing w:after="0" w:line="36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8D6D46">
              <w:rPr>
                <w:rFonts w:ascii="Times New Roman" w:hAnsi="Times New Roman"/>
                <w:sz w:val="28"/>
                <w:szCs w:val="28"/>
              </w:rPr>
              <w:t>19.</w:t>
            </w:r>
          </w:p>
        </w:tc>
        <w:tc>
          <w:tcPr>
            <w:tcW w:w="3144" w:type="dxa"/>
            <w:tcBorders>
              <w:left w:val="single" w:sz="4" w:space="0" w:color="auto"/>
            </w:tcBorders>
          </w:tcPr>
          <w:p w:rsidR="00027C0D" w:rsidRPr="008D6D46" w:rsidRDefault="00027C0D" w:rsidP="009E11AE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D6D46">
              <w:rPr>
                <w:rFonts w:ascii="Times New Roman" w:hAnsi="Times New Roman"/>
                <w:sz w:val="24"/>
                <w:szCs w:val="24"/>
                <w:lang w:val="en-US"/>
              </w:rPr>
              <w:t>Cool girl</w:t>
            </w:r>
          </w:p>
        </w:tc>
        <w:tc>
          <w:tcPr>
            <w:tcW w:w="2818" w:type="dxa"/>
          </w:tcPr>
          <w:p w:rsidR="00027C0D" w:rsidRPr="008D6D46" w:rsidRDefault="00027C0D" w:rsidP="009E11AE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8D6D46">
              <w:rPr>
                <w:rFonts w:ascii="Times New Roman" w:hAnsi="Times New Roman"/>
                <w:sz w:val="24"/>
                <w:szCs w:val="24"/>
              </w:rPr>
              <w:t>Клёвая девчонка</w:t>
            </w:r>
          </w:p>
        </w:tc>
        <w:tc>
          <w:tcPr>
            <w:tcW w:w="1428" w:type="dxa"/>
          </w:tcPr>
          <w:p w:rsidR="00027C0D" w:rsidRPr="008D6D46" w:rsidRDefault="00027C0D" w:rsidP="009E11AE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6D46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537" w:type="dxa"/>
          </w:tcPr>
          <w:p w:rsidR="00027C0D" w:rsidRPr="008D6D46" w:rsidRDefault="00027C0D" w:rsidP="009E11AE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6D46"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</w:tr>
      <w:tr w:rsidR="00027C0D" w:rsidRPr="008D6D46" w:rsidTr="00671A42">
        <w:trPr>
          <w:trHeight w:val="583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C0D" w:rsidRPr="008D6D46" w:rsidRDefault="00027C0D" w:rsidP="009E11AE">
            <w:pPr>
              <w:spacing w:after="0" w:line="36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8D6D46">
              <w:rPr>
                <w:rFonts w:ascii="Times New Roman" w:hAnsi="Times New Roman"/>
                <w:sz w:val="28"/>
                <w:szCs w:val="28"/>
              </w:rPr>
              <w:t>20.</w:t>
            </w:r>
          </w:p>
        </w:tc>
        <w:tc>
          <w:tcPr>
            <w:tcW w:w="3144" w:type="dxa"/>
            <w:tcBorders>
              <w:left w:val="single" w:sz="4" w:space="0" w:color="auto"/>
            </w:tcBorders>
          </w:tcPr>
          <w:p w:rsidR="00027C0D" w:rsidRPr="008D6D46" w:rsidRDefault="00027C0D" w:rsidP="009E11AE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8D6D46">
              <w:rPr>
                <w:rFonts w:ascii="Times New Roman" w:hAnsi="Times New Roman"/>
                <w:sz w:val="24"/>
                <w:szCs w:val="24"/>
                <w:lang w:val="en-US"/>
              </w:rPr>
              <w:t>Mirble</w:t>
            </w:r>
            <w:r w:rsidRPr="008D6D46">
              <w:rPr>
                <w:rFonts w:ascii="Times New Roman" w:hAnsi="Times New Roman"/>
                <w:sz w:val="24"/>
                <w:szCs w:val="24"/>
              </w:rPr>
              <w:t xml:space="preserve"> (ошибка в слове)</w:t>
            </w:r>
          </w:p>
        </w:tc>
        <w:tc>
          <w:tcPr>
            <w:tcW w:w="2818" w:type="dxa"/>
          </w:tcPr>
          <w:p w:rsidR="00027C0D" w:rsidRPr="008D6D46" w:rsidRDefault="00027C0D" w:rsidP="009E11AE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8" w:type="dxa"/>
          </w:tcPr>
          <w:p w:rsidR="00027C0D" w:rsidRPr="008D6D46" w:rsidRDefault="00027C0D" w:rsidP="009E11AE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6D46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537" w:type="dxa"/>
          </w:tcPr>
          <w:p w:rsidR="00027C0D" w:rsidRPr="008D6D46" w:rsidRDefault="00027C0D" w:rsidP="009E11AE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6D46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</w:tr>
    </w:tbl>
    <w:p w:rsidR="00027C0D" w:rsidRDefault="00027C0D" w:rsidP="00A21AF6">
      <w:pPr>
        <w:pStyle w:val="NoSpacing"/>
        <w:spacing w:line="360" w:lineRule="auto"/>
        <w:jc w:val="both"/>
        <w:rPr>
          <w:rFonts w:ascii="Times New Roman" w:hAnsi="Times New Roman"/>
          <w:sz w:val="40"/>
          <w:szCs w:val="40"/>
        </w:rPr>
      </w:pPr>
      <w:r w:rsidRPr="00A21AF6">
        <w:rPr>
          <w:rFonts w:ascii="Times New Roman" w:hAnsi="Times New Roman"/>
          <w:sz w:val="20"/>
          <w:szCs w:val="20"/>
        </w:rPr>
        <w:t>Выводы:</w:t>
      </w:r>
      <w:r w:rsidRPr="00A21AF6">
        <w:rPr>
          <w:rFonts w:ascii="Times New Roman" w:hAnsi="Times New Roman"/>
          <w:sz w:val="40"/>
          <w:szCs w:val="40"/>
        </w:rPr>
        <w:t xml:space="preserve">По данным нашего исследования, </w:t>
      </w:r>
      <w:r>
        <w:rPr>
          <w:rFonts w:ascii="Times New Roman" w:hAnsi="Times New Roman"/>
          <w:sz w:val="40"/>
          <w:szCs w:val="40"/>
        </w:rPr>
        <w:t>51</w:t>
      </w:r>
      <w:r w:rsidRPr="00E33D75">
        <w:rPr>
          <w:rFonts w:ascii="Times New Roman" w:hAnsi="Times New Roman"/>
          <w:sz w:val="40"/>
          <w:szCs w:val="40"/>
        </w:rPr>
        <w:t xml:space="preserve"> % опрошенных имеют четкое или приблизительное представление о содержании надписей на их одежде.</w:t>
      </w:r>
    </w:p>
    <w:p w:rsidR="00027C0D" w:rsidRDefault="00027C0D" w:rsidP="00671A42">
      <w:pPr>
        <w:pStyle w:val="NoSpacing"/>
        <w:keepNext/>
        <w:spacing w:line="360" w:lineRule="auto"/>
      </w:pPr>
      <w:r>
        <w:t xml:space="preserve">   </w:t>
      </w:r>
      <w:r w:rsidRPr="000541E9">
        <w:rPr>
          <w:rFonts w:ascii="Times New Roman" w:hAnsi="Times New Roman"/>
          <w:noProof/>
          <w:sz w:val="40"/>
          <w:szCs w:val="40"/>
        </w:rPr>
        <w:pict>
          <v:shape id="Рисунок 27" o:spid="_x0000_i1032" type="#_x0000_t75" style="width:160.5pt;height:147pt;visibility:visible">
            <v:imagedata r:id="rId12" o:title=""/>
          </v:shape>
        </w:pict>
      </w:r>
      <w:r>
        <w:t xml:space="preserve">                                          </w:t>
      </w:r>
      <w:r w:rsidRPr="000541E9">
        <w:rPr>
          <w:rFonts w:ascii="Times New Roman" w:hAnsi="Times New Roman"/>
          <w:noProof/>
          <w:sz w:val="40"/>
          <w:szCs w:val="40"/>
        </w:rPr>
        <w:pict>
          <v:shape id="_x0000_i1033" type="#_x0000_t75" style="width:152.25pt;height:142.5pt;visibility:visible">
            <v:imagedata r:id="rId13" o:title=""/>
          </v:shape>
        </w:pict>
      </w:r>
    </w:p>
    <w:p w:rsidR="00027C0D" w:rsidRPr="00671A42" w:rsidRDefault="00027C0D" w:rsidP="00671A42">
      <w:pPr>
        <w:pStyle w:val="Caption"/>
      </w:pPr>
      <w:r>
        <w:t xml:space="preserve">                      Рисунок </w:t>
      </w:r>
      <w:fldSimple w:instr=" SEQ Рисунок \* ARABIC ">
        <w:r>
          <w:rPr>
            <w:noProof/>
          </w:rPr>
          <w:t>4</w:t>
        </w:r>
      </w:fldSimple>
      <w:r>
        <w:t xml:space="preserve"> таблица № 18                                                                     Рисунок </w:t>
      </w:r>
      <w:fldSimple w:instr=" SEQ Рисунок \* ARABIC ">
        <w:r>
          <w:rPr>
            <w:noProof/>
          </w:rPr>
          <w:t>5</w:t>
        </w:r>
      </w:fldSimple>
      <w:r>
        <w:t xml:space="preserve"> таблица №15</w:t>
      </w:r>
    </w:p>
    <w:p w:rsidR="00027C0D" w:rsidRDefault="00027C0D" w:rsidP="00E33D75">
      <w:pPr>
        <w:pStyle w:val="NoSpacing"/>
        <w:spacing w:line="360" w:lineRule="auto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 xml:space="preserve">Другая </w:t>
      </w:r>
      <w:r w:rsidRPr="00E33D75">
        <w:rPr>
          <w:rFonts w:ascii="Times New Roman" w:hAnsi="Times New Roman"/>
          <w:sz w:val="40"/>
          <w:szCs w:val="40"/>
        </w:rPr>
        <w:t>половина учащихся, имеющих в своем гардеробе предметы одежды с англоязычными надписями, не знают их перевод и смысл.</w:t>
      </w:r>
    </w:p>
    <w:p w:rsidR="00027C0D" w:rsidRDefault="00027C0D" w:rsidP="00671A42">
      <w:pPr>
        <w:pStyle w:val="NoSpacing"/>
        <w:keepNext/>
        <w:spacing w:line="360" w:lineRule="auto"/>
      </w:pPr>
      <w:r>
        <w:t xml:space="preserve">  </w:t>
      </w:r>
      <w:r w:rsidRPr="000541E9">
        <w:rPr>
          <w:rFonts w:ascii="Times New Roman" w:hAnsi="Times New Roman"/>
          <w:noProof/>
          <w:sz w:val="40"/>
          <w:szCs w:val="40"/>
        </w:rPr>
        <w:pict>
          <v:shape id="Рисунок 26" o:spid="_x0000_i1034" type="#_x0000_t75" style="width:163.5pt;height:159pt;visibility:visible">
            <v:imagedata r:id="rId14" o:title=""/>
          </v:shape>
        </w:pict>
      </w:r>
      <w:r>
        <w:t xml:space="preserve">                                       </w:t>
      </w:r>
      <w:r w:rsidRPr="000541E9">
        <w:rPr>
          <w:rFonts w:ascii="Times New Roman" w:hAnsi="Times New Roman"/>
          <w:noProof/>
          <w:sz w:val="40"/>
          <w:szCs w:val="40"/>
        </w:rPr>
        <w:pict>
          <v:shape id="_x0000_i1035" type="#_x0000_t75" style="width:158.25pt;height:158.25pt;visibility:visible">
            <v:imagedata r:id="rId15" o:title=""/>
          </v:shape>
        </w:pict>
      </w:r>
    </w:p>
    <w:p w:rsidR="00027C0D" w:rsidRPr="00671A42" w:rsidRDefault="00027C0D" w:rsidP="00671A42">
      <w:pPr>
        <w:pStyle w:val="Caption"/>
      </w:pPr>
      <w:r>
        <w:t xml:space="preserve">                Рисунок </w:t>
      </w:r>
      <w:fldSimple w:instr=" SEQ Рисунок \* ARABIC ">
        <w:r>
          <w:rPr>
            <w:noProof/>
          </w:rPr>
          <w:t>6</w:t>
        </w:r>
      </w:fldSimple>
      <w:r>
        <w:t xml:space="preserve">таблица № 2                                                                   Рисунок </w:t>
      </w:r>
      <w:fldSimple w:instr=" SEQ Рисунок \* ARABIC ">
        <w:r>
          <w:rPr>
            <w:noProof/>
          </w:rPr>
          <w:t>7</w:t>
        </w:r>
      </w:fldSimple>
      <w:r>
        <w:t xml:space="preserve"> таблица № 16</w:t>
      </w:r>
    </w:p>
    <w:p w:rsidR="00027C0D" w:rsidRDefault="00027C0D" w:rsidP="00A21AF6">
      <w:pPr>
        <w:pStyle w:val="NoSpacing"/>
        <w:spacing w:line="360" w:lineRule="auto"/>
        <w:jc w:val="both"/>
        <w:rPr>
          <w:rFonts w:ascii="Times New Roman" w:hAnsi="Times New Roman"/>
          <w:sz w:val="40"/>
          <w:szCs w:val="40"/>
        </w:rPr>
      </w:pPr>
      <w:r w:rsidRPr="00A21AF6">
        <w:rPr>
          <w:rFonts w:ascii="Times New Roman" w:hAnsi="Times New Roman"/>
          <w:sz w:val="40"/>
          <w:szCs w:val="40"/>
        </w:rPr>
        <w:t>Следует отметить, большинство опрошенных владельцев такой одежды особенно не интересует смысл надписи, а подобная одежда приобреталась ими только из-за понравившегося фасона, нанесенного рисунка или красивого цвета.</w:t>
      </w:r>
    </w:p>
    <w:p w:rsidR="00027C0D" w:rsidRDefault="00027C0D" w:rsidP="00A21AF6">
      <w:pPr>
        <w:pStyle w:val="NoSpacing"/>
        <w:spacing w:line="360" w:lineRule="auto"/>
        <w:jc w:val="both"/>
        <w:rPr>
          <w:rFonts w:ascii="Times New Roman" w:hAnsi="Times New Roman"/>
          <w:sz w:val="40"/>
          <w:szCs w:val="40"/>
        </w:rPr>
      </w:pPr>
      <w:r w:rsidRPr="00A21AF6">
        <w:rPr>
          <w:rFonts w:ascii="Times New Roman" w:hAnsi="Times New Roman"/>
          <w:sz w:val="40"/>
          <w:szCs w:val="40"/>
        </w:rPr>
        <w:t xml:space="preserve">Надписи на английском языке во многих случаях воспринимаются владельцами такой одежды как нечто «забавное» или «прикольное». </w:t>
      </w:r>
    </w:p>
    <w:p w:rsidR="00027C0D" w:rsidRDefault="00027C0D" w:rsidP="00671A42">
      <w:pPr>
        <w:pStyle w:val="NoSpacing"/>
        <w:keepNext/>
        <w:spacing w:line="360" w:lineRule="auto"/>
        <w:jc w:val="both"/>
      </w:pPr>
      <w:r>
        <w:rPr>
          <w:rFonts w:ascii="Times New Roman" w:hAnsi="Times New Roman"/>
          <w:noProof/>
          <w:sz w:val="40"/>
          <w:szCs w:val="40"/>
        </w:rPr>
        <w:t xml:space="preserve"> </w:t>
      </w:r>
      <w:r w:rsidRPr="000541E9">
        <w:rPr>
          <w:rFonts w:ascii="Times New Roman" w:hAnsi="Times New Roman"/>
          <w:noProof/>
          <w:sz w:val="40"/>
          <w:szCs w:val="40"/>
        </w:rPr>
        <w:pict>
          <v:shape id="Рисунок 33" o:spid="_x0000_i1036" type="#_x0000_t75" style="width:197.25pt;height:156.75pt;visibility:visible">
            <v:imagedata r:id="rId16" o:title=""/>
          </v:shape>
        </w:pict>
      </w:r>
      <w:r>
        <w:rPr>
          <w:rFonts w:ascii="Times New Roman" w:hAnsi="Times New Roman"/>
          <w:noProof/>
          <w:sz w:val="40"/>
          <w:szCs w:val="40"/>
        </w:rPr>
        <w:t xml:space="preserve">        </w:t>
      </w:r>
      <w:r w:rsidRPr="000541E9">
        <w:rPr>
          <w:rFonts w:ascii="Times New Roman" w:hAnsi="Times New Roman"/>
          <w:noProof/>
          <w:sz w:val="40"/>
          <w:szCs w:val="40"/>
        </w:rPr>
        <w:pict>
          <v:shape id="Рисунок 7" o:spid="_x0000_i1037" type="#_x0000_t75" style="width:195pt;height:198pt;visibility:visible">
            <v:imagedata r:id="rId17" o:title=""/>
          </v:shape>
        </w:pict>
      </w:r>
    </w:p>
    <w:p w:rsidR="00027C0D" w:rsidRPr="00671A42" w:rsidRDefault="00027C0D" w:rsidP="00671A42">
      <w:pPr>
        <w:pStyle w:val="Caption"/>
        <w:jc w:val="both"/>
      </w:pPr>
      <w:r>
        <w:t xml:space="preserve">   Рисунок </w:t>
      </w:r>
      <w:fldSimple w:instr=" SEQ Рисунок \* ARABIC ">
        <w:r>
          <w:rPr>
            <w:noProof/>
          </w:rPr>
          <w:t>8</w:t>
        </w:r>
      </w:fldSimple>
      <w:r>
        <w:t xml:space="preserve"> таблиц №</w:t>
      </w:r>
      <w:r>
        <w:rPr>
          <w:rFonts w:ascii="Times New Roman" w:hAnsi="Times New Roman"/>
          <w:noProof/>
        </w:rPr>
        <w:t>9</w:t>
      </w:r>
      <w:r>
        <w:t xml:space="preserve">                                                                               Рисунок </w:t>
      </w:r>
      <w:fldSimple w:instr=" SEQ Рисунок \* ARABIC ">
        <w:r>
          <w:rPr>
            <w:noProof/>
          </w:rPr>
          <w:t>9</w:t>
        </w:r>
      </w:fldSimple>
      <w:r>
        <w:t xml:space="preserve"> таблица №3</w:t>
      </w:r>
    </w:p>
    <w:p w:rsidR="00027C0D" w:rsidRDefault="00027C0D" w:rsidP="00A21AF6">
      <w:pPr>
        <w:pStyle w:val="NoSpacing"/>
        <w:spacing w:line="360" w:lineRule="auto"/>
        <w:jc w:val="both"/>
        <w:rPr>
          <w:rFonts w:ascii="Times New Roman" w:hAnsi="Times New Roman"/>
          <w:sz w:val="40"/>
          <w:szCs w:val="40"/>
        </w:rPr>
      </w:pPr>
    </w:p>
    <w:p w:rsidR="00027C0D" w:rsidRDefault="00027C0D" w:rsidP="00A21AF6">
      <w:pPr>
        <w:pStyle w:val="NoSpacing"/>
        <w:spacing w:line="360" w:lineRule="auto"/>
        <w:jc w:val="both"/>
        <w:rPr>
          <w:rFonts w:ascii="Times New Roman" w:hAnsi="Times New Roman"/>
          <w:sz w:val="40"/>
          <w:szCs w:val="40"/>
        </w:rPr>
      </w:pPr>
      <w:r w:rsidRPr="00A21AF6">
        <w:rPr>
          <w:rFonts w:ascii="Times New Roman" w:hAnsi="Times New Roman"/>
          <w:sz w:val="40"/>
          <w:szCs w:val="40"/>
        </w:rPr>
        <w:t>В некоторых случаях учащиеся даже не подозревали, какой смысл «таит» надпись на их одежде, и испытывали смущение или растерянность, узнав значение этих фраз.</w:t>
      </w:r>
    </w:p>
    <w:p w:rsidR="00027C0D" w:rsidRDefault="00027C0D" w:rsidP="00A21AF6">
      <w:pPr>
        <w:pStyle w:val="NoSpacing"/>
        <w:spacing w:line="360" w:lineRule="auto"/>
        <w:jc w:val="both"/>
        <w:rPr>
          <w:rFonts w:ascii="Times New Roman" w:hAnsi="Times New Roman"/>
          <w:sz w:val="40"/>
          <w:szCs w:val="40"/>
        </w:rPr>
      </w:pPr>
    </w:p>
    <w:p w:rsidR="00027C0D" w:rsidRDefault="00027C0D" w:rsidP="00671A42">
      <w:pPr>
        <w:pStyle w:val="NoSpacing"/>
        <w:keepNext/>
        <w:spacing w:line="360" w:lineRule="auto"/>
        <w:jc w:val="both"/>
      </w:pPr>
      <w:r w:rsidRPr="000541E9">
        <w:rPr>
          <w:rFonts w:ascii="Times New Roman" w:hAnsi="Times New Roman"/>
          <w:noProof/>
          <w:sz w:val="40"/>
          <w:szCs w:val="40"/>
        </w:rPr>
        <w:pict>
          <v:shape id="Рисунок 1" o:spid="_x0000_i1038" type="#_x0000_t75" style="width:193.5pt;height:204pt;visibility:visible">
            <v:imagedata r:id="rId18" o:title="" cropleft="7432f" cropright="4372f"/>
          </v:shape>
        </w:pict>
      </w:r>
      <w:r>
        <w:t xml:space="preserve">           </w:t>
      </w:r>
      <w:r w:rsidRPr="000541E9">
        <w:rPr>
          <w:rFonts w:ascii="Times New Roman" w:hAnsi="Times New Roman"/>
          <w:noProof/>
          <w:sz w:val="40"/>
          <w:szCs w:val="40"/>
        </w:rPr>
        <w:pict>
          <v:shape id="Рисунок 8" o:spid="_x0000_i1039" type="#_x0000_t75" style="width:189.75pt;height:196.5pt;visibility:visible">
            <v:imagedata r:id="rId19" o:title=""/>
          </v:shape>
        </w:pict>
      </w:r>
    </w:p>
    <w:p w:rsidR="00027C0D" w:rsidRPr="00B059A4" w:rsidRDefault="00027C0D" w:rsidP="00B059A4">
      <w:pPr>
        <w:pStyle w:val="Caption"/>
        <w:jc w:val="both"/>
      </w:pPr>
      <w:r>
        <w:t xml:space="preserve">Рисунок </w:t>
      </w:r>
      <w:fldSimple w:instr=" SEQ Рисунок \* ARABIC ">
        <w:r>
          <w:rPr>
            <w:noProof/>
          </w:rPr>
          <w:t>10</w:t>
        </w:r>
      </w:fldSimple>
      <w:r>
        <w:t xml:space="preserve"> таблица №</w:t>
      </w:r>
      <w:r>
        <w:rPr>
          <w:rFonts w:ascii="Times New Roman" w:hAnsi="Times New Roman"/>
          <w:noProof/>
        </w:rPr>
        <w:t xml:space="preserve">6                                                             </w:t>
      </w:r>
      <w:r>
        <w:t xml:space="preserve">Рисунок </w:t>
      </w:r>
      <w:fldSimple w:instr=" SEQ Рисунок \* ARABIC ">
        <w:r>
          <w:rPr>
            <w:noProof/>
          </w:rPr>
          <w:t>11</w:t>
        </w:r>
      </w:fldSimple>
      <w:r>
        <w:t xml:space="preserve"> таблица №11</w:t>
      </w:r>
    </w:p>
    <w:p w:rsidR="00027C0D" w:rsidRDefault="00027C0D" w:rsidP="000F7A0B">
      <w:pPr>
        <w:pStyle w:val="NoSpacing"/>
        <w:spacing w:line="360" w:lineRule="auto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Нами п</w:t>
      </w:r>
      <w:r w:rsidRPr="0081363E">
        <w:rPr>
          <w:rFonts w:ascii="Times New Roman" w:hAnsi="Times New Roman"/>
          <w:sz w:val="40"/>
          <w:szCs w:val="40"/>
        </w:rPr>
        <w:t>роводилось анкетирование среди учащихся младшей шко</w:t>
      </w:r>
      <w:r>
        <w:rPr>
          <w:rFonts w:ascii="Times New Roman" w:hAnsi="Times New Roman"/>
          <w:sz w:val="40"/>
          <w:szCs w:val="40"/>
        </w:rPr>
        <w:t>лы, средней и старших классов (</w:t>
      </w:r>
      <w:r w:rsidRPr="0081363E">
        <w:rPr>
          <w:rFonts w:ascii="Times New Roman" w:hAnsi="Times New Roman"/>
          <w:sz w:val="40"/>
          <w:szCs w:val="40"/>
        </w:rPr>
        <w:t>ответы суммировались и рассматривались воедино</w:t>
      </w:r>
      <w:r>
        <w:rPr>
          <w:rFonts w:ascii="Times New Roman" w:hAnsi="Times New Roman"/>
          <w:sz w:val="40"/>
          <w:szCs w:val="40"/>
        </w:rPr>
        <w:t>)</w:t>
      </w:r>
    </w:p>
    <w:p w:rsidR="00027C0D" w:rsidRPr="000F7A0B" w:rsidRDefault="00027C0D" w:rsidP="000F7A0B">
      <w:pPr>
        <w:pStyle w:val="NoSpacing"/>
        <w:jc w:val="center"/>
        <w:rPr>
          <w:rFonts w:ascii="Times New Roman" w:hAnsi="Times New Roman"/>
          <w:sz w:val="40"/>
          <w:szCs w:val="40"/>
        </w:rPr>
      </w:pPr>
      <w:r w:rsidRPr="008D6D46">
        <w:rPr>
          <w:rFonts w:cs="Calibri"/>
          <w:noProof/>
        </w:rPr>
        <w:object w:dxaOrig="6385" w:dyaOrig="4244">
          <v:shape id="Диаграмма 15" o:spid="_x0000_i1040" type="#_x0000_t75" style="width:319.5pt;height:212.25pt;visibility:visible" o:ole="">
            <v:imagedata r:id="rId20" o:title=""/>
            <o:lock v:ext="edit" aspectratio="f"/>
          </v:shape>
          <o:OLEObject Type="Embed" ProgID="Excel.Chart.8" ShapeID="Диаграмма 15" DrawAspect="Content" ObjectID="_1551279520" r:id="rId21"/>
        </w:object>
      </w:r>
    </w:p>
    <w:p w:rsidR="00027C0D" w:rsidRDefault="00027C0D" w:rsidP="00B35D3E">
      <w:pPr>
        <w:pStyle w:val="NoSpacing"/>
        <w:rPr>
          <w:rFonts w:ascii="Times New Roman" w:hAnsi="Times New Roman"/>
          <w:sz w:val="20"/>
          <w:szCs w:val="20"/>
        </w:rPr>
      </w:pPr>
    </w:p>
    <w:p w:rsidR="00027C0D" w:rsidRDefault="00027C0D" w:rsidP="00B35D3E">
      <w:pPr>
        <w:pStyle w:val="NoSpacing"/>
        <w:rPr>
          <w:rFonts w:ascii="Times New Roman" w:hAnsi="Times New Roman"/>
          <w:sz w:val="20"/>
          <w:szCs w:val="20"/>
        </w:rPr>
      </w:pPr>
    </w:p>
    <w:p w:rsidR="00027C0D" w:rsidRPr="000F7A0B" w:rsidRDefault="00027C0D" w:rsidP="009F6205">
      <w:pPr>
        <w:pStyle w:val="NoSpacing"/>
        <w:spacing w:line="360" w:lineRule="auto"/>
        <w:rPr>
          <w:rFonts w:ascii="Times New Roman" w:hAnsi="Times New Roman"/>
          <w:sz w:val="36"/>
          <w:szCs w:val="36"/>
        </w:rPr>
      </w:pPr>
      <w:r w:rsidRPr="000F7A0B">
        <w:rPr>
          <w:rFonts w:ascii="Times New Roman" w:hAnsi="Times New Roman"/>
          <w:sz w:val="36"/>
          <w:szCs w:val="36"/>
        </w:rPr>
        <w:t>Надписи на женской одежде, преимущественно девушек, наиболее изощрены и эмоциональны, ориентированы на привлечение внимания к собственной персоне; мужские надписи более «идейны», в большей мере нацелены на актуализацию интеллектуального мира человека.</w:t>
      </w:r>
    </w:p>
    <w:p w:rsidR="00027C0D" w:rsidRPr="000F7A0B" w:rsidRDefault="00027C0D" w:rsidP="009F6205">
      <w:pPr>
        <w:pStyle w:val="NoSpacing"/>
        <w:spacing w:line="360" w:lineRule="auto"/>
        <w:rPr>
          <w:rFonts w:ascii="Times New Roman" w:hAnsi="Times New Roman"/>
          <w:sz w:val="28"/>
          <w:szCs w:val="28"/>
        </w:rPr>
      </w:pPr>
    </w:p>
    <w:p w:rsidR="00027C0D" w:rsidRPr="00E353CB" w:rsidRDefault="00027C0D" w:rsidP="00E353CB">
      <w:pPr>
        <w:pStyle w:val="NoSpacing"/>
        <w:jc w:val="center"/>
        <w:rPr>
          <w:rFonts w:ascii="Times New Roman" w:hAnsi="Times New Roman"/>
          <w:sz w:val="40"/>
          <w:szCs w:val="40"/>
        </w:rPr>
      </w:pPr>
      <w:r w:rsidRPr="008D6D46">
        <w:rPr>
          <w:rFonts w:cs="Calibri"/>
          <w:noProof/>
        </w:rPr>
        <w:object w:dxaOrig="7047" w:dyaOrig="4791">
          <v:shape id="Диаграмма 32" o:spid="_x0000_i1041" type="#_x0000_t75" style="width:352.5pt;height:240pt;visibility:visible" o:ole="">
            <v:imagedata r:id="rId22" o:title="" cropbottom="-55f"/>
            <o:lock v:ext="edit" aspectratio="f"/>
          </v:shape>
          <o:OLEObject Type="Embed" ProgID="Excel.Chart.8" ShapeID="Диаграмма 32" DrawAspect="Content" ObjectID="_1551279521" r:id="rId23"/>
        </w:object>
      </w:r>
    </w:p>
    <w:p w:rsidR="00027C0D" w:rsidRPr="00557667" w:rsidRDefault="00027C0D" w:rsidP="00E353CB">
      <w:pPr>
        <w:spacing w:line="360" w:lineRule="auto"/>
        <w:jc w:val="both"/>
        <w:rPr>
          <w:rFonts w:ascii="Times New Roman" w:hAnsi="Times New Roman"/>
          <w:sz w:val="38"/>
          <w:szCs w:val="38"/>
        </w:rPr>
      </w:pPr>
      <w:r w:rsidRPr="00557667">
        <w:rPr>
          <w:rFonts w:ascii="Times New Roman" w:hAnsi="Times New Roman"/>
          <w:sz w:val="38"/>
          <w:szCs w:val="38"/>
        </w:rPr>
        <w:t xml:space="preserve">Что касается практической значимости нашего исследования, то нам удалось вынести на поверхность данную проблему и предложить подросткам задуматься, прежде чем купить очередную модную вещь с непонятным текстом, который  в  свою очередь может содержать  непристойный и обидный смысл, грамматические и орфографические ошибки. </w:t>
      </w:r>
    </w:p>
    <w:p w:rsidR="00027C0D" w:rsidRPr="00557667" w:rsidRDefault="00027C0D" w:rsidP="00E353CB">
      <w:pPr>
        <w:spacing w:line="360" w:lineRule="auto"/>
        <w:jc w:val="both"/>
        <w:rPr>
          <w:rFonts w:ascii="Times New Roman" w:hAnsi="Times New Roman"/>
          <w:sz w:val="38"/>
          <w:szCs w:val="38"/>
        </w:rPr>
      </w:pPr>
      <w:r w:rsidRPr="00557667">
        <w:rPr>
          <w:rFonts w:ascii="Times New Roman" w:hAnsi="Times New Roman"/>
          <w:sz w:val="38"/>
          <w:szCs w:val="38"/>
        </w:rPr>
        <w:t xml:space="preserve">     Чрезвычайно актуальным и важным является тот  факт, что мы отвечаем за информацию, которую несем на себе, мы, в каком - то смысле сливаемся с ней, становимся ее носителями в массы, и крайне неосмотрительно надеяться на то, что все вокруг не знают иностранного языка и не понимают, что написано на вашей одежде.</w:t>
      </w:r>
    </w:p>
    <w:p w:rsidR="00027C0D" w:rsidRPr="00557667" w:rsidRDefault="00027C0D" w:rsidP="00E353CB">
      <w:pPr>
        <w:spacing w:line="360" w:lineRule="auto"/>
        <w:jc w:val="both"/>
        <w:rPr>
          <w:rFonts w:ascii="Times New Roman" w:hAnsi="Times New Roman"/>
          <w:sz w:val="38"/>
          <w:szCs w:val="38"/>
        </w:rPr>
      </w:pPr>
      <w:r w:rsidRPr="00557667">
        <w:rPr>
          <w:rFonts w:ascii="Times New Roman" w:hAnsi="Times New Roman"/>
          <w:sz w:val="38"/>
          <w:szCs w:val="38"/>
        </w:rPr>
        <w:t>Положительным  моментом  можно  назвать  тот  факт,  что  надписи  пессимистического  характера  встречаются  довольно  редко.  Из  этого  можно  сделать  вывод,  что  большинство  современной  молодежи  все-таки  настроено  позитивно  и  оптимистично.</w:t>
      </w:r>
    </w:p>
    <w:p w:rsidR="00027C0D" w:rsidRPr="00557667" w:rsidRDefault="00027C0D" w:rsidP="00E353CB">
      <w:pPr>
        <w:spacing w:line="360" w:lineRule="auto"/>
        <w:jc w:val="both"/>
        <w:rPr>
          <w:rFonts w:ascii="Times New Roman" w:hAnsi="Times New Roman"/>
          <w:sz w:val="38"/>
          <w:szCs w:val="38"/>
        </w:rPr>
      </w:pPr>
      <w:r w:rsidRPr="00557667">
        <w:rPr>
          <w:rFonts w:ascii="Times New Roman" w:hAnsi="Times New Roman"/>
          <w:sz w:val="38"/>
          <w:szCs w:val="38"/>
        </w:rPr>
        <w:t>Надписи на английском языке могут стать тем самым экспресс способом, который поможет быстро, дешево и эффективно пополнить свой словарный запас.</w:t>
      </w:r>
    </w:p>
    <w:sectPr w:rsidR="00027C0D" w:rsidRPr="00557667" w:rsidSect="00981550">
      <w:pgSz w:w="11906" w:h="16838"/>
      <w:pgMar w:top="568" w:right="850" w:bottom="1134" w:left="1134" w:header="708" w:footer="708" w:gutter="0"/>
      <w:pgBorders w:offsetFrom="page">
        <w:top w:val="dashDotStroked" w:sz="24" w:space="24" w:color="0F243E"/>
        <w:left w:val="dashDotStroked" w:sz="24" w:space="24" w:color="0F243E"/>
        <w:bottom w:val="dashDotStroked" w:sz="24" w:space="24" w:color="0F243E"/>
        <w:right w:val="dashDotStroked" w:sz="24" w:space="24" w:color="0F243E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632F4C"/>
    <w:multiLevelType w:val="hybridMultilevel"/>
    <w:tmpl w:val="571C475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1EC76E92"/>
    <w:multiLevelType w:val="multilevel"/>
    <w:tmpl w:val="2F182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9602983"/>
    <w:multiLevelType w:val="multilevel"/>
    <w:tmpl w:val="5BE84C0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6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41E7A"/>
    <w:rsid w:val="00027C0D"/>
    <w:rsid w:val="000541E9"/>
    <w:rsid w:val="00096BA4"/>
    <w:rsid w:val="000A5C48"/>
    <w:rsid w:val="000B4837"/>
    <w:rsid w:val="000F7A0B"/>
    <w:rsid w:val="001077B6"/>
    <w:rsid w:val="00122AFB"/>
    <w:rsid w:val="00124B8C"/>
    <w:rsid w:val="001A2CEF"/>
    <w:rsid w:val="001D62C5"/>
    <w:rsid w:val="00224283"/>
    <w:rsid w:val="002359C2"/>
    <w:rsid w:val="002451B5"/>
    <w:rsid w:val="002543B3"/>
    <w:rsid w:val="002610A8"/>
    <w:rsid w:val="00285F00"/>
    <w:rsid w:val="0028751C"/>
    <w:rsid w:val="002A7F65"/>
    <w:rsid w:val="002B7AB5"/>
    <w:rsid w:val="002C1E58"/>
    <w:rsid w:val="003077E2"/>
    <w:rsid w:val="003712C3"/>
    <w:rsid w:val="00384B6E"/>
    <w:rsid w:val="003D623C"/>
    <w:rsid w:val="003E421F"/>
    <w:rsid w:val="003E644F"/>
    <w:rsid w:val="00404CB9"/>
    <w:rsid w:val="00416883"/>
    <w:rsid w:val="00462976"/>
    <w:rsid w:val="004A0DD7"/>
    <w:rsid w:val="004A38BC"/>
    <w:rsid w:val="004E08F1"/>
    <w:rsid w:val="004E2EF7"/>
    <w:rsid w:val="00513D45"/>
    <w:rsid w:val="005178E4"/>
    <w:rsid w:val="00557667"/>
    <w:rsid w:val="005611D1"/>
    <w:rsid w:val="005779EB"/>
    <w:rsid w:val="005B2E01"/>
    <w:rsid w:val="005B67BE"/>
    <w:rsid w:val="005D2E52"/>
    <w:rsid w:val="005D6173"/>
    <w:rsid w:val="005E69E1"/>
    <w:rsid w:val="00656543"/>
    <w:rsid w:val="00671A42"/>
    <w:rsid w:val="00696CB8"/>
    <w:rsid w:val="006F7710"/>
    <w:rsid w:val="00757032"/>
    <w:rsid w:val="00760B2B"/>
    <w:rsid w:val="00775BE7"/>
    <w:rsid w:val="007E2B2E"/>
    <w:rsid w:val="007F470E"/>
    <w:rsid w:val="0081363E"/>
    <w:rsid w:val="00826F23"/>
    <w:rsid w:val="00832401"/>
    <w:rsid w:val="008331BE"/>
    <w:rsid w:val="00844CAD"/>
    <w:rsid w:val="00890B76"/>
    <w:rsid w:val="008D6D46"/>
    <w:rsid w:val="00920980"/>
    <w:rsid w:val="00981550"/>
    <w:rsid w:val="009C1018"/>
    <w:rsid w:val="009E11AE"/>
    <w:rsid w:val="009F6205"/>
    <w:rsid w:val="00A20E03"/>
    <w:rsid w:val="00A21AF6"/>
    <w:rsid w:val="00A41E7A"/>
    <w:rsid w:val="00A83274"/>
    <w:rsid w:val="00AC3855"/>
    <w:rsid w:val="00B059A4"/>
    <w:rsid w:val="00B07F14"/>
    <w:rsid w:val="00B20F03"/>
    <w:rsid w:val="00B35D3E"/>
    <w:rsid w:val="00BA696C"/>
    <w:rsid w:val="00BB432E"/>
    <w:rsid w:val="00C139AD"/>
    <w:rsid w:val="00C57CFD"/>
    <w:rsid w:val="00D559A6"/>
    <w:rsid w:val="00D701EB"/>
    <w:rsid w:val="00D76228"/>
    <w:rsid w:val="00DD35AA"/>
    <w:rsid w:val="00E33D75"/>
    <w:rsid w:val="00E353CB"/>
    <w:rsid w:val="00F130A4"/>
    <w:rsid w:val="00F727FC"/>
    <w:rsid w:val="00F91507"/>
    <w:rsid w:val="00FA07C0"/>
    <w:rsid w:val="00FF79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432E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A41E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41E7A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uiPriority w:val="99"/>
    <w:rsid w:val="00B20F03"/>
    <w:rPr>
      <w:rFonts w:cs="Times New Roman"/>
    </w:rPr>
  </w:style>
  <w:style w:type="paragraph" w:styleId="NormalWeb">
    <w:name w:val="Normal (Web)"/>
    <w:basedOn w:val="Normal"/>
    <w:uiPriority w:val="99"/>
    <w:rsid w:val="00B20F0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Strong">
    <w:name w:val="Strong"/>
    <w:basedOn w:val="DefaultParagraphFont"/>
    <w:uiPriority w:val="99"/>
    <w:qFormat/>
    <w:rsid w:val="00B20F03"/>
    <w:rPr>
      <w:rFonts w:cs="Times New Roman"/>
      <w:b/>
    </w:rPr>
  </w:style>
  <w:style w:type="paragraph" w:styleId="NoSpacing">
    <w:name w:val="No Spacing"/>
    <w:uiPriority w:val="99"/>
    <w:qFormat/>
    <w:rsid w:val="002C1E58"/>
  </w:style>
  <w:style w:type="paragraph" w:styleId="ListParagraph">
    <w:name w:val="List Paragraph"/>
    <w:basedOn w:val="Normal"/>
    <w:uiPriority w:val="99"/>
    <w:qFormat/>
    <w:rsid w:val="002C1E58"/>
    <w:pPr>
      <w:ind w:left="720"/>
      <w:contextualSpacing/>
    </w:pPr>
  </w:style>
  <w:style w:type="paragraph" w:styleId="Caption">
    <w:name w:val="caption"/>
    <w:basedOn w:val="Normal"/>
    <w:next w:val="Normal"/>
    <w:uiPriority w:val="99"/>
    <w:qFormat/>
    <w:rsid w:val="00D559A6"/>
    <w:pPr>
      <w:spacing w:line="240" w:lineRule="auto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5915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oleObject" Target="embeddings/oleObject1.bin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23" Type="http://schemas.openxmlformats.org/officeDocument/2006/relationships/oleObject" Target="embeddings/oleObject2.bin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649</TotalTime>
  <Pages>10</Pages>
  <Words>1031</Words>
  <Characters>5883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</dc:creator>
  <cp:keywords/>
  <dc:description/>
  <cp:lastModifiedBy>user</cp:lastModifiedBy>
  <cp:revision>31</cp:revision>
  <cp:lastPrinted>2017-01-24T06:25:00Z</cp:lastPrinted>
  <dcterms:created xsi:type="dcterms:W3CDTF">2017-01-19T06:24:00Z</dcterms:created>
  <dcterms:modified xsi:type="dcterms:W3CDTF">2017-03-17T14:12:00Z</dcterms:modified>
</cp:coreProperties>
</file>