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585" w:tblpYSpec="outside"/>
        <w:tblOverlap w:val="never"/>
        <w:tblW w:w="5647" w:type="pct"/>
        <w:tblCellSpacing w:w="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665"/>
      </w:tblGrid>
      <w:tr w:rsidR="00C94AAB" w:rsidRPr="002C5024" w:rsidTr="007056CB">
        <w:trPr>
          <w:tblCellSpacing w:w="7" w:type="dxa"/>
        </w:trPr>
        <w:tc>
          <w:tcPr>
            <w:tcW w:w="4987" w:type="pct"/>
            <w:vAlign w:val="center"/>
          </w:tcPr>
          <w:p w:rsidR="00C94AAB" w:rsidRPr="007056CB" w:rsidRDefault="00C94AAB" w:rsidP="007056CB">
            <w:pPr>
              <w:pStyle w:val="NoSpacing"/>
              <w:ind w:left="2220" w:hanging="2220"/>
              <w:rPr>
                <w:sz w:val="28"/>
                <w:szCs w:val="28"/>
                <w:lang w:eastAsia="ru-RU"/>
              </w:rPr>
            </w:pPr>
            <w:r w:rsidRPr="007056CB">
              <w:rPr>
                <w:b/>
                <w:sz w:val="28"/>
                <w:szCs w:val="28"/>
                <w:lang w:eastAsia="ru-RU"/>
              </w:rPr>
              <w:t>Действующие лица и персонажи: </w:t>
            </w:r>
            <w:r w:rsidRPr="007056CB">
              <w:rPr>
                <w:b/>
                <w:sz w:val="28"/>
                <w:szCs w:val="28"/>
                <w:lang w:eastAsia="ru-RU"/>
              </w:rPr>
              <w:br/>
            </w:r>
            <w:r w:rsidRPr="007056CB">
              <w:rPr>
                <w:sz w:val="28"/>
                <w:szCs w:val="28"/>
                <w:lang w:eastAsia="ru-RU"/>
              </w:rPr>
              <w:t>- Дед Мороз (ДМ) </w:t>
            </w:r>
            <w:r w:rsidRPr="007056CB">
              <w:rPr>
                <w:sz w:val="28"/>
                <w:szCs w:val="28"/>
                <w:lang w:eastAsia="ru-RU"/>
              </w:rPr>
              <w:br/>
              <w:t>- Снегурочка (СН) </w:t>
            </w:r>
            <w:r w:rsidRPr="007056CB">
              <w:rPr>
                <w:sz w:val="28"/>
                <w:szCs w:val="28"/>
                <w:lang w:eastAsia="ru-RU"/>
              </w:rPr>
              <w:br/>
              <w:t>- Клоун Снежинкин (КЛ) </w:t>
            </w:r>
            <w:r w:rsidRPr="007056CB">
              <w:rPr>
                <w:sz w:val="28"/>
                <w:szCs w:val="28"/>
                <w:lang w:eastAsia="ru-RU"/>
              </w:rPr>
              <w:br/>
              <w:t>- Баба-Яга (БЯ) </w:t>
            </w:r>
            <w:r w:rsidRPr="007056CB">
              <w:rPr>
                <w:sz w:val="28"/>
                <w:szCs w:val="28"/>
                <w:lang w:eastAsia="ru-RU"/>
              </w:rPr>
              <w:br/>
              <w:t>- Змей Горыныч</w:t>
            </w:r>
          </w:p>
          <w:p w:rsidR="00C94AAB" w:rsidRPr="007056CB" w:rsidRDefault="00C94AAB" w:rsidP="007056CB">
            <w:pPr>
              <w:rPr>
                <w:sz w:val="28"/>
                <w:szCs w:val="28"/>
                <w:lang w:eastAsia="ru-RU"/>
              </w:rPr>
            </w:pPr>
            <w:r w:rsidRPr="007056CB">
              <w:rPr>
                <w:sz w:val="28"/>
                <w:szCs w:val="28"/>
                <w:lang w:eastAsia="ru-RU"/>
              </w:rPr>
              <w:br/>
              <w:t>Звучит фоновая новогодняя музыка. «За кадром» звучит голос: </w:t>
            </w:r>
            <w:r w:rsidRPr="007056CB">
              <w:rPr>
                <w:sz w:val="28"/>
                <w:szCs w:val="28"/>
                <w:lang w:eastAsia="ru-RU"/>
              </w:rPr>
              <w:br/>
              <w:t>Снова к нам пришел сегодня </w:t>
            </w:r>
            <w:r w:rsidRPr="007056CB">
              <w:rPr>
                <w:sz w:val="28"/>
                <w:szCs w:val="28"/>
                <w:lang w:eastAsia="ru-RU"/>
              </w:rPr>
              <w:br/>
              <w:t>Праздник Елки и Зимы </w:t>
            </w:r>
            <w:r w:rsidRPr="007056CB">
              <w:rPr>
                <w:sz w:val="28"/>
                <w:szCs w:val="28"/>
                <w:lang w:eastAsia="ru-RU"/>
              </w:rPr>
              <w:br/>
              <w:t>Этот праздник новогодний </w:t>
            </w:r>
            <w:r w:rsidRPr="007056CB">
              <w:rPr>
                <w:sz w:val="28"/>
                <w:szCs w:val="28"/>
                <w:lang w:eastAsia="ru-RU"/>
              </w:rPr>
              <w:br/>
              <w:t>С нетерпеньем ждали мы </w:t>
            </w:r>
            <w:r w:rsidRPr="007056CB">
              <w:rPr>
                <w:sz w:val="28"/>
                <w:szCs w:val="28"/>
                <w:lang w:eastAsia="ru-RU"/>
              </w:rPr>
              <w:br/>
              <w:t>Внимание, внимание! </w:t>
            </w:r>
            <w:r w:rsidRPr="007056CB">
              <w:rPr>
                <w:sz w:val="28"/>
                <w:szCs w:val="28"/>
                <w:lang w:eastAsia="ru-RU"/>
              </w:rPr>
              <w:br/>
              <w:t>Спешите, торопитесь! </w:t>
            </w:r>
            <w:r w:rsidRPr="007056CB">
              <w:rPr>
                <w:sz w:val="28"/>
                <w:szCs w:val="28"/>
                <w:lang w:eastAsia="ru-RU"/>
              </w:rPr>
              <w:br/>
              <w:t>Вокруг зеленой елочки </w:t>
            </w:r>
            <w:r w:rsidRPr="007056CB">
              <w:rPr>
                <w:sz w:val="28"/>
                <w:szCs w:val="28"/>
                <w:lang w:eastAsia="ru-RU"/>
              </w:rPr>
              <w:br/>
              <w:t>Скорее становитесь! </w:t>
            </w:r>
            <w:r w:rsidRPr="007056CB">
              <w:rPr>
                <w:sz w:val="28"/>
                <w:szCs w:val="28"/>
                <w:lang w:eastAsia="ru-RU"/>
              </w:rPr>
              <w:br/>
              <w:t>Всех мы приглашаем в дружный хоровод, </w:t>
            </w:r>
            <w:r w:rsidRPr="007056CB">
              <w:rPr>
                <w:sz w:val="28"/>
                <w:szCs w:val="28"/>
                <w:lang w:eastAsia="ru-RU"/>
              </w:rPr>
              <w:br/>
              <w:t>Встречайте к нам на праздник Снегурочка идет!!! </w:t>
            </w:r>
            <w:r w:rsidRPr="007056CB">
              <w:rPr>
                <w:sz w:val="28"/>
                <w:szCs w:val="28"/>
                <w:lang w:eastAsia="ru-RU"/>
              </w:rPr>
              <w:br/>
              <w:t>Звучит торжественная музыка на выход Снегурочки, вдруг музыка «портится» и переходит в «злодейскую» к елке выходит Баба-Яга, обходит елку, осматривает ее и детей. Останавливается. </w:t>
            </w:r>
            <w:r w:rsidRPr="007056CB">
              <w:rPr>
                <w:sz w:val="28"/>
                <w:szCs w:val="28"/>
                <w:lang w:eastAsia="ru-RU"/>
              </w:rPr>
              <w:br/>
            </w:r>
            <w:r w:rsidRPr="007056CB">
              <w:rPr>
                <w:sz w:val="28"/>
                <w:szCs w:val="28"/>
                <w:lang w:eastAsia="ru-RU"/>
              </w:rPr>
              <w:br/>
            </w:r>
            <w:r w:rsidRPr="007056CB">
              <w:rPr>
                <w:b/>
                <w:sz w:val="28"/>
                <w:szCs w:val="28"/>
                <w:lang w:eastAsia="ru-RU"/>
              </w:rPr>
              <w:t>Баба Яга:</w:t>
            </w:r>
            <w:r w:rsidRPr="007056CB">
              <w:rPr>
                <w:sz w:val="28"/>
                <w:szCs w:val="28"/>
                <w:lang w:eastAsia="ru-RU"/>
              </w:rPr>
              <w:t> </w:t>
            </w:r>
            <w:r w:rsidRPr="007056CB">
              <w:rPr>
                <w:sz w:val="28"/>
                <w:szCs w:val="28"/>
                <w:lang w:eastAsia="ru-RU"/>
              </w:rPr>
              <w:br/>
              <w:t xml:space="preserve">Опаньки! Какая елочка! Пушистая, зеленая, уже с игрушками. (К детям) да я  её ещё в том году высмотрела для Змея Горыныча. Чего уставились! Кто за вас со Снегурочкой здороваться будет? Небось, заждались меня? А я к вам так спешила, так торопилась, все ножки истоптала, десять метелок сломала… Хорошая я Снегурочка? (Дети отвечают) Что?! Не нравлюсь?! Сегодня я здесь хозяйка! А кому не нравится, того я без праздника оставлю. </w:t>
            </w: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b/>
                <w:bCs/>
                <w:color w:val="000000"/>
                <w:sz w:val="28"/>
                <w:szCs w:val="28"/>
              </w:rPr>
              <w:t>Баба Яга</w:t>
            </w:r>
            <w:r w:rsidRPr="007056CB">
              <w:rPr>
                <w:color w:val="000000"/>
                <w:sz w:val="28"/>
                <w:szCs w:val="28"/>
              </w:rPr>
              <w:t>: Так, ладно ! Теперь надо бы Змея Горыныча с праздником поздравить. А че он, не человек, што ли, ему, поди, тоже праздник нужен.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Баба Яга</w:t>
            </w:r>
            <w:r w:rsidRPr="007056CB">
              <w:rPr>
                <w:color w:val="000000"/>
                <w:sz w:val="28"/>
                <w:szCs w:val="28"/>
              </w:rPr>
              <w:t>: (кричит) Эй, Змей Горыныч! Эй, Змей Горыныч!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color w:val="000000"/>
                <w:sz w:val="28"/>
                <w:szCs w:val="28"/>
              </w:rPr>
              <w:t>(Под заставку «Парковка Горыныча» влетает Змей Горыныч, облетает вокруг елки)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</w:t>
            </w:r>
            <w:r w:rsidRPr="007056CB">
              <w:rPr>
                <w:color w:val="000000"/>
                <w:sz w:val="28"/>
                <w:szCs w:val="28"/>
              </w:rPr>
              <w:t>: Вызывали?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Баба Яга</w:t>
            </w:r>
            <w:r w:rsidRPr="007056CB">
              <w:rPr>
                <w:color w:val="000000"/>
                <w:sz w:val="28"/>
                <w:szCs w:val="28"/>
              </w:rPr>
              <w:t>: (испугано)Вызывали! Вызывали!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</w:t>
            </w:r>
            <w:r w:rsidRPr="007056CB">
              <w:rPr>
                <w:color w:val="000000"/>
                <w:sz w:val="28"/>
                <w:szCs w:val="28"/>
              </w:rPr>
              <w:t>: Зачем?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Баба Яга</w:t>
            </w:r>
            <w:r w:rsidRPr="007056CB">
              <w:rPr>
                <w:color w:val="000000"/>
                <w:sz w:val="28"/>
                <w:szCs w:val="28"/>
              </w:rPr>
              <w:t>: С Новым годом хотела поздравить.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Горыныч:</w:t>
            </w:r>
            <w:r w:rsidRPr="007056CB"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t>Поздравляй, чего медлишь?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rStyle w:val="Emphasis"/>
                <w:b/>
                <w:bCs/>
                <w:color w:val="000000"/>
                <w:sz w:val="28"/>
                <w:szCs w:val="28"/>
              </w:rPr>
              <w:t>Баба Яга: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  <w:t>Ну-ну, полно тебе, не сердись. Хочешь, я тебя развеселю, твой  любимый танец станцую? Только как называется он, запамятовала я. У меня, как его... хлорофос памяти. Ой, то есть... дихлофос. Нет, нет, не дихлофос, а завхоз. Тьфу, совсем запуталась.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rStyle w:val="Emphasis"/>
                <w:b/>
                <w:bCs/>
                <w:color w:val="000000"/>
                <w:sz w:val="28"/>
                <w:szCs w:val="28"/>
              </w:rPr>
              <w:t>Змей Горыныч: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  <w:t>Склероз у тебя, Яга.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rStyle w:val="Emphasis"/>
                <w:b/>
                <w:bCs/>
                <w:color w:val="000000"/>
                <w:sz w:val="28"/>
                <w:szCs w:val="28"/>
              </w:rPr>
              <w:t>Баба Яга: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  <w:t>Вот-вот, я и говорю — склероз. Теперича вспомнила, как называется танец вокруг ёлки. Хоровод.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rStyle w:val="Emphasis"/>
                <w:b/>
                <w:bCs/>
                <w:color w:val="000000"/>
                <w:sz w:val="28"/>
                <w:szCs w:val="28"/>
              </w:rPr>
              <w:t>Змей Горыныч: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  <w:t>Да! Ты знаешь такую песню? Ничего себе!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rStyle w:val="apple-converted-space"/>
                <w:color w:val="000000"/>
                <w:sz w:val="28"/>
                <w:szCs w:val="28"/>
              </w:rPr>
            </w:pPr>
            <w:r w:rsidRPr="007056CB">
              <w:rPr>
                <w:rStyle w:val="Strong"/>
                <w:i/>
                <w:iCs/>
                <w:color w:val="000000"/>
                <w:sz w:val="28"/>
                <w:szCs w:val="28"/>
              </w:rPr>
              <w:t>Баба Яга:</w:t>
            </w:r>
            <w:r w:rsidRPr="007056CB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t>Только мне «подтанцовка» требуется, кто смелый - выходи! Я буду танцевать, а вы за мной движения повторять. (Баба Яга танцует и показывает смешные движения, а дети повторяют), а стройная.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rStyle w:val="Emphasis"/>
                <w:color w:val="000000"/>
                <w:sz w:val="28"/>
                <w:szCs w:val="28"/>
              </w:rPr>
              <w:t>Я даже вас конфетками угощу (достает из кармана и раздает конфеты детям).</w:t>
            </w:r>
            <w:r w:rsidRPr="007056CB">
              <w:rPr>
                <w:i/>
                <w:iCs/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 (обиженно)</w:t>
            </w:r>
            <w:r w:rsidRPr="007056CB">
              <w:rPr>
                <w:color w:val="000000"/>
                <w:sz w:val="28"/>
                <w:szCs w:val="28"/>
              </w:rPr>
              <w:t>: Меня позвала, чтобы поздравить с Новым Годом. А сама с этими (показывает на детей)танцует.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</w:t>
            </w:r>
            <w:r w:rsidRPr="007056CB">
              <w:rPr>
                <w:color w:val="000000"/>
                <w:sz w:val="28"/>
                <w:szCs w:val="28"/>
              </w:rPr>
              <w:t>: Да я вас всех превращу в бревна с глазами. А хотя… нет! Играть я очень люблю. Вот если отыграетесь, не заколдую. Ну, а нет – все будете деревьями!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rStyle w:val="apple-converted-space"/>
                <w:color w:val="000000"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7056CB">
              <w:rPr>
                <w:b/>
                <w:color w:val="000000"/>
                <w:sz w:val="28"/>
                <w:szCs w:val="28"/>
              </w:rPr>
              <w:t>Флешмоб с детьми: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color w:val="000000"/>
                <w:sz w:val="28"/>
                <w:szCs w:val="28"/>
              </w:rPr>
              <w:t xml:space="preserve">  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КЛ: </w:t>
            </w:r>
            <w:r w:rsidRPr="007056CB">
              <w:rPr>
                <w:iCs/>
                <w:sz w:val="28"/>
                <w:szCs w:val="28"/>
              </w:rPr>
              <w:br/>
              <w:t>(за кулисами зовет) Снегурочка! Снегурочка-а-а!!! (выбегает к елке, продолжая звать ее и видя БЯ, осекается на полуслове) Ой, Баба-Яга… (пятится назад)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(к Снежинкину) Стоять!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КЛ: </w:t>
            </w:r>
            <w:r w:rsidRPr="007056CB">
              <w:rPr>
                <w:iCs/>
                <w:sz w:val="28"/>
                <w:szCs w:val="28"/>
              </w:rPr>
              <w:br/>
              <w:t>Стою. Баба-Яга, а.. а… что Вы здесь делаете?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(передразнивая) А, что вы здесь делаете… (наступая на клоуна) А что ты здесь делаешь? Ты кто такой?!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КЛ: </w:t>
            </w:r>
            <w:r w:rsidRPr="007056CB">
              <w:rPr>
                <w:iCs/>
                <w:sz w:val="28"/>
                <w:szCs w:val="28"/>
              </w:rPr>
              <w:br/>
              <w:t>(гордо) Я Снежинкин! Главный помощник Деда Мороза и Снегурочки… Новый год здесь встречать собрались. А где… Снегурочка…?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Я Снегурочка! Понял!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КЛ: </w:t>
            </w:r>
            <w:r w:rsidRPr="007056CB">
              <w:rPr>
                <w:iCs/>
                <w:sz w:val="28"/>
                <w:szCs w:val="28"/>
              </w:rPr>
              <w:br/>
              <w:t>Понял,… то есть не понял,… а где Снегурочка… настоящая…? 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Ты что ослеп… я Снегурочка… настоящая! А это – дед мороз (показывает на змея горыныча) Будешь делать то, что мы скажем.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КЛ: </w:t>
            </w:r>
            <w:r w:rsidRPr="007056CB">
              <w:rPr>
                <w:iCs/>
                <w:sz w:val="28"/>
                <w:szCs w:val="28"/>
              </w:rPr>
              <w:br/>
              <w:t>Нет я не согласен, (к ребятам) Ребята! Эти самозванцы нам весь праздник испортят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Змей Горыныч: </w:t>
            </w:r>
            <w:r w:rsidRPr="007056CB">
              <w:rPr>
                <w:iCs/>
                <w:sz w:val="28"/>
                <w:szCs w:val="28"/>
              </w:rPr>
              <w:br/>
              <w:t>СТОЯТЬ! МОЛЧАТЬ!!! Ребята сами знают кто им нужен, (к детям) Эй, мальчиши-плохиши, девчонки кривляки-забияки, кто хочет, чтобы я снегурочкой была громко прокричите «Я» Три-четыре (дети кричат)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КЛ: </w:t>
            </w:r>
            <w:r w:rsidRPr="007056CB">
              <w:rPr>
                <w:iCs/>
                <w:sz w:val="28"/>
                <w:szCs w:val="28"/>
              </w:rPr>
              <w:br/>
              <w:t>А кто за то чтобы эта самозванцы с нашей елки убирались, громко кричите «Я». Три-четыре. (дети кричат) Вот, видишь Яга, ты проиграла со своим другом.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Но, но, но. Мы этого праздника целый год ждали и уходить не собираемся. А вы, если хотите свою Снегурочку увидеть, платите, выкуп… спойте, спляшите, сказочку расскажите… (мягко) Уважьте старушку (снова грубо) А не то не видать Вам Снегурочку и праздника не видать.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Клоун: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Так вот почему Снегурочки нет… говори подлая, где Снегурочка? (БЯ кривляется, не собирается отвечать)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Клоун: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Ребята, давайте Снегурочку позовем, может она нас услышит… (кричат вместе три раза «Снегурочка»)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Баба – яга: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 xml:space="preserve">Ой рассмешили, ой не могу,… заблудилась Ваша Снегурочка…,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b/>
                <w:iCs/>
                <w:sz w:val="28"/>
                <w:szCs w:val="28"/>
              </w:rPr>
              <w:t>змей Горыныч: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может быть к утру из леса выберется,… впрочем, можем ее вернуть,… если согласитесь и с нами песенку спеть…, тогда , честное - злодейское, уйдем…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Клоун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А что, правда уйдете, не обманите…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Баба – Яга: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Как не стыдно… пожилым людям  не верите…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клоун: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Хорошо! Будет вам песня, самая веселая, самая новогодняя (к детям) </w:t>
            </w:r>
            <w:r w:rsidRPr="007056CB">
              <w:rPr>
                <w:iCs/>
                <w:sz w:val="28"/>
                <w:szCs w:val="28"/>
              </w:rPr>
              <w:br/>
              <w:t>В круг ребята становитесь, </w:t>
            </w:r>
            <w:r w:rsidRPr="007056CB">
              <w:rPr>
                <w:iCs/>
                <w:sz w:val="28"/>
                <w:szCs w:val="28"/>
              </w:rPr>
              <w:br/>
              <w:t>Крепче за руки держитесь </w:t>
            </w:r>
            <w:r w:rsidRPr="007056CB">
              <w:rPr>
                <w:iCs/>
                <w:sz w:val="28"/>
                <w:szCs w:val="28"/>
              </w:rPr>
              <w:br/>
              <w:t>Мы снегурочку спасем, </w:t>
            </w:r>
            <w:r w:rsidRPr="007056CB">
              <w:rPr>
                <w:iCs/>
                <w:sz w:val="28"/>
                <w:szCs w:val="28"/>
              </w:rPr>
              <w:br/>
              <w:t>Дружно песню запоем </w:t>
            </w:r>
            <w:r w:rsidRPr="007056CB">
              <w:rPr>
                <w:iCs/>
                <w:sz w:val="28"/>
                <w:szCs w:val="28"/>
              </w:rPr>
              <w:br/>
              <w:t>Я начну и Вы со мной, </w:t>
            </w:r>
            <w:r w:rsidRPr="007056CB">
              <w:rPr>
                <w:iCs/>
                <w:sz w:val="28"/>
                <w:szCs w:val="28"/>
              </w:rPr>
              <w:br/>
              <w:t>Вокруг елочки лесной </w:t>
            </w:r>
            <w:r w:rsidRPr="007056CB">
              <w:rPr>
                <w:iCs/>
                <w:sz w:val="28"/>
                <w:szCs w:val="28"/>
              </w:rPr>
              <w:br/>
              <w:t>(песня «Потолок ледяной» 1-й куплет дети идут по кругу, на припев идут в начале к елке, от елки, хлопают в ладоши, кружатся)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змей Горыныч:</w:t>
            </w:r>
            <w:r w:rsidRPr="007056CB">
              <w:rPr>
                <w:iCs/>
                <w:sz w:val="28"/>
                <w:szCs w:val="28"/>
              </w:rPr>
              <w:br/>
              <w:t>Ой, хорошо, ой молодцы…, только маловато будет…, я еще поиграть хочу.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 xml:space="preserve">Клоун: </w:t>
            </w:r>
            <w:r w:rsidRPr="007056CB">
              <w:rPr>
                <w:color w:val="000000"/>
                <w:sz w:val="28"/>
                <w:szCs w:val="28"/>
              </w:rPr>
              <w:t xml:space="preserve"> Ну, что ж, Змей Горыныч! Все ребята у нас смелые, быстрые, ловкие. Они обязательно тебя обыграют.</w:t>
            </w:r>
            <w:r w:rsidRPr="007056C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7056CB">
              <w:rPr>
                <w:color w:val="000000"/>
                <w:sz w:val="28"/>
                <w:szCs w:val="28"/>
              </w:rPr>
              <w:br/>
            </w:r>
            <w:r w:rsidRPr="007056CB">
              <w:rPr>
                <w:b/>
                <w:bCs/>
                <w:color w:val="000000"/>
                <w:sz w:val="28"/>
                <w:szCs w:val="28"/>
              </w:rPr>
              <w:t>Змей Горыныч</w:t>
            </w:r>
            <w:r w:rsidRPr="007056CB">
              <w:rPr>
                <w:color w:val="000000"/>
                <w:sz w:val="28"/>
                <w:szCs w:val="28"/>
              </w:rPr>
              <w:t>: Посмотрим, посмотрим!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b/>
                <w:bCs/>
                <w:color w:val="000000"/>
                <w:sz w:val="28"/>
                <w:szCs w:val="28"/>
              </w:rPr>
              <w:t>Игра «Лавата»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56CB">
              <w:rPr>
                <w:color w:val="000000"/>
                <w:sz w:val="28"/>
                <w:szCs w:val="28"/>
              </w:rPr>
              <w:t>( Змей Горыныч и Баба Яга сначала быстро бегают, потом все хуже и хуже, в конце совсем ослабли , ползут под елку)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C94AAB" w:rsidRPr="007056CB" w:rsidRDefault="00C94AAB" w:rsidP="007056CB">
            <w:pPr>
              <w:spacing w:after="0" w:line="240" w:lineRule="auto"/>
              <w:rPr>
                <w:iCs/>
                <w:sz w:val="28"/>
                <w:szCs w:val="28"/>
                <w:lang w:eastAsia="ru-RU"/>
              </w:rPr>
            </w:pPr>
            <w:r w:rsidRPr="007056CB">
              <w:rPr>
                <w:b/>
                <w:color w:val="000000"/>
                <w:sz w:val="28"/>
                <w:szCs w:val="28"/>
                <w:lang w:eastAsia="ru-RU"/>
              </w:rPr>
              <w:t>Клоун:</w:t>
            </w:r>
            <w:r w:rsidRPr="007056CB">
              <w:rPr>
                <w:b/>
                <w:iCs/>
                <w:sz w:val="28"/>
                <w:szCs w:val="28"/>
                <w:lang w:eastAsia="ru-RU"/>
              </w:rPr>
              <w:t> </w:t>
            </w:r>
            <w:r w:rsidRPr="007056CB">
              <w:rPr>
                <w:b/>
                <w:iCs/>
                <w:sz w:val="28"/>
                <w:szCs w:val="28"/>
                <w:lang w:eastAsia="ru-RU"/>
              </w:rPr>
              <w:br/>
            </w:r>
            <w:r w:rsidRPr="007056CB">
              <w:rPr>
                <w:iCs/>
                <w:sz w:val="28"/>
                <w:szCs w:val="28"/>
                <w:lang w:eastAsia="ru-RU"/>
              </w:rPr>
              <w:t>Ты Яга, и Змеюшка зубы нам не заговаривайте, исполняйте свое обещание. Верните Снегурочку и уходите по добру, по здорову.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</w:r>
            <w:r w:rsidRPr="007056CB">
              <w:rPr>
                <w:b/>
                <w:iCs/>
                <w:sz w:val="28"/>
                <w:szCs w:val="28"/>
                <w:lang w:eastAsia="ru-RU"/>
              </w:rPr>
              <w:t>Баба Яга:</w:t>
            </w:r>
            <w:r w:rsidRPr="007056CB">
              <w:rPr>
                <w:b/>
                <w:iCs/>
                <w:sz w:val="28"/>
                <w:szCs w:val="28"/>
                <w:lang w:eastAsia="ru-RU"/>
              </w:rPr>
              <w:br/>
            </w:r>
            <w:r w:rsidRPr="007056CB">
              <w:rPr>
                <w:iCs/>
                <w:sz w:val="28"/>
                <w:szCs w:val="28"/>
                <w:lang w:eastAsia="ru-RU"/>
              </w:rPr>
              <w:t>Эх, хотела я по-хорошему, да придется по-плохому (Звучит зловещая музыка, Баба-Яга произносит заклинание)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  <w:t>Чуфыр, Буфыр, Ерики, Морики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  <w:t>Был ты Снежинкин, стал ты…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  <w:t>Пылинкин!!!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  <w:t>Лети по ветру с глаз долой (выметает его с праздника метлой) </w:t>
            </w:r>
            <w:r w:rsidRPr="007056CB">
              <w:rPr>
                <w:iCs/>
                <w:sz w:val="28"/>
                <w:szCs w:val="28"/>
                <w:lang w:eastAsia="ru-RU"/>
              </w:rPr>
              <w:br/>
              <w:t>(к детям) Ну, кто еще хочет, чтобы я ушла.</w:t>
            </w: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rPr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 xml:space="preserve"> (За кулисами слышен голос Снегурочки «Ау». Звучит музыкальная тема Снегурочки, она выходит к елке)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Здравствуйте, ребята! Видеть я Вас рада. К Вам на праздник торопилась, но немного заблудилась. Кто-то видно пошутил, указатели сменил, перепутал все тропинки, а еще пропал Снежинкин. Он сюда не прибегал.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(эхом, из-за елки) Крокодил его сожрал…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Ой, мне кто-то отвечает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змей Горыныч:</w:t>
            </w:r>
            <w:r w:rsidRPr="007056CB">
              <w:rPr>
                <w:iCs/>
                <w:sz w:val="28"/>
                <w:szCs w:val="28"/>
              </w:rPr>
              <w:br/>
              <w:t>Это ветви ель качает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Кто здесь шутит, отзовись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Брысь, брысь, брысь…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Ничего не понимаю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(выходит к СН) Хватит, больше не играю… </w:t>
            </w:r>
            <w:r w:rsidRPr="007056CB">
              <w:rPr>
                <w:iCs/>
                <w:sz w:val="28"/>
                <w:szCs w:val="28"/>
              </w:rPr>
              <w:br/>
              <w:t>(Снегурочке) Приплелась, не запылилась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Вот узнает Дед Мороз, отморозит тебе нос, лучше не озорничай, где Снежинкин, отвечай!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Баба – Яга: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Да не волнуйтесь Вы так, никуда ваш Пылинкин… тьфу ты, Снежинкин не денется,… полетает немного… и вернется. (начинает плача говорить) А я бедная,… несчастная,… одинокая,… живу в лесу,… обидели старушку, на праздник не пригласили… (рыдает в платочек)  и друга моего забыли Змеюшку.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Снегурочка: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И правда, ребята, не хорошо получилось…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Баба – Яга: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Вот-вот, эгоисты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Снегурочка: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(Бабе-Яге) БЯ, перестань плакать. Ребята, давайте простим БЯ,… оставим ее на нашей Новогодней Елке. </w:t>
            </w:r>
            <w:r w:rsidRPr="007056CB">
              <w:rPr>
                <w:iCs/>
                <w:sz w:val="28"/>
                <w:szCs w:val="28"/>
              </w:rPr>
              <w:br/>
              <w:t>Всем нам очень хорошо </w:t>
            </w:r>
            <w:r w:rsidRPr="007056CB">
              <w:rPr>
                <w:iCs/>
                <w:sz w:val="28"/>
                <w:szCs w:val="28"/>
              </w:rPr>
              <w:br/>
              <w:t>Весело сегодня </w:t>
            </w:r>
            <w:r w:rsidRPr="007056CB">
              <w:rPr>
                <w:iCs/>
                <w:sz w:val="28"/>
                <w:szCs w:val="28"/>
              </w:rPr>
              <w:br/>
              <w:t>Потому-то к нам пришел </w:t>
            </w:r>
            <w:r w:rsidRPr="007056CB">
              <w:rPr>
                <w:iCs/>
                <w:sz w:val="28"/>
                <w:szCs w:val="28"/>
              </w:rPr>
              <w:br/>
              <w:t>Праздник новогодний </w:t>
            </w:r>
            <w:r w:rsidRPr="007056CB">
              <w:rPr>
                <w:iCs/>
                <w:sz w:val="28"/>
                <w:szCs w:val="28"/>
              </w:rPr>
              <w:br/>
              <w:t>Сегодня здесь </w:t>
            </w:r>
            <w:r w:rsidRPr="007056CB">
              <w:rPr>
                <w:iCs/>
                <w:sz w:val="28"/>
                <w:szCs w:val="28"/>
              </w:rPr>
              <w:br/>
              <w:t>Закон простой </w:t>
            </w:r>
            <w:r w:rsidRPr="007056CB">
              <w:rPr>
                <w:iCs/>
                <w:sz w:val="28"/>
                <w:szCs w:val="28"/>
              </w:rPr>
              <w:br/>
              <w:t>Пой и танцуй </w:t>
            </w:r>
            <w:r w:rsidRPr="007056CB">
              <w:rPr>
                <w:iCs/>
                <w:sz w:val="28"/>
                <w:szCs w:val="28"/>
              </w:rPr>
              <w:br/>
              <w:t>Танцуй и пой </w:t>
            </w:r>
            <w:r w:rsidRPr="007056CB">
              <w:rPr>
                <w:iCs/>
                <w:sz w:val="28"/>
                <w:szCs w:val="28"/>
              </w:rPr>
              <w:br/>
              <w:t>Простим сегодня все ошибки </w:t>
            </w:r>
            <w:r w:rsidRPr="007056CB">
              <w:rPr>
                <w:iCs/>
                <w:sz w:val="28"/>
                <w:szCs w:val="28"/>
              </w:rPr>
              <w:br/>
              <w:t>Но не отсутствие улыбки </w:t>
            </w:r>
            <w:r w:rsidRPr="007056CB">
              <w:rPr>
                <w:iCs/>
                <w:sz w:val="28"/>
                <w:szCs w:val="28"/>
              </w:rPr>
              <w:br/>
              <w:t>(БЯ перестает плакать) </w:t>
            </w:r>
            <w:r w:rsidRPr="007056CB">
              <w:rPr>
                <w:iCs/>
                <w:sz w:val="28"/>
                <w:szCs w:val="28"/>
              </w:rPr>
              <w:br/>
              <w:t>Чувствую, что к нам вот-вот </w:t>
            </w:r>
            <w:r w:rsidRPr="007056CB">
              <w:rPr>
                <w:iCs/>
                <w:sz w:val="28"/>
                <w:szCs w:val="28"/>
              </w:rPr>
              <w:br/>
              <w:t>Добрый Дед Мороз придет </w:t>
            </w:r>
            <w:r w:rsidRPr="007056CB">
              <w:rPr>
                <w:iCs/>
                <w:sz w:val="28"/>
                <w:szCs w:val="28"/>
              </w:rPr>
              <w:br/>
              <w:t>Новый год наступит скоро </w:t>
            </w:r>
            <w:r w:rsidRPr="007056CB">
              <w:rPr>
                <w:iCs/>
                <w:sz w:val="28"/>
                <w:szCs w:val="28"/>
              </w:rPr>
              <w:br/>
              <w:t>Вы встречать его готовы? </w:t>
            </w:r>
            <w:r w:rsidRPr="007056CB">
              <w:rPr>
                <w:iCs/>
                <w:sz w:val="28"/>
                <w:szCs w:val="28"/>
              </w:rPr>
              <w:br/>
              <w:t>(дети отвечают)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Змей Горыныч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Чтоб время зря нам не терять… я… я… предлагаю танцевать… Первый танец будет мой, повторяйте все за мной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(современный танец ) 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Снегурочка: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Молодцы, ребята, и у меня для Вас игра есть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b/>
                <w:iCs/>
                <w:sz w:val="28"/>
                <w:szCs w:val="28"/>
              </w:rPr>
              <w:t>игра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Снегурочка: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Ребята, весело станцевали, хорошо размялись. Теперь Вам никакой мороз не страшен! </w:t>
            </w:r>
            <w:r w:rsidRPr="007056CB">
              <w:rPr>
                <w:iCs/>
                <w:sz w:val="28"/>
                <w:szCs w:val="28"/>
              </w:rPr>
              <w:br/>
              <w:t>(фонограмма «выход Деда Мороза») </w:t>
            </w:r>
            <w:r w:rsidRPr="007056CB">
              <w:rPr>
                <w:iCs/>
                <w:sz w:val="28"/>
                <w:szCs w:val="28"/>
              </w:rPr>
              <w:br/>
              <w:t>Ой, мне кажется, что к нам на Елку кто-то торопится…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Ну, чего стоите, как обычно, шире круг сделайте… Это, чай, Дед Мороз спешит… нюхом чую, его железная поступь. Ну, сейчас начнется… здравствуйте детишки, как Ваши делишки, тьфу, каждый год одно и тоже…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Дед Мороз: (ставит мешок с подарками под ёлку)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Ау, ау, иду, иду. </w:t>
            </w:r>
            <w:r w:rsidRPr="007056CB">
              <w:rPr>
                <w:iCs/>
                <w:sz w:val="28"/>
                <w:szCs w:val="28"/>
              </w:rPr>
              <w:br/>
              <w:t>Здравствуйте, мои друзья! </w:t>
            </w:r>
            <w:r w:rsidRPr="007056CB">
              <w:rPr>
                <w:iCs/>
                <w:sz w:val="28"/>
                <w:szCs w:val="28"/>
              </w:rPr>
              <w:br/>
              <w:t>Очень рад Вас видеть я </w:t>
            </w:r>
            <w:r w:rsidRPr="007056CB">
              <w:rPr>
                <w:iCs/>
                <w:sz w:val="28"/>
                <w:szCs w:val="28"/>
              </w:rPr>
              <w:br/>
              <w:t>С Новым Годом поздравляю </w:t>
            </w:r>
            <w:r w:rsidRPr="007056CB">
              <w:rPr>
                <w:iCs/>
                <w:sz w:val="28"/>
                <w:szCs w:val="28"/>
              </w:rPr>
              <w:br/>
              <w:t>Всех детей и всех гостей! </w:t>
            </w:r>
            <w:r w:rsidRPr="007056CB">
              <w:rPr>
                <w:iCs/>
                <w:sz w:val="28"/>
                <w:szCs w:val="28"/>
              </w:rPr>
              <w:br/>
              <w:t>Счастья, радости желаю, </w:t>
            </w:r>
            <w:r w:rsidRPr="007056CB">
              <w:rPr>
                <w:iCs/>
                <w:sz w:val="28"/>
                <w:szCs w:val="28"/>
              </w:rPr>
              <w:br/>
              <w:t>Новых праздничных затей! </w:t>
            </w:r>
            <w:r w:rsidRPr="007056CB">
              <w:rPr>
                <w:iCs/>
                <w:sz w:val="28"/>
                <w:szCs w:val="28"/>
              </w:rPr>
              <w:br/>
              <w:t>Пусть же этот Новый год </w:t>
            </w:r>
            <w:r w:rsidRPr="007056CB">
              <w:rPr>
                <w:iCs/>
                <w:sz w:val="28"/>
                <w:szCs w:val="28"/>
              </w:rPr>
              <w:br/>
              <w:t>Вам удачу принесет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 xml:space="preserve">Ага… уже принес…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Здравствуй Дедушка Мороз! Как хорошо что ты пришел . У нас без тебя что-то непонятное происходит.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И ты, Яга, Кощеюшка здесь… за старое взялись. Опять захотели  детям праздник испортить.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Что ты, что ты, никого мы не обижали, ничего не портили.   вместе с ребятами веселились, песни пели, а тут ….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Знаю, знаю про твои проделки… кто Снежинкина в Пылинкина превратил? Кто Снегурочке заблудиться помог? Разве не ты?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Признаюсь, было дело… но, так ведь, я не со зла, просто пошутила… сделай милость… оставь меня на празднике.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Дедушка Мороз, надо Ягу простить, только если она Снежинкину поможет вернуться.  Вместе веселились. </w:t>
            </w:r>
            <w:r w:rsidRPr="007056CB">
              <w:rPr>
                <w:iCs/>
                <w:sz w:val="28"/>
                <w:szCs w:val="28"/>
              </w:rPr>
              <w:br/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БЯ: ну, хорошо, уговорили! (</w:t>
            </w:r>
            <w:r w:rsidRPr="007056CB">
              <w:rPr>
                <w:b/>
                <w:iCs/>
                <w:sz w:val="28"/>
                <w:szCs w:val="28"/>
              </w:rPr>
              <w:t>баба Яга колдует и появляется под волшебную музыку Снежинкин)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t>ДМ: </w:t>
            </w:r>
            <w:r w:rsidRPr="007056CB">
              <w:rPr>
                <w:iCs/>
                <w:sz w:val="28"/>
                <w:szCs w:val="28"/>
              </w:rPr>
              <w:br/>
              <w:t xml:space="preserve">Да ну, неужто Баба-Яга доброй стала? (дети отвечают).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 xml:space="preserve"> КЛ: </w:t>
            </w:r>
            <w:r w:rsidRPr="007056CB">
              <w:rPr>
                <w:iCs/>
                <w:sz w:val="28"/>
                <w:szCs w:val="28"/>
              </w:rPr>
              <w:br/>
              <w:t>Расскажу я Вам ребятки новогодние загадки, кто загадку отгадает, тот конфетку получает… </w:t>
            </w:r>
            <w:r w:rsidRPr="007056CB">
              <w:rPr>
                <w:iCs/>
                <w:sz w:val="28"/>
                <w:szCs w:val="28"/>
              </w:rPr>
              <w:br/>
              <w:t>Солнце выглянет – заплачет </w:t>
            </w:r>
            <w:r w:rsidRPr="007056CB">
              <w:rPr>
                <w:iCs/>
                <w:sz w:val="28"/>
                <w:szCs w:val="28"/>
              </w:rPr>
              <w:br/>
              <w:t>Солнца нет – слезинки спрячет (Сосулька) </w:t>
            </w:r>
            <w:r w:rsidRPr="007056CB">
              <w:rPr>
                <w:iCs/>
                <w:sz w:val="28"/>
                <w:szCs w:val="28"/>
              </w:rPr>
              <w:br/>
              <w:t>Как зовут иголки </w:t>
            </w:r>
            <w:r w:rsidRPr="007056CB">
              <w:rPr>
                <w:iCs/>
                <w:sz w:val="28"/>
                <w:szCs w:val="28"/>
              </w:rPr>
              <w:br/>
              <w:t>У сосны и елки (Хвоя) </w:t>
            </w:r>
            <w:r w:rsidRPr="007056CB">
              <w:rPr>
                <w:iCs/>
                <w:sz w:val="28"/>
                <w:szCs w:val="28"/>
              </w:rPr>
              <w:br/>
              <w:t>Есть у белки, есть у мишки, </w:t>
            </w:r>
            <w:r w:rsidRPr="007056CB">
              <w:rPr>
                <w:iCs/>
                <w:sz w:val="28"/>
                <w:szCs w:val="28"/>
              </w:rPr>
              <w:br/>
              <w:t>У лисички, у зайчишки, </w:t>
            </w:r>
            <w:r w:rsidRPr="007056CB">
              <w:rPr>
                <w:iCs/>
                <w:sz w:val="28"/>
                <w:szCs w:val="28"/>
              </w:rPr>
              <w:br/>
              <w:t>И в холодный день зимы, </w:t>
            </w:r>
            <w:r w:rsidRPr="007056CB">
              <w:rPr>
                <w:iCs/>
                <w:sz w:val="28"/>
                <w:szCs w:val="28"/>
              </w:rPr>
              <w:br/>
              <w:t>В ней гулять выходим мы (Шуба) </w:t>
            </w:r>
            <w:r w:rsidRPr="007056CB">
              <w:rPr>
                <w:iCs/>
                <w:sz w:val="28"/>
                <w:szCs w:val="28"/>
              </w:rPr>
              <w:br/>
              <w:t>Кто в малине знает толк? </w:t>
            </w:r>
            <w:r w:rsidRPr="007056CB">
              <w:rPr>
                <w:iCs/>
                <w:sz w:val="28"/>
                <w:szCs w:val="28"/>
              </w:rPr>
              <w:br/>
              <w:t>Косолапый, бурый… (Медведь)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Змей Горыныч: </w:t>
            </w:r>
            <w:r w:rsidRPr="007056CB">
              <w:rPr>
                <w:iCs/>
                <w:sz w:val="28"/>
                <w:szCs w:val="28"/>
              </w:rPr>
              <w:br/>
              <w:t>Дед Мороз, ноги в пляс просятся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Хоть с седой я бородой, но в душе я молодой. </w:t>
            </w:r>
            <w:r w:rsidRPr="007056CB">
              <w:rPr>
                <w:iCs/>
                <w:sz w:val="28"/>
                <w:szCs w:val="28"/>
              </w:rPr>
              <w:br/>
              <w:t>И танцую на досуге модный танец Буги-Вуги! </w:t>
            </w:r>
            <w:r w:rsidRPr="007056CB">
              <w:rPr>
                <w:iCs/>
                <w:sz w:val="28"/>
                <w:szCs w:val="28"/>
              </w:rPr>
              <w:br/>
              <w:t>(танец «Буги-Вуги»)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b/>
                <w:iCs/>
                <w:sz w:val="28"/>
                <w:szCs w:val="28"/>
              </w:rPr>
              <w:t>(ребята танцуют, а БЯ и Змей горыныч  уносят мешок с подарками, оставляют другой)</w:t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Молодцы, ребята, порадовали старика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Дед Мороз, а ты ничего не забыл?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Что я позабыл?.. С детьми играл?... – Играл. Возле елочки плясал?... – Плясал! Песни пел, детей смешил, что еще я позабыл?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Дедушка, ты забыл самое главное! Зажечь нашу елочку и подарки подарить.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Ай-я-яй, </w:t>
            </w:r>
            <w:r w:rsidRPr="007056CB">
              <w:rPr>
                <w:iCs/>
                <w:sz w:val="28"/>
                <w:szCs w:val="28"/>
              </w:rPr>
              <w:br/>
              <w:t>Ну-ка посмотрю на елку, </w:t>
            </w:r>
            <w:r w:rsidRPr="007056CB">
              <w:rPr>
                <w:iCs/>
                <w:sz w:val="28"/>
                <w:szCs w:val="28"/>
              </w:rPr>
              <w:br/>
              <w:t>Как красива, как стройна, </w:t>
            </w:r>
            <w:r w:rsidRPr="007056CB">
              <w:rPr>
                <w:iCs/>
                <w:sz w:val="28"/>
                <w:szCs w:val="28"/>
              </w:rPr>
              <w:br/>
              <w:t>Как блестят ее иголки, </w:t>
            </w:r>
            <w:r w:rsidRPr="007056CB">
              <w:rPr>
                <w:iCs/>
                <w:sz w:val="28"/>
                <w:szCs w:val="28"/>
              </w:rPr>
              <w:br/>
              <w:t>Как нарядна, зелена. </w:t>
            </w:r>
            <w:r w:rsidRPr="007056CB">
              <w:rPr>
                <w:iCs/>
                <w:sz w:val="28"/>
                <w:szCs w:val="28"/>
              </w:rPr>
              <w:br/>
              <w:t>Ну-ка, посох, потрудись, </w:t>
            </w:r>
            <w:r w:rsidRPr="007056CB">
              <w:rPr>
                <w:iCs/>
                <w:sz w:val="28"/>
                <w:szCs w:val="28"/>
              </w:rPr>
              <w:br/>
              <w:t>Наша елочка зажгись! </w:t>
            </w:r>
            <w:r w:rsidRPr="007056CB">
              <w:rPr>
                <w:iCs/>
                <w:sz w:val="28"/>
                <w:szCs w:val="28"/>
              </w:rPr>
              <w:br/>
              <w:t>(елочка не зажигается) </w:t>
            </w:r>
            <w:r w:rsidRPr="007056CB">
              <w:rPr>
                <w:iCs/>
                <w:sz w:val="28"/>
                <w:szCs w:val="28"/>
              </w:rPr>
              <w:br/>
              <w:t>Не пойму, неужели посох волшебную силу потерял?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Это потому, что ты у ребят помощи не попросил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ДМ: </w:t>
            </w:r>
            <w:r w:rsidRPr="007056CB">
              <w:rPr>
                <w:iCs/>
                <w:sz w:val="28"/>
                <w:szCs w:val="28"/>
              </w:rPr>
              <w:br/>
              <w:t>Верно,… давайте вместе скажем: раз, два, три елочка гори (елочка зажглась)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Ну, а  теперь надо и  подарки вручать, да вот только мешок мой куда-то запропастился…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СН: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да вот же твой мешок, дедушка! ты его наверное, сам сюда поставил и не помнишь…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Дм: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не помню, совсем не помню… Хорошо, что нашелся. сейчас достану подарки для ребят.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7056CB">
              <w:rPr>
                <w:b/>
                <w:iCs/>
                <w:sz w:val="28"/>
                <w:szCs w:val="28"/>
              </w:rPr>
              <w:t>дед мороз развязывает мешок и достает  обрывки, обертки, а под конец еще и выбрасывает подальше предмет, похожий на мышь</w:t>
            </w:r>
            <w:r w:rsidRPr="007056CB">
              <w:rPr>
                <w:b/>
                <w:iCs/>
                <w:sz w:val="28"/>
                <w:szCs w:val="28"/>
              </w:rPr>
              <w:br/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ДМ: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Это  еще что за проделки?! Это не мой мешок! Вернее, мешок – то вроде мой, а вот подарки такие я туда не складывал! Дети, где же мои подарки?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дед мороз грозно постукивает посохом, приближается к Бабе яге и Змею горынычу.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ДМ: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 xml:space="preserve">так это вы украли мои подарки для детей? да я вас сейчас заморожу!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ЗГ: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Да мы принесем! мы быстро! они вот там!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(БЯ и ЗГ хватают мешок и быстро возвращаются)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БЯ: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вот дедушка,  плохие подарочки выбросили, а хорошие на место положили!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ЗМ: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не беспокойся дедушка, мы больше не будем!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 xml:space="preserve">ДМ: вот и хорошо, теперь буду подарки дарить. 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7056CB">
              <w:rPr>
                <w:iCs/>
                <w:sz w:val="28"/>
                <w:szCs w:val="28"/>
              </w:rPr>
              <w:t>КЛ: </w:t>
            </w:r>
            <w:r w:rsidRPr="007056CB">
              <w:rPr>
                <w:iCs/>
                <w:sz w:val="28"/>
                <w:szCs w:val="28"/>
              </w:rPr>
              <w:br/>
              <w:t>Пусть мечты любые ваши </w:t>
            </w:r>
            <w:r w:rsidRPr="007056CB">
              <w:rPr>
                <w:iCs/>
                <w:sz w:val="28"/>
                <w:szCs w:val="28"/>
              </w:rPr>
              <w:br/>
              <w:t>В новый год сбываются </w:t>
            </w:r>
            <w:r w:rsidRPr="007056CB">
              <w:rPr>
                <w:iCs/>
                <w:sz w:val="28"/>
                <w:szCs w:val="28"/>
              </w:rPr>
              <w:br/>
              <w:t>Пусть огни на нашей елке </w:t>
            </w:r>
            <w:r w:rsidRPr="007056CB">
              <w:rPr>
                <w:iCs/>
                <w:sz w:val="28"/>
                <w:szCs w:val="28"/>
              </w:rPr>
              <w:br/>
              <w:t>Ярко загораются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БЯ: </w:t>
            </w:r>
            <w:r w:rsidRPr="007056CB">
              <w:rPr>
                <w:iCs/>
                <w:sz w:val="28"/>
                <w:szCs w:val="28"/>
              </w:rPr>
              <w:br/>
              <w:t>Всем нам было хорошо </w:t>
            </w:r>
            <w:r w:rsidRPr="007056CB">
              <w:rPr>
                <w:iCs/>
                <w:sz w:val="28"/>
                <w:szCs w:val="28"/>
              </w:rPr>
              <w:br/>
              <w:t>Весело сегодня </w:t>
            </w:r>
            <w:r w:rsidRPr="007056CB">
              <w:rPr>
                <w:iCs/>
                <w:sz w:val="28"/>
                <w:szCs w:val="28"/>
              </w:rPr>
              <w:br/>
              <w:t>Потому что к нам пришел </w:t>
            </w:r>
            <w:r w:rsidRPr="007056CB">
              <w:rPr>
                <w:iCs/>
                <w:sz w:val="28"/>
                <w:szCs w:val="28"/>
              </w:rPr>
              <w:br/>
              <w:t>Праздник новогодний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СН: </w:t>
            </w:r>
            <w:r w:rsidRPr="007056CB">
              <w:rPr>
                <w:iCs/>
                <w:sz w:val="28"/>
                <w:szCs w:val="28"/>
              </w:rPr>
              <w:br/>
              <w:t>Пусть придут в году грядущем </w:t>
            </w:r>
            <w:r w:rsidRPr="007056CB">
              <w:rPr>
                <w:iCs/>
                <w:sz w:val="28"/>
                <w:szCs w:val="28"/>
              </w:rPr>
              <w:br/>
              <w:t>К вам удача и успех, </w:t>
            </w:r>
            <w:r w:rsidRPr="007056CB">
              <w:rPr>
                <w:iCs/>
                <w:sz w:val="28"/>
                <w:szCs w:val="28"/>
              </w:rPr>
              <w:br/>
              <w:t>Пусть он будет самым лучшим, </w:t>
            </w:r>
            <w:r w:rsidRPr="007056CB">
              <w:rPr>
                <w:iCs/>
                <w:sz w:val="28"/>
                <w:szCs w:val="28"/>
              </w:rPr>
              <w:br/>
              <w:t>Самым радостным для всех.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ЗГ: </w:t>
            </w:r>
            <w:r w:rsidRPr="007056CB">
              <w:rPr>
                <w:iCs/>
                <w:sz w:val="28"/>
                <w:szCs w:val="28"/>
              </w:rPr>
              <w:br/>
              <w:t>Пусть для вас, людей хороших, </w:t>
            </w:r>
            <w:r w:rsidRPr="007056CB">
              <w:rPr>
                <w:iCs/>
                <w:sz w:val="28"/>
                <w:szCs w:val="28"/>
              </w:rPr>
              <w:br/>
              <w:t>Не боящихся забот, </w:t>
            </w:r>
            <w:r w:rsidRPr="007056CB">
              <w:rPr>
                <w:iCs/>
                <w:sz w:val="28"/>
                <w:szCs w:val="28"/>
              </w:rPr>
              <w:br/>
              <w:t>Будет он не просто Новый, </w:t>
            </w:r>
            <w:r w:rsidRPr="007056CB">
              <w:rPr>
                <w:iCs/>
                <w:sz w:val="28"/>
                <w:szCs w:val="28"/>
              </w:rPr>
              <w:br/>
              <w:t>А счастливый Новый год. </w:t>
            </w:r>
            <w:r w:rsidRPr="007056CB">
              <w:rPr>
                <w:iCs/>
                <w:sz w:val="28"/>
                <w:szCs w:val="28"/>
              </w:rPr>
              <w:br/>
            </w:r>
            <w:r w:rsidRPr="007056CB">
              <w:rPr>
                <w:iCs/>
                <w:sz w:val="28"/>
                <w:szCs w:val="28"/>
              </w:rPr>
              <w:br/>
              <w:t>Все ВМЕСТЕ: С Новым Годом, с Новым Счастьем, до Новых ВСТРЕЧ! (фонограмма «Три белых коня»)</w:t>
            </w: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</w:p>
          <w:p w:rsidR="00C94AAB" w:rsidRPr="007056CB" w:rsidRDefault="00C94AAB" w:rsidP="007056CB">
            <w:pPr>
              <w:pStyle w:val="NormalWeb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  <w:r w:rsidRPr="007056CB">
              <w:rPr>
                <w:b/>
                <w:bCs/>
                <w:i/>
                <w:iCs/>
                <w:color w:val="000000"/>
                <w:sz w:val="28"/>
                <w:szCs w:val="28"/>
              </w:rPr>
              <w:br/>
            </w: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p w:rsidR="00C94AAB" w:rsidRPr="007056CB" w:rsidRDefault="00C94AAB" w:rsidP="007056CB">
            <w:pPr>
              <w:spacing w:after="0" w:line="24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  <w:tbl>
            <w:tblPr>
              <w:tblW w:w="10576" w:type="dxa"/>
              <w:tblInd w:w="2691" w:type="dxa"/>
              <w:tblBorders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0576"/>
            </w:tblGrid>
            <w:tr w:rsidR="00C94AAB" w:rsidRPr="002C5024" w:rsidTr="007056CB">
              <w:tc>
                <w:tcPr>
                  <w:tcW w:w="1057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4AAB" w:rsidRPr="0089143F" w:rsidRDefault="00C94AAB" w:rsidP="007056CB">
                  <w:pPr>
                    <w:framePr w:hSpace="180" w:wrap="around" w:vAnchor="text" w:hAnchor="page" w:x="585" w:y="-20"/>
                    <w:spacing w:after="0" w:line="240" w:lineRule="auto"/>
                    <w:suppressOverlap/>
                    <w:rPr>
                      <w:rFonts w:ascii="Tahoma" w:hAnsi="Tahoma" w:cs="Tahoma"/>
                      <w:sz w:val="23"/>
                      <w:szCs w:val="23"/>
                      <w:lang w:eastAsia="ru-RU"/>
                    </w:rPr>
                  </w:pPr>
                </w:p>
              </w:tc>
            </w:tr>
            <w:tr w:rsidR="00C94AAB" w:rsidRPr="002C5024" w:rsidTr="007056CB">
              <w:tc>
                <w:tcPr>
                  <w:tcW w:w="1057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94AAB" w:rsidRPr="0089143F" w:rsidRDefault="00C94AAB" w:rsidP="007056CB">
                  <w:pPr>
                    <w:framePr w:hSpace="180" w:wrap="around" w:vAnchor="text" w:hAnchor="page" w:x="585" w:y="-20"/>
                    <w:spacing w:after="0" w:line="240" w:lineRule="auto"/>
                    <w:suppressOverlap/>
                    <w:rPr>
                      <w:rFonts w:ascii="Tahoma" w:hAnsi="Tahoma" w:cs="Tahoma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C94AAB" w:rsidRPr="0089143F" w:rsidRDefault="00C94AAB" w:rsidP="007056CB">
            <w:pPr>
              <w:spacing w:after="0" w:line="240" w:lineRule="auto"/>
              <w:rPr>
                <w:rFonts w:ascii="Tahoma" w:hAnsi="Tahoma" w:cs="Tahoma"/>
                <w:sz w:val="23"/>
                <w:szCs w:val="23"/>
                <w:lang w:eastAsia="ru-RU"/>
              </w:rPr>
            </w:pPr>
          </w:p>
        </w:tc>
      </w:tr>
    </w:tbl>
    <w:p w:rsidR="00C94AAB" w:rsidRPr="0089143F" w:rsidRDefault="00C94AAB" w:rsidP="0089143F">
      <w:pPr>
        <w:shd w:val="clear" w:color="auto" w:fill="CCEDFF"/>
        <w:spacing w:after="0" w:line="240" w:lineRule="auto"/>
        <w:rPr>
          <w:rFonts w:ascii="Arial" w:hAnsi="Arial" w:cs="Arial"/>
          <w:color w:val="000000"/>
          <w:sz w:val="19"/>
          <w:szCs w:val="19"/>
          <w:lang w:eastAsia="ru-RU"/>
        </w:rPr>
      </w:pPr>
      <w:r>
        <w:rPr>
          <w:rFonts w:ascii="Arial" w:hAnsi="Arial" w:cs="Arial"/>
          <w:color w:val="000000"/>
          <w:sz w:val="19"/>
          <w:szCs w:val="19"/>
          <w:lang w:eastAsia="ru-RU"/>
        </w:rPr>
        <w:br w:type="textWrapping" w:clear="all"/>
      </w:r>
    </w:p>
    <w:p w:rsidR="00C94AAB" w:rsidRPr="0089143F" w:rsidRDefault="00C94AAB">
      <w:pPr>
        <w:shd w:val="clear" w:color="auto" w:fill="CCEDFF"/>
        <w:spacing w:after="0" w:line="240" w:lineRule="auto"/>
        <w:rPr>
          <w:rFonts w:ascii="Arial" w:hAnsi="Arial" w:cs="Arial"/>
          <w:color w:val="000000"/>
          <w:sz w:val="19"/>
          <w:szCs w:val="19"/>
          <w:lang w:eastAsia="ru-RU"/>
        </w:rPr>
      </w:pPr>
    </w:p>
    <w:sectPr w:rsidR="00C94AAB" w:rsidRPr="0089143F" w:rsidSect="00CF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7CCA6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0612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B9823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4D6EB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6D4FB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BE2C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AED4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B6B2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B083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FA42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681182"/>
    <w:multiLevelType w:val="multilevel"/>
    <w:tmpl w:val="3754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43F"/>
    <w:rsid w:val="00095BFB"/>
    <w:rsid w:val="000F1B73"/>
    <w:rsid w:val="001A7278"/>
    <w:rsid w:val="001B5C99"/>
    <w:rsid w:val="001E6287"/>
    <w:rsid w:val="00233064"/>
    <w:rsid w:val="002A124B"/>
    <w:rsid w:val="002C5024"/>
    <w:rsid w:val="002C5F10"/>
    <w:rsid w:val="00356F81"/>
    <w:rsid w:val="003B5490"/>
    <w:rsid w:val="00407E9E"/>
    <w:rsid w:val="004233B0"/>
    <w:rsid w:val="00516E10"/>
    <w:rsid w:val="00597A21"/>
    <w:rsid w:val="005B050D"/>
    <w:rsid w:val="005E2D95"/>
    <w:rsid w:val="0062527F"/>
    <w:rsid w:val="00662F49"/>
    <w:rsid w:val="00674FFE"/>
    <w:rsid w:val="007056CB"/>
    <w:rsid w:val="00742637"/>
    <w:rsid w:val="008621E9"/>
    <w:rsid w:val="0089143F"/>
    <w:rsid w:val="00985535"/>
    <w:rsid w:val="009E2532"/>
    <w:rsid w:val="00A91447"/>
    <w:rsid w:val="00AA075F"/>
    <w:rsid w:val="00C147DE"/>
    <w:rsid w:val="00C67031"/>
    <w:rsid w:val="00C707C1"/>
    <w:rsid w:val="00C94AAB"/>
    <w:rsid w:val="00CA6906"/>
    <w:rsid w:val="00CF54C3"/>
    <w:rsid w:val="00D17FFB"/>
    <w:rsid w:val="00DA75AA"/>
    <w:rsid w:val="00DB16B2"/>
    <w:rsid w:val="00E97601"/>
    <w:rsid w:val="00ED5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4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89143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89143F"/>
    <w:rPr>
      <w:rFonts w:cs="Times New Roman"/>
      <w:color w:val="0000FF"/>
      <w:u w:val="single"/>
    </w:rPr>
  </w:style>
  <w:style w:type="character" w:customStyle="1" w:styleId="text-block">
    <w:name w:val="text-block"/>
    <w:basedOn w:val="DefaultParagraphFont"/>
    <w:uiPriority w:val="99"/>
    <w:rsid w:val="0089143F"/>
    <w:rPr>
      <w:rFonts w:cs="Times New Roman"/>
    </w:rPr>
  </w:style>
  <w:style w:type="character" w:customStyle="1" w:styleId="pbgkwpzi">
    <w:name w:val="pbgkwpzi"/>
    <w:basedOn w:val="DefaultParagraphFont"/>
    <w:uiPriority w:val="99"/>
    <w:rsid w:val="0089143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1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143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1E628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1E628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1E6287"/>
    <w:rPr>
      <w:rFonts w:cs="Times New Roman"/>
      <w:b/>
      <w:bCs/>
    </w:rPr>
  </w:style>
  <w:style w:type="paragraph" w:styleId="NoSpacing">
    <w:name w:val="No Spacing"/>
    <w:uiPriority w:val="99"/>
    <w:qFormat/>
    <w:rsid w:val="00A91447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830">
          <w:marLeft w:val="43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837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4294934530</TotalTime>
  <Pages>10</Pages>
  <Words>1736</Words>
  <Characters>9901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ecvr</dc:creator>
  <cp:keywords/>
  <dc:description/>
  <cp:lastModifiedBy>Ольша</cp:lastModifiedBy>
  <cp:revision>18</cp:revision>
  <dcterms:created xsi:type="dcterms:W3CDTF">2016-11-08T07:44:00Z</dcterms:created>
  <dcterms:modified xsi:type="dcterms:W3CDTF">2017-03-19T10:35:00Z</dcterms:modified>
</cp:coreProperties>
</file>