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F3" w:rsidRPr="009B2FF8" w:rsidRDefault="00B379F3" w:rsidP="00222A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2FF8">
        <w:rPr>
          <w:rFonts w:ascii="Times New Roman" w:hAnsi="Times New Roman"/>
          <w:b/>
          <w:sz w:val="24"/>
          <w:szCs w:val="24"/>
        </w:rPr>
        <w:t>План-конспект урока по английскому языку в 6 классе</w:t>
      </w:r>
    </w:p>
    <w:p w:rsidR="00B379F3" w:rsidRPr="009B2FF8" w:rsidRDefault="00B379F3" w:rsidP="00222A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B2FF8">
        <w:rPr>
          <w:rFonts w:ascii="Times New Roman" w:hAnsi="Times New Roman"/>
          <w:b/>
          <w:sz w:val="24"/>
          <w:szCs w:val="24"/>
        </w:rPr>
        <w:t>Тема</w:t>
      </w:r>
      <w:r w:rsidRPr="009B2FF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B2FF8">
        <w:rPr>
          <w:rFonts w:ascii="Times New Roman" w:hAnsi="Times New Roman"/>
          <w:b/>
          <w:sz w:val="24"/>
          <w:szCs w:val="24"/>
        </w:rPr>
        <w:t>урока</w:t>
      </w:r>
      <w:r w:rsidRPr="009B2FF8">
        <w:rPr>
          <w:rFonts w:ascii="Times New Roman" w:hAnsi="Times New Roman"/>
          <w:b/>
          <w:sz w:val="24"/>
          <w:szCs w:val="24"/>
          <w:lang w:val="en-US"/>
        </w:rPr>
        <w:t>:</w:t>
      </w:r>
      <w:r w:rsidRPr="009B2FF8">
        <w:rPr>
          <w:rFonts w:ascii="Times New Roman" w:hAnsi="Times New Roman"/>
          <w:sz w:val="24"/>
          <w:szCs w:val="24"/>
          <w:lang w:val="en-US"/>
        </w:rPr>
        <w:t xml:space="preserve">  Halloween Spirit, </w:t>
      </w:r>
      <w:r w:rsidRPr="009B2FF8">
        <w:rPr>
          <w:rFonts w:ascii="Times New Roman" w:hAnsi="Times New Roman"/>
          <w:sz w:val="24"/>
          <w:szCs w:val="24"/>
        </w:rPr>
        <w:t>урок</w:t>
      </w:r>
      <w:r w:rsidRPr="009B2FF8">
        <w:rPr>
          <w:rFonts w:ascii="Times New Roman" w:hAnsi="Times New Roman"/>
          <w:sz w:val="24"/>
          <w:szCs w:val="24"/>
          <w:lang w:val="en-US"/>
        </w:rPr>
        <w:t xml:space="preserve"> №2 </w:t>
      </w:r>
      <w:r w:rsidRPr="009B2FF8">
        <w:rPr>
          <w:rFonts w:ascii="Times New Roman" w:hAnsi="Times New Roman"/>
          <w:sz w:val="24"/>
          <w:szCs w:val="24"/>
        </w:rPr>
        <w:t>в</w:t>
      </w:r>
      <w:r w:rsidRPr="009B2FF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B2FF8">
        <w:rPr>
          <w:rFonts w:ascii="Times New Roman" w:hAnsi="Times New Roman"/>
          <w:sz w:val="24"/>
          <w:szCs w:val="24"/>
        </w:rPr>
        <w:t>модуле</w:t>
      </w:r>
      <w:r w:rsidRPr="009B2FF8">
        <w:rPr>
          <w:rFonts w:ascii="Times New Roman" w:hAnsi="Times New Roman"/>
          <w:sz w:val="24"/>
          <w:szCs w:val="24"/>
          <w:lang w:val="en-US"/>
        </w:rPr>
        <w:t xml:space="preserve"> 7 “Now and then”.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2FF8">
        <w:rPr>
          <w:rFonts w:ascii="Times New Roman" w:hAnsi="Times New Roman"/>
          <w:b/>
          <w:sz w:val="24"/>
          <w:szCs w:val="24"/>
        </w:rPr>
        <w:t>Цели:</w:t>
      </w:r>
      <w:r w:rsidRPr="009B2FF8">
        <w:rPr>
          <w:rFonts w:ascii="Times New Roman" w:hAnsi="Times New Roman"/>
          <w:sz w:val="24"/>
          <w:szCs w:val="24"/>
        </w:rPr>
        <w:t xml:space="preserve">   Формирование языковой, речевой, социокультурной компетенции на уроке английского языка.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2FF8">
        <w:rPr>
          <w:rFonts w:ascii="Times New Roman" w:hAnsi="Times New Roman"/>
          <w:b/>
          <w:sz w:val="24"/>
          <w:szCs w:val="24"/>
        </w:rPr>
        <w:t xml:space="preserve"> Задачи урока: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B2FF8">
        <w:rPr>
          <w:rFonts w:ascii="Times New Roman" w:hAnsi="Times New Roman"/>
          <w:i/>
          <w:sz w:val="24"/>
          <w:szCs w:val="24"/>
        </w:rPr>
        <w:t xml:space="preserve">Образовательная: 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2FF8">
        <w:rPr>
          <w:rFonts w:ascii="Times New Roman" w:hAnsi="Times New Roman"/>
          <w:sz w:val="24"/>
          <w:szCs w:val="24"/>
        </w:rPr>
        <w:t xml:space="preserve"> – активизировать и совершенствовать актуальный словарный запас обучающихся (прилагательные, обозначающие эмоциональное состояние.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B2FF8">
        <w:rPr>
          <w:rFonts w:ascii="Times New Roman" w:hAnsi="Times New Roman"/>
          <w:i/>
          <w:sz w:val="24"/>
          <w:szCs w:val="24"/>
        </w:rPr>
        <w:t xml:space="preserve">Воспитательная: 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2FF8">
        <w:rPr>
          <w:rFonts w:ascii="Times New Roman" w:hAnsi="Times New Roman"/>
          <w:sz w:val="24"/>
          <w:szCs w:val="24"/>
        </w:rPr>
        <w:t xml:space="preserve"> – воспитывать толерантное отношение к проявлениям другой культуры. 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B2FF8">
        <w:rPr>
          <w:rFonts w:ascii="Times New Roman" w:hAnsi="Times New Roman"/>
          <w:i/>
          <w:sz w:val="24"/>
          <w:szCs w:val="24"/>
        </w:rPr>
        <w:t xml:space="preserve">Развивающая: 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2FF8">
        <w:rPr>
          <w:rFonts w:ascii="Times New Roman" w:hAnsi="Times New Roman"/>
          <w:sz w:val="24"/>
          <w:szCs w:val="24"/>
        </w:rPr>
        <w:t xml:space="preserve"> – формировать и развивать учебно-организационные умения и навыки (взаимоконтроль, самостоятельная работа, коллективная деятельность);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2FF8">
        <w:rPr>
          <w:rFonts w:ascii="Times New Roman" w:hAnsi="Times New Roman"/>
          <w:sz w:val="24"/>
          <w:szCs w:val="24"/>
        </w:rPr>
        <w:t xml:space="preserve"> – развивать способность к рефлексии, как важнейшей составляющей умения учиться.</w:t>
      </w:r>
    </w:p>
    <w:p w:rsidR="00B379F3" w:rsidRPr="009B2FF8" w:rsidRDefault="00B379F3" w:rsidP="00222A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2FF8">
        <w:rPr>
          <w:rFonts w:ascii="Times New Roman" w:hAnsi="Times New Roman"/>
          <w:b/>
          <w:sz w:val="24"/>
          <w:szCs w:val="24"/>
        </w:rPr>
        <w:t>Формы работы обучающихся:</w:t>
      </w:r>
      <w:r w:rsidRPr="009B2FF8">
        <w:rPr>
          <w:rFonts w:ascii="Times New Roman" w:hAnsi="Times New Roman"/>
          <w:sz w:val="24"/>
          <w:szCs w:val="24"/>
        </w:rPr>
        <w:t xml:space="preserve"> индивидуальная, групповая, в парах.</w:t>
      </w:r>
    </w:p>
    <w:p w:rsidR="00B379F3" w:rsidRDefault="00B379F3" w:rsidP="00F02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21E2">
        <w:rPr>
          <w:rFonts w:ascii="Times New Roman" w:hAnsi="Times New Roman"/>
          <w:b/>
          <w:sz w:val="28"/>
          <w:szCs w:val="28"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2"/>
        <w:gridCol w:w="5766"/>
        <w:gridCol w:w="4590"/>
        <w:gridCol w:w="3952"/>
      </w:tblGrid>
      <w:tr w:rsidR="00B379F3" w:rsidRPr="00047242" w:rsidTr="00047242">
        <w:tc>
          <w:tcPr>
            <w:tcW w:w="1612" w:type="dxa"/>
          </w:tcPr>
          <w:p w:rsidR="00B379F3" w:rsidRPr="00047242" w:rsidRDefault="00B379F3" w:rsidP="000472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242">
              <w:rPr>
                <w:rFonts w:ascii="Times New Roman" w:hAnsi="Times New Roman"/>
                <w:b/>
                <w:sz w:val="28"/>
                <w:szCs w:val="28"/>
              </w:rPr>
              <w:t xml:space="preserve">Этап </w:t>
            </w:r>
          </w:p>
        </w:tc>
        <w:tc>
          <w:tcPr>
            <w:tcW w:w="5766" w:type="dxa"/>
          </w:tcPr>
          <w:p w:rsidR="00B379F3" w:rsidRPr="00047242" w:rsidRDefault="00B379F3" w:rsidP="000472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242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590" w:type="dxa"/>
          </w:tcPr>
          <w:p w:rsidR="00B379F3" w:rsidRPr="00047242" w:rsidRDefault="00B379F3" w:rsidP="000472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242"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3952" w:type="dxa"/>
          </w:tcPr>
          <w:p w:rsidR="00B379F3" w:rsidRPr="00047242" w:rsidRDefault="00B379F3" w:rsidP="000472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7242">
              <w:rPr>
                <w:rFonts w:ascii="Times New Roman" w:hAnsi="Times New Roman"/>
                <w:b/>
                <w:sz w:val="28"/>
                <w:szCs w:val="28"/>
              </w:rPr>
              <w:t>УУД</w:t>
            </w:r>
          </w:p>
        </w:tc>
      </w:tr>
      <w:tr w:rsidR="00B379F3" w:rsidRPr="00047242" w:rsidTr="00047242">
        <w:tc>
          <w:tcPr>
            <w:tcW w:w="161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1. Орг. момент</w:t>
            </w:r>
          </w:p>
        </w:tc>
        <w:tc>
          <w:tcPr>
            <w:tcW w:w="5766" w:type="dxa"/>
          </w:tcPr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Приветствие</w:t>
            </w: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учащихся</w:t>
            </w: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What season is it now?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What month is it now?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- What day of the week is it today?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What date is it today?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What’s the weather like today?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Who is absent today?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Are you ready to start our lesson?</w:t>
            </w:r>
          </w:p>
        </w:tc>
        <w:tc>
          <w:tcPr>
            <w:tcW w:w="4590" w:type="dxa"/>
          </w:tcPr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- Приветствие учителя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2D6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>’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Spring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2D6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>’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March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It’s Tuesday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Today is the 14</w:t>
            </w:r>
            <w:r w:rsidRPr="00047242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th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of March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It’s warm, sunny, ….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… is absent today.</w:t>
            </w:r>
          </w:p>
        </w:tc>
        <w:tc>
          <w:tcPr>
            <w:tcW w:w="395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Коммуникативные (владение диалогической формой коммуникации),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 xml:space="preserve"> познавательные (общеучебные)</w:t>
            </w:r>
          </w:p>
        </w:tc>
      </w:tr>
      <w:tr w:rsidR="00B379F3" w:rsidRPr="00047242" w:rsidTr="00047242">
        <w:tc>
          <w:tcPr>
            <w:tcW w:w="161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Проверка домашнего задания</w:t>
            </w:r>
          </w:p>
        </w:tc>
        <w:tc>
          <w:tcPr>
            <w:tcW w:w="5766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First of all tell me please, what did we learn last lesson?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Yes, you are right. Let’s revise the vocabulary we learned last lesson.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Слайд</w:t>
            </w:r>
            <w:r w:rsidRPr="00A72D66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.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Картинка</w:t>
            </w:r>
            <w:r w:rsidRPr="00A72D66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–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Москва</w:t>
            </w:r>
            <w:r w:rsidRPr="00A72D66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в</w:t>
            </w:r>
            <w:r w:rsidRPr="00A72D66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1956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году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Look at the screen please. How do you think which city is it?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This is a picture of </w:t>
            </w:r>
            <w:smartTag w:uri="urn:schemas-microsoft-com:office:smarttags" w:element="address">
              <w:smartTag w:uri="urn:schemas-microsoft-com:office:smarttags" w:element="Street">
                <w:r w:rsidRPr="00047242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Moscow street</w:t>
                </w:r>
              </w:smartTag>
            </w:smartTag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in 1956. Now work in pairs please. Ask and answer questions about the picture. Use the vocabulary from our last lesson. … and …, read please the example.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- Was </w:t>
            </w:r>
            <w:smartTag w:uri="urn:schemas-microsoft-com:office:smarttags" w:element="City">
              <w:smartTag w:uri="urn:schemas-microsoft-com:office:smarttags" w:element="place">
                <w:r w:rsidRPr="00047242">
                  <w:rPr>
                    <w:rFonts w:ascii="Times New Roman" w:hAnsi="Times New Roman"/>
                    <w:i/>
                    <w:sz w:val="28"/>
                    <w:szCs w:val="28"/>
                    <w:lang w:val="en-US"/>
                  </w:rPr>
                  <w:t>Moscow</w:t>
                </w:r>
              </w:smartTag>
            </w:smartTag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deserted town in 1956?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- No, it wasn’t.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- Were the streets clean?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- Yes, they were.</w:t>
            </w:r>
          </w:p>
        </w:tc>
        <w:tc>
          <w:tcPr>
            <w:tcW w:w="4590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New words, Past Simple of regular verbs.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2D6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Предположения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детей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2D6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Читают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образец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Работают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в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парах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по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образцу</w:t>
            </w:r>
            <w:r w:rsidRPr="00A72D6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5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Коммуникативные (владение диалогической формой коммуникации),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 xml:space="preserve"> познавательные (общеучебные)</w:t>
            </w:r>
          </w:p>
        </w:tc>
      </w:tr>
      <w:tr w:rsidR="00B379F3" w:rsidRPr="00047242" w:rsidTr="00047242">
        <w:trPr>
          <w:trHeight w:val="1125"/>
        </w:trPr>
        <w:tc>
          <w:tcPr>
            <w:tcW w:w="161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3.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Основной ход урока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6" w:type="dxa"/>
          </w:tcPr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1.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Целеполагание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Good job! Now loot at the screen once more. What can you see in the pictures? What holiday are they connected with? 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(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Слайд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–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картинки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на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тему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«Halloween»)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Today we have Halloween spirit, haven’t we? Halloween Spirit! 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(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Слайд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)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This is the theme of our lesson. 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Look at the pictures once more. How do people feel in each picture? Are they scared, excited or may be bored?</w:t>
            </w: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celebrate</w:t>
            </w: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Halloween</w:t>
            </w: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?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How do you feel yourself this day?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How are the pictures related to the theme of our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lesson? What about will we speak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today?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Yes, you are right. Today we will speak about Halloween, learn new words describing emotions, feelings, do the puzzle and listen to the exciting story about Halloween.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Now we will learn to describe our emotions and feelings in different situations. First of all let’s check their pronunciation. Listen and repeat after me.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 xml:space="preserve">Попросить несколько учащихся прочитать слова. 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На доске в 2 столбика картинки с эмоциями и слова. Соединить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картинку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и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i/>
                <w:sz w:val="28"/>
                <w:szCs w:val="28"/>
              </w:rPr>
              <w:t>слово</w:t>
            </w:r>
            <w:r w:rsidRPr="000472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  <w:p w:rsidR="00B379F3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Look at the board .There are pictures of children's faces describing different emotions and words denoting them. Match the pictures with the words.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Look! The letters are mixed up! Try to guess which word is it.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Very well!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Now imagine you are a scientist  and you make a scientific research on the topic "How do people feel when......?" Tell to your partner how do you feel when …. Use the adjectives below. 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-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We</w:t>
            </w: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are</w:t>
            </w: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going</w:t>
            </w: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to</w:t>
            </w: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read</w:t>
            </w: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the</w:t>
            </w: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story</w:t>
            </w:r>
            <w:r w:rsidRPr="00A72D6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But first listen to the sounds and think what the story is about?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Open your books at p. 68. Look at the pictures and tell how the people feel in each picture?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- Listen to the story and check your answers. 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047242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(после прослушивания).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Were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you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right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? </w:t>
            </w: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How do people feel themselves?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Now read the story please and try to explain the words in bold.</w:t>
            </w: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Read the sentences after the text and say true or false.</w:t>
            </w:r>
          </w:p>
          <w:p w:rsidR="00B379F3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9B2FF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Look at the screen. Match the sentences in English with their Russian equivalents. </w:t>
            </w:r>
          </w:p>
          <w:p w:rsidR="00B379F3" w:rsidRPr="009B2FF8" w:rsidRDefault="00B379F3" w:rsidP="000472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Do you like the story? Have you been ever in such</w:t>
            </w:r>
            <w:r w:rsidRPr="009B2FF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situation?</w:t>
            </w:r>
          </w:p>
        </w:tc>
        <w:tc>
          <w:tcPr>
            <w:tcW w:w="4590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Halloween</w:t>
            </w: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A72D66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2D6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They are scared, …..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I feel … this day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C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Ответы</w:t>
            </w:r>
            <w:r w:rsidRPr="003332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учащихся</w:t>
            </w: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C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Повторяют</w:t>
            </w:r>
            <w:r w:rsidRPr="003332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за</w:t>
            </w:r>
            <w:r w:rsidRPr="003332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учителем хором и индивидуально, читают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- Выходят к доске по одному и соединяют картинки со словом.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9B2FF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Составляют слова из данных букв</w:t>
            </w: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- Работают в парах по образцу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332C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Ответы</w:t>
            </w:r>
            <w:r w:rsidRPr="003332C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47242">
              <w:rPr>
                <w:rFonts w:ascii="Times New Roman" w:hAnsi="Times New Roman"/>
                <w:sz w:val="28"/>
                <w:szCs w:val="28"/>
              </w:rPr>
              <w:t>учащихся</w:t>
            </w: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Style w:val="apple-converted-space"/>
                <w:rFonts w:ascii="Times New Roman" w:hAnsi="Times New Roman"/>
                <w:sz w:val="28"/>
                <w:szCs w:val="28"/>
                <w:lang w:val="en-US"/>
              </w:rPr>
              <w:t xml:space="preserve"> - </w:t>
            </w: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In the first picture , the children look tired and puzzled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 xml:space="preserve">- Ответы учащихся 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- Чтение текста и перевод выделенных слов.</w:t>
            </w:r>
          </w:p>
          <w:p w:rsidR="00B379F3" w:rsidRPr="0084467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- Ответы учащихся</w:t>
            </w:r>
          </w:p>
        </w:tc>
        <w:tc>
          <w:tcPr>
            <w:tcW w:w="395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Регулятивные (целеполагание, планирование),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коммуникативные (выработка общего решения в совместной деятельности)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Познавательные (активизация и совершенствование новых ЛЕ)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Познавательные (развитие умения прогнозирования содержания текста)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 xml:space="preserve">Познавательные (развитие умений поискового чтения) 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3332C8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79F3" w:rsidRPr="00047242" w:rsidTr="00047242">
        <w:trPr>
          <w:trHeight w:val="1125"/>
        </w:trPr>
        <w:tc>
          <w:tcPr>
            <w:tcW w:w="161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6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Our lesson is coming to an end. Tell me please what have you learned today? Do you like our lesson? Rate the work of your classmate please.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Your homework is to learn by heart new words and ex. 1-2, p. 42 (WB)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>- You work hard today. Your marks are ….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472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Our lesson is over. Good bye! </w:t>
            </w:r>
          </w:p>
        </w:tc>
        <w:tc>
          <w:tcPr>
            <w:tcW w:w="4590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- Подводят итоги, оценивают урок, работу одноклассников</w:t>
            </w: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- Записывают домашнее задание</w:t>
            </w:r>
          </w:p>
        </w:tc>
        <w:tc>
          <w:tcPr>
            <w:tcW w:w="3952" w:type="dxa"/>
          </w:tcPr>
          <w:p w:rsidR="00B379F3" w:rsidRPr="00047242" w:rsidRDefault="00B379F3" w:rsidP="000472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242">
              <w:rPr>
                <w:rFonts w:ascii="Times New Roman" w:hAnsi="Times New Roman"/>
                <w:sz w:val="28"/>
                <w:szCs w:val="28"/>
              </w:rPr>
              <w:t>Познавательные (умение делать выводы, обобщать)</w:t>
            </w:r>
          </w:p>
        </w:tc>
      </w:tr>
    </w:tbl>
    <w:p w:rsidR="00B379F3" w:rsidRDefault="00B379F3" w:rsidP="00222A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9B2FF8">
      <w:pPr>
        <w:rPr>
          <w:rFonts w:ascii="Times New Roman" w:hAnsi="Times New Roman"/>
          <w:sz w:val="28"/>
          <w:szCs w:val="28"/>
        </w:rPr>
      </w:pPr>
      <w:r w:rsidRPr="00A72D66">
        <w:tab/>
      </w:r>
    </w:p>
    <w:p w:rsidR="00B379F3" w:rsidRDefault="00B379F3" w:rsidP="00222A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79F3" w:rsidRDefault="00B379F3" w:rsidP="00222A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.05pt;margin-top:262.45pt;width:772.9pt;height:106.15pt;z-index:251655168">
            <v:textbox style="mso-fit-shape-to-text:t">
              <w:txbxContent>
                <w:p w:rsidR="00B379F3" w:rsidRPr="00F5327C" w:rsidRDefault="00B379F3" w:rsidP="00F5327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440"/>
                      <w:lang w:val="en-US"/>
                    </w:rPr>
                    <w:t xml:space="preserve">Scared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left:0;text-align:left;margin-left:0;margin-top:.75pt;width:772.9pt;height:106.4pt;z-index:251654144;mso-position-horizontal:center">
            <v:textbox style="mso-fit-shape-to-text:t">
              <w:txbxContent>
                <w:p w:rsidR="00B379F3" w:rsidRPr="00F5327C" w:rsidRDefault="00B379F3" w:rsidP="00F5327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 w:rsidRPr="00F5327C">
                    <w:rPr>
                      <w:rFonts w:ascii="Times New Roman" w:hAnsi="Times New Roman"/>
                      <w:sz w:val="440"/>
                      <w:lang w:val="en-US"/>
                    </w:rPr>
                    <w:t xml:space="preserve">Worried </w:t>
                  </w:r>
                </w:p>
              </w:txbxContent>
            </v:textbox>
          </v:shape>
        </w:pict>
      </w: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F5327C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28" type="#_x0000_t202" style="position:absolute;left:0;text-align:left;margin-left:7.05pt;margin-top:262.45pt;width:772.9pt;height:106.15pt;z-index:251657216">
            <v:textbox style="mso-fit-shape-to-text:t">
              <w:txbxContent>
                <w:p w:rsidR="00B379F3" w:rsidRPr="00F5327C" w:rsidRDefault="00B379F3" w:rsidP="00F5327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 w:rsidRPr="00F5327C">
                    <w:rPr>
                      <w:rFonts w:ascii="Times New Roman" w:hAnsi="Times New Roman"/>
                      <w:sz w:val="360"/>
                      <w:lang w:val="en-US"/>
                    </w:rPr>
                    <w:t>Miserable</w:t>
                  </w:r>
                  <w:r>
                    <w:rPr>
                      <w:rFonts w:ascii="Times New Roman" w:hAnsi="Times New Roman"/>
                      <w:sz w:val="440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left:0;text-align:left;margin-left:0;margin-top:.8pt;width:772.9pt;height:106.4pt;z-index:251656192;mso-position-horizontal:center">
            <v:textbox style="mso-fit-shape-to-text:t">
              <w:txbxContent>
                <w:p w:rsidR="00B379F3" w:rsidRPr="00F5327C" w:rsidRDefault="00B379F3" w:rsidP="00F5327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440"/>
                      <w:lang w:val="en-US"/>
                    </w:rPr>
                    <w:t xml:space="preserve">Excited </w:t>
                  </w:r>
                  <w:r w:rsidRPr="00F5327C">
                    <w:rPr>
                      <w:rFonts w:ascii="Times New Roman" w:hAnsi="Times New Roman"/>
                      <w:sz w:val="440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327C">
      <w:pPr>
        <w:jc w:val="righ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0" type="#_x0000_t202" style="position:absolute;left:0;text-align:left;margin-left:7.05pt;margin-top:262.45pt;width:772.9pt;height:106.15pt;z-index:251659264">
            <v:textbox style="mso-fit-shape-to-text:t">
              <w:txbxContent>
                <w:p w:rsidR="00B379F3" w:rsidRPr="00F5327C" w:rsidRDefault="00B379F3" w:rsidP="00F5327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440"/>
                      <w:lang w:val="en-US"/>
                    </w:rPr>
                    <w:t xml:space="preserve">Puzzled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1" type="#_x0000_t202" style="position:absolute;left:0;text-align:left;margin-left:0;margin-top:.8pt;width:772.9pt;height:106.4pt;z-index:251658240;mso-position-horizontal:center">
            <v:textbox style="mso-fit-shape-to-text:t">
              <w:txbxContent>
                <w:p w:rsidR="00B379F3" w:rsidRPr="00F5327C" w:rsidRDefault="00B379F3" w:rsidP="00F5327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440"/>
                      <w:lang w:val="en-US"/>
                    </w:rPr>
                    <w:t>Bored</w:t>
                  </w:r>
                  <w:r w:rsidRPr="00F5327C">
                    <w:rPr>
                      <w:rFonts w:ascii="Times New Roman" w:hAnsi="Times New Roman"/>
                      <w:sz w:val="440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2" type="#_x0000_t202" style="position:absolute;left:0;text-align:left;margin-left:7.05pt;margin-top:262.45pt;width:772.9pt;height:106.15pt;z-index:251661312">
            <v:textbox style="mso-fit-shape-to-text:t">
              <w:txbxContent>
                <w:p w:rsidR="00B379F3" w:rsidRPr="00F5327C" w:rsidRDefault="00B379F3" w:rsidP="00F566F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440"/>
                      <w:lang w:val="en-US"/>
                    </w:rPr>
                    <w:t xml:space="preserve">Stressed </w:t>
                  </w:r>
                  <w:r w:rsidRPr="00F5327C">
                    <w:rPr>
                      <w:rFonts w:ascii="Times New Roman" w:hAnsi="Times New Roman"/>
                      <w:sz w:val="440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202" style="position:absolute;left:0;text-align:left;margin-left:0;margin-top:.8pt;width:772.9pt;height:106.4pt;z-index:251660288;mso-position-horizontal:center">
            <v:textbox style="mso-fit-shape-to-text:t">
              <w:txbxContent>
                <w:p w:rsidR="00B379F3" w:rsidRPr="00F5327C" w:rsidRDefault="00B379F3" w:rsidP="00F566F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4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440"/>
                      <w:lang w:val="en-US"/>
                    </w:rPr>
                    <w:t xml:space="preserve">Tired </w:t>
                  </w:r>
                  <w:r w:rsidRPr="00F5327C">
                    <w:rPr>
                      <w:rFonts w:ascii="Times New Roman" w:hAnsi="Times New Roman"/>
                      <w:sz w:val="440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jc w:val="right"/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</w:pPr>
    </w:p>
    <w:p w:rsidR="00B379F3" w:rsidRPr="003332C8" w:rsidRDefault="00B379F3" w:rsidP="00F566F4">
      <w:pPr>
        <w:rPr>
          <w:rFonts w:ascii="Times New Roman" w:hAnsi="Times New Roman"/>
          <w:sz w:val="28"/>
          <w:szCs w:val="28"/>
        </w:rPr>
        <w:sectPr w:rsidR="00B379F3" w:rsidRPr="003332C8" w:rsidSect="00F021E2">
          <w:pgSz w:w="16838" w:h="11906" w:orient="landscape"/>
          <w:pgMar w:top="567" w:right="567" w:bottom="567" w:left="567" w:header="708" w:footer="708" w:gutter="0"/>
          <w:cols w:space="708"/>
          <w:docGrid w:linePitch="360"/>
        </w:sect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www.bianoti.com/wp-content/uploads/20150429_554109dd52b9f.jpg" style="width:417.75pt;height:587.25pt;visibility:visible">
            <v:imagedata r:id="rId5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4" o:spid="_x0000_i1026" type="#_x0000_t75" alt="http://www.clipartkid.com/images/31/find-clipart-cartoon-clipart-image-9784-of-15323-71DBUg-clipart.png" style="width:461.25pt;height:557.25pt;visibility:visible">
            <v:imagedata r:id="rId6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7" o:spid="_x0000_i1027" type="#_x0000_t75" alt="http://combiboilersleeds.com/images/exciting/exciting-6.jpg" style="width:540.75pt;height:484.5pt;visibility:visible">
            <v:imagedata r:id="rId7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13" o:spid="_x0000_i1028" type="#_x0000_t75" alt="http://s1.maminklub.lv/cache/3d/31/3d319ad211219f5ebe365f6dcd4dadfd.jpg" style="width:484.5pt;height:412.5pt;visibility:visible">
            <v:imagedata r:id="rId8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16" o:spid="_x0000_i1029" type="#_x0000_t75" alt="http://toonclips.com/600/4348.jpg" style="width:435.75pt;height:450pt;visibility:visible">
            <v:imagedata r:id="rId9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40" o:spid="_x0000_i1030" type="#_x0000_t75" alt="http://www.clipartbest.com/cliparts/nTB/MGd/nTBMGd7bc.jpg" style="width:389.25pt;height:705pt;visibility:visible">
            <v:imagedata r:id="rId10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44" o:spid="_x0000_i1031" type="#_x0000_t75" alt="https://im2-tub-ru.yandex.net/i?id=c0369603bc831cd6725442063cd870c1&amp;n=33&amp;h=215&amp;w=215" style="width:483.75pt;height:483.75pt;visibility:visible">
            <v:imagedata r:id="rId11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47" o:spid="_x0000_i1032" type="#_x0000_t75" alt="https://www.hairtransplantdubai.com/wp-content/uploads/2015/03/How-to-Stop-Hair-Loss-Due-to-Stress.jpg" style="width:536.25pt;height:418.5pt;visibility:visible">
            <v:imagedata r:id="rId12" o:title=""/>
          </v:shape>
        </w:pict>
      </w: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B379F3" w:rsidRDefault="00B379F3" w:rsidP="00F566F4">
      <w:pPr>
        <w:jc w:val="center"/>
        <w:rPr>
          <w:rFonts w:ascii="Times New Roman" w:hAnsi="Times New Roman"/>
          <w:sz w:val="28"/>
          <w:szCs w:val="28"/>
          <w:lang w:val="en-US"/>
        </w:rPr>
        <w:sectPr w:rsidR="00B379F3" w:rsidSect="00F566F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B379F3" w:rsidRPr="003332C8" w:rsidRDefault="00B379F3" w:rsidP="003332C8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3332C8">
        <w:rPr>
          <w:rFonts w:ascii="Times New Roman" w:hAnsi="Times New Roman"/>
          <w:b/>
          <w:sz w:val="24"/>
          <w:szCs w:val="24"/>
          <w:lang w:val="en-US"/>
        </w:rPr>
        <w:t>1. Language puzzle. Find 8 words, copy them out and translate. Make up 3 sentences with them.</w:t>
      </w:r>
    </w:p>
    <w:p w:rsidR="00B379F3" w:rsidRPr="003332C8" w:rsidRDefault="00B379F3" w:rsidP="003332C8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1E0"/>
      </w:tblPr>
      <w:tblGrid>
        <w:gridCol w:w="403"/>
        <w:gridCol w:w="390"/>
        <w:gridCol w:w="336"/>
        <w:gridCol w:w="336"/>
        <w:gridCol w:w="390"/>
        <w:gridCol w:w="323"/>
        <w:gridCol w:w="336"/>
        <w:gridCol w:w="336"/>
        <w:gridCol w:w="336"/>
      </w:tblGrid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</w:tr>
      <w:tr w:rsidR="00B379F3" w:rsidRPr="003332C8" w:rsidTr="00A55DA3"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0" w:type="auto"/>
          </w:tcPr>
          <w:p w:rsidR="00B379F3" w:rsidRPr="003332C8" w:rsidRDefault="00B379F3" w:rsidP="00333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32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</w:tr>
    </w:tbl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332C8">
        <w:rPr>
          <w:rFonts w:ascii="Times New Roman" w:hAnsi="Times New Roman"/>
          <w:sz w:val="24"/>
          <w:szCs w:val="24"/>
          <w:lang w:val="en-US"/>
        </w:rPr>
        <w:t>____________________-______________________</w:t>
      </w:r>
    </w:p>
    <w:p w:rsidR="00B379F3" w:rsidRPr="003332C8" w:rsidRDefault="00B379F3" w:rsidP="003332C8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sectPr w:rsidR="00B379F3" w:rsidRPr="003332C8" w:rsidSect="00F021E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455CD"/>
    <w:multiLevelType w:val="hybridMultilevel"/>
    <w:tmpl w:val="0DE802AA"/>
    <w:lvl w:ilvl="0" w:tplc="3070A2A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F2EEE"/>
    <w:multiLevelType w:val="hybridMultilevel"/>
    <w:tmpl w:val="244618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2A71"/>
    <w:rsid w:val="0000182E"/>
    <w:rsid w:val="000172A6"/>
    <w:rsid w:val="00047242"/>
    <w:rsid w:val="001E3065"/>
    <w:rsid w:val="00222A71"/>
    <w:rsid w:val="00317354"/>
    <w:rsid w:val="003332C8"/>
    <w:rsid w:val="003E668C"/>
    <w:rsid w:val="004A7376"/>
    <w:rsid w:val="004C6E7A"/>
    <w:rsid w:val="00542B63"/>
    <w:rsid w:val="00567486"/>
    <w:rsid w:val="005F29C5"/>
    <w:rsid w:val="006D1F5D"/>
    <w:rsid w:val="00844678"/>
    <w:rsid w:val="008E7E19"/>
    <w:rsid w:val="009110AE"/>
    <w:rsid w:val="009B2FF8"/>
    <w:rsid w:val="00A55DA3"/>
    <w:rsid w:val="00A72D66"/>
    <w:rsid w:val="00AF0273"/>
    <w:rsid w:val="00B379F3"/>
    <w:rsid w:val="00D34D53"/>
    <w:rsid w:val="00D4656D"/>
    <w:rsid w:val="00D7330B"/>
    <w:rsid w:val="00ED2129"/>
    <w:rsid w:val="00EF77EC"/>
    <w:rsid w:val="00F021E2"/>
    <w:rsid w:val="00F5327C"/>
    <w:rsid w:val="00F566F4"/>
    <w:rsid w:val="00FF6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B6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021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021E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8E7E1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53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532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270</TotalTime>
  <Pages>16</Pages>
  <Words>905</Words>
  <Characters>5165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Зуля</dc:creator>
  <cp:keywords/>
  <dc:description/>
  <cp:lastModifiedBy>Asus</cp:lastModifiedBy>
  <cp:revision>4</cp:revision>
  <dcterms:created xsi:type="dcterms:W3CDTF">2017-03-12T16:48:00Z</dcterms:created>
  <dcterms:modified xsi:type="dcterms:W3CDTF">2017-04-24T17:17:00Z</dcterms:modified>
</cp:coreProperties>
</file>