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E37" w:rsidRPr="00F3193B" w:rsidRDefault="00445E37">
      <w:pPr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Тема занятия</w:t>
      </w:r>
      <w:r w:rsidRPr="00F3193B">
        <w:rPr>
          <w:b/>
          <w:sz w:val="32"/>
          <w:szCs w:val="32"/>
          <w:lang w:val="kk-KZ"/>
        </w:rPr>
        <w:t xml:space="preserve">  «Части тела»   «Parts of the body»</w:t>
      </w:r>
    </w:p>
    <w:p w:rsidR="00445E37" w:rsidRPr="00F3193B" w:rsidRDefault="00445E37" w:rsidP="00F3193B">
      <w:pPr>
        <w:rPr>
          <w:sz w:val="24"/>
          <w:szCs w:val="24"/>
          <w:lang w:val="kk-KZ"/>
        </w:rPr>
      </w:pPr>
      <w:r w:rsidRPr="00F3193B">
        <w:rPr>
          <w:sz w:val="24"/>
          <w:szCs w:val="24"/>
          <w:lang w:val="kk-KZ"/>
        </w:rPr>
        <w:t>Учитель</w:t>
      </w:r>
      <w:r w:rsidRPr="000277F3">
        <w:rPr>
          <w:sz w:val="24"/>
          <w:szCs w:val="24"/>
        </w:rPr>
        <w:t>:</w:t>
      </w:r>
      <w:r w:rsidRPr="00F3193B">
        <w:rPr>
          <w:sz w:val="24"/>
          <w:szCs w:val="24"/>
          <w:lang w:val="kk-KZ"/>
        </w:rPr>
        <w:t xml:space="preserve"> Stand up! Все встали. Сегодня к нам пришли гости, давайте их поприветствуем.</w:t>
      </w:r>
    </w:p>
    <w:p w:rsidR="00445E37" w:rsidRPr="00F3193B" w:rsidRDefault="00445E37" w:rsidP="00F3193B">
      <w:pPr>
        <w:rPr>
          <w:sz w:val="24"/>
          <w:szCs w:val="24"/>
          <w:lang w:val="kk-KZ"/>
        </w:rPr>
      </w:pPr>
      <w:r w:rsidRPr="00F3193B">
        <w:rPr>
          <w:sz w:val="24"/>
          <w:szCs w:val="24"/>
          <w:lang w:val="kk-KZ"/>
        </w:rPr>
        <w:t>Дети</w:t>
      </w:r>
      <w:r w:rsidRPr="00F3193B">
        <w:rPr>
          <w:sz w:val="24"/>
          <w:szCs w:val="24"/>
          <w:lang w:val="en-US"/>
        </w:rPr>
        <w:t>:</w:t>
      </w:r>
      <w:r w:rsidRPr="00F3193B">
        <w:rPr>
          <w:sz w:val="24"/>
          <w:szCs w:val="24"/>
          <w:lang w:val="kk-KZ"/>
        </w:rPr>
        <w:t xml:space="preserve">  Здравствуйте!</w:t>
      </w:r>
    </w:p>
    <w:p w:rsidR="00445E37" w:rsidRPr="00F3193B" w:rsidRDefault="00445E37" w:rsidP="00F3193B">
      <w:pPr>
        <w:rPr>
          <w:sz w:val="24"/>
          <w:szCs w:val="24"/>
          <w:lang w:val="kk-KZ"/>
        </w:rPr>
      </w:pPr>
      <w:r w:rsidRPr="00F3193B">
        <w:rPr>
          <w:sz w:val="24"/>
          <w:szCs w:val="24"/>
          <w:lang w:val="kk-KZ"/>
        </w:rPr>
        <w:t>У</w:t>
      </w:r>
      <w:r w:rsidRPr="00F3193B">
        <w:rPr>
          <w:sz w:val="24"/>
          <w:szCs w:val="24"/>
          <w:lang w:val="en-US"/>
        </w:rPr>
        <w:t>:</w:t>
      </w:r>
      <w:r w:rsidRPr="00F3193B">
        <w:rPr>
          <w:sz w:val="24"/>
          <w:szCs w:val="24"/>
          <w:lang w:val="kk-KZ"/>
        </w:rPr>
        <w:t xml:space="preserve">  Let's say hello in English! Давайте поприветствуем на английском языке!</w:t>
      </w:r>
    </w:p>
    <w:p w:rsidR="00445E37" w:rsidRPr="00F3193B" w:rsidRDefault="00445E37" w:rsidP="00F3193B">
      <w:pPr>
        <w:rPr>
          <w:sz w:val="24"/>
          <w:szCs w:val="24"/>
          <w:lang w:val="kk-KZ"/>
        </w:rPr>
      </w:pPr>
      <w:r w:rsidRPr="00F3193B">
        <w:rPr>
          <w:sz w:val="24"/>
          <w:szCs w:val="24"/>
          <w:lang w:val="kk-KZ"/>
        </w:rPr>
        <w:t xml:space="preserve">   Good morning children! </w:t>
      </w:r>
    </w:p>
    <w:p w:rsidR="00445E37" w:rsidRDefault="00445E37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Д</w:t>
      </w:r>
      <w:r w:rsidRPr="000277F3">
        <w:rPr>
          <w:sz w:val="24"/>
          <w:szCs w:val="24"/>
          <w:lang w:val="en-US"/>
        </w:rPr>
        <w:t>:</w:t>
      </w:r>
      <w:r>
        <w:rPr>
          <w:sz w:val="24"/>
          <w:szCs w:val="24"/>
          <w:lang w:val="kk-KZ"/>
        </w:rPr>
        <w:t xml:space="preserve">  Good morning teacher!</w:t>
      </w:r>
    </w:p>
    <w:p w:rsidR="00445E37" w:rsidRDefault="00445E37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У </w:t>
      </w:r>
      <w:r w:rsidRPr="00F3193B">
        <w:rPr>
          <w:sz w:val="24"/>
          <w:szCs w:val="24"/>
        </w:rPr>
        <w:t xml:space="preserve">: </w:t>
      </w:r>
      <w:r>
        <w:rPr>
          <w:sz w:val="24"/>
          <w:szCs w:val="24"/>
          <w:lang w:val="kk-KZ"/>
        </w:rPr>
        <w:t>Давайте поприветствуем новый день!</w:t>
      </w:r>
    </w:p>
    <w:p w:rsidR="00445E37" w:rsidRPr="00F3193B" w:rsidRDefault="00445E37">
      <w:pPr>
        <w:rPr>
          <w:b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Д</w:t>
      </w:r>
      <w:r>
        <w:rPr>
          <w:sz w:val="24"/>
          <w:szCs w:val="24"/>
          <w:lang w:val="en-US"/>
        </w:rPr>
        <w:t xml:space="preserve"> </w:t>
      </w:r>
      <w:r w:rsidRPr="00F3193B">
        <w:rPr>
          <w:b/>
          <w:sz w:val="24"/>
          <w:szCs w:val="24"/>
          <w:lang w:val="en-US"/>
        </w:rPr>
        <w:t>:</w:t>
      </w:r>
      <w:r w:rsidRPr="00F3193B">
        <w:rPr>
          <w:b/>
          <w:sz w:val="24"/>
          <w:szCs w:val="24"/>
          <w:lang w:val="kk-KZ"/>
        </w:rPr>
        <w:t xml:space="preserve">  Good morning, good morning,</w:t>
      </w:r>
    </w:p>
    <w:p w:rsidR="00445E37" w:rsidRPr="00F3193B" w:rsidRDefault="00445E37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  Good morning to you</w:t>
      </w:r>
    </w:p>
    <w:p w:rsidR="00445E37" w:rsidRPr="00F3193B" w:rsidRDefault="00445E37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 Good morning , good morning,</w:t>
      </w:r>
    </w:p>
    <w:p w:rsidR="00445E37" w:rsidRPr="006F5EE9" w:rsidRDefault="00445E37">
      <w:pPr>
        <w:rPr>
          <w:b/>
          <w:sz w:val="24"/>
          <w:szCs w:val="24"/>
        </w:rPr>
      </w:pPr>
      <w:r w:rsidRPr="00F3193B">
        <w:rPr>
          <w:b/>
          <w:sz w:val="24"/>
          <w:szCs w:val="24"/>
          <w:lang w:val="en-US"/>
        </w:rPr>
        <w:t xml:space="preserve">   I</w:t>
      </w:r>
      <w:r w:rsidRPr="006F5EE9">
        <w:rPr>
          <w:b/>
          <w:sz w:val="24"/>
          <w:szCs w:val="24"/>
        </w:rPr>
        <w:t>’</w:t>
      </w:r>
      <w:r w:rsidRPr="00F3193B">
        <w:rPr>
          <w:b/>
          <w:sz w:val="24"/>
          <w:szCs w:val="24"/>
          <w:lang w:val="en-US"/>
        </w:rPr>
        <w:t>m</w:t>
      </w:r>
      <w:r w:rsidRPr="006F5EE9">
        <w:rPr>
          <w:b/>
          <w:sz w:val="24"/>
          <w:szCs w:val="24"/>
        </w:rPr>
        <w:t xml:space="preserve"> </w:t>
      </w:r>
      <w:r w:rsidRPr="00F3193B">
        <w:rPr>
          <w:b/>
          <w:sz w:val="24"/>
          <w:szCs w:val="24"/>
          <w:lang w:val="en-US"/>
        </w:rPr>
        <w:t>glad</w:t>
      </w:r>
      <w:r w:rsidRPr="006F5EE9">
        <w:rPr>
          <w:b/>
          <w:sz w:val="24"/>
          <w:szCs w:val="24"/>
        </w:rPr>
        <w:t xml:space="preserve"> </w:t>
      </w:r>
      <w:r w:rsidRPr="00F3193B">
        <w:rPr>
          <w:b/>
          <w:sz w:val="24"/>
          <w:szCs w:val="24"/>
          <w:lang w:val="en-US"/>
        </w:rPr>
        <w:t>too</w:t>
      </w:r>
      <w:r w:rsidRPr="006F5EE9">
        <w:rPr>
          <w:b/>
          <w:sz w:val="24"/>
          <w:szCs w:val="24"/>
        </w:rPr>
        <w:t xml:space="preserve"> </w:t>
      </w:r>
      <w:r w:rsidRPr="00F3193B">
        <w:rPr>
          <w:b/>
          <w:sz w:val="24"/>
          <w:szCs w:val="24"/>
          <w:lang w:val="en-US"/>
        </w:rPr>
        <w:t>see</w:t>
      </w:r>
      <w:r w:rsidRPr="006F5EE9">
        <w:rPr>
          <w:b/>
          <w:sz w:val="24"/>
          <w:szCs w:val="24"/>
        </w:rPr>
        <w:t xml:space="preserve"> </w:t>
      </w:r>
      <w:r w:rsidRPr="00F3193B">
        <w:rPr>
          <w:b/>
          <w:sz w:val="24"/>
          <w:szCs w:val="24"/>
          <w:lang w:val="en-US"/>
        </w:rPr>
        <w:t>you</w:t>
      </w:r>
    </w:p>
    <w:p w:rsidR="00445E37" w:rsidRDefault="00445E37">
      <w:pPr>
        <w:rPr>
          <w:sz w:val="24"/>
          <w:szCs w:val="24"/>
          <w:lang w:val="en-US"/>
        </w:rPr>
      </w:pPr>
      <w:r>
        <w:rPr>
          <w:sz w:val="24"/>
          <w:szCs w:val="24"/>
          <w:lang w:val="kk-KZ"/>
        </w:rPr>
        <w:t>У</w:t>
      </w:r>
      <w:r w:rsidRPr="00F3193B">
        <w:rPr>
          <w:sz w:val="24"/>
          <w:szCs w:val="24"/>
        </w:rPr>
        <w:t>:</w:t>
      </w:r>
      <w:r>
        <w:rPr>
          <w:sz w:val="24"/>
          <w:szCs w:val="24"/>
          <w:lang w:val="kk-KZ"/>
        </w:rPr>
        <w:t xml:space="preserve"> Какое у вас сегодня настроение? </w:t>
      </w:r>
      <w:r>
        <w:rPr>
          <w:sz w:val="24"/>
          <w:szCs w:val="24"/>
          <w:lang w:val="en-US"/>
        </w:rPr>
        <w:t>How are you today?</w:t>
      </w:r>
    </w:p>
    <w:p w:rsidR="00445E37" w:rsidRDefault="00445E37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Д</w:t>
      </w:r>
      <w:r>
        <w:rPr>
          <w:sz w:val="24"/>
          <w:szCs w:val="24"/>
          <w:lang w:val="en-US"/>
        </w:rPr>
        <w:t xml:space="preserve"> : </w:t>
      </w:r>
      <w:r>
        <w:rPr>
          <w:sz w:val="24"/>
          <w:szCs w:val="24"/>
          <w:lang w:val="kk-KZ"/>
        </w:rPr>
        <w:t xml:space="preserve"> We are fine!</w:t>
      </w:r>
    </w:p>
    <w:p w:rsidR="00445E37" w:rsidRDefault="00445E37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У</w:t>
      </w:r>
      <w:r>
        <w:rPr>
          <w:sz w:val="24"/>
          <w:szCs w:val="24"/>
          <w:lang w:val="en-US"/>
        </w:rPr>
        <w:t xml:space="preserve"> : </w:t>
      </w:r>
      <w:r>
        <w:rPr>
          <w:sz w:val="24"/>
          <w:szCs w:val="24"/>
          <w:lang w:val="kk-KZ"/>
        </w:rPr>
        <w:t xml:space="preserve"> Very good, sit down, please!</w:t>
      </w:r>
    </w:p>
    <w:p w:rsidR="00445E37" w:rsidRDefault="00445E37">
      <w:pPr>
        <w:rPr>
          <w:sz w:val="24"/>
          <w:szCs w:val="24"/>
          <w:lang w:val="kk-KZ"/>
        </w:rPr>
      </w:pPr>
      <w:r>
        <w:rPr>
          <w:sz w:val="24"/>
          <w:szCs w:val="24"/>
          <w:lang w:val="en-US"/>
        </w:rPr>
        <w:t xml:space="preserve">   Are you ready for a lesson? </w:t>
      </w:r>
      <w:r>
        <w:rPr>
          <w:sz w:val="24"/>
          <w:szCs w:val="24"/>
          <w:lang w:val="kk-KZ"/>
        </w:rPr>
        <w:t>Вы готовы к занятию?</w:t>
      </w:r>
    </w:p>
    <w:p w:rsidR="00445E37" w:rsidRDefault="00445E37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Д: yes</w:t>
      </w:r>
    </w:p>
    <w:p w:rsidR="00445E37" w:rsidRDefault="00445E37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У</w:t>
      </w:r>
      <w:r>
        <w:rPr>
          <w:sz w:val="24"/>
          <w:szCs w:val="24"/>
          <w:lang w:val="en-US"/>
        </w:rPr>
        <w:t xml:space="preserve"> : 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en-US"/>
        </w:rPr>
        <w:t xml:space="preserve">What did we talk in the last lesson? </w:t>
      </w:r>
      <w:r>
        <w:rPr>
          <w:sz w:val="24"/>
          <w:szCs w:val="24"/>
          <w:lang w:val="kk-KZ"/>
        </w:rPr>
        <w:t>О чем мы говорили в прошлом занятии?</w:t>
      </w:r>
    </w:p>
    <w:p w:rsidR="00445E37" w:rsidRDefault="00445E37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Д</w:t>
      </w:r>
      <w:r w:rsidRPr="00F3193B">
        <w:rPr>
          <w:sz w:val="24"/>
          <w:szCs w:val="24"/>
        </w:rPr>
        <w:t xml:space="preserve"> : </w:t>
      </w:r>
      <w:r>
        <w:rPr>
          <w:sz w:val="24"/>
          <w:szCs w:val="24"/>
          <w:lang w:val="kk-KZ"/>
        </w:rPr>
        <w:t xml:space="preserve"> о семье</w:t>
      </w:r>
    </w:p>
    <w:p w:rsidR="00445E37" w:rsidRDefault="00445E37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У</w:t>
      </w:r>
      <w:r w:rsidRPr="00F3193B">
        <w:rPr>
          <w:sz w:val="24"/>
          <w:szCs w:val="24"/>
        </w:rPr>
        <w:t xml:space="preserve"> : </w:t>
      </w:r>
      <w:r>
        <w:rPr>
          <w:sz w:val="24"/>
          <w:szCs w:val="24"/>
          <w:lang w:val="kk-KZ"/>
        </w:rPr>
        <w:t xml:space="preserve"> Давайте вспомним и закрепим тему</w:t>
      </w:r>
    </w:p>
    <w:p w:rsidR="00445E37" w:rsidRPr="00583EB4" w:rsidRDefault="00445E37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Д</w:t>
      </w:r>
      <w:r>
        <w:rPr>
          <w:sz w:val="24"/>
          <w:szCs w:val="24"/>
          <w:lang w:val="en-US"/>
        </w:rPr>
        <w:t xml:space="preserve"> : </w:t>
      </w:r>
      <w:r>
        <w:rPr>
          <w:sz w:val="24"/>
          <w:szCs w:val="24"/>
          <w:lang w:val="kk-KZ"/>
        </w:rPr>
        <w:t xml:space="preserve"> Моя семья. My Family. Father- папа, Mother – мама, Sister – сестра, </w:t>
      </w:r>
      <w:r w:rsidRPr="00497A40">
        <w:rPr>
          <w:sz w:val="24"/>
          <w:szCs w:val="24"/>
          <w:lang w:val="kk-KZ"/>
        </w:rPr>
        <w:t>Brother – брат,</w:t>
      </w:r>
      <w:r>
        <w:rPr>
          <w:sz w:val="24"/>
          <w:szCs w:val="24"/>
          <w:lang w:val="kk-KZ"/>
        </w:rPr>
        <w:t xml:space="preserve"> Baby – ребенок, Grandfather – дедушка, Grandmother – Бабушка, Uncle – Дядя; Aunt – Тетя, </w:t>
      </w:r>
      <w:r w:rsidRPr="00583EB4">
        <w:rPr>
          <w:sz w:val="24"/>
          <w:szCs w:val="24"/>
          <w:lang w:val="kk-KZ"/>
        </w:rPr>
        <w:t>Cousen –кузен</w:t>
      </w:r>
    </w:p>
    <w:p w:rsidR="00445E37" w:rsidRPr="00F3193B" w:rsidRDefault="00445E37">
      <w:pPr>
        <w:rPr>
          <w:sz w:val="24"/>
          <w:szCs w:val="24"/>
        </w:rPr>
      </w:pPr>
      <w:r>
        <w:rPr>
          <w:sz w:val="24"/>
          <w:szCs w:val="24"/>
          <w:lang w:val="kk-KZ"/>
        </w:rPr>
        <w:t>А теперь давайте вспомним стишок, который мы изучали на прошлом занятии.</w:t>
      </w:r>
    </w:p>
    <w:p w:rsidR="00445E37" w:rsidRPr="00F3193B" w:rsidRDefault="00445E37">
      <w:pPr>
        <w:rPr>
          <w:b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</w:t>
      </w:r>
      <w:r w:rsidRPr="00F3193B">
        <w:rPr>
          <w:b/>
          <w:sz w:val="24"/>
          <w:szCs w:val="24"/>
          <w:lang w:val="kk-KZ"/>
        </w:rPr>
        <w:t>Hand in hand</w:t>
      </w:r>
    </w:p>
    <w:p w:rsidR="00445E37" w:rsidRPr="00F3193B" w:rsidRDefault="00445E37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  Sister, brother</w:t>
      </w:r>
    </w:p>
    <w:p w:rsidR="00445E37" w:rsidRPr="00F3193B" w:rsidRDefault="00445E37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  Hand in hand</w:t>
      </w:r>
    </w:p>
    <w:p w:rsidR="00445E37" w:rsidRPr="00F3193B" w:rsidRDefault="00445E37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  With one another</w:t>
      </w:r>
    </w:p>
    <w:p w:rsidR="00445E37" w:rsidRDefault="00445E37">
      <w:pPr>
        <w:rPr>
          <w:sz w:val="24"/>
          <w:szCs w:val="24"/>
          <w:lang w:val="en-US"/>
        </w:rPr>
      </w:pPr>
    </w:p>
    <w:p w:rsidR="00445E37" w:rsidRDefault="00445E37">
      <w:pPr>
        <w:rPr>
          <w:sz w:val="24"/>
          <w:szCs w:val="24"/>
          <w:lang w:val="en-US"/>
        </w:rPr>
      </w:pPr>
    </w:p>
    <w:p w:rsidR="00445E37" w:rsidRDefault="00445E37">
      <w:pPr>
        <w:rPr>
          <w:sz w:val="24"/>
          <w:szCs w:val="24"/>
          <w:lang w:val="kk-KZ"/>
        </w:rPr>
      </w:pPr>
      <w:r w:rsidRPr="005E0D02">
        <w:rPr>
          <w:sz w:val="24"/>
          <w:szCs w:val="24"/>
        </w:rPr>
        <w:t>Молодцы</w:t>
      </w:r>
      <w:r w:rsidRPr="00167ABF">
        <w:rPr>
          <w:sz w:val="24"/>
          <w:szCs w:val="24"/>
          <w:lang w:val="en-US"/>
        </w:rPr>
        <w:t xml:space="preserve"> </w:t>
      </w:r>
      <w:r w:rsidRPr="005E0D02">
        <w:rPr>
          <w:sz w:val="24"/>
          <w:szCs w:val="24"/>
        </w:rPr>
        <w:t>ребята</w:t>
      </w:r>
      <w:r w:rsidRPr="00167ABF">
        <w:rPr>
          <w:sz w:val="24"/>
          <w:szCs w:val="24"/>
          <w:lang w:val="en-US"/>
        </w:rPr>
        <w:t xml:space="preserve">. </w:t>
      </w:r>
      <w:r w:rsidRPr="005E0D02">
        <w:rPr>
          <w:sz w:val="24"/>
          <w:szCs w:val="24"/>
        </w:rPr>
        <w:t xml:space="preserve">Сегодня </w:t>
      </w:r>
      <w:r>
        <w:rPr>
          <w:sz w:val="24"/>
          <w:szCs w:val="24"/>
          <w:lang w:val="kk-KZ"/>
        </w:rPr>
        <w:t xml:space="preserve"> мы с вами будем говорить на тему «Части тела». Будем учить новые слова.</w:t>
      </w:r>
    </w:p>
    <w:p w:rsidR="00445E37" w:rsidRDefault="00445E37">
      <w:pPr>
        <w:rPr>
          <w:sz w:val="24"/>
          <w:szCs w:val="24"/>
        </w:rPr>
      </w:pPr>
      <w:r>
        <w:rPr>
          <w:sz w:val="24"/>
          <w:szCs w:val="24"/>
          <w:lang w:val="en-US"/>
        </w:rPr>
        <w:t>DVD</w:t>
      </w:r>
      <w:r w:rsidRPr="00F60C08">
        <w:rPr>
          <w:sz w:val="24"/>
          <w:szCs w:val="24"/>
        </w:rPr>
        <w:t xml:space="preserve"> видео, </w:t>
      </w:r>
      <w:r>
        <w:rPr>
          <w:sz w:val="24"/>
          <w:szCs w:val="24"/>
          <w:lang w:val="en-US"/>
        </w:rPr>
        <w:t>repeat</w:t>
      </w:r>
      <w:r w:rsidRPr="00F60C08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after</w:t>
      </w:r>
      <w:r w:rsidRPr="00F60C08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me</w:t>
      </w:r>
      <w:r w:rsidRPr="00F60C08">
        <w:rPr>
          <w:sz w:val="24"/>
          <w:szCs w:val="24"/>
        </w:rPr>
        <w:t>, повторяем за мной</w:t>
      </w:r>
    </w:p>
    <w:p w:rsidR="00445E37" w:rsidRPr="000277F3" w:rsidRDefault="00445E37" w:rsidP="000277F3">
      <w:pPr>
        <w:tabs>
          <w:tab w:val="center" w:pos="4677"/>
        </w:tabs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en-US"/>
        </w:rPr>
        <w:t>Head</w:t>
      </w:r>
      <w:r w:rsidRPr="000277F3">
        <w:rPr>
          <w:b/>
          <w:sz w:val="24"/>
          <w:szCs w:val="24"/>
        </w:rPr>
        <w:t xml:space="preserve"> – </w:t>
      </w:r>
      <w:r w:rsidRPr="00F3193B">
        <w:rPr>
          <w:b/>
          <w:sz w:val="24"/>
          <w:szCs w:val="24"/>
        </w:rPr>
        <w:t>Голов</w:t>
      </w:r>
      <w:r w:rsidRPr="00F3193B">
        <w:rPr>
          <w:b/>
          <w:sz w:val="24"/>
          <w:szCs w:val="24"/>
          <w:lang w:val="kk-KZ"/>
        </w:rPr>
        <w:t>о</w:t>
      </w:r>
      <w:r>
        <w:rPr>
          <w:b/>
          <w:sz w:val="24"/>
          <w:szCs w:val="24"/>
          <w:lang w:val="kk-KZ"/>
        </w:rPr>
        <w:tab/>
      </w:r>
      <w:r>
        <w:rPr>
          <w:b/>
          <w:sz w:val="24"/>
          <w:szCs w:val="24"/>
          <w:lang w:val="en-US"/>
        </w:rPr>
        <w:t>Waist</w:t>
      </w:r>
      <w:r w:rsidRPr="000277F3">
        <w:rPr>
          <w:b/>
          <w:sz w:val="24"/>
          <w:szCs w:val="24"/>
        </w:rPr>
        <w:t xml:space="preserve"> – талия</w:t>
      </w:r>
    </w:p>
    <w:p w:rsidR="00445E37" w:rsidRPr="000277F3" w:rsidRDefault="00445E37" w:rsidP="000277F3">
      <w:pPr>
        <w:tabs>
          <w:tab w:val="left" w:pos="4062"/>
        </w:tabs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en-US"/>
        </w:rPr>
        <w:t>Shoulder</w:t>
      </w:r>
      <w:r w:rsidRPr="00F3193B">
        <w:rPr>
          <w:b/>
          <w:sz w:val="24"/>
          <w:szCs w:val="24"/>
          <w:lang w:val="kk-KZ"/>
        </w:rPr>
        <w:t xml:space="preserve"> - Плече</w:t>
      </w:r>
      <w:r>
        <w:rPr>
          <w:b/>
          <w:sz w:val="24"/>
          <w:szCs w:val="24"/>
          <w:lang w:val="kk-KZ"/>
        </w:rPr>
        <w:tab/>
      </w:r>
      <w:r>
        <w:rPr>
          <w:b/>
          <w:sz w:val="24"/>
          <w:szCs w:val="24"/>
          <w:lang w:val="en-US"/>
        </w:rPr>
        <w:t>Knee</w:t>
      </w:r>
      <w:r w:rsidRPr="000277F3">
        <w:rPr>
          <w:b/>
          <w:sz w:val="24"/>
          <w:szCs w:val="24"/>
        </w:rPr>
        <w:t xml:space="preserve"> - </w:t>
      </w:r>
    </w:p>
    <w:p w:rsidR="00445E37" w:rsidRPr="000277F3" w:rsidRDefault="00445E37" w:rsidP="000277F3">
      <w:pPr>
        <w:tabs>
          <w:tab w:val="left" w:pos="4062"/>
        </w:tabs>
        <w:rPr>
          <w:b/>
          <w:sz w:val="24"/>
          <w:szCs w:val="24"/>
          <w:lang w:val="kk-KZ"/>
        </w:rPr>
      </w:pPr>
      <w:r w:rsidRPr="000277F3">
        <w:rPr>
          <w:b/>
          <w:sz w:val="24"/>
          <w:szCs w:val="24"/>
          <w:lang w:val="kk-KZ"/>
        </w:rPr>
        <w:t>Neck</w:t>
      </w:r>
      <w:r w:rsidRPr="00F3193B">
        <w:rPr>
          <w:b/>
          <w:sz w:val="24"/>
          <w:szCs w:val="24"/>
          <w:lang w:val="kk-KZ"/>
        </w:rPr>
        <w:t xml:space="preserve"> - Шея</w:t>
      </w:r>
      <w:r>
        <w:rPr>
          <w:b/>
          <w:sz w:val="24"/>
          <w:szCs w:val="24"/>
          <w:lang w:val="kk-KZ"/>
        </w:rPr>
        <w:tab/>
      </w:r>
      <w:r w:rsidRPr="000277F3">
        <w:rPr>
          <w:b/>
          <w:sz w:val="24"/>
          <w:szCs w:val="24"/>
          <w:lang w:val="kk-KZ"/>
        </w:rPr>
        <w:t>Hair - волосы</w:t>
      </w:r>
    </w:p>
    <w:p w:rsidR="00445E37" w:rsidRPr="000277F3" w:rsidRDefault="00445E37" w:rsidP="000277F3">
      <w:pPr>
        <w:tabs>
          <w:tab w:val="left" w:pos="4062"/>
        </w:tabs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>Arm - рука</w:t>
      </w:r>
      <w:r>
        <w:rPr>
          <w:b/>
          <w:sz w:val="24"/>
          <w:szCs w:val="24"/>
          <w:lang w:val="kk-KZ"/>
        </w:rPr>
        <w:tab/>
      </w:r>
      <w:r w:rsidRPr="000277F3">
        <w:rPr>
          <w:b/>
          <w:sz w:val="24"/>
          <w:szCs w:val="24"/>
          <w:lang w:val="kk-KZ"/>
        </w:rPr>
        <w:t>Face - лицо</w:t>
      </w:r>
    </w:p>
    <w:p w:rsidR="00445E37" w:rsidRPr="000277F3" w:rsidRDefault="00445E37" w:rsidP="000277F3">
      <w:pPr>
        <w:tabs>
          <w:tab w:val="left" w:pos="4062"/>
        </w:tabs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>Hand – Кисти рук</w:t>
      </w:r>
      <w:r>
        <w:rPr>
          <w:b/>
          <w:sz w:val="24"/>
          <w:szCs w:val="24"/>
          <w:lang w:val="kk-KZ"/>
        </w:rPr>
        <w:tab/>
      </w:r>
      <w:r w:rsidRPr="000277F3">
        <w:rPr>
          <w:b/>
          <w:sz w:val="24"/>
          <w:szCs w:val="24"/>
          <w:lang w:val="kk-KZ"/>
        </w:rPr>
        <w:t>Eyebrow - брови</w:t>
      </w:r>
    </w:p>
    <w:p w:rsidR="00445E37" w:rsidRPr="000277F3" w:rsidRDefault="00445E37" w:rsidP="000277F3">
      <w:pPr>
        <w:tabs>
          <w:tab w:val="left" w:pos="4062"/>
        </w:tabs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>Finger - Палец</w:t>
      </w:r>
      <w:r>
        <w:rPr>
          <w:b/>
          <w:sz w:val="24"/>
          <w:szCs w:val="24"/>
          <w:lang w:val="kk-KZ"/>
        </w:rPr>
        <w:tab/>
      </w:r>
      <w:r w:rsidRPr="000277F3">
        <w:rPr>
          <w:b/>
          <w:sz w:val="24"/>
          <w:szCs w:val="24"/>
          <w:lang w:val="kk-KZ"/>
        </w:rPr>
        <w:t>Tooth - зубы</w:t>
      </w:r>
    </w:p>
    <w:p w:rsidR="00445E37" w:rsidRPr="000277F3" w:rsidRDefault="00445E37" w:rsidP="000277F3">
      <w:pPr>
        <w:tabs>
          <w:tab w:val="left" w:pos="4062"/>
        </w:tabs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>Chest - Грудь</w:t>
      </w:r>
      <w:r>
        <w:rPr>
          <w:b/>
          <w:sz w:val="24"/>
          <w:szCs w:val="24"/>
          <w:lang w:val="kk-KZ"/>
        </w:rPr>
        <w:tab/>
      </w:r>
      <w:r w:rsidRPr="006F5EE9">
        <w:rPr>
          <w:b/>
          <w:sz w:val="24"/>
          <w:szCs w:val="24"/>
          <w:lang w:val="kk-KZ"/>
        </w:rPr>
        <w:t>Tongue - язык</w:t>
      </w:r>
    </w:p>
    <w:p w:rsidR="00445E37" w:rsidRPr="00DD384A" w:rsidRDefault="00445E37" w:rsidP="00DD384A">
      <w:pPr>
        <w:tabs>
          <w:tab w:val="left" w:pos="4062"/>
        </w:tabs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Stoma</w:t>
      </w:r>
      <w:r w:rsidRPr="00DD384A">
        <w:rPr>
          <w:b/>
          <w:sz w:val="24"/>
          <w:szCs w:val="24"/>
          <w:lang w:val="kk-KZ"/>
        </w:rPr>
        <w:t>ch</w:t>
      </w:r>
      <w:r w:rsidRPr="00F3193B">
        <w:rPr>
          <w:b/>
          <w:sz w:val="24"/>
          <w:szCs w:val="24"/>
          <w:lang w:val="kk-KZ"/>
        </w:rPr>
        <w:t xml:space="preserve"> - Живот</w:t>
      </w:r>
      <w:r>
        <w:rPr>
          <w:b/>
          <w:sz w:val="24"/>
          <w:szCs w:val="24"/>
          <w:lang w:val="kk-KZ"/>
        </w:rPr>
        <w:tab/>
      </w:r>
      <w:r w:rsidRPr="00DD384A">
        <w:rPr>
          <w:b/>
          <w:sz w:val="24"/>
          <w:szCs w:val="24"/>
          <w:lang w:val="kk-KZ"/>
        </w:rPr>
        <w:t>Eyelashes - ресницы</w:t>
      </w:r>
    </w:p>
    <w:p w:rsidR="00445E37" w:rsidRPr="00DD384A" w:rsidRDefault="00445E37" w:rsidP="00DD384A">
      <w:pPr>
        <w:tabs>
          <w:tab w:val="left" w:pos="4062"/>
        </w:tabs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>Leg * нога</w:t>
      </w:r>
      <w:r>
        <w:rPr>
          <w:b/>
          <w:sz w:val="24"/>
          <w:szCs w:val="24"/>
          <w:lang w:val="kk-KZ"/>
        </w:rPr>
        <w:tab/>
      </w:r>
      <w:r w:rsidRPr="00DD384A">
        <w:rPr>
          <w:b/>
          <w:sz w:val="24"/>
          <w:szCs w:val="24"/>
          <w:lang w:val="kk-KZ"/>
        </w:rPr>
        <w:t>Lip - губы</w:t>
      </w:r>
    </w:p>
    <w:p w:rsidR="00445E37" w:rsidRPr="00DD384A" w:rsidRDefault="00445E37" w:rsidP="00DD384A">
      <w:pPr>
        <w:tabs>
          <w:tab w:val="left" w:pos="4062"/>
        </w:tabs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>Toe – палец ноги</w:t>
      </w:r>
      <w:r>
        <w:rPr>
          <w:b/>
          <w:sz w:val="24"/>
          <w:szCs w:val="24"/>
          <w:lang w:val="kk-KZ"/>
        </w:rPr>
        <w:tab/>
      </w:r>
      <w:r w:rsidRPr="00DD384A">
        <w:rPr>
          <w:b/>
          <w:sz w:val="24"/>
          <w:szCs w:val="24"/>
          <w:lang w:val="kk-KZ"/>
        </w:rPr>
        <w:t>Back - спина</w:t>
      </w:r>
    </w:p>
    <w:p w:rsidR="00445E37" w:rsidRPr="00DD384A" w:rsidRDefault="00445E37" w:rsidP="00DD384A">
      <w:pPr>
        <w:tabs>
          <w:tab w:val="left" w:pos="4062"/>
        </w:tabs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Eyes – Глаза </w:t>
      </w:r>
      <w:r>
        <w:rPr>
          <w:b/>
          <w:sz w:val="24"/>
          <w:szCs w:val="24"/>
          <w:lang w:val="kk-KZ"/>
        </w:rPr>
        <w:tab/>
      </w:r>
      <w:r w:rsidRPr="00DD384A">
        <w:rPr>
          <w:b/>
          <w:sz w:val="24"/>
          <w:szCs w:val="24"/>
          <w:lang w:val="kk-KZ"/>
        </w:rPr>
        <w:t>Chin - подбородок</w:t>
      </w:r>
    </w:p>
    <w:p w:rsidR="00445E37" w:rsidRPr="00DD384A" w:rsidRDefault="00445E37" w:rsidP="00DD384A">
      <w:pPr>
        <w:tabs>
          <w:tab w:val="left" w:pos="4062"/>
        </w:tabs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E</w:t>
      </w:r>
      <w:r w:rsidRPr="006F5EE9">
        <w:rPr>
          <w:b/>
          <w:sz w:val="24"/>
          <w:szCs w:val="24"/>
          <w:lang w:val="kk-KZ"/>
        </w:rPr>
        <w:t>a</w:t>
      </w:r>
      <w:r w:rsidRPr="00F3193B">
        <w:rPr>
          <w:b/>
          <w:sz w:val="24"/>
          <w:szCs w:val="24"/>
          <w:lang w:val="kk-KZ"/>
        </w:rPr>
        <w:t>rs - Уши</w:t>
      </w:r>
      <w:r>
        <w:rPr>
          <w:b/>
          <w:sz w:val="24"/>
          <w:szCs w:val="24"/>
          <w:lang w:val="kk-KZ"/>
        </w:rPr>
        <w:tab/>
      </w:r>
      <w:r w:rsidRPr="006F5EE9">
        <w:rPr>
          <w:b/>
          <w:sz w:val="24"/>
          <w:szCs w:val="24"/>
          <w:lang w:val="kk-KZ"/>
        </w:rPr>
        <w:t xml:space="preserve">Bottom - </w:t>
      </w:r>
      <w:r>
        <w:rPr>
          <w:b/>
          <w:sz w:val="24"/>
          <w:szCs w:val="24"/>
          <w:lang w:val="kk-KZ"/>
        </w:rPr>
        <w:t>таз</w:t>
      </w:r>
    </w:p>
    <w:p w:rsidR="00445E37" w:rsidRPr="00DD384A" w:rsidRDefault="00445E37" w:rsidP="00DD384A">
      <w:pPr>
        <w:tabs>
          <w:tab w:val="left" w:pos="4062"/>
        </w:tabs>
        <w:rPr>
          <w:b/>
          <w:sz w:val="24"/>
          <w:szCs w:val="24"/>
          <w:lang w:val="kk-KZ"/>
        </w:rPr>
      </w:pPr>
      <w:r w:rsidRPr="006F5EE9">
        <w:rPr>
          <w:b/>
          <w:sz w:val="24"/>
          <w:szCs w:val="24"/>
          <w:lang w:val="kk-KZ"/>
        </w:rPr>
        <w:t>Nose</w:t>
      </w:r>
      <w:r w:rsidRPr="00F3193B">
        <w:rPr>
          <w:b/>
          <w:sz w:val="24"/>
          <w:szCs w:val="24"/>
          <w:lang w:val="kk-KZ"/>
        </w:rPr>
        <w:t xml:space="preserve"> - Нос</w:t>
      </w:r>
      <w:r>
        <w:rPr>
          <w:b/>
          <w:sz w:val="24"/>
          <w:szCs w:val="24"/>
          <w:lang w:val="kk-KZ"/>
        </w:rPr>
        <w:tab/>
      </w:r>
      <w:r w:rsidRPr="006F5EE9">
        <w:rPr>
          <w:b/>
          <w:sz w:val="24"/>
          <w:szCs w:val="24"/>
          <w:lang w:val="kk-KZ"/>
        </w:rPr>
        <w:t xml:space="preserve">Elbow - </w:t>
      </w:r>
      <w:r>
        <w:rPr>
          <w:b/>
          <w:sz w:val="24"/>
          <w:szCs w:val="24"/>
          <w:lang w:val="kk-KZ"/>
        </w:rPr>
        <w:t>поясница</w:t>
      </w:r>
    </w:p>
    <w:p w:rsidR="00445E37" w:rsidRPr="00DD384A" w:rsidRDefault="00445E37" w:rsidP="00DD384A">
      <w:pPr>
        <w:tabs>
          <w:tab w:val="left" w:pos="4062"/>
        </w:tabs>
        <w:rPr>
          <w:b/>
          <w:sz w:val="24"/>
          <w:szCs w:val="24"/>
          <w:lang w:val="kk-KZ"/>
        </w:rPr>
      </w:pPr>
      <w:r w:rsidRPr="006F5EE9">
        <w:rPr>
          <w:b/>
          <w:sz w:val="24"/>
          <w:szCs w:val="24"/>
          <w:lang w:val="kk-KZ"/>
        </w:rPr>
        <w:t>Mouth</w:t>
      </w:r>
      <w:r w:rsidRPr="00F3193B">
        <w:rPr>
          <w:b/>
          <w:sz w:val="24"/>
          <w:szCs w:val="24"/>
          <w:lang w:val="kk-KZ"/>
        </w:rPr>
        <w:t xml:space="preserve"> – Рот </w:t>
      </w:r>
      <w:r>
        <w:rPr>
          <w:b/>
          <w:sz w:val="24"/>
          <w:szCs w:val="24"/>
          <w:lang w:val="kk-KZ"/>
        </w:rPr>
        <w:tab/>
      </w:r>
      <w:r w:rsidRPr="006F5EE9">
        <w:rPr>
          <w:b/>
          <w:sz w:val="24"/>
          <w:szCs w:val="24"/>
          <w:lang w:val="kk-KZ"/>
        </w:rPr>
        <w:t xml:space="preserve">Cheek - </w:t>
      </w:r>
      <w:r>
        <w:rPr>
          <w:b/>
          <w:sz w:val="24"/>
          <w:szCs w:val="24"/>
          <w:lang w:val="kk-KZ"/>
        </w:rPr>
        <w:t>щека</w:t>
      </w:r>
    </w:p>
    <w:p w:rsidR="00445E37" w:rsidRPr="00DD384A" w:rsidRDefault="00445E37" w:rsidP="00DD384A">
      <w:pPr>
        <w:tabs>
          <w:tab w:val="left" w:pos="4062"/>
        </w:tabs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en-US"/>
        </w:rPr>
        <w:t>Body</w:t>
      </w:r>
      <w:r w:rsidRPr="006F5EE9">
        <w:rPr>
          <w:b/>
          <w:sz w:val="24"/>
          <w:szCs w:val="24"/>
        </w:rPr>
        <w:t xml:space="preserve"> – </w:t>
      </w:r>
      <w:r w:rsidRPr="00F3193B">
        <w:rPr>
          <w:b/>
          <w:sz w:val="24"/>
          <w:szCs w:val="24"/>
        </w:rPr>
        <w:t>Тел</w:t>
      </w:r>
      <w:r w:rsidRPr="00F3193B">
        <w:rPr>
          <w:b/>
          <w:sz w:val="24"/>
          <w:szCs w:val="24"/>
          <w:lang w:val="kk-KZ"/>
        </w:rPr>
        <w:t>о</w:t>
      </w:r>
      <w:r>
        <w:rPr>
          <w:b/>
          <w:sz w:val="24"/>
          <w:szCs w:val="24"/>
          <w:lang w:val="kk-KZ"/>
        </w:rPr>
        <w:tab/>
      </w:r>
      <w:r>
        <w:rPr>
          <w:b/>
          <w:sz w:val="24"/>
          <w:szCs w:val="24"/>
          <w:lang w:val="en-US"/>
        </w:rPr>
        <w:t>Foot</w:t>
      </w:r>
      <w:r w:rsidRPr="006F5EE9">
        <w:rPr>
          <w:b/>
          <w:sz w:val="24"/>
          <w:szCs w:val="24"/>
        </w:rPr>
        <w:t xml:space="preserve"> - ступня</w:t>
      </w:r>
    </w:p>
    <w:p w:rsidR="00445E37" w:rsidRDefault="00445E37" w:rsidP="00B93E99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 теперь еще раз повторим, на этот раз мы все будем показывать свои части тела.</w:t>
      </w:r>
    </w:p>
    <w:p w:rsidR="00445E37" w:rsidRDefault="00445E37" w:rsidP="00B93E99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Также как у нас, у нашей куклы Маши есть части тела. Давайте назавем их.</w:t>
      </w:r>
    </w:p>
    <w:p w:rsidR="00445E37" w:rsidRDefault="00445E37" w:rsidP="00B93E99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Вы устали, тогда немножечко разамнемся.</w:t>
      </w:r>
    </w:p>
    <w:p w:rsidR="00445E37" w:rsidRPr="00F3193B" w:rsidRDefault="00445E37" w:rsidP="001710C0">
      <w:pPr>
        <w:rPr>
          <w:b/>
          <w:sz w:val="32"/>
          <w:szCs w:val="32"/>
          <w:lang w:val="kk-KZ"/>
        </w:rPr>
      </w:pPr>
      <w:r w:rsidRPr="00F3193B">
        <w:rPr>
          <w:b/>
          <w:sz w:val="32"/>
          <w:szCs w:val="32"/>
          <w:lang w:val="kk-KZ"/>
        </w:rPr>
        <w:t>Физминутка «</w:t>
      </w:r>
      <w:r w:rsidRPr="00F3193B">
        <w:rPr>
          <w:b/>
          <w:sz w:val="32"/>
          <w:szCs w:val="32"/>
          <w:lang w:val="en-US"/>
        </w:rPr>
        <w:t>Finger</w:t>
      </w:r>
      <w:r w:rsidRPr="00F3193B">
        <w:rPr>
          <w:b/>
          <w:sz w:val="32"/>
          <w:szCs w:val="32"/>
        </w:rPr>
        <w:t xml:space="preserve"> </w:t>
      </w:r>
      <w:r w:rsidRPr="00F3193B">
        <w:rPr>
          <w:b/>
          <w:sz w:val="32"/>
          <w:szCs w:val="32"/>
          <w:lang w:val="en-US"/>
        </w:rPr>
        <w:t>Family</w:t>
      </w:r>
      <w:r w:rsidRPr="00F3193B">
        <w:rPr>
          <w:b/>
          <w:sz w:val="32"/>
          <w:szCs w:val="32"/>
        </w:rPr>
        <w:t>”</w:t>
      </w:r>
    </w:p>
    <w:p w:rsidR="00445E37" w:rsidRDefault="00445E37" w:rsidP="00167ABF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Сюрпризный момент</w:t>
      </w:r>
    </w:p>
    <w:p w:rsidR="00445E37" w:rsidRDefault="00445E37" w:rsidP="00167ABF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Волшебник</w:t>
      </w:r>
      <w:r w:rsidRPr="000277F3">
        <w:rPr>
          <w:sz w:val="24"/>
          <w:szCs w:val="24"/>
        </w:rPr>
        <w:t xml:space="preserve"> : </w:t>
      </w:r>
      <w:r>
        <w:rPr>
          <w:sz w:val="24"/>
          <w:szCs w:val="24"/>
          <w:lang w:val="kk-KZ"/>
        </w:rPr>
        <w:t xml:space="preserve"> Здравствуйте ребята. Я волшебник, и я специально пришел к вам на этот английский урок. Мои феи рассказали мне, что вы в этом уроке изучаете «Части тела». Я пришел сюда не с пустыми руками, а принес вам волшебный сундучек. Но он заперт четырмя замками, а чтобы открыть его, вы должны отгодать загадки, вы готовы отгодать загадки? </w:t>
      </w:r>
    </w:p>
    <w:p w:rsidR="00445E37" w:rsidRDefault="00445E37" w:rsidP="00167ABF">
      <w:pPr>
        <w:rPr>
          <w:sz w:val="24"/>
          <w:szCs w:val="24"/>
          <w:lang w:val="kk-KZ"/>
        </w:rPr>
      </w:pPr>
    </w:p>
    <w:p w:rsidR="00445E37" w:rsidRDefault="00445E37" w:rsidP="00167ABF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Дети</w:t>
      </w:r>
      <w:r w:rsidRPr="000277F3">
        <w:rPr>
          <w:sz w:val="24"/>
          <w:szCs w:val="24"/>
        </w:rPr>
        <w:t xml:space="preserve"> : </w:t>
      </w:r>
      <w:r>
        <w:rPr>
          <w:sz w:val="24"/>
          <w:szCs w:val="24"/>
          <w:lang w:val="kk-KZ"/>
        </w:rPr>
        <w:t xml:space="preserve">  Даа</w:t>
      </w:r>
    </w:p>
    <w:p w:rsidR="00445E37" w:rsidRDefault="00445E37" w:rsidP="00167ABF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Волшебник </w:t>
      </w:r>
      <w:r w:rsidRPr="000277F3">
        <w:rPr>
          <w:sz w:val="24"/>
          <w:szCs w:val="24"/>
        </w:rPr>
        <w:t xml:space="preserve">: </w:t>
      </w:r>
      <w:r>
        <w:rPr>
          <w:sz w:val="24"/>
          <w:szCs w:val="24"/>
          <w:lang w:val="kk-KZ"/>
        </w:rPr>
        <w:t xml:space="preserve"> Тогда начнем </w:t>
      </w:r>
    </w:p>
    <w:p w:rsidR="00445E37" w:rsidRPr="00F3193B" w:rsidRDefault="00445E37" w:rsidP="00167ABF">
      <w:pPr>
        <w:rPr>
          <w:b/>
          <w:sz w:val="24"/>
          <w:szCs w:val="24"/>
        </w:rPr>
      </w:pPr>
      <w:r w:rsidRPr="00F3193B">
        <w:rPr>
          <w:b/>
          <w:sz w:val="24"/>
          <w:szCs w:val="24"/>
          <w:lang w:val="kk-KZ"/>
        </w:rPr>
        <w:t xml:space="preserve">1.Друг мой ты запоминай, глаз мы называем  </w:t>
      </w:r>
      <w:r w:rsidRPr="00F3193B">
        <w:rPr>
          <w:b/>
          <w:sz w:val="24"/>
          <w:szCs w:val="24"/>
          <w:lang w:val="en-US"/>
        </w:rPr>
        <w:t>EYE</w:t>
      </w:r>
      <w:r w:rsidRPr="00F3193B">
        <w:rPr>
          <w:b/>
          <w:sz w:val="24"/>
          <w:szCs w:val="24"/>
        </w:rPr>
        <w:t xml:space="preserve">  (Ай)</w:t>
      </w:r>
    </w:p>
    <w:p w:rsidR="00445E37" w:rsidRPr="00F3193B" w:rsidRDefault="00445E37" w:rsidP="00167ABF">
      <w:pPr>
        <w:rPr>
          <w:b/>
          <w:sz w:val="24"/>
          <w:szCs w:val="24"/>
        </w:rPr>
      </w:pPr>
      <w:r w:rsidRPr="00F3193B">
        <w:rPr>
          <w:b/>
          <w:sz w:val="24"/>
          <w:szCs w:val="24"/>
          <w:lang w:val="kk-KZ"/>
        </w:rPr>
        <w:t>2</w:t>
      </w:r>
      <w:r w:rsidRPr="00F3193B">
        <w:rPr>
          <w:b/>
          <w:sz w:val="24"/>
          <w:szCs w:val="24"/>
        </w:rPr>
        <w:t xml:space="preserve">.Он все время рос и рос, </w:t>
      </w:r>
    </w:p>
    <w:p w:rsidR="00445E37" w:rsidRPr="00F3193B" w:rsidRDefault="00445E37" w:rsidP="00167ABF">
      <w:pPr>
        <w:rPr>
          <w:b/>
          <w:sz w:val="24"/>
          <w:szCs w:val="24"/>
        </w:rPr>
      </w:pPr>
      <w:r w:rsidRPr="00F3193B">
        <w:rPr>
          <w:b/>
          <w:sz w:val="24"/>
          <w:szCs w:val="24"/>
          <w:lang w:val="kk-KZ"/>
        </w:rPr>
        <w:t xml:space="preserve">  И стал курносым носик </w:t>
      </w:r>
      <w:r w:rsidRPr="00F3193B">
        <w:rPr>
          <w:b/>
          <w:sz w:val="24"/>
          <w:szCs w:val="24"/>
        </w:rPr>
        <w:t>(</w:t>
      </w:r>
      <w:r w:rsidRPr="00F3193B">
        <w:rPr>
          <w:b/>
          <w:sz w:val="24"/>
          <w:szCs w:val="24"/>
          <w:lang w:val="en-US"/>
        </w:rPr>
        <w:t>NOSE</w:t>
      </w:r>
      <w:r w:rsidRPr="00F3193B">
        <w:rPr>
          <w:b/>
          <w:sz w:val="24"/>
          <w:szCs w:val="24"/>
        </w:rPr>
        <w:t>)</w:t>
      </w:r>
    </w:p>
    <w:p w:rsidR="00445E37" w:rsidRPr="00F3193B" w:rsidRDefault="00445E37" w:rsidP="00167ABF">
      <w:pPr>
        <w:rPr>
          <w:b/>
          <w:sz w:val="24"/>
          <w:szCs w:val="24"/>
        </w:rPr>
      </w:pPr>
      <w:r w:rsidRPr="00F3193B">
        <w:rPr>
          <w:b/>
          <w:sz w:val="24"/>
          <w:szCs w:val="24"/>
        </w:rPr>
        <w:t>3.У того быстрее бег,</w:t>
      </w:r>
    </w:p>
    <w:p w:rsidR="00445E37" w:rsidRPr="00F3193B" w:rsidRDefault="00445E37" w:rsidP="00167ABF">
      <w:pPr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  У кого длиннее   (LEG)</w:t>
      </w:r>
    </w:p>
    <w:p w:rsidR="00445E37" w:rsidRPr="00F3193B" w:rsidRDefault="00445E37" w:rsidP="00167ABF">
      <w:pPr>
        <w:rPr>
          <w:b/>
          <w:sz w:val="24"/>
          <w:szCs w:val="24"/>
        </w:rPr>
      </w:pPr>
      <w:r w:rsidRPr="00F3193B">
        <w:rPr>
          <w:b/>
          <w:sz w:val="24"/>
          <w:szCs w:val="24"/>
        </w:rPr>
        <w:t xml:space="preserve">4.Руку протянул мне </w:t>
      </w:r>
      <w:r w:rsidRPr="00F3193B">
        <w:rPr>
          <w:b/>
          <w:sz w:val="24"/>
          <w:szCs w:val="24"/>
          <w:lang w:val="en-US"/>
        </w:rPr>
        <w:t>friend</w:t>
      </w:r>
      <w:r w:rsidRPr="00F3193B">
        <w:rPr>
          <w:b/>
          <w:sz w:val="24"/>
          <w:szCs w:val="24"/>
        </w:rPr>
        <w:t>,</w:t>
      </w:r>
    </w:p>
    <w:p w:rsidR="00445E37" w:rsidRPr="00F3193B" w:rsidRDefault="00445E37" w:rsidP="00167ABF">
      <w:pPr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   Кисть руки назвали (HAND)</w:t>
      </w:r>
    </w:p>
    <w:p w:rsidR="00445E37" w:rsidRDefault="00445E37" w:rsidP="00167ABF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Вот и открылись наши замки. Вы хотите узнать что находится в сундучке? В сундучке находится КУКЛА. Ой наша кукла не двигается, наверное она спит крепко – крепко. Давайте ее разбудим, а чтобы разбудить ее, давайте назавем ее части тела... Вот и наша кукла просыпается...У нашей куклы есть завадной ключик, давайте заведем ее, чтобы она потанцевала нам...</w:t>
      </w:r>
    </w:p>
    <w:p w:rsidR="00445E37" w:rsidRPr="00F3193B" w:rsidRDefault="00445E37" w:rsidP="00167ABF">
      <w:pPr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    ТАНЕЦ КУКЛЫ</w:t>
      </w:r>
    </w:p>
    <w:p w:rsidR="00445E37" w:rsidRDefault="00445E37" w:rsidP="00167ABF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 теперь мы сыграем с вами в очень интересную игру. Игра называется «Послушай и наклей».На столе лежат отдельные части тела мальчика и девочки. Я буду называть одну часть тела на русском языке, а вы должны выбрать ту часть , называть на английском и наклеить его на доску.</w:t>
      </w:r>
    </w:p>
    <w:p w:rsidR="00445E37" w:rsidRDefault="00445E37" w:rsidP="00167ABF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Дети давайте узнаем,как на казахском языке эти части тела называються </w:t>
      </w:r>
    </w:p>
    <w:p w:rsidR="00445E37" w:rsidRPr="00F3193B" w:rsidRDefault="00445E37" w:rsidP="00167ABF">
      <w:pPr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    Голова – бас</w:t>
      </w:r>
    </w:p>
    <w:p w:rsidR="00445E37" w:rsidRPr="00F3193B" w:rsidRDefault="00445E37" w:rsidP="00167ABF">
      <w:pPr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    Волосы – шаш</w:t>
      </w:r>
    </w:p>
    <w:p w:rsidR="00445E37" w:rsidRPr="00F3193B" w:rsidRDefault="00445E37" w:rsidP="00167ABF">
      <w:pPr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    Глаза – көз</w:t>
      </w:r>
    </w:p>
    <w:p w:rsidR="00445E37" w:rsidRPr="00F3193B" w:rsidRDefault="00445E37" w:rsidP="00167ABF">
      <w:pPr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    Рот –ауыз </w:t>
      </w:r>
    </w:p>
    <w:p w:rsidR="00445E37" w:rsidRPr="00F3193B" w:rsidRDefault="00445E37" w:rsidP="00167ABF">
      <w:pPr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    Брови – қас</w:t>
      </w:r>
    </w:p>
    <w:p w:rsidR="00445E37" w:rsidRPr="00F3193B" w:rsidRDefault="00445E37" w:rsidP="00167ABF">
      <w:pPr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    Уши – құлақ</w:t>
      </w:r>
    </w:p>
    <w:p w:rsidR="00445E37" w:rsidRPr="00F3193B" w:rsidRDefault="00445E37" w:rsidP="00167ABF">
      <w:pPr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    Рука – қол</w:t>
      </w:r>
    </w:p>
    <w:p w:rsidR="00445E37" w:rsidRPr="00F3193B" w:rsidRDefault="00445E37" w:rsidP="00167ABF">
      <w:pPr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    Нога – аяқ</w:t>
      </w:r>
    </w:p>
    <w:p w:rsidR="00445E37" w:rsidRPr="00F3193B" w:rsidRDefault="00445E37" w:rsidP="00167ABF">
      <w:pPr>
        <w:rPr>
          <w:b/>
          <w:sz w:val="24"/>
          <w:szCs w:val="24"/>
          <w:lang w:val="kk-KZ"/>
        </w:rPr>
      </w:pPr>
      <w:r w:rsidRPr="00F3193B">
        <w:rPr>
          <w:b/>
          <w:sz w:val="24"/>
          <w:szCs w:val="24"/>
          <w:lang w:val="kk-KZ"/>
        </w:rPr>
        <w:t xml:space="preserve">    Тело – беден</w:t>
      </w:r>
    </w:p>
    <w:p w:rsidR="00445E37" w:rsidRDefault="00445E37" w:rsidP="00167ABF">
      <w:pPr>
        <w:rPr>
          <w:sz w:val="24"/>
          <w:szCs w:val="24"/>
          <w:lang w:val="kk-KZ"/>
        </w:rPr>
      </w:pPr>
    </w:p>
    <w:p w:rsidR="00445E37" w:rsidRDefault="00445E37" w:rsidP="00167ABF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Наше тело очень хрупкая, мы должны беречь и защищать его от всяких ударов, повреждений, ушибов.</w:t>
      </w:r>
    </w:p>
    <w:p w:rsidR="00445E37" w:rsidRDefault="00445E37" w:rsidP="00167ABF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Мы должны содержать тело в чистоте; мыть руки с мылом, чистить зубы, заниматься спортом, только тогда наше тело будет здоровым.</w:t>
      </w:r>
    </w:p>
    <w:p w:rsidR="00445E37" w:rsidRDefault="00445E37" w:rsidP="00167ABF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Наше здоровое тело, это наше самое большое богатство.</w:t>
      </w:r>
    </w:p>
    <w:p w:rsidR="00445E37" w:rsidRDefault="00445E37" w:rsidP="00167ABF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Давайте прочитаем стихи на эту тему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>1.Two little hands so clean and bright,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>This is my left and this is my right.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>2.I have a head,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 It’s wery well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I have a nouse,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So I can smell.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>3.I have two eyes,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 And I can see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 I have two ears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 And I can hear.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>4. I have two eyes to see with,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  I have two feet to run,</w:t>
      </w:r>
    </w:p>
    <w:p w:rsidR="00445E37" w:rsidRPr="00F3193B" w:rsidRDefault="00445E37" w:rsidP="00167ABF">
      <w:pPr>
        <w:rPr>
          <w:b/>
          <w:sz w:val="24"/>
          <w:szCs w:val="24"/>
          <w:lang w:val="en-US"/>
        </w:rPr>
      </w:pPr>
      <w:r w:rsidRPr="00F3193B">
        <w:rPr>
          <w:b/>
          <w:sz w:val="24"/>
          <w:szCs w:val="24"/>
          <w:lang w:val="en-US"/>
        </w:rPr>
        <w:t xml:space="preserve">    I have two hands to wave with</w:t>
      </w:r>
    </w:p>
    <w:p w:rsidR="00445E37" w:rsidRDefault="00445E37" w:rsidP="00167ABF">
      <w:pPr>
        <w:rPr>
          <w:sz w:val="24"/>
          <w:szCs w:val="24"/>
          <w:lang w:val="kk-KZ"/>
        </w:rPr>
      </w:pPr>
      <w:r w:rsidRPr="00F3193B">
        <w:rPr>
          <w:b/>
          <w:sz w:val="24"/>
          <w:szCs w:val="24"/>
          <w:lang w:val="en-US"/>
        </w:rPr>
        <w:t xml:space="preserve">    And nose I have but one.                    </w:t>
      </w:r>
      <w:r>
        <w:rPr>
          <w:sz w:val="24"/>
          <w:szCs w:val="24"/>
          <w:lang w:val="en-US"/>
        </w:rPr>
        <w:t xml:space="preserve">                                            </w:t>
      </w:r>
      <w:r>
        <w:rPr>
          <w:sz w:val="24"/>
          <w:szCs w:val="24"/>
          <w:lang w:val="kk-KZ"/>
        </w:rPr>
        <w:t xml:space="preserve">                                                                             </w:t>
      </w:r>
    </w:p>
    <w:p w:rsidR="00445E37" w:rsidRDefault="00445E37" w:rsidP="0061058E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ФИЗМИНУТКА</w:t>
      </w:r>
    </w:p>
    <w:p w:rsidR="00445E37" w:rsidRDefault="00445E37" w:rsidP="0061058E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ПОДАРКИ ВОЛШЕБНИКА</w:t>
      </w:r>
    </w:p>
    <w:p w:rsidR="00445E37" w:rsidRDefault="00445E37" w:rsidP="0061058E">
      <w:pPr>
        <w:rPr>
          <w:sz w:val="24"/>
          <w:szCs w:val="24"/>
        </w:rPr>
      </w:pPr>
      <w:r>
        <w:rPr>
          <w:sz w:val="24"/>
          <w:szCs w:val="24"/>
          <w:lang w:val="kk-KZ"/>
        </w:rPr>
        <w:t>На этом наше занятие подошло к концу,</w:t>
      </w:r>
      <w:r>
        <w:rPr>
          <w:sz w:val="24"/>
          <w:szCs w:val="24"/>
          <w:lang w:val="en-US"/>
        </w:rPr>
        <w:t>Good</w:t>
      </w:r>
      <w:r w:rsidRPr="0061058E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bye</w:t>
      </w:r>
      <w:r w:rsidRPr="0061058E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children</w:t>
      </w:r>
      <w:r w:rsidRPr="0061058E">
        <w:rPr>
          <w:sz w:val="24"/>
          <w:szCs w:val="24"/>
        </w:rPr>
        <w:t>!</w:t>
      </w:r>
    </w:p>
    <w:p w:rsidR="00445E37" w:rsidRPr="0061058E" w:rsidRDefault="00445E37" w:rsidP="0061058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Good bye teacher!</w:t>
      </w:r>
    </w:p>
    <w:sectPr w:rsidR="00445E37" w:rsidRPr="0061058E" w:rsidSect="00EF5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5119"/>
    <w:rsid w:val="000277F3"/>
    <w:rsid w:val="000756BE"/>
    <w:rsid w:val="000B10C4"/>
    <w:rsid w:val="00167ABF"/>
    <w:rsid w:val="001710C0"/>
    <w:rsid w:val="001B0B68"/>
    <w:rsid w:val="001E67A5"/>
    <w:rsid w:val="00215DC8"/>
    <w:rsid w:val="00412236"/>
    <w:rsid w:val="00445E37"/>
    <w:rsid w:val="00497A40"/>
    <w:rsid w:val="005206FA"/>
    <w:rsid w:val="00525119"/>
    <w:rsid w:val="00583EB4"/>
    <w:rsid w:val="005C3769"/>
    <w:rsid w:val="005E0D02"/>
    <w:rsid w:val="005E2DC4"/>
    <w:rsid w:val="0061058E"/>
    <w:rsid w:val="006F5EE9"/>
    <w:rsid w:val="007024B9"/>
    <w:rsid w:val="00802766"/>
    <w:rsid w:val="00977A89"/>
    <w:rsid w:val="009955A3"/>
    <w:rsid w:val="00AB3ABB"/>
    <w:rsid w:val="00B63832"/>
    <w:rsid w:val="00B93E99"/>
    <w:rsid w:val="00C34AA6"/>
    <w:rsid w:val="00DB2472"/>
    <w:rsid w:val="00DD2F93"/>
    <w:rsid w:val="00DD384A"/>
    <w:rsid w:val="00EF5909"/>
    <w:rsid w:val="00EF6AA3"/>
    <w:rsid w:val="00F06041"/>
    <w:rsid w:val="00F3193B"/>
    <w:rsid w:val="00F36F96"/>
    <w:rsid w:val="00F60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909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3193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3193B"/>
    <w:rPr>
      <w:rFonts w:ascii="Cambria" w:hAnsi="Cambria" w:cs="Times New Roman"/>
      <w:b/>
      <w:bCs/>
      <w:color w:val="365F91"/>
      <w:sz w:val="28"/>
      <w:szCs w:val="28"/>
    </w:rPr>
  </w:style>
  <w:style w:type="paragraph" w:styleId="NoSpacing">
    <w:name w:val="No Spacing"/>
    <w:uiPriority w:val="99"/>
    <w:qFormat/>
    <w:rsid w:val="00F3193B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259</TotalTime>
  <Pages>4</Pages>
  <Words>631</Words>
  <Characters>3601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Алишер</dc:creator>
  <cp:keywords/>
  <dc:description/>
  <cp:lastModifiedBy>windows</cp:lastModifiedBy>
  <cp:revision>10</cp:revision>
  <dcterms:created xsi:type="dcterms:W3CDTF">2017-03-18T16:07:00Z</dcterms:created>
  <dcterms:modified xsi:type="dcterms:W3CDTF">2017-04-27T08:36:00Z</dcterms:modified>
</cp:coreProperties>
</file>