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B77" w:rsidRPr="009D20C9" w:rsidRDefault="00976B77" w:rsidP="009F2E81">
      <w:pPr>
        <w:pStyle w:val="NormalWeb"/>
        <w:rPr>
          <w:b/>
          <w:i/>
        </w:rPr>
      </w:pPr>
      <w:r>
        <w:rPr>
          <w:b/>
          <w:bCs/>
        </w:rPr>
        <w:t>ТЕМА:</w:t>
      </w:r>
      <w:r>
        <w:t xml:space="preserve"> </w:t>
      </w:r>
      <w:r w:rsidRPr="009D20C9">
        <w:rPr>
          <w:b/>
          <w:i/>
        </w:rPr>
        <w:t>«Решение задач. За</w:t>
      </w:r>
      <w:r>
        <w:rPr>
          <w:b/>
          <w:i/>
        </w:rPr>
        <w:t>крепление пройденного материала</w:t>
      </w:r>
      <w:r w:rsidRPr="009D20C9">
        <w:rPr>
          <w:b/>
          <w:i/>
        </w:rPr>
        <w:t>»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Цели урока: 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Обучающая (образовательная):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76B77" w:rsidRPr="009D20C9" w:rsidRDefault="00976B77" w:rsidP="009D20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 xml:space="preserve">закрепление изученного материала, выяснить, в какой мере каждый из учеников класса овладел знаниями, умениями, которые формировались на предыдущих уроках; </w:t>
      </w:r>
    </w:p>
    <w:p w:rsidR="00976B77" w:rsidRDefault="00976B77" w:rsidP="009D20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B5A39">
        <w:rPr>
          <w:rFonts w:ascii="Times New Roman" w:hAnsi="Times New Roman"/>
        </w:rPr>
        <w:t xml:space="preserve">формировать у учащихся навыки решения задач, </w:t>
      </w:r>
      <w:r w:rsidRPr="009D20C9">
        <w:rPr>
          <w:rFonts w:ascii="Times New Roman" w:hAnsi="Times New Roman"/>
          <w:sz w:val="24"/>
          <w:szCs w:val="24"/>
          <w:lang w:eastAsia="ru-RU"/>
        </w:rPr>
        <w:t>отрабатывать</w:t>
      </w:r>
      <w:r w:rsidRPr="003B5A39">
        <w:rPr>
          <w:rFonts w:ascii="Times New Roman" w:hAnsi="Times New Roman"/>
          <w:sz w:val="24"/>
          <w:szCs w:val="24"/>
          <w:lang w:eastAsia="ru-RU"/>
        </w:rPr>
        <w:t xml:space="preserve"> изученные приёмы сложения и вычитания в пределах 1</w:t>
      </w:r>
      <w:r w:rsidRPr="009D20C9">
        <w:rPr>
          <w:rFonts w:ascii="Times New Roman" w:hAnsi="Times New Roman"/>
          <w:sz w:val="24"/>
          <w:szCs w:val="24"/>
          <w:lang w:eastAsia="ru-RU"/>
        </w:rPr>
        <w:t>0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976B77" w:rsidRPr="009D20C9" w:rsidRDefault="00976B77" w:rsidP="003B5A39">
      <w:pPr>
        <w:spacing w:before="100" w:beforeAutospacing="1" w:after="100" w:afterAutospacing="1" w:line="240" w:lineRule="auto"/>
        <w:ind w:left="720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Развивающая: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76B77" w:rsidRPr="009D20C9" w:rsidRDefault="00976B77" w:rsidP="009D20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 xml:space="preserve">развивать умение наблюдать, анализировать, сравнивать, делать выводы, расширять кругозор, осуществлять связь с жизнью, развивать речь уч-ся; </w:t>
      </w:r>
    </w:p>
    <w:p w:rsidR="00976B77" w:rsidRPr="009D20C9" w:rsidRDefault="00976B77" w:rsidP="009D20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 xml:space="preserve">активизировать воображение, память; </w:t>
      </w:r>
    </w:p>
    <w:p w:rsidR="00976B77" w:rsidRPr="009D20C9" w:rsidRDefault="00976B77" w:rsidP="009D20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>развивать личные качества учеников: волю, эмоции, творческие способности.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Воспитательная: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76B77" w:rsidRPr="009D20C9" w:rsidRDefault="00976B77" w:rsidP="009D20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 xml:space="preserve">прививать интерес к математике, как к науке; </w:t>
      </w:r>
    </w:p>
    <w:p w:rsidR="00976B77" w:rsidRPr="009D20C9" w:rsidRDefault="00976B77" w:rsidP="009D20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>учить культуре общения учеников с учителем, ученика с учеником;</w:t>
      </w:r>
    </w:p>
    <w:p w:rsidR="00976B77" w:rsidRDefault="00976B77" w:rsidP="009D20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>воспитание положительных качеств личности учеников; активности, аккуратности, умению преодолевать трудности.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Тип урока: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закрепление.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Методы обучения: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наглядный, проблемный, частично-поисковый, объяснительно-иллюстративный.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Дидактическая задача: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усвоение, закрепление знаний, контроль за ходом и результатом усвоения материала.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Форма обучения: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фронтальная, коллективная, индивидуальная.</w:t>
      </w:r>
    </w:p>
    <w:p w:rsidR="00976B77" w:rsidRPr="009D20C9" w:rsidRDefault="00976B77" w:rsidP="009D20C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Оборудование:</w:t>
      </w:r>
      <w:r w:rsidRPr="009D20C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76B77" w:rsidRPr="009D20C9" w:rsidRDefault="00976B77" w:rsidP="009D20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>цифровой «веер»;</w:t>
      </w:r>
    </w:p>
    <w:p w:rsidR="00976B77" w:rsidRPr="009D20C9" w:rsidRDefault="00976B77" w:rsidP="009D20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пиратский флаг, конверт с заданиями</w:t>
      </w:r>
      <w:r w:rsidRPr="009D20C9">
        <w:rPr>
          <w:rFonts w:ascii="Times New Roman" w:hAnsi="Times New Roman"/>
          <w:sz w:val="24"/>
          <w:szCs w:val="24"/>
          <w:lang w:eastAsia="ru-RU"/>
        </w:rPr>
        <w:t>;</w:t>
      </w:r>
    </w:p>
    <w:p w:rsidR="00976B77" w:rsidRPr="009D20C9" w:rsidRDefault="00976B77" w:rsidP="009D20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20C9">
        <w:rPr>
          <w:rFonts w:ascii="Times New Roman" w:hAnsi="Times New Roman"/>
          <w:sz w:val="24"/>
          <w:szCs w:val="24"/>
          <w:lang w:eastAsia="ru-RU"/>
        </w:rPr>
        <w:t>карточки с примерами</w:t>
      </w:r>
      <w:r>
        <w:rPr>
          <w:rFonts w:ascii="Times New Roman" w:hAnsi="Times New Roman"/>
          <w:sz w:val="24"/>
          <w:szCs w:val="24"/>
          <w:lang w:eastAsia="ru-RU"/>
        </w:rPr>
        <w:t>, геометрические фигуры.</w:t>
      </w:r>
    </w:p>
    <w:p w:rsidR="00976B77" w:rsidRDefault="00976B77" w:rsidP="005D60E1">
      <w:pPr>
        <w:pStyle w:val="NormalWeb"/>
        <w:jc w:val="center"/>
      </w:pPr>
      <w:r>
        <w:rPr>
          <w:b/>
          <w:bCs/>
          <w:u w:val="single"/>
        </w:rPr>
        <w:t>ХОД УРОКА :</w:t>
      </w:r>
    </w:p>
    <w:p w:rsidR="00976B77" w:rsidRPr="005D60E1" w:rsidRDefault="00976B77" w:rsidP="009F2E81">
      <w:pPr>
        <w:pStyle w:val="NormalWeb"/>
      </w:pPr>
      <w:smartTag w:uri="urn:schemas-microsoft-com:office:smarttags" w:element="place">
        <w:r w:rsidRPr="005D60E1">
          <w:rPr>
            <w:b/>
            <w:bCs/>
            <w:lang w:val="en-US"/>
          </w:rPr>
          <w:t>I</w:t>
        </w:r>
        <w:r w:rsidRPr="005D60E1">
          <w:rPr>
            <w:b/>
            <w:bCs/>
          </w:rPr>
          <w:t>.</w:t>
        </w:r>
      </w:smartTag>
      <w:r w:rsidRPr="005D60E1">
        <w:rPr>
          <w:b/>
          <w:bCs/>
        </w:rPr>
        <w:t xml:space="preserve"> ОРГАНИЗАЦИОННЫЙ МОМЕНТ</w:t>
      </w:r>
    </w:p>
    <w:p w:rsidR="00976B77" w:rsidRDefault="00976B77" w:rsidP="009F2E81">
      <w:pPr>
        <w:pStyle w:val="NormalWeb"/>
      </w:pPr>
      <w:r>
        <w:t>-Ребята,  сегодня необычный день. К нам на урок пришли гости. Давайте поприветствуем их и подарим свои улыбки.                                                                                                        Сегодня на уроке мы с вами будем решать задачи, но вот беда, задачи похитили пираты. Дети, давайте мы их вернём.  Помогут нам в этом наши знания.</w:t>
      </w:r>
    </w:p>
    <w:p w:rsidR="00976B77" w:rsidRDefault="00976B77" w:rsidP="009F2E81">
      <w:pPr>
        <w:pStyle w:val="NormalWeb"/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Устные упражнения.                                                                                         </w:t>
      </w:r>
      <w:r>
        <w:t>Пираты придумали несколько заданий, когда к ним прибавили ещё столько же, то получилось 6. Сколько заданий придумали пираты?</w:t>
      </w:r>
    </w:p>
    <w:p w:rsidR="00976B77" w:rsidRDefault="00976B77" w:rsidP="009F2E81">
      <w:pPr>
        <w:pStyle w:val="NormalWeb"/>
      </w:pPr>
      <w:r>
        <w:t xml:space="preserve">ЗАДАНИЕ 1.                                                                                                                                   </w:t>
      </w:r>
      <w:r w:rsidRPr="007E7298">
        <w:rPr>
          <w:b/>
        </w:rPr>
        <w:t>Сколько</w:t>
      </w:r>
      <w:r w:rsidRPr="007E7298">
        <w:t xml:space="preserve"> хвостиков у 4 щенят? </w:t>
      </w:r>
      <w:r w:rsidRPr="007E7298">
        <w:rPr>
          <w:b/>
        </w:rPr>
        <w:t>Назови</w:t>
      </w:r>
      <w:r>
        <w:t xml:space="preserve"> 2-ой день недели. </w:t>
      </w:r>
      <w:r w:rsidRPr="007E7298">
        <w:rPr>
          <w:b/>
        </w:rPr>
        <w:t>Сколько</w:t>
      </w:r>
      <w:r>
        <w:t xml:space="preserve"> месяцев длится лето? </w:t>
      </w:r>
      <w:r w:rsidRPr="007E7298">
        <w:rPr>
          <w:b/>
        </w:rPr>
        <w:t>Что</w:t>
      </w:r>
      <w:r>
        <w:t xml:space="preserve"> лишнее: ручка, карандаш, отрезок? </w:t>
      </w:r>
      <w:r w:rsidRPr="007E7298">
        <w:rPr>
          <w:b/>
        </w:rPr>
        <w:t>Чего</w:t>
      </w:r>
      <w:r>
        <w:t xml:space="preserve"> больше на лугу:</w:t>
      </w:r>
      <w:r w:rsidRPr="005F4E53">
        <w:t xml:space="preserve"> </w:t>
      </w:r>
      <w:r>
        <w:t>цветов или</w:t>
      </w:r>
      <w:r w:rsidRPr="005F4E53">
        <w:t xml:space="preserve"> </w:t>
      </w:r>
      <w:r>
        <w:t xml:space="preserve">ромашек? </w:t>
      </w:r>
      <w:r w:rsidRPr="007E7298">
        <w:rPr>
          <w:b/>
        </w:rPr>
        <w:t xml:space="preserve">Что </w:t>
      </w:r>
      <w:r>
        <w:t xml:space="preserve">общего у снега и одеяла? </w:t>
      </w:r>
      <w:r w:rsidRPr="007E7298">
        <w:rPr>
          <w:b/>
        </w:rPr>
        <w:t>Что</w:t>
      </w:r>
      <w:r>
        <w:t xml:space="preserve"> тяжелее </w:t>
      </w:r>
      <w:smartTag w:uri="urn:schemas-microsoft-com:office:smarttags" w:element="metricconverter">
        <w:smartTagPr>
          <w:attr w:name="ProductID" w:val="1 кг"/>
        </w:smartTagPr>
        <w:r>
          <w:t>1 кг</w:t>
        </w:r>
      </w:smartTag>
      <w:r>
        <w:t xml:space="preserve"> ваты или 1кг железа? </w:t>
      </w:r>
      <w:r w:rsidRPr="007E7298">
        <w:rPr>
          <w:b/>
        </w:rPr>
        <w:t>Найди</w:t>
      </w:r>
      <w:r>
        <w:t xml:space="preserve"> 2 числа, если их сумма равна 5 и одно из них на 1 больше другого.</w:t>
      </w:r>
    </w:p>
    <w:p w:rsidR="00976B77" w:rsidRDefault="00976B77" w:rsidP="009F2E81">
      <w:pPr>
        <w:pStyle w:val="NormalWeb"/>
      </w:pPr>
      <w:r>
        <w:t>ЗАДАНИЕ 2.  (Примеры записаны на интерактивной доске)</w:t>
      </w:r>
    </w:p>
    <w:p w:rsidR="00976B77" w:rsidRDefault="00976B77" w:rsidP="00AD2D40">
      <w:pPr>
        <w:pStyle w:val="NormalWeb"/>
      </w:pPr>
      <w:r>
        <w:t>А). 8+2=     9-3=   4+3=    8-4=    2+2=    5-0=   1+7=    5-2=</w:t>
      </w:r>
    </w:p>
    <w:p w:rsidR="00976B77" w:rsidRDefault="00976B77" w:rsidP="00AD2D40">
      <w:pPr>
        <w:pStyle w:val="NormalWeb"/>
      </w:pPr>
      <w:r>
        <w:t>В). 6+2=     9-2=   3+6=   7-4=    4+4=    2-0=    1+5=   7-2=</w:t>
      </w:r>
    </w:p>
    <w:p w:rsidR="00976B77" w:rsidRDefault="00976B77" w:rsidP="00AD2D40">
      <w:pPr>
        <w:pStyle w:val="NormalWeb"/>
      </w:pPr>
      <w:r>
        <w:t>С). 4+2=    9-4=    5+3=    5-4=    5+5=  8+0=   1+8=   2-2=</w:t>
      </w:r>
    </w:p>
    <w:p w:rsidR="00976B77" w:rsidRDefault="00976B77" w:rsidP="009F2E81">
      <w:pPr>
        <w:pStyle w:val="NormalWeb"/>
      </w:pPr>
      <w:r>
        <w:t>ЗАДАНИЕ 3.</w:t>
      </w:r>
    </w:p>
    <w:p w:rsidR="00976B77" w:rsidRDefault="00976B77" w:rsidP="009F2E81">
      <w:pPr>
        <w:pStyle w:val="NormalWeb"/>
      </w:pPr>
      <w:r>
        <w:t>Найдите числа в словах.</w:t>
      </w:r>
    </w:p>
    <w:p w:rsidR="00976B77" w:rsidRDefault="00976B77" w:rsidP="009F2E81">
      <w:pPr>
        <w:pStyle w:val="NormalWeb"/>
      </w:pPr>
      <w:r>
        <w:t>СОРОКА, СЕМЬЯ, СТОЛ, СТРИЖ, ПЯТНИЦА.</w:t>
      </w:r>
    </w:p>
    <w:p w:rsidR="00976B77" w:rsidRDefault="00976B77" w:rsidP="009F2E81">
      <w:pPr>
        <w:pStyle w:val="NormalWeb"/>
      </w:pPr>
      <w:r>
        <w:t>Молодцы! Работали дружно, все задания выполнили.</w:t>
      </w:r>
      <w:r w:rsidRPr="00042DC8">
        <w:t xml:space="preserve"> </w:t>
      </w:r>
      <w:r>
        <w:t>Посмотрите, этот чёрный конверт  я нашла на своём столе. Видимо, это  весточка от пиратов. Интересно, что они там написали? («Получите свои задачи, но расколдовывайте их сами».) Теперь, друзья мои, нас ждёт сложная работа: расколдовать задачи, то есть решить их правильно. А перед трудной работой надо отдохнуть, поэтому мы сейчас тихонечко встанем, и дежурный проведёт физминутку.</w:t>
      </w:r>
    </w:p>
    <w:p w:rsidR="00976B77" w:rsidRDefault="00976B77" w:rsidP="009F2E81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Физминутка.</w:t>
      </w:r>
    </w:p>
    <w:p w:rsidR="00976B77" w:rsidRPr="0025714E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 w:rsidRPr="0025714E">
        <w:rPr>
          <w:rFonts w:ascii="Times New Roman" w:hAnsi="Times New Roman"/>
          <w:sz w:val="24"/>
          <w:szCs w:val="24"/>
        </w:rPr>
        <w:t>Вы, наверное, устали?</w:t>
      </w:r>
    </w:p>
    <w:p w:rsidR="00976B77" w:rsidRPr="0025714E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 w:rsidRPr="0025714E">
        <w:rPr>
          <w:rFonts w:ascii="Times New Roman" w:hAnsi="Times New Roman"/>
          <w:sz w:val="24"/>
          <w:szCs w:val="24"/>
        </w:rPr>
        <w:t>Ну, тогда все дружно встали.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 w:rsidRPr="0025714E">
        <w:rPr>
          <w:rFonts w:ascii="Times New Roman" w:hAnsi="Times New Roman"/>
          <w:sz w:val="24"/>
          <w:szCs w:val="24"/>
        </w:rPr>
        <w:t>Ножками потопали</w:t>
      </w:r>
      <w:r>
        <w:rPr>
          <w:rFonts w:ascii="Times New Roman" w:hAnsi="Times New Roman"/>
          <w:sz w:val="24"/>
          <w:szCs w:val="24"/>
        </w:rPr>
        <w:t>,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Ручками похлопали.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Покрутились, повертелись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за парты все уселись.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Глазки крепко закрываем,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Дружно до пяти считаем.</w:t>
      </w:r>
    </w:p>
    <w:p w:rsidR="00976B77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Открываем, поморгаем</w:t>
      </w:r>
    </w:p>
    <w:p w:rsidR="00976B77" w:rsidRPr="0025714E" w:rsidRDefault="00976B77" w:rsidP="002571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работать продолжаем.</w:t>
      </w:r>
    </w:p>
    <w:p w:rsidR="00976B77" w:rsidRDefault="00976B77" w:rsidP="009F2E81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750037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Решение задач.</w:t>
      </w:r>
    </w:p>
    <w:p w:rsidR="00976B77" w:rsidRDefault="00976B77" w:rsidP="009F2E81">
      <w:pPr>
        <w:pStyle w:val="NormalWeb"/>
      </w:pPr>
      <w:r>
        <w:t xml:space="preserve">Молодцы! Сейчас открываем учебник «Математики» на странице 13, находим задачу 1. Друзья, давайте докажем пиратам, что вы умеете решать задачи. Задачу читает Ксения. </w:t>
      </w:r>
    </w:p>
    <w:p w:rsidR="00976B77" w:rsidRDefault="00976B77" w:rsidP="009F2E81">
      <w:pPr>
        <w:pStyle w:val="NormalWeb"/>
      </w:pPr>
      <w:r>
        <w:t xml:space="preserve"> – О ком говорится в задаче? – Что нам известно в задаче? – Что необходимо узнать? – У Кости вагончиков больше или меньше, чем у Мити? – Если у Кости вагончиков меньше, то каким действием мы это найдём?  - Как решить нашу задачу? – Правильно!</w:t>
      </w:r>
    </w:p>
    <w:p w:rsidR="00976B77" w:rsidRDefault="00976B77" w:rsidP="009F2E81">
      <w:pPr>
        <w:pStyle w:val="NormalWeb"/>
      </w:pPr>
      <w:r>
        <w:t>5 – 2 = 3 (в.)</w:t>
      </w:r>
    </w:p>
    <w:p w:rsidR="00976B77" w:rsidRDefault="00976B77" w:rsidP="009F2E81">
      <w:pPr>
        <w:pStyle w:val="NormalWeb"/>
      </w:pPr>
      <w:r>
        <w:t>Ответ: 3 вагончика.</w:t>
      </w:r>
    </w:p>
    <w:p w:rsidR="00976B77" w:rsidRDefault="00976B77" w:rsidP="009F2E81">
      <w:pPr>
        <w:pStyle w:val="NormalWeb"/>
      </w:pPr>
      <w:r>
        <w:t xml:space="preserve">Вторую часть нашей задачи читает Серёжа. </w:t>
      </w:r>
    </w:p>
    <w:p w:rsidR="00976B77" w:rsidRDefault="00976B77" w:rsidP="009F2E81">
      <w:pPr>
        <w:pStyle w:val="NormalWeb"/>
      </w:pPr>
      <w:r>
        <w:t>– Что нам известно в задаче? – Что необходимо узнать? – Каким действием будем решать задачу? – Какое решение запишем в тетрадях? – Отлично справились с заданием.</w:t>
      </w:r>
    </w:p>
    <w:p w:rsidR="00976B77" w:rsidRDefault="00976B77" w:rsidP="009F2E81">
      <w:pPr>
        <w:pStyle w:val="NormalWeb"/>
      </w:pPr>
      <w:r>
        <w:t>5 + 3 = 8 (в.)</w:t>
      </w:r>
    </w:p>
    <w:p w:rsidR="00976B77" w:rsidRDefault="00976B77" w:rsidP="009F2E81">
      <w:pPr>
        <w:pStyle w:val="NormalWeb"/>
      </w:pPr>
      <w:r>
        <w:t>Ответ: 8 вагончиков.</w:t>
      </w:r>
    </w:p>
    <w:p w:rsidR="00976B77" w:rsidRDefault="00976B77" w:rsidP="009F2E81">
      <w:pPr>
        <w:pStyle w:val="NormalWeb"/>
      </w:pPr>
      <w:r>
        <w:t xml:space="preserve">Детки, у нас в учебнике осталась ещё одна, не расколдованная нами, задача. Её нам прочитает Артём. </w:t>
      </w:r>
    </w:p>
    <w:p w:rsidR="00976B77" w:rsidRDefault="00976B77" w:rsidP="009F2E81">
      <w:pPr>
        <w:pStyle w:val="NormalWeb"/>
      </w:pPr>
      <w:r>
        <w:t>- О ком говорится в задаче? – Сколько книг было у Лены? – Сколько книг девочка принесла в классную библиотеку? – После этого книг у неё стало больше или меньше? – Если книг стало меньше, то каким действием будем решать эту задачу? – Как решим задачу? Как ответим на вопрос задачи?</w:t>
      </w:r>
    </w:p>
    <w:p w:rsidR="00976B77" w:rsidRDefault="00976B77" w:rsidP="009F2E81">
      <w:pPr>
        <w:pStyle w:val="NormalWeb"/>
      </w:pPr>
      <w:r>
        <w:t>7 – 2 = 5 (к.)</w:t>
      </w:r>
    </w:p>
    <w:p w:rsidR="00976B77" w:rsidRDefault="00976B77" w:rsidP="009F2E81">
      <w:pPr>
        <w:pStyle w:val="NormalWeb"/>
      </w:pPr>
      <w:r>
        <w:t>Ответ: 5 книг.</w:t>
      </w:r>
    </w:p>
    <w:p w:rsidR="00976B77" w:rsidRDefault="00976B77" w:rsidP="009F2E81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Арифметический диктант.</w:t>
      </w:r>
    </w:p>
    <w:p w:rsidR="00976B77" w:rsidRDefault="00976B77" w:rsidP="009F2E81">
      <w:pPr>
        <w:pStyle w:val="NormalWeb"/>
      </w:pPr>
      <w:r w:rsidRPr="007C2456">
        <w:t>Мол</w:t>
      </w:r>
      <w:r>
        <w:t>одцы! Однако, пираты никак не успокоятся. У вас на столах лежат листочки – это последнее испытание, которое нам приготовили морские разбойники. Вы должны будете записать примеры, которые я вам продиктую, в таблицу. Все ответы зашифрованы, каждому ответу соответствует буква. Написав рядом с ответом нужную букву, вы узнаете, что сказали вам пираты. Приготовились? Диктую!</w:t>
      </w:r>
    </w:p>
    <w:p w:rsidR="00976B77" w:rsidRDefault="00976B77" w:rsidP="009F2E81">
      <w:pPr>
        <w:pStyle w:val="NormalWeb"/>
      </w:pPr>
      <w:r>
        <w:t xml:space="preserve">У детей на столах карточки: </w:t>
      </w:r>
    </w:p>
    <w:tbl>
      <w:tblPr>
        <w:tblpPr w:leftFromText="180" w:rightFromText="180" w:vertAnchor="text" w:horzAnchor="page" w:tblpX="2878" w:tblpY="49"/>
        <w:tblW w:w="1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657"/>
      </w:tblGrid>
      <w:tr w:rsidR="00976B77" w:rsidRPr="00F00628" w:rsidTr="00F00628">
        <w:trPr>
          <w:trHeight w:val="286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72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72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72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72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72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B77" w:rsidRPr="00F00628" w:rsidTr="00F00628">
        <w:trPr>
          <w:trHeight w:val="286"/>
        </w:trPr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 xml:space="preserve">1.                        </w:t>
      </w:r>
    </w:p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2.</w:t>
      </w:r>
    </w:p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3.</w:t>
      </w:r>
    </w:p>
    <w:tbl>
      <w:tblPr>
        <w:tblpPr w:leftFromText="180" w:rightFromText="180" w:vertAnchor="text" w:horzAnchor="page" w:tblpX="5203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4"/>
        <w:gridCol w:w="504"/>
        <w:gridCol w:w="504"/>
        <w:gridCol w:w="504"/>
        <w:gridCol w:w="504"/>
        <w:gridCol w:w="504"/>
        <w:gridCol w:w="504"/>
      </w:tblGrid>
      <w:tr w:rsidR="00976B77" w:rsidRPr="00F00628" w:rsidTr="00F00628">
        <w:trPr>
          <w:trHeight w:val="283"/>
        </w:trPr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76B77" w:rsidRPr="00F00628" w:rsidTr="00F00628">
        <w:trPr>
          <w:trHeight w:val="283"/>
        </w:trPr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04" w:type="dxa"/>
          </w:tcPr>
          <w:p w:rsidR="00976B77" w:rsidRPr="00F00628" w:rsidRDefault="00976B77" w:rsidP="00F0062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0062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</w:tbl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4.</w:t>
      </w:r>
    </w:p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5.</w:t>
      </w:r>
    </w:p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6.</w:t>
      </w:r>
    </w:p>
    <w:p w:rsidR="00976B77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  <w:r w:rsidRPr="00984634">
        <w:rPr>
          <w:rFonts w:ascii="Times New Roman" w:hAnsi="Times New Roman"/>
          <w:sz w:val="24"/>
          <w:szCs w:val="24"/>
        </w:rPr>
        <w:t>7.</w:t>
      </w:r>
    </w:p>
    <w:p w:rsidR="00976B77" w:rsidRPr="00984634" w:rsidRDefault="00976B77" w:rsidP="002170FD">
      <w:pPr>
        <w:pStyle w:val="NoSpacing"/>
        <w:rPr>
          <w:rFonts w:ascii="Times New Roman" w:hAnsi="Times New Roman"/>
          <w:sz w:val="24"/>
          <w:szCs w:val="24"/>
        </w:rPr>
      </w:pPr>
    </w:p>
    <w:p w:rsidR="00976B77" w:rsidRPr="005D60E1" w:rsidRDefault="00976B77" w:rsidP="00967BF9">
      <w:pPr>
        <w:pStyle w:val="NormalWeb"/>
        <w:numPr>
          <w:ilvl w:val="0"/>
          <w:numId w:val="1"/>
        </w:numPr>
      </w:pPr>
      <w:r>
        <w:t xml:space="preserve">6 да 1;  </w:t>
      </w:r>
      <w:r w:rsidRPr="00967BF9">
        <w:rPr>
          <w:b/>
        </w:rPr>
        <w:t>2.</w:t>
      </w:r>
      <w:r>
        <w:t xml:space="preserve"> 10 без 2</w:t>
      </w:r>
      <w:r w:rsidRPr="00967BF9">
        <w:t>;</w:t>
      </w:r>
      <w:r w:rsidRPr="00967BF9">
        <w:rPr>
          <w:b/>
        </w:rPr>
        <w:t xml:space="preserve"> 3</w:t>
      </w:r>
      <w:r>
        <w:t xml:space="preserve">. к 7 прибавить 2;  </w:t>
      </w:r>
      <w:r w:rsidRPr="00967BF9">
        <w:rPr>
          <w:b/>
        </w:rPr>
        <w:t>4.</w:t>
      </w:r>
      <w:r>
        <w:t xml:space="preserve"> 6 минус 1; </w:t>
      </w:r>
      <w:r w:rsidRPr="00967BF9">
        <w:rPr>
          <w:b/>
        </w:rPr>
        <w:t>5.</w:t>
      </w:r>
      <w:r>
        <w:t xml:space="preserve"> 8 плюс 2; </w:t>
      </w:r>
      <w:r w:rsidRPr="00967BF9">
        <w:rPr>
          <w:b/>
        </w:rPr>
        <w:t>6.</w:t>
      </w:r>
      <w:r>
        <w:t xml:space="preserve"> от 5 отнять 3;    </w:t>
      </w:r>
      <w:r w:rsidRPr="00967BF9">
        <w:rPr>
          <w:b/>
        </w:rPr>
        <w:t>7.</w:t>
      </w:r>
      <w:r>
        <w:t xml:space="preserve"> первое слагаемое 3 второе - тоже 3, чему равна сумма?</w:t>
      </w:r>
    </w:p>
    <w:p w:rsidR="00976B77" w:rsidRDefault="00976B77" w:rsidP="00967BF9">
      <w:pPr>
        <w:pStyle w:val="NormalWeb"/>
        <w:numPr>
          <w:ilvl w:val="0"/>
          <w:numId w:val="1"/>
        </w:numPr>
      </w:pPr>
    </w:p>
    <w:p w:rsidR="00976B77" w:rsidRDefault="00976B77" w:rsidP="00967BF9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 Итог урока.</w:t>
      </w:r>
    </w:p>
    <w:p w:rsidR="00976B77" w:rsidRDefault="00976B77" w:rsidP="00967BF9">
      <w:pPr>
        <w:pStyle w:val="NormalWeb"/>
      </w:pPr>
      <w:r>
        <w:t>Видите, как высоко оценили вас пираты. За вашу отличную работу они вам приготовили драгоценные камни из своих запасов.</w:t>
      </w:r>
    </w:p>
    <w:p w:rsidR="00976B77" w:rsidRDefault="00976B77" w:rsidP="00967BF9">
      <w:pPr>
        <w:pStyle w:val="NormalWeb"/>
        <w:rPr>
          <w:i/>
        </w:rPr>
      </w:pPr>
      <w:r>
        <w:t xml:space="preserve">- Посмотрите внимательно, какую форму имеют ваши камни? ( </w:t>
      </w:r>
      <w:r>
        <w:rPr>
          <w:i/>
        </w:rPr>
        <w:t>Повторяем геометрические фигуры).</w:t>
      </w:r>
    </w:p>
    <w:p w:rsidR="00976B77" w:rsidRPr="00984634" w:rsidRDefault="00976B77" w:rsidP="00967BF9">
      <w:pPr>
        <w:pStyle w:val="NormalWeb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 w:rsidRPr="0098463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Рефлексия.</w:t>
      </w:r>
    </w:p>
    <w:p w:rsidR="00976B77" w:rsidRDefault="00976B77" w:rsidP="00967BF9">
      <w:pPr>
        <w:pStyle w:val="NormalWeb"/>
      </w:pPr>
      <w:r>
        <w:t xml:space="preserve">- Поверните свои драгоценные камни обратной стороной и нарисуйте личико с улыбающимся ротиком, если вам понравился наш урок, с прямым ротиком, если урок не очень понравился и  с печальным ротиком, если урок совсем не понравился. </w:t>
      </w:r>
    </w:p>
    <w:p w:rsidR="00976B77" w:rsidRDefault="00976B77" w:rsidP="009F2E81">
      <w:pPr>
        <w:pStyle w:val="NormalWeb"/>
      </w:pPr>
    </w:p>
    <w:p w:rsidR="00976B77" w:rsidRDefault="00976B77" w:rsidP="009F2E81">
      <w:pPr>
        <w:pStyle w:val="NormalWeb"/>
      </w:pPr>
    </w:p>
    <w:p w:rsidR="00976B77" w:rsidRDefault="00976B77" w:rsidP="009F2E81">
      <w:pPr>
        <w:pStyle w:val="NormalWeb"/>
      </w:pPr>
    </w:p>
    <w:p w:rsidR="00976B77" w:rsidRDefault="00976B77"/>
    <w:sectPr w:rsidR="00976B77" w:rsidSect="00294186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B77" w:rsidRDefault="00976B77" w:rsidP="00A51509">
      <w:pPr>
        <w:spacing w:after="0" w:line="240" w:lineRule="auto"/>
      </w:pPr>
      <w:r>
        <w:separator/>
      </w:r>
    </w:p>
  </w:endnote>
  <w:endnote w:type="continuationSeparator" w:id="0">
    <w:p w:rsidR="00976B77" w:rsidRDefault="00976B77" w:rsidP="00A51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77" w:rsidRDefault="00976B77" w:rsidP="00C61D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6B77" w:rsidRDefault="00976B77" w:rsidP="005D60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77" w:rsidRDefault="00976B77" w:rsidP="00C61D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76B77" w:rsidRDefault="00976B77" w:rsidP="005D60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B77" w:rsidRDefault="00976B77" w:rsidP="00A51509">
      <w:pPr>
        <w:spacing w:after="0" w:line="240" w:lineRule="auto"/>
      </w:pPr>
      <w:r>
        <w:separator/>
      </w:r>
    </w:p>
  </w:footnote>
  <w:footnote w:type="continuationSeparator" w:id="0">
    <w:p w:rsidR="00976B77" w:rsidRDefault="00976B77" w:rsidP="00A51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F7EDF"/>
    <w:multiLevelType w:val="hybridMultilevel"/>
    <w:tmpl w:val="B492E346"/>
    <w:lvl w:ilvl="0" w:tplc="74B602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7E48FF"/>
    <w:multiLevelType w:val="multilevel"/>
    <w:tmpl w:val="4CD0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B75597"/>
    <w:multiLevelType w:val="multilevel"/>
    <w:tmpl w:val="83A0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4D720C"/>
    <w:multiLevelType w:val="multilevel"/>
    <w:tmpl w:val="349E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8C97F87"/>
    <w:multiLevelType w:val="hybridMultilevel"/>
    <w:tmpl w:val="8132BF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B178F1"/>
    <w:multiLevelType w:val="multilevel"/>
    <w:tmpl w:val="349E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2E81"/>
    <w:rsid w:val="00005B73"/>
    <w:rsid w:val="00042DC8"/>
    <w:rsid w:val="00061EA4"/>
    <w:rsid w:val="00086090"/>
    <w:rsid w:val="001221AF"/>
    <w:rsid w:val="00170BAB"/>
    <w:rsid w:val="001F3419"/>
    <w:rsid w:val="002170FD"/>
    <w:rsid w:val="00230170"/>
    <w:rsid w:val="0025714E"/>
    <w:rsid w:val="00294186"/>
    <w:rsid w:val="00364C3F"/>
    <w:rsid w:val="00392F31"/>
    <w:rsid w:val="003B34B9"/>
    <w:rsid w:val="003B5A39"/>
    <w:rsid w:val="003D67B3"/>
    <w:rsid w:val="004F6395"/>
    <w:rsid w:val="00596417"/>
    <w:rsid w:val="005D60E1"/>
    <w:rsid w:val="005F4E53"/>
    <w:rsid w:val="00750037"/>
    <w:rsid w:val="00793BC0"/>
    <w:rsid w:val="007A1368"/>
    <w:rsid w:val="007C2456"/>
    <w:rsid w:val="007D4062"/>
    <w:rsid w:val="007E7298"/>
    <w:rsid w:val="00824F77"/>
    <w:rsid w:val="008C4A94"/>
    <w:rsid w:val="00934059"/>
    <w:rsid w:val="00967BF9"/>
    <w:rsid w:val="00976B77"/>
    <w:rsid w:val="00984634"/>
    <w:rsid w:val="009D20C9"/>
    <w:rsid w:val="009F2E81"/>
    <w:rsid w:val="00A51509"/>
    <w:rsid w:val="00AD2D40"/>
    <w:rsid w:val="00AD59D0"/>
    <w:rsid w:val="00BB11E2"/>
    <w:rsid w:val="00BC3CCD"/>
    <w:rsid w:val="00BC7FC1"/>
    <w:rsid w:val="00C1078A"/>
    <w:rsid w:val="00C5792A"/>
    <w:rsid w:val="00C61D24"/>
    <w:rsid w:val="00CB62E1"/>
    <w:rsid w:val="00D26AB9"/>
    <w:rsid w:val="00D518FB"/>
    <w:rsid w:val="00D93048"/>
    <w:rsid w:val="00DD5D63"/>
    <w:rsid w:val="00DD63AB"/>
    <w:rsid w:val="00E1276B"/>
    <w:rsid w:val="00E63DF9"/>
    <w:rsid w:val="00E945E4"/>
    <w:rsid w:val="00EF10F0"/>
    <w:rsid w:val="00F00628"/>
    <w:rsid w:val="00FC0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1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F2E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A5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150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51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51509"/>
    <w:rPr>
      <w:rFonts w:cs="Times New Roman"/>
    </w:rPr>
  </w:style>
  <w:style w:type="paragraph" w:styleId="ListParagraph">
    <w:name w:val="List Paragraph"/>
    <w:basedOn w:val="Normal"/>
    <w:uiPriority w:val="99"/>
    <w:qFormat/>
    <w:rsid w:val="003B5A39"/>
    <w:pPr>
      <w:ind w:left="720"/>
      <w:contextualSpacing/>
    </w:pPr>
  </w:style>
  <w:style w:type="paragraph" w:styleId="NoSpacing">
    <w:name w:val="No Spacing"/>
    <w:uiPriority w:val="99"/>
    <w:qFormat/>
    <w:rsid w:val="0025714E"/>
    <w:rPr>
      <w:lang w:eastAsia="en-US"/>
    </w:rPr>
  </w:style>
  <w:style w:type="table" w:styleId="TableGrid">
    <w:name w:val="Table Grid"/>
    <w:basedOn w:val="TableNormal"/>
    <w:uiPriority w:val="99"/>
    <w:rsid w:val="0098463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D60E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81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397</TotalTime>
  <Pages>4</Pages>
  <Words>835</Words>
  <Characters>4763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U4</dc:creator>
  <cp:keywords/>
  <dc:description/>
  <cp:lastModifiedBy>Microsoft Office</cp:lastModifiedBy>
  <cp:revision>9</cp:revision>
  <dcterms:created xsi:type="dcterms:W3CDTF">2012-01-21T19:52:00Z</dcterms:created>
  <dcterms:modified xsi:type="dcterms:W3CDTF">2017-05-28T11:33:00Z</dcterms:modified>
</cp:coreProperties>
</file>