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00"/>
        <w:gridCol w:w="1559"/>
        <w:gridCol w:w="1657"/>
      </w:tblGrid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B47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arise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arose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arisen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awake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awoke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awake, awaken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was, were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bear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bore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born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beat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beat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beaten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become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became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become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begin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began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begun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bet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bind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bound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bound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bite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bit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bitten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blow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blew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blown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break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broke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broken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bring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brought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brought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build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built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built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burn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burnt, burned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burnt, burned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burst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burst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burst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buy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bought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bought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catch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caught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caught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choose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chose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chosen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come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came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come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cost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cost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cost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cut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cut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cut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deal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dealt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dealt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dig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dug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dug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do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did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done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draw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drew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drawn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dream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dreamt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dreamt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drink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drank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drunk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drive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drove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driven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eat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ate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eaten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fall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fell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fallen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feed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fed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fed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feel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felt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felt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fight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fought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fought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find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found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found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fly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flew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flown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forbid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forbade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forbidden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forget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forgot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forgotten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forgive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forgave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forgiven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freeze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froze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frozen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get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got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got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give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gave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given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go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went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gone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grow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grew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grown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hang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hung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hung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have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had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had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hear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heard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heard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hide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hid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hidden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hit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hit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hit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hold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held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held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hurt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hurt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hurt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keep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kept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kept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kneel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knelt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knelt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knit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knit, knitted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knit, knitted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know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knew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known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lay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laid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laid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lead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lean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leant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leant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learn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learnt, learned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learnt, learned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leave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left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left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lend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lent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lent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let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lie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lay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lain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lose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lost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lost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make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made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made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mean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meant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meant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meet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met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met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mistake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mistook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mistaken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misunderstand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misunderstood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misunderstood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pay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paid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paid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put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put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put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read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read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read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rid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rid, ridden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rid, ridden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ride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rode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ridden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ring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rang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rung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rise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rose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risen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run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ran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run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say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said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said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see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saw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seen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seek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sought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sought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sell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sold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sold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send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sent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sent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set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set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set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shake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shook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shaken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shine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shone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shone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shoot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shot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shot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show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showed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shown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shut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shut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shut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sing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sang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sung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sink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sank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sunk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sit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sat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sat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sleep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slept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slept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smell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smelt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smelt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speak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spoke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spoken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spend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spent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spent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spread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spread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spread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stand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stood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stood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steal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stole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stolen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strike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struck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struck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swear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swore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sworn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sweep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swept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swept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swim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swam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swum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take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took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taken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teach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taught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taught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tell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told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told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think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thought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thought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throw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threw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thrown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understand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understood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understood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upset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upset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upset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wake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woke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woken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wear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wore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worn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weep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wept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wept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win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won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won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swing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swung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swung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stick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stuck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stuck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spoil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spoilt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1B47DC">
              <w:rPr>
                <w:rFonts w:ascii="Times New Roman" w:hAnsi="Times New Roman" w:cs="Times New Roman"/>
                <w:lang w:val="en-US"/>
              </w:rPr>
              <w:t>spoilt</w:t>
            </w:r>
          </w:p>
        </w:tc>
      </w:tr>
      <w:tr w:rsidR="00CD0FD0" w:rsidRPr="001B47DC">
        <w:tc>
          <w:tcPr>
            <w:tcW w:w="1384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write</w:t>
            </w:r>
          </w:p>
        </w:tc>
        <w:tc>
          <w:tcPr>
            <w:tcW w:w="1559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wrote</w:t>
            </w:r>
          </w:p>
        </w:tc>
        <w:tc>
          <w:tcPr>
            <w:tcW w:w="1657" w:type="dxa"/>
          </w:tcPr>
          <w:p w:rsidR="00CD0FD0" w:rsidRPr="001B47DC" w:rsidRDefault="00CD0FD0" w:rsidP="001B47D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written</w:t>
            </w:r>
          </w:p>
        </w:tc>
      </w:tr>
    </w:tbl>
    <w:p w:rsidR="00CD0FD0" w:rsidRPr="00111E5F" w:rsidRDefault="00CD0FD0">
      <w:pPr>
        <w:rPr>
          <w:rFonts w:ascii="Times New Roman" w:hAnsi="Times New Roman" w:cs="Times New Roman"/>
        </w:rPr>
      </w:pPr>
    </w:p>
    <w:sectPr w:rsidR="00CD0FD0" w:rsidRPr="00111E5F" w:rsidSect="00BD05F8">
      <w:pgSz w:w="16838" w:h="11906" w:orient="landscape"/>
      <w:pgMar w:top="720" w:right="720" w:bottom="720" w:left="720" w:header="708" w:footer="708" w:gutter="0"/>
      <w:cols w:num="3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1E5F"/>
    <w:rsid w:val="00111E5F"/>
    <w:rsid w:val="00182C3D"/>
    <w:rsid w:val="001A1F82"/>
    <w:rsid w:val="001B47DC"/>
    <w:rsid w:val="005D56EE"/>
    <w:rsid w:val="0061060F"/>
    <w:rsid w:val="00792187"/>
    <w:rsid w:val="007E4213"/>
    <w:rsid w:val="00A574D8"/>
    <w:rsid w:val="00B63847"/>
    <w:rsid w:val="00BD05F8"/>
    <w:rsid w:val="00CD0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213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D05F8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102</TotalTime>
  <Pages>2</Pages>
  <Words>324</Words>
  <Characters>1850</Characters>
  <Application>Microsoft Office Outlook</Application>
  <DocSecurity>0</DocSecurity>
  <Lines>0</Lines>
  <Paragraphs>0</Paragraphs>
  <ScaleCrop>false</ScaleCrop>
  <Company>Ya Blondinko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PC21</cp:lastModifiedBy>
  <cp:revision>4</cp:revision>
  <cp:lastPrinted>2016-10-06T00:29:00Z</cp:lastPrinted>
  <dcterms:created xsi:type="dcterms:W3CDTF">2015-08-22T17:12:00Z</dcterms:created>
  <dcterms:modified xsi:type="dcterms:W3CDTF">2016-10-06T00:37:00Z</dcterms:modified>
</cp:coreProperties>
</file>