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458" w:rsidRPr="00DE1632" w:rsidRDefault="00952458" w:rsidP="00E64F68">
      <w:pPr>
        <w:spacing w:after="0"/>
        <w:rPr>
          <w:rFonts w:ascii="Times New Roman" w:hAnsi="Times New Roman"/>
          <w:b/>
          <w:sz w:val="36"/>
          <w:szCs w:val="36"/>
          <w:u w:val="single"/>
        </w:rPr>
      </w:pPr>
      <w:r w:rsidRPr="00DE1632">
        <w:rPr>
          <w:rFonts w:ascii="Times New Roman" w:hAnsi="Times New Roman"/>
          <w:b/>
          <w:sz w:val="36"/>
          <w:szCs w:val="36"/>
          <w:u w:val="single"/>
        </w:rPr>
        <w:t>План воспитательной работы ____ класса на 1 триместр 2017-2018 учебный год</w:t>
      </w:r>
    </w:p>
    <w:p w:rsidR="00952458" w:rsidRPr="00DE1632" w:rsidRDefault="00952458" w:rsidP="00E64F68">
      <w:pPr>
        <w:spacing w:after="0"/>
        <w:rPr>
          <w:rFonts w:ascii="Times New Roman" w:hAnsi="Times New Roman"/>
          <w:b/>
          <w:sz w:val="36"/>
          <w:szCs w:val="36"/>
          <w:u w:val="single"/>
        </w:rPr>
      </w:pPr>
    </w:p>
    <w:p w:rsidR="00952458" w:rsidRPr="00E64F68" w:rsidRDefault="00952458" w:rsidP="00E64F68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12"/>
        <w:gridCol w:w="4756"/>
        <w:gridCol w:w="4680"/>
        <w:gridCol w:w="2212"/>
      </w:tblGrid>
      <w:tr w:rsidR="00952458" w:rsidRPr="009B1A52" w:rsidTr="00DE1632">
        <w:tc>
          <w:tcPr>
            <w:tcW w:w="2912" w:type="dxa"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Учебная неделя</w:t>
            </w:r>
          </w:p>
        </w:tc>
        <w:tc>
          <w:tcPr>
            <w:tcW w:w="4756" w:type="dxa"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Классные часы и классные дела</w:t>
            </w:r>
          </w:p>
        </w:tc>
        <w:tc>
          <w:tcPr>
            <w:tcW w:w="4680" w:type="dxa"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Общешкольные дела</w:t>
            </w:r>
          </w:p>
        </w:tc>
        <w:tc>
          <w:tcPr>
            <w:tcW w:w="2212" w:type="dxa"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952458" w:rsidRPr="009B1A52" w:rsidTr="00274CA0">
        <w:trPr>
          <w:trHeight w:val="660"/>
        </w:trPr>
        <w:tc>
          <w:tcPr>
            <w:tcW w:w="2912" w:type="dxa"/>
          </w:tcPr>
          <w:p w:rsidR="00952458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D33">
              <w:rPr>
                <w:rFonts w:ascii="Times New Roman" w:hAnsi="Times New Roman"/>
                <w:sz w:val="24"/>
                <w:szCs w:val="24"/>
              </w:rPr>
              <w:t>1 сентября 2017</w:t>
            </w:r>
          </w:p>
          <w:p w:rsidR="00952458" w:rsidRPr="00E00D33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6" w:type="dxa"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Классный час «Что такое выборы». Инструктаж учащихся по ПДД.</w:t>
            </w:r>
          </w:p>
        </w:tc>
        <w:tc>
          <w:tcPr>
            <w:tcW w:w="4680" w:type="dxa"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знаний</w:t>
            </w:r>
          </w:p>
        </w:tc>
        <w:tc>
          <w:tcPr>
            <w:tcW w:w="2212" w:type="dxa"/>
            <w:vMerge w:val="restart"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Индивидуальные беседы с родителями</w:t>
            </w:r>
          </w:p>
        </w:tc>
      </w:tr>
      <w:tr w:rsidR="00952458" w:rsidRPr="009B1A52" w:rsidTr="00C800F8">
        <w:trPr>
          <w:trHeight w:val="705"/>
        </w:trPr>
        <w:tc>
          <w:tcPr>
            <w:tcW w:w="2912" w:type="dxa"/>
          </w:tcPr>
          <w:p w:rsidR="00952458" w:rsidRPr="00E00D33" w:rsidRDefault="00952458" w:rsidP="009B1A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1.09.-11.09.2017</w:t>
            </w:r>
          </w:p>
        </w:tc>
        <w:tc>
          <w:tcPr>
            <w:tcW w:w="4756" w:type="dxa"/>
          </w:tcPr>
          <w:p w:rsidR="00952458" w:rsidRDefault="00952458" w:rsidP="009B1A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Классный час «Правила поведения в школе» (4 сентября)</w:t>
            </w:r>
          </w:p>
        </w:tc>
        <w:tc>
          <w:tcPr>
            <w:tcW w:w="4680" w:type="dxa"/>
          </w:tcPr>
          <w:p w:rsidR="00952458" w:rsidRDefault="00952458" w:rsidP="00342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данных об учащихся группы риска</w:t>
            </w:r>
          </w:p>
        </w:tc>
        <w:tc>
          <w:tcPr>
            <w:tcW w:w="2212" w:type="dxa"/>
            <w:vMerge/>
          </w:tcPr>
          <w:p w:rsidR="00952458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458" w:rsidRPr="009B1A52" w:rsidTr="00342CC6">
        <w:trPr>
          <w:trHeight w:val="661"/>
        </w:trPr>
        <w:tc>
          <w:tcPr>
            <w:tcW w:w="2912" w:type="dxa"/>
          </w:tcPr>
          <w:p w:rsidR="00952458" w:rsidRPr="00E00D33" w:rsidRDefault="00952458" w:rsidP="009B1A52">
            <w:pPr>
              <w:rPr>
                <w:rFonts w:ascii="Times New Roman" w:hAnsi="Times New Roman"/>
                <w:sz w:val="24"/>
                <w:szCs w:val="24"/>
              </w:rPr>
            </w:pPr>
            <w:r w:rsidRPr="00E00D33">
              <w:rPr>
                <w:rFonts w:ascii="Times New Roman" w:hAnsi="Times New Roman"/>
                <w:sz w:val="24"/>
                <w:szCs w:val="24"/>
              </w:rPr>
              <w:t>4 сентября 2017</w:t>
            </w:r>
          </w:p>
        </w:tc>
        <w:tc>
          <w:tcPr>
            <w:tcW w:w="4756" w:type="dxa"/>
          </w:tcPr>
          <w:p w:rsidR="00952458" w:rsidRDefault="00952458" w:rsidP="009B1A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Единый классный час «День солидарности в борьбе с терроризмом»</w:t>
            </w:r>
          </w:p>
        </w:tc>
        <w:tc>
          <w:tcPr>
            <w:tcW w:w="4680" w:type="dxa"/>
          </w:tcPr>
          <w:p w:rsidR="00952458" w:rsidRDefault="00952458" w:rsidP="009B1A5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2" w:type="dxa"/>
            <w:vMerge/>
          </w:tcPr>
          <w:p w:rsidR="00952458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458" w:rsidRPr="009B1A52" w:rsidTr="00342CC6">
        <w:trPr>
          <w:trHeight w:val="610"/>
        </w:trPr>
        <w:tc>
          <w:tcPr>
            <w:tcW w:w="2912" w:type="dxa"/>
          </w:tcPr>
          <w:p w:rsidR="00952458" w:rsidRPr="00E00D33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D33">
              <w:rPr>
                <w:rFonts w:ascii="Times New Roman" w:hAnsi="Times New Roman"/>
                <w:sz w:val="24"/>
                <w:szCs w:val="24"/>
              </w:rPr>
              <w:t>4 сентября 2017</w:t>
            </w:r>
          </w:p>
        </w:tc>
        <w:tc>
          <w:tcPr>
            <w:tcW w:w="4756" w:type="dxa"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инструктажей по технике безопасности и охране труда</w:t>
            </w:r>
          </w:p>
        </w:tc>
        <w:tc>
          <w:tcPr>
            <w:tcW w:w="4680" w:type="dxa"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2" w:type="dxa"/>
            <w:vMerge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458" w:rsidRPr="009B1A52" w:rsidTr="00DE1632">
        <w:trPr>
          <w:trHeight w:val="495"/>
        </w:trPr>
        <w:tc>
          <w:tcPr>
            <w:tcW w:w="2912" w:type="dxa"/>
          </w:tcPr>
          <w:p w:rsidR="00952458" w:rsidRPr="00E00D33" w:rsidRDefault="00952458" w:rsidP="00030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D33">
              <w:rPr>
                <w:rFonts w:ascii="Times New Roman" w:hAnsi="Times New Roman"/>
                <w:sz w:val="24"/>
                <w:szCs w:val="24"/>
              </w:rPr>
              <w:t>7 сентября 2017</w:t>
            </w:r>
          </w:p>
        </w:tc>
        <w:tc>
          <w:tcPr>
            <w:tcW w:w="4756" w:type="dxa"/>
          </w:tcPr>
          <w:p w:rsidR="00952458" w:rsidRPr="009B1A52" w:rsidRDefault="00952458" w:rsidP="00030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Классный час «Выборы классного актива», «Экскурсии на 1 триместр»</w:t>
            </w:r>
          </w:p>
        </w:tc>
        <w:tc>
          <w:tcPr>
            <w:tcW w:w="4680" w:type="dxa"/>
          </w:tcPr>
          <w:p w:rsidR="00952458" w:rsidRPr="009B1A52" w:rsidRDefault="00952458" w:rsidP="00ED6C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2" w:type="dxa"/>
            <w:vMerge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458" w:rsidRPr="009B1A52" w:rsidTr="00DE1632">
        <w:tc>
          <w:tcPr>
            <w:tcW w:w="2912" w:type="dxa"/>
          </w:tcPr>
          <w:p w:rsidR="00952458" w:rsidRPr="00E00D33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D33">
              <w:rPr>
                <w:rFonts w:ascii="Times New Roman" w:hAnsi="Times New Roman"/>
                <w:sz w:val="24"/>
                <w:szCs w:val="24"/>
              </w:rPr>
              <w:t>9 сентября 2017</w:t>
            </w:r>
          </w:p>
        </w:tc>
        <w:tc>
          <w:tcPr>
            <w:tcW w:w="4756" w:type="dxa"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Выступление ЮИДовцев на открытии нового пункта полиции (Ленина 15)</w:t>
            </w:r>
          </w:p>
        </w:tc>
        <w:tc>
          <w:tcPr>
            <w:tcW w:w="4680" w:type="dxa"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Неделя безопасности</w:t>
            </w:r>
          </w:p>
        </w:tc>
        <w:tc>
          <w:tcPr>
            <w:tcW w:w="2212" w:type="dxa"/>
            <w:vMerge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458" w:rsidRPr="009B1A52" w:rsidTr="00DE1632">
        <w:tc>
          <w:tcPr>
            <w:tcW w:w="2912" w:type="dxa"/>
          </w:tcPr>
          <w:p w:rsidR="00952458" w:rsidRPr="00E00D33" w:rsidRDefault="00952458" w:rsidP="002E1429">
            <w:pPr>
              <w:rPr>
                <w:rFonts w:ascii="Times New Roman" w:hAnsi="Times New Roman"/>
                <w:sz w:val="24"/>
                <w:szCs w:val="24"/>
              </w:rPr>
            </w:pPr>
            <w:r w:rsidRPr="00E00D33">
              <w:rPr>
                <w:rFonts w:ascii="Times New Roman" w:hAnsi="Times New Roman"/>
                <w:sz w:val="24"/>
                <w:szCs w:val="24"/>
              </w:rPr>
              <w:t>12 сентября 2017</w:t>
            </w:r>
          </w:p>
        </w:tc>
        <w:tc>
          <w:tcPr>
            <w:tcW w:w="4756" w:type="dxa"/>
          </w:tcPr>
          <w:p w:rsidR="00952458" w:rsidRPr="009B1A52" w:rsidRDefault="00952458" w:rsidP="002E14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952458" w:rsidRDefault="00952458" w:rsidP="002E14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сдачи ГТО</w:t>
            </w:r>
          </w:p>
        </w:tc>
        <w:tc>
          <w:tcPr>
            <w:tcW w:w="2212" w:type="dxa"/>
            <w:vMerge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458" w:rsidRPr="009B1A52" w:rsidTr="00DE1632">
        <w:tc>
          <w:tcPr>
            <w:tcW w:w="2912" w:type="dxa"/>
          </w:tcPr>
          <w:p w:rsidR="00952458" w:rsidRPr="00E00D33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D33">
              <w:rPr>
                <w:rFonts w:ascii="Times New Roman" w:hAnsi="Times New Roman"/>
                <w:sz w:val="24"/>
                <w:szCs w:val="24"/>
              </w:rPr>
              <w:t>14 сентября 2017</w:t>
            </w:r>
          </w:p>
        </w:tc>
        <w:tc>
          <w:tcPr>
            <w:tcW w:w="4756" w:type="dxa"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открытом уроке (к аттестации педагога)</w:t>
            </w:r>
          </w:p>
        </w:tc>
        <w:tc>
          <w:tcPr>
            <w:tcW w:w="4680" w:type="dxa"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2" w:type="dxa"/>
            <w:vMerge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458" w:rsidRPr="009B1A52" w:rsidTr="00DE1632">
        <w:tc>
          <w:tcPr>
            <w:tcW w:w="2912" w:type="dxa"/>
          </w:tcPr>
          <w:p w:rsidR="00952458" w:rsidRPr="00E00D33" w:rsidRDefault="00952458" w:rsidP="006117F3">
            <w:pPr>
              <w:rPr>
                <w:rFonts w:ascii="Times New Roman" w:hAnsi="Times New Roman"/>
                <w:sz w:val="24"/>
                <w:szCs w:val="24"/>
              </w:rPr>
            </w:pPr>
            <w:r w:rsidRPr="00E00D33">
              <w:rPr>
                <w:rFonts w:ascii="Times New Roman" w:hAnsi="Times New Roman"/>
                <w:sz w:val="24"/>
                <w:szCs w:val="24"/>
              </w:rPr>
              <w:t>22 сентября 2017</w:t>
            </w:r>
          </w:p>
        </w:tc>
        <w:tc>
          <w:tcPr>
            <w:tcW w:w="4756" w:type="dxa"/>
          </w:tcPr>
          <w:p w:rsidR="00952458" w:rsidRPr="009B1A52" w:rsidRDefault="00952458" w:rsidP="006117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952458" w:rsidRDefault="00952458" w:rsidP="006117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Осенняя ярмарка</w:t>
            </w:r>
          </w:p>
        </w:tc>
        <w:tc>
          <w:tcPr>
            <w:tcW w:w="2212" w:type="dxa"/>
            <w:vMerge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458" w:rsidRPr="009B1A52" w:rsidTr="00DE1632">
        <w:tc>
          <w:tcPr>
            <w:tcW w:w="2912" w:type="dxa"/>
          </w:tcPr>
          <w:p w:rsidR="00952458" w:rsidRPr="00E00D33" w:rsidRDefault="00952458" w:rsidP="00BC3A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D33">
              <w:rPr>
                <w:rFonts w:ascii="Times New Roman" w:hAnsi="Times New Roman"/>
                <w:sz w:val="24"/>
                <w:szCs w:val="24"/>
              </w:rPr>
              <w:t>29 сентября 2017</w:t>
            </w:r>
          </w:p>
        </w:tc>
        <w:tc>
          <w:tcPr>
            <w:tcW w:w="4756" w:type="dxa"/>
          </w:tcPr>
          <w:p w:rsidR="00952458" w:rsidRPr="009B1A52" w:rsidRDefault="00952458" w:rsidP="00BC3A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Классный час по теме «Беседа о дне пожилых людей»</w:t>
            </w:r>
          </w:p>
        </w:tc>
        <w:tc>
          <w:tcPr>
            <w:tcW w:w="4680" w:type="dxa"/>
          </w:tcPr>
          <w:p w:rsidR="00952458" w:rsidRPr="009B1A52" w:rsidRDefault="00952458" w:rsidP="00BC3A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пожилых людей (1 октября)</w:t>
            </w:r>
          </w:p>
        </w:tc>
        <w:tc>
          <w:tcPr>
            <w:tcW w:w="2212" w:type="dxa"/>
            <w:vMerge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458" w:rsidRPr="009B1A52" w:rsidTr="00342CC6">
        <w:trPr>
          <w:trHeight w:val="389"/>
        </w:trPr>
        <w:tc>
          <w:tcPr>
            <w:tcW w:w="2912" w:type="dxa"/>
          </w:tcPr>
          <w:p w:rsidR="00952458" w:rsidRPr="00E00D33" w:rsidRDefault="00952458" w:rsidP="00133B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D33">
              <w:rPr>
                <w:rFonts w:ascii="Times New Roman" w:hAnsi="Times New Roman"/>
                <w:sz w:val="24"/>
                <w:szCs w:val="24"/>
              </w:rPr>
              <w:t>До 30 сентября 2017</w:t>
            </w:r>
          </w:p>
        </w:tc>
        <w:tc>
          <w:tcPr>
            <w:tcW w:w="4756" w:type="dxa"/>
          </w:tcPr>
          <w:p w:rsidR="00952458" w:rsidRPr="009B1A52" w:rsidRDefault="00952458" w:rsidP="00133B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952458" w:rsidRPr="009B1A52" w:rsidRDefault="00952458" w:rsidP="00133B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портфолио</w:t>
            </w:r>
          </w:p>
        </w:tc>
        <w:tc>
          <w:tcPr>
            <w:tcW w:w="2212" w:type="dxa"/>
            <w:vMerge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458" w:rsidRPr="009B1A52" w:rsidTr="00DE1632">
        <w:tc>
          <w:tcPr>
            <w:tcW w:w="2912" w:type="dxa"/>
          </w:tcPr>
          <w:p w:rsidR="00952458" w:rsidRPr="00E00D33" w:rsidRDefault="00952458" w:rsidP="00027C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D33">
              <w:rPr>
                <w:rFonts w:ascii="Times New Roman" w:hAnsi="Times New Roman"/>
                <w:sz w:val="24"/>
                <w:szCs w:val="24"/>
              </w:rPr>
              <w:t>6 октября 2017</w:t>
            </w:r>
          </w:p>
        </w:tc>
        <w:tc>
          <w:tcPr>
            <w:tcW w:w="4756" w:type="dxa"/>
          </w:tcPr>
          <w:p w:rsidR="00952458" w:rsidRPr="009B1A52" w:rsidRDefault="00952458" w:rsidP="00027C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Выступление с песней, номер с юмором, танец</w:t>
            </w:r>
          </w:p>
        </w:tc>
        <w:tc>
          <w:tcPr>
            <w:tcW w:w="4680" w:type="dxa"/>
          </w:tcPr>
          <w:p w:rsidR="00952458" w:rsidRPr="009B1A52" w:rsidRDefault="00952458" w:rsidP="00027C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Праздничный концерт ко «Дню учителя»</w:t>
            </w:r>
          </w:p>
        </w:tc>
        <w:tc>
          <w:tcPr>
            <w:tcW w:w="2212" w:type="dxa"/>
            <w:vMerge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458" w:rsidRPr="009B1A52" w:rsidTr="00342CC6">
        <w:trPr>
          <w:trHeight w:val="323"/>
        </w:trPr>
        <w:tc>
          <w:tcPr>
            <w:tcW w:w="2912" w:type="dxa"/>
          </w:tcPr>
          <w:p w:rsidR="00952458" w:rsidRPr="00E00D33" w:rsidRDefault="00952458" w:rsidP="00D628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D33">
              <w:rPr>
                <w:rFonts w:ascii="Times New Roman" w:hAnsi="Times New Roman"/>
                <w:sz w:val="24"/>
                <w:szCs w:val="24"/>
              </w:rPr>
              <w:t>30 ноября 2017</w:t>
            </w:r>
          </w:p>
        </w:tc>
        <w:tc>
          <w:tcPr>
            <w:tcW w:w="4756" w:type="dxa"/>
          </w:tcPr>
          <w:p w:rsidR="00952458" w:rsidRPr="009B1A52" w:rsidRDefault="00952458" w:rsidP="00D628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Номер от класса </w:t>
            </w:r>
          </w:p>
        </w:tc>
        <w:tc>
          <w:tcPr>
            <w:tcW w:w="4680" w:type="dxa"/>
          </w:tcPr>
          <w:p w:rsidR="00952458" w:rsidRPr="009B1A52" w:rsidRDefault="00952458" w:rsidP="00D628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Концерт ко «Дню матери»</w:t>
            </w:r>
          </w:p>
        </w:tc>
        <w:tc>
          <w:tcPr>
            <w:tcW w:w="2212" w:type="dxa"/>
            <w:vMerge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458" w:rsidRPr="009B1A52" w:rsidTr="00342CC6">
        <w:trPr>
          <w:trHeight w:val="540"/>
        </w:trPr>
        <w:tc>
          <w:tcPr>
            <w:tcW w:w="2912" w:type="dxa"/>
          </w:tcPr>
          <w:p w:rsidR="00952458" w:rsidRPr="00E00D33" w:rsidRDefault="00952458" w:rsidP="006624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весь год</w:t>
            </w:r>
          </w:p>
        </w:tc>
        <w:tc>
          <w:tcPr>
            <w:tcW w:w="4756" w:type="dxa"/>
          </w:tcPr>
          <w:p w:rsidR="00952458" w:rsidRPr="009B1A52" w:rsidRDefault="00952458" w:rsidP="006624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952458" w:rsidRPr="009B1A52" w:rsidRDefault="00952458" w:rsidP="006624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«Сдай макулатуру – сохрани дерево»</w:t>
            </w:r>
          </w:p>
        </w:tc>
        <w:tc>
          <w:tcPr>
            <w:tcW w:w="2212" w:type="dxa"/>
            <w:vMerge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458" w:rsidRPr="009B1A52" w:rsidTr="00274CA0">
        <w:trPr>
          <w:trHeight w:val="675"/>
        </w:trPr>
        <w:tc>
          <w:tcPr>
            <w:tcW w:w="2912" w:type="dxa"/>
          </w:tcPr>
          <w:p w:rsidR="00952458" w:rsidRPr="00E00D33" w:rsidRDefault="00952458" w:rsidP="0087591B">
            <w:pPr>
              <w:rPr>
                <w:rFonts w:ascii="Times New Roman" w:hAnsi="Times New Roman"/>
                <w:sz w:val="24"/>
                <w:szCs w:val="24"/>
              </w:rPr>
            </w:pPr>
            <w:r w:rsidRPr="00E00D33">
              <w:rPr>
                <w:rFonts w:ascii="Times New Roman" w:hAnsi="Times New Roman"/>
                <w:sz w:val="24"/>
                <w:szCs w:val="24"/>
              </w:rPr>
              <w:t>весь год</w:t>
            </w:r>
          </w:p>
        </w:tc>
        <w:tc>
          <w:tcPr>
            <w:tcW w:w="4756" w:type="dxa"/>
          </w:tcPr>
          <w:p w:rsidR="00952458" w:rsidRPr="009B1A52" w:rsidRDefault="00952458" w:rsidP="00875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952458" w:rsidRDefault="00952458" w:rsidP="008759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школьных олимпиадах</w:t>
            </w:r>
          </w:p>
          <w:p w:rsidR="00952458" w:rsidRDefault="00952458" w:rsidP="008759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2" w:type="dxa"/>
            <w:vMerge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458" w:rsidRPr="009B1A52" w:rsidTr="00342CC6">
        <w:trPr>
          <w:trHeight w:val="1175"/>
        </w:trPr>
        <w:tc>
          <w:tcPr>
            <w:tcW w:w="2912" w:type="dxa"/>
          </w:tcPr>
          <w:p w:rsidR="00952458" w:rsidRPr="00E00D33" w:rsidRDefault="00952458" w:rsidP="008759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октября 2017</w:t>
            </w:r>
          </w:p>
        </w:tc>
        <w:tc>
          <w:tcPr>
            <w:tcW w:w="4756" w:type="dxa"/>
          </w:tcPr>
          <w:p w:rsidR="00952458" w:rsidRDefault="00952458" w:rsidP="00875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мероприятиях в каникулы</w:t>
            </w:r>
          </w:p>
          <w:p w:rsidR="00952458" w:rsidRDefault="00952458" w:rsidP="00875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52458" w:rsidRDefault="00952458" w:rsidP="00875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52458" w:rsidRDefault="00952458" w:rsidP="00875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52458" w:rsidRDefault="00952458" w:rsidP="00875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52458" w:rsidRPr="009B1A52" w:rsidRDefault="00952458" w:rsidP="008759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Экскурсия «Панорама 1812 года Бородино, Очаковский завод»</w:t>
            </w:r>
          </w:p>
        </w:tc>
        <w:tc>
          <w:tcPr>
            <w:tcW w:w="4680" w:type="dxa"/>
          </w:tcPr>
          <w:p w:rsidR="00952458" w:rsidRDefault="00952458" w:rsidP="008759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1-е триместровые каникулы</w:t>
            </w:r>
          </w:p>
        </w:tc>
        <w:tc>
          <w:tcPr>
            <w:tcW w:w="2212" w:type="dxa"/>
            <w:vMerge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458" w:rsidRPr="009B1A52" w:rsidTr="00E00D33">
        <w:trPr>
          <w:trHeight w:val="330"/>
        </w:trPr>
        <w:tc>
          <w:tcPr>
            <w:tcW w:w="2912" w:type="dxa"/>
          </w:tcPr>
          <w:p w:rsidR="00952458" w:rsidRPr="00E00D33" w:rsidRDefault="00952458" w:rsidP="009B1A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сентября 2017</w:t>
            </w:r>
          </w:p>
        </w:tc>
        <w:tc>
          <w:tcPr>
            <w:tcW w:w="4756" w:type="dxa"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952458" w:rsidRDefault="00952458" w:rsidP="009B1A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Школьный референдум «За и против школьной газеты»</w:t>
            </w:r>
          </w:p>
        </w:tc>
        <w:tc>
          <w:tcPr>
            <w:tcW w:w="2212" w:type="dxa"/>
            <w:vMerge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458" w:rsidRPr="009B1A52" w:rsidTr="00E00D33">
        <w:trPr>
          <w:trHeight w:val="360"/>
        </w:trPr>
        <w:tc>
          <w:tcPr>
            <w:tcW w:w="2912" w:type="dxa"/>
          </w:tcPr>
          <w:p w:rsidR="00952458" w:rsidRPr="00E00D33" w:rsidRDefault="00952458" w:rsidP="009B1A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  сентября 2017</w:t>
            </w:r>
          </w:p>
        </w:tc>
        <w:tc>
          <w:tcPr>
            <w:tcW w:w="4756" w:type="dxa"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Классный час «Подготовка к юбилею школы»</w:t>
            </w:r>
          </w:p>
        </w:tc>
        <w:tc>
          <w:tcPr>
            <w:tcW w:w="4680" w:type="dxa"/>
          </w:tcPr>
          <w:p w:rsidR="00952458" w:rsidRDefault="00952458" w:rsidP="009B1A5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2" w:type="dxa"/>
            <w:vMerge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458" w:rsidRPr="009B1A52" w:rsidTr="00E00D33">
        <w:trPr>
          <w:trHeight w:val="360"/>
        </w:trPr>
        <w:tc>
          <w:tcPr>
            <w:tcW w:w="2912" w:type="dxa"/>
          </w:tcPr>
          <w:p w:rsidR="00952458" w:rsidRPr="00E00D33" w:rsidRDefault="00952458" w:rsidP="00672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ноября 2017</w:t>
            </w:r>
          </w:p>
        </w:tc>
        <w:tc>
          <w:tcPr>
            <w:tcW w:w="4756" w:type="dxa"/>
          </w:tcPr>
          <w:p w:rsidR="00952458" w:rsidRPr="009B1A52" w:rsidRDefault="00952458" w:rsidP="00672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Классный час «Подведение итогов 1 триместра»</w:t>
            </w:r>
          </w:p>
        </w:tc>
        <w:tc>
          <w:tcPr>
            <w:tcW w:w="4680" w:type="dxa"/>
          </w:tcPr>
          <w:p w:rsidR="00952458" w:rsidRPr="009B1A52" w:rsidRDefault="00952458" w:rsidP="00672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2" w:type="dxa"/>
            <w:vMerge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458" w:rsidRPr="009B1A52" w:rsidTr="00342CC6">
        <w:trPr>
          <w:trHeight w:val="1505"/>
        </w:trPr>
        <w:tc>
          <w:tcPr>
            <w:tcW w:w="2912" w:type="dxa"/>
          </w:tcPr>
          <w:p w:rsidR="00952458" w:rsidRPr="00E00D33" w:rsidRDefault="00952458" w:rsidP="009B1A5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6" w:type="dxa"/>
          </w:tcPr>
          <w:p w:rsidR="00952458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мероприятиях в каникулы</w:t>
            </w:r>
          </w:p>
          <w:p w:rsidR="00952458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52458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52458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52458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952458" w:rsidRDefault="00952458" w:rsidP="00342C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2-е триместровые каникулы</w:t>
            </w:r>
          </w:p>
        </w:tc>
        <w:tc>
          <w:tcPr>
            <w:tcW w:w="2212" w:type="dxa"/>
            <w:vMerge/>
          </w:tcPr>
          <w:p w:rsidR="00952458" w:rsidRPr="009B1A52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458" w:rsidRPr="009B1A52" w:rsidTr="00274CA0">
        <w:trPr>
          <w:trHeight w:val="708"/>
        </w:trPr>
        <w:tc>
          <w:tcPr>
            <w:tcW w:w="2912" w:type="dxa"/>
          </w:tcPr>
          <w:p w:rsidR="00952458" w:rsidRPr="00E00D33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D33">
              <w:rPr>
                <w:rFonts w:ascii="Times New Roman" w:hAnsi="Times New Roman"/>
                <w:sz w:val="24"/>
                <w:szCs w:val="24"/>
              </w:rPr>
              <w:t>Индивидуальная работа с учащимися</w:t>
            </w:r>
          </w:p>
          <w:p w:rsidR="00952458" w:rsidRPr="00E00D33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8" w:type="dxa"/>
            <w:gridSpan w:val="3"/>
          </w:tcPr>
          <w:p w:rsidR="00952458" w:rsidRPr="009B1A52" w:rsidRDefault="00952458" w:rsidP="009B1A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A52">
              <w:rPr>
                <w:rFonts w:ascii="Times New Roman" w:hAnsi="Times New Roman"/>
                <w:sz w:val="24"/>
                <w:szCs w:val="24"/>
              </w:rPr>
              <w:t>Беседы с учащимися по необходимости</w:t>
            </w:r>
          </w:p>
        </w:tc>
      </w:tr>
      <w:tr w:rsidR="00952458" w:rsidRPr="009B1A52" w:rsidTr="009B1A52">
        <w:tc>
          <w:tcPr>
            <w:tcW w:w="2912" w:type="dxa"/>
          </w:tcPr>
          <w:p w:rsidR="00952458" w:rsidRPr="00E00D33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D33">
              <w:rPr>
                <w:rFonts w:ascii="Times New Roman" w:hAnsi="Times New Roman"/>
                <w:sz w:val="24"/>
                <w:szCs w:val="24"/>
              </w:rPr>
              <w:t>Учебные дела</w:t>
            </w:r>
          </w:p>
          <w:p w:rsidR="00952458" w:rsidRPr="00E00D33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52458" w:rsidRPr="00E00D33" w:rsidRDefault="00952458" w:rsidP="009B1A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8" w:type="dxa"/>
            <w:gridSpan w:val="3"/>
          </w:tcPr>
          <w:p w:rsidR="00952458" w:rsidRPr="009B1A52" w:rsidRDefault="00952458" w:rsidP="009B1A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A52">
              <w:rPr>
                <w:rFonts w:ascii="Times New Roman" w:hAnsi="Times New Roman"/>
                <w:sz w:val="24"/>
                <w:szCs w:val="24"/>
              </w:rPr>
              <w:t>Контроль выполнения домашних заданий, проверка дневников.</w:t>
            </w:r>
          </w:p>
        </w:tc>
      </w:tr>
    </w:tbl>
    <w:p w:rsidR="00952458" w:rsidRDefault="00952458" w:rsidP="00E47286">
      <w:pPr>
        <w:spacing w:after="0"/>
        <w:rPr>
          <w:rFonts w:ascii="Times New Roman" w:hAnsi="Times New Roman"/>
          <w:b/>
          <w:sz w:val="36"/>
          <w:szCs w:val="36"/>
        </w:rPr>
      </w:pPr>
    </w:p>
    <w:sectPr w:rsidR="00952458" w:rsidSect="00E64F68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4C1B57"/>
    <w:multiLevelType w:val="hybridMultilevel"/>
    <w:tmpl w:val="F3E8D000"/>
    <w:lvl w:ilvl="0" w:tplc="E2A096C8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3140"/>
    <w:rsid w:val="00027C8B"/>
    <w:rsid w:val="0003041E"/>
    <w:rsid w:val="00041E82"/>
    <w:rsid w:val="00133BDC"/>
    <w:rsid w:val="00195DE5"/>
    <w:rsid w:val="00274CA0"/>
    <w:rsid w:val="002E1429"/>
    <w:rsid w:val="00342CC6"/>
    <w:rsid w:val="005E660B"/>
    <w:rsid w:val="0060410C"/>
    <w:rsid w:val="006117F3"/>
    <w:rsid w:val="0066247F"/>
    <w:rsid w:val="00672BD0"/>
    <w:rsid w:val="0087591B"/>
    <w:rsid w:val="00952458"/>
    <w:rsid w:val="009B1A52"/>
    <w:rsid w:val="00B9580A"/>
    <w:rsid w:val="00BC3AF3"/>
    <w:rsid w:val="00C800F8"/>
    <w:rsid w:val="00D628CB"/>
    <w:rsid w:val="00DB7A11"/>
    <w:rsid w:val="00DE1632"/>
    <w:rsid w:val="00E00D33"/>
    <w:rsid w:val="00E47286"/>
    <w:rsid w:val="00E64F68"/>
    <w:rsid w:val="00ED6C37"/>
    <w:rsid w:val="00EE31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E82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64F6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E64F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B95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958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49</TotalTime>
  <Pages>2</Pages>
  <Words>278</Words>
  <Characters>1588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Школа1</dc:creator>
  <cp:keywords/>
  <dc:description/>
  <cp:lastModifiedBy>User</cp:lastModifiedBy>
  <cp:revision>5</cp:revision>
  <cp:lastPrinted>2017-03-31T11:54:00Z</cp:lastPrinted>
  <dcterms:created xsi:type="dcterms:W3CDTF">2017-03-31T11:55:00Z</dcterms:created>
  <dcterms:modified xsi:type="dcterms:W3CDTF">2017-09-15T12:37:00Z</dcterms:modified>
</cp:coreProperties>
</file>