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019" w:rsidRDefault="00DE0019" w:rsidP="005A7FC0">
      <w:pPr>
        <w:autoSpaceDE w:val="0"/>
        <w:autoSpaceDN w:val="0"/>
        <w:adjustRightInd w:val="0"/>
        <w:rPr>
          <w:b/>
          <w:bCs/>
          <w:i/>
          <w:iCs/>
          <w:sz w:val="28"/>
          <w:szCs w:val="28"/>
        </w:rPr>
      </w:pPr>
      <w:r w:rsidRPr="006D12CC">
        <w:rPr>
          <w:b/>
          <w:sz w:val="28"/>
          <w:szCs w:val="28"/>
        </w:rPr>
        <w:t>Тема урока</w:t>
      </w:r>
      <w:r>
        <w:rPr>
          <w:sz w:val="28"/>
          <w:szCs w:val="28"/>
        </w:rPr>
        <w:t xml:space="preserve">: </w:t>
      </w:r>
      <w:r>
        <w:rPr>
          <w:b/>
          <w:bCs/>
          <w:sz w:val="28"/>
          <w:szCs w:val="28"/>
        </w:rPr>
        <w:t xml:space="preserve">Письмо заглавной и строчной буквы </w:t>
      </w:r>
      <w:r>
        <w:rPr>
          <w:b/>
          <w:bCs/>
          <w:i/>
          <w:iCs/>
          <w:sz w:val="28"/>
          <w:szCs w:val="28"/>
        </w:rPr>
        <w:t>М</w:t>
      </w:r>
      <w:r>
        <w:rPr>
          <w:b/>
          <w:bCs/>
          <w:sz w:val="28"/>
          <w:szCs w:val="28"/>
        </w:rPr>
        <w:t xml:space="preserve">, </w:t>
      </w:r>
      <w:r>
        <w:rPr>
          <w:b/>
          <w:bCs/>
          <w:i/>
          <w:iCs/>
          <w:sz w:val="28"/>
          <w:szCs w:val="28"/>
        </w:rPr>
        <w:t>м</w:t>
      </w:r>
    </w:p>
    <w:p w:rsidR="00DE0019" w:rsidRPr="00770F1A" w:rsidRDefault="00DE0019" w:rsidP="00610965">
      <w:pPr>
        <w:ind w:left="-720"/>
        <w:rPr>
          <w:b/>
          <w:sz w:val="28"/>
          <w:szCs w:val="28"/>
        </w:rPr>
      </w:pPr>
      <w:r w:rsidRPr="00770F1A">
        <w:rPr>
          <w:b/>
          <w:sz w:val="28"/>
          <w:szCs w:val="28"/>
        </w:rPr>
        <w:t>Цель:</w:t>
      </w:r>
      <w:r>
        <w:rPr>
          <w:b/>
          <w:sz w:val="28"/>
          <w:szCs w:val="28"/>
        </w:rPr>
        <w:t xml:space="preserve"> </w:t>
      </w:r>
      <w:r w:rsidRPr="00770F1A">
        <w:rPr>
          <w:sz w:val="28"/>
          <w:szCs w:val="28"/>
        </w:rPr>
        <w:t>сформировать в памяти образ буквы М, м, научить её писать.</w:t>
      </w:r>
    </w:p>
    <w:p w:rsidR="00DE0019" w:rsidRPr="006D12CC" w:rsidRDefault="00DE0019" w:rsidP="00610965">
      <w:pPr>
        <w:ind w:left="-720"/>
        <w:rPr>
          <w:b/>
          <w:sz w:val="28"/>
          <w:szCs w:val="28"/>
        </w:rPr>
      </w:pPr>
      <w:r w:rsidRPr="006D12CC">
        <w:rPr>
          <w:b/>
          <w:sz w:val="28"/>
          <w:szCs w:val="28"/>
        </w:rPr>
        <w:t>Задачи урока:</w:t>
      </w:r>
    </w:p>
    <w:p w:rsidR="00DE0019" w:rsidRDefault="00DE0019" w:rsidP="00610965">
      <w:pPr>
        <w:numPr>
          <w:ilvl w:val="0"/>
          <w:numId w:val="1"/>
        </w:numPr>
        <w:autoSpaceDE w:val="0"/>
        <w:autoSpaceDN w:val="0"/>
        <w:adjustRightInd w:val="0"/>
        <w:rPr>
          <w:sz w:val="28"/>
          <w:szCs w:val="28"/>
        </w:rPr>
      </w:pPr>
      <w:r>
        <w:rPr>
          <w:sz w:val="28"/>
          <w:szCs w:val="28"/>
        </w:rPr>
        <w:t xml:space="preserve">формировать в памяти образ буквы </w:t>
      </w:r>
      <w:r>
        <w:rPr>
          <w:b/>
          <w:bCs/>
          <w:i/>
          <w:iCs/>
          <w:sz w:val="28"/>
          <w:szCs w:val="28"/>
        </w:rPr>
        <w:t>М</w:t>
      </w:r>
      <w:r>
        <w:rPr>
          <w:b/>
          <w:bCs/>
          <w:sz w:val="28"/>
          <w:szCs w:val="28"/>
        </w:rPr>
        <w:t xml:space="preserve">, </w:t>
      </w:r>
      <w:r>
        <w:rPr>
          <w:b/>
          <w:bCs/>
          <w:i/>
          <w:iCs/>
          <w:sz w:val="28"/>
          <w:szCs w:val="28"/>
        </w:rPr>
        <w:t>м</w:t>
      </w:r>
      <w:r>
        <w:rPr>
          <w:sz w:val="28"/>
          <w:szCs w:val="28"/>
        </w:rPr>
        <w:t>, учить ее писать;</w:t>
      </w:r>
    </w:p>
    <w:p w:rsidR="00DE0019" w:rsidRDefault="00DE0019" w:rsidP="00610965">
      <w:pPr>
        <w:numPr>
          <w:ilvl w:val="0"/>
          <w:numId w:val="1"/>
        </w:numPr>
        <w:autoSpaceDE w:val="0"/>
        <w:autoSpaceDN w:val="0"/>
        <w:adjustRightInd w:val="0"/>
        <w:rPr>
          <w:sz w:val="28"/>
          <w:szCs w:val="28"/>
        </w:rPr>
      </w:pPr>
      <w:r>
        <w:rPr>
          <w:sz w:val="28"/>
          <w:szCs w:val="28"/>
        </w:rPr>
        <w:t>способствовать развитию умения соотносить модели со словами и писать имена людей с большой буквы;</w:t>
      </w:r>
    </w:p>
    <w:p w:rsidR="00DE0019" w:rsidRPr="00770F1A" w:rsidRDefault="00DE0019" w:rsidP="00610965">
      <w:pPr>
        <w:numPr>
          <w:ilvl w:val="0"/>
          <w:numId w:val="1"/>
        </w:numPr>
        <w:autoSpaceDE w:val="0"/>
        <w:autoSpaceDN w:val="0"/>
        <w:adjustRightInd w:val="0"/>
        <w:rPr>
          <w:sz w:val="28"/>
          <w:szCs w:val="28"/>
        </w:rPr>
      </w:pPr>
      <w:r>
        <w:rPr>
          <w:sz w:val="28"/>
          <w:szCs w:val="28"/>
        </w:rPr>
        <w:t>воспитывать положительное отношение к учению.</w:t>
      </w:r>
    </w:p>
    <w:p w:rsidR="00DE0019" w:rsidRDefault="00DE0019" w:rsidP="00610965"/>
    <w:tbl>
      <w:tblPr>
        <w:tblpPr w:leftFromText="180" w:rightFromText="180" w:vertAnchor="text" w:tblpX="-614" w:tblpY="1"/>
        <w:tblOverlap w:val="never"/>
        <w:tblW w:w="15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4820"/>
        <w:gridCol w:w="2835"/>
        <w:gridCol w:w="2551"/>
        <w:gridCol w:w="2702"/>
      </w:tblGrid>
      <w:tr w:rsidR="00DE0019" w:rsidRPr="005A7FC0" w:rsidTr="00610965">
        <w:tc>
          <w:tcPr>
            <w:tcW w:w="2376" w:type="dxa"/>
          </w:tcPr>
          <w:p w:rsidR="00DE0019" w:rsidRPr="005A7FC0" w:rsidRDefault="00DE0019" w:rsidP="000F72DD">
            <w:pPr>
              <w:jc w:val="center"/>
            </w:pPr>
            <w:r w:rsidRPr="005A7FC0">
              <w:rPr>
                <w:b/>
              </w:rPr>
              <w:t>Этап</w:t>
            </w:r>
          </w:p>
        </w:tc>
        <w:tc>
          <w:tcPr>
            <w:tcW w:w="4820" w:type="dxa"/>
          </w:tcPr>
          <w:p w:rsidR="00DE0019" w:rsidRPr="005A7FC0" w:rsidRDefault="00DE0019" w:rsidP="000F72DD">
            <w:pPr>
              <w:jc w:val="center"/>
              <w:rPr>
                <w:b/>
              </w:rPr>
            </w:pPr>
            <w:r w:rsidRPr="005A7FC0">
              <w:rPr>
                <w:b/>
              </w:rPr>
              <w:t>Содержание этапа</w:t>
            </w:r>
          </w:p>
        </w:tc>
        <w:tc>
          <w:tcPr>
            <w:tcW w:w="2835" w:type="dxa"/>
          </w:tcPr>
          <w:p w:rsidR="00DE0019" w:rsidRPr="005A7FC0" w:rsidRDefault="00DE0019" w:rsidP="000F72DD">
            <w:pPr>
              <w:jc w:val="center"/>
            </w:pPr>
            <w:r w:rsidRPr="005A7FC0">
              <w:rPr>
                <w:b/>
              </w:rPr>
              <w:t>Деятельность учителя</w:t>
            </w:r>
          </w:p>
        </w:tc>
        <w:tc>
          <w:tcPr>
            <w:tcW w:w="2551" w:type="dxa"/>
          </w:tcPr>
          <w:p w:rsidR="00DE0019" w:rsidRPr="005A7FC0" w:rsidRDefault="00DE0019" w:rsidP="000F72DD">
            <w:pPr>
              <w:jc w:val="center"/>
            </w:pPr>
            <w:r w:rsidRPr="005A7FC0">
              <w:rPr>
                <w:b/>
              </w:rPr>
              <w:t>Деятельность обучащихся</w:t>
            </w:r>
          </w:p>
        </w:tc>
        <w:tc>
          <w:tcPr>
            <w:tcW w:w="2702" w:type="dxa"/>
          </w:tcPr>
          <w:p w:rsidR="00DE0019" w:rsidRPr="005A7FC0" w:rsidRDefault="00DE0019" w:rsidP="000F72DD">
            <w:pPr>
              <w:jc w:val="both"/>
            </w:pPr>
            <w:r w:rsidRPr="005A7FC0">
              <w:rPr>
                <w:b/>
              </w:rPr>
              <w:t>Универсальные действия</w:t>
            </w:r>
          </w:p>
        </w:tc>
      </w:tr>
      <w:tr w:rsidR="00DE0019" w:rsidRPr="005A7FC0" w:rsidTr="00610965">
        <w:trPr>
          <w:trHeight w:val="2831"/>
        </w:trPr>
        <w:tc>
          <w:tcPr>
            <w:tcW w:w="2376" w:type="dxa"/>
          </w:tcPr>
          <w:p w:rsidR="00DE0019" w:rsidRPr="005A7FC0" w:rsidRDefault="00DE0019" w:rsidP="000F72DD">
            <w:pPr>
              <w:jc w:val="both"/>
              <w:rPr>
                <w:b/>
              </w:rPr>
            </w:pPr>
            <w:r w:rsidRPr="005A7FC0">
              <w:rPr>
                <w:b/>
                <w:lang w:val="en-US"/>
              </w:rPr>
              <w:t>I</w:t>
            </w:r>
            <w:r w:rsidRPr="005A7FC0">
              <w:rPr>
                <w:b/>
              </w:rPr>
              <w:t>.Организацион-</w:t>
            </w:r>
          </w:p>
          <w:p w:rsidR="00DE0019" w:rsidRPr="005A7FC0" w:rsidRDefault="00DE0019" w:rsidP="000F72DD">
            <w:pPr>
              <w:jc w:val="both"/>
            </w:pPr>
            <w:r w:rsidRPr="005A7FC0">
              <w:rPr>
                <w:b/>
              </w:rPr>
              <w:t>ный момент</w:t>
            </w:r>
          </w:p>
          <w:p w:rsidR="00DE0019" w:rsidRPr="005A7FC0" w:rsidRDefault="00DE0019" w:rsidP="000F72DD">
            <w:pPr>
              <w:jc w:val="both"/>
            </w:pPr>
            <w:r w:rsidRPr="005A7FC0">
              <w:t>1 мин</w:t>
            </w:r>
          </w:p>
        </w:tc>
        <w:tc>
          <w:tcPr>
            <w:tcW w:w="4820" w:type="dxa"/>
          </w:tcPr>
          <w:p w:rsidR="00DE0019" w:rsidRPr="005A7FC0" w:rsidRDefault="00DE0019" w:rsidP="000F72DD">
            <w:pPr>
              <w:autoSpaceDE w:val="0"/>
              <w:autoSpaceDN w:val="0"/>
              <w:adjustRightInd w:val="0"/>
              <w:spacing w:line="252" w:lineRule="auto"/>
            </w:pPr>
            <w:r w:rsidRPr="005A7FC0">
              <w:t>– Поделитесь улыбкою своей  и от всей души пожелайте добра, удачи друг другу.</w:t>
            </w:r>
          </w:p>
          <w:p w:rsidR="00DE0019" w:rsidRPr="005A7FC0" w:rsidRDefault="00DE0019" w:rsidP="000F72DD">
            <w:pPr>
              <w:autoSpaceDE w:val="0"/>
              <w:autoSpaceDN w:val="0"/>
              <w:adjustRightInd w:val="0"/>
              <w:spacing w:before="60" w:line="252" w:lineRule="auto"/>
            </w:pPr>
            <w:r w:rsidRPr="005A7FC0">
              <w:t>– Мы – умные! Мы – дружные! Мы – внимательные! Мы – старательные! Мы отлично учимся! Все у нас получится!</w:t>
            </w:r>
          </w:p>
          <w:p w:rsidR="00DE0019" w:rsidRPr="005A7FC0" w:rsidRDefault="00DE0019" w:rsidP="000F72DD">
            <w:pPr>
              <w:autoSpaceDE w:val="0"/>
              <w:autoSpaceDN w:val="0"/>
              <w:adjustRightInd w:val="0"/>
              <w:spacing w:before="60" w:line="252" w:lineRule="auto"/>
            </w:pPr>
            <w:r w:rsidRPr="005A7FC0">
              <w:t>– Я присоединяюсь ко всем пожеланиям, верю в вас и знаю – у вас все получится!</w:t>
            </w:r>
          </w:p>
          <w:p w:rsidR="00DE0019" w:rsidRPr="005A7FC0" w:rsidRDefault="00DE0019" w:rsidP="000F72DD">
            <w:pPr>
              <w:autoSpaceDE w:val="0"/>
              <w:autoSpaceDN w:val="0"/>
              <w:adjustRightInd w:val="0"/>
              <w:spacing w:line="252" w:lineRule="auto"/>
            </w:pPr>
          </w:p>
        </w:tc>
        <w:tc>
          <w:tcPr>
            <w:tcW w:w="2835" w:type="dxa"/>
          </w:tcPr>
          <w:p w:rsidR="00DE0019" w:rsidRPr="005A7FC0" w:rsidRDefault="00DE0019" w:rsidP="000F72DD">
            <w:pPr>
              <w:autoSpaceDE w:val="0"/>
              <w:autoSpaceDN w:val="0"/>
              <w:adjustRightInd w:val="0"/>
              <w:spacing w:line="252" w:lineRule="auto"/>
            </w:pPr>
            <w:r w:rsidRPr="005A7FC0">
              <w:rPr>
                <w:b/>
              </w:rPr>
              <w:t>Цель:</w:t>
            </w:r>
            <w:r w:rsidRPr="005A7FC0">
              <w:t xml:space="preserve"> организация деятельности обучающихся.</w:t>
            </w:r>
          </w:p>
        </w:tc>
        <w:tc>
          <w:tcPr>
            <w:tcW w:w="2551" w:type="dxa"/>
          </w:tcPr>
          <w:p w:rsidR="00DE0019" w:rsidRPr="005A7FC0" w:rsidRDefault="00DE0019" w:rsidP="000F72DD">
            <w:r w:rsidRPr="005A7FC0">
              <w:t>Организовывают рабочее место.</w:t>
            </w:r>
          </w:p>
          <w:p w:rsidR="00DE0019" w:rsidRPr="005A7FC0" w:rsidRDefault="00DE0019" w:rsidP="008B0D83">
            <w:pPr>
              <w:autoSpaceDE w:val="0"/>
              <w:autoSpaceDN w:val="0"/>
              <w:adjustRightInd w:val="0"/>
              <w:spacing w:before="60" w:line="252" w:lineRule="auto"/>
              <w:rPr>
                <w:i/>
                <w:iCs/>
              </w:rPr>
            </w:pPr>
            <w:r w:rsidRPr="005A7FC0">
              <w:rPr>
                <w:b/>
              </w:rPr>
              <w:t>Цель</w:t>
            </w:r>
            <w:r w:rsidRPr="005A7FC0">
              <w:t>: настроиться на урок.</w:t>
            </w:r>
            <w:r w:rsidRPr="005A7FC0">
              <w:rPr>
                <w:i/>
                <w:iCs/>
              </w:rPr>
              <w:t xml:space="preserve"> </w:t>
            </w:r>
          </w:p>
          <w:p w:rsidR="00DE0019" w:rsidRPr="005A7FC0" w:rsidRDefault="00DE0019" w:rsidP="008B0D83">
            <w:pPr>
              <w:autoSpaceDE w:val="0"/>
              <w:autoSpaceDN w:val="0"/>
              <w:adjustRightInd w:val="0"/>
              <w:spacing w:before="60" w:line="252" w:lineRule="auto"/>
              <w:rPr>
                <w:iCs/>
              </w:rPr>
            </w:pPr>
            <w:r w:rsidRPr="005A7FC0">
              <w:rPr>
                <w:iCs/>
              </w:rPr>
              <w:t>Дети в парах, держась за руки, произносят слова хором вслух.</w:t>
            </w:r>
          </w:p>
          <w:p w:rsidR="00DE0019" w:rsidRPr="005A7FC0" w:rsidRDefault="00DE0019" w:rsidP="000F72DD"/>
        </w:tc>
        <w:tc>
          <w:tcPr>
            <w:tcW w:w="2702" w:type="dxa"/>
          </w:tcPr>
          <w:p w:rsidR="00DE0019" w:rsidRPr="005A7FC0" w:rsidRDefault="00DE0019" w:rsidP="000F72DD">
            <w:r w:rsidRPr="005A7FC0">
              <w:rPr>
                <w:b/>
              </w:rPr>
              <w:t>Личностные:</w:t>
            </w:r>
            <w:r w:rsidRPr="005A7FC0">
              <w:t xml:space="preserve"> самоопределение;</w:t>
            </w:r>
          </w:p>
          <w:p w:rsidR="00DE0019" w:rsidRPr="005A7FC0" w:rsidRDefault="00DE0019" w:rsidP="000F72DD"/>
        </w:tc>
      </w:tr>
      <w:tr w:rsidR="00DE0019" w:rsidRPr="005A7FC0" w:rsidTr="008B0D83">
        <w:trPr>
          <w:trHeight w:val="1692"/>
        </w:trPr>
        <w:tc>
          <w:tcPr>
            <w:tcW w:w="2376" w:type="dxa"/>
          </w:tcPr>
          <w:p w:rsidR="00DE0019" w:rsidRPr="005A7FC0" w:rsidRDefault="00DE0019" w:rsidP="00610965">
            <w:pPr>
              <w:rPr>
                <w:b/>
              </w:rPr>
            </w:pPr>
            <w:r w:rsidRPr="005A7FC0">
              <w:rPr>
                <w:b/>
                <w:lang w:val="en-US"/>
              </w:rPr>
              <w:t>II</w:t>
            </w:r>
            <w:r w:rsidRPr="005A7FC0">
              <w:rPr>
                <w:b/>
              </w:rPr>
              <w:t xml:space="preserve"> Актуализация знаний и фиксация затруднений в деятельности</w:t>
            </w:r>
          </w:p>
          <w:p w:rsidR="00DE0019" w:rsidRPr="005A7FC0" w:rsidRDefault="00DE0019" w:rsidP="00610965">
            <w:r w:rsidRPr="005A7FC0">
              <w:t>4 мин</w:t>
            </w:r>
          </w:p>
        </w:tc>
        <w:tc>
          <w:tcPr>
            <w:tcW w:w="4820" w:type="dxa"/>
          </w:tcPr>
          <w:p w:rsidR="00DE0019" w:rsidRPr="005A7FC0" w:rsidRDefault="00DE0019" w:rsidP="00610965">
            <w:pPr>
              <w:autoSpaceDE w:val="0"/>
              <w:autoSpaceDN w:val="0"/>
              <w:adjustRightInd w:val="0"/>
              <w:spacing w:line="252" w:lineRule="auto"/>
              <w:rPr>
                <w:i/>
                <w:iCs/>
              </w:rPr>
            </w:pPr>
            <w:r w:rsidRPr="005A7FC0">
              <w:rPr>
                <w:i/>
                <w:iCs/>
              </w:rPr>
              <w:t>Заранее подготовленные дети читают стихотворение.</w:t>
            </w:r>
          </w:p>
          <w:p w:rsidR="00DE0019" w:rsidRPr="005A7FC0" w:rsidRDefault="00DE0019" w:rsidP="000F72DD">
            <w:pPr>
              <w:autoSpaceDE w:val="0"/>
              <w:autoSpaceDN w:val="0"/>
              <w:adjustRightInd w:val="0"/>
              <w:spacing w:before="120" w:after="60" w:line="252" w:lineRule="auto"/>
              <w:jc w:val="center"/>
            </w:pPr>
            <w:r w:rsidRPr="005A7FC0">
              <w:t>ЗАПУТАЛИСЬ</w:t>
            </w:r>
          </w:p>
          <w:p w:rsidR="00DE0019" w:rsidRPr="005A7FC0" w:rsidRDefault="00DE0019" w:rsidP="000F72DD">
            <w:pPr>
              <w:autoSpaceDE w:val="0"/>
              <w:autoSpaceDN w:val="0"/>
              <w:adjustRightInd w:val="0"/>
              <w:spacing w:line="252" w:lineRule="auto"/>
              <w:jc w:val="both"/>
            </w:pPr>
            <w:r w:rsidRPr="005A7FC0">
              <w:t>– Смотрите – буква!.. Вот те на!</w:t>
            </w:r>
          </w:p>
          <w:p w:rsidR="00DE0019" w:rsidRPr="005A7FC0" w:rsidRDefault="00DE0019" w:rsidP="000F72DD">
            <w:pPr>
              <w:autoSpaceDE w:val="0"/>
              <w:autoSpaceDN w:val="0"/>
              <w:adjustRightInd w:val="0"/>
              <w:spacing w:line="252" w:lineRule="auto"/>
              <w:jc w:val="both"/>
            </w:pPr>
            <w:r w:rsidRPr="005A7FC0">
              <w:t>Не в книжке – на дорожке!</w:t>
            </w:r>
          </w:p>
          <w:p w:rsidR="00DE0019" w:rsidRPr="005A7FC0" w:rsidRDefault="00DE0019" w:rsidP="000F72DD">
            <w:pPr>
              <w:autoSpaceDE w:val="0"/>
              <w:autoSpaceDN w:val="0"/>
              <w:adjustRightInd w:val="0"/>
              <w:spacing w:line="252" w:lineRule="auto"/>
              <w:jc w:val="both"/>
            </w:pPr>
            <w:r w:rsidRPr="005A7FC0">
              <w:t>Как называется она,</w:t>
            </w:r>
          </w:p>
          <w:p w:rsidR="00DE0019" w:rsidRPr="005A7FC0" w:rsidRDefault="00DE0019" w:rsidP="000F72DD">
            <w:pPr>
              <w:autoSpaceDE w:val="0"/>
              <w:autoSpaceDN w:val="0"/>
              <w:adjustRightInd w:val="0"/>
              <w:spacing w:line="252" w:lineRule="auto"/>
              <w:jc w:val="both"/>
            </w:pPr>
            <w:r w:rsidRPr="005A7FC0">
              <w:t>Похожая на рожки? –</w:t>
            </w:r>
          </w:p>
          <w:p w:rsidR="00DE0019" w:rsidRPr="005A7FC0" w:rsidRDefault="00DE0019" w:rsidP="000F72DD">
            <w:pPr>
              <w:autoSpaceDE w:val="0"/>
              <w:autoSpaceDN w:val="0"/>
              <w:adjustRightInd w:val="0"/>
              <w:spacing w:line="252" w:lineRule="auto"/>
              <w:jc w:val="both"/>
            </w:pPr>
            <w:r w:rsidRPr="005A7FC0">
              <w:t>Ученый пес, бык и коза</w:t>
            </w:r>
          </w:p>
          <w:p w:rsidR="00DE0019" w:rsidRPr="005A7FC0" w:rsidRDefault="00DE0019" w:rsidP="000F72DD">
            <w:pPr>
              <w:autoSpaceDE w:val="0"/>
              <w:autoSpaceDN w:val="0"/>
              <w:adjustRightInd w:val="0"/>
              <w:spacing w:line="252" w:lineRule="auto"/>
              <w:jc w:val="both"/>
            </w:pPr>
            <w:r w:rsidRPr="005A7FC0">
              <w:t>Таращат на нее глаза…</w:t>
            </w:r>
          </w:p>
          <w:p w:rsidR="00DE0019" w:rsidRPr="005A7FC0" w:rsidRDefault="00DE0019" w:rsidP="000F72DD">
            <w:pPr>
              <w:autoSpaceDE w:val="0"/>
              <w:autoSpaceDN w:val="0"/>
              <w:adjustRightInd w:val="0"/>
              <w:spacing w:line="252" w:lineRule="auto"/>
              <w:jc w:val="both"/>
            </w:pPr>
            <w:r w:rsidRPr="005A7FC0">
              <w:t>Коза прикинула в уме,</w:t>
            </w:r>
          </w:p>
          <w:p w:rsidR="00DE0019" w:rsidRPr="005A7FC0" w:rsidRDefault="00DE0019" w:rsidP="000F72DD">
            <w:pPr>
              <w:autoSpaceDE w:val="0"/>
              <w:autoSpaceDN w:val="0"/>
              <w:adjustRightInd w:val="0"/>
              <w:spacing w:line="252" w:lineRule="auto"/>
              <w:jc w:val="both"/>
            </w:pPr>
            <w:r w:rsidRPr="005A7FC0">
              <w:t>Сказала:</w:t>
            </w:r>
          </w:p>
          <w:p w:rsidR="00DE0019" w:rsidRPr="005A7FC0" w:rsidRDefault="00DE0019" w:rsidP="000F72DD">
            <w:pPr>
              <w:autoSpaceDE w:val="0"/>
              <w:autoSpaceDN w:val="0"/>
              <w:adjustRightInd w:val="0"/>
              <w:spacing w:line="252" w:lineRule="auto"/>
              <w:jc w:val="both"/>
            </w:pPr>
            <w:r w:rsidRPr="005A7FC0">
              <w:tab/>
              <w:t xml:space="preserve">– Это буква «ме»! </w:t>
            </w:r>
          </w:p>
          <w:p w:rsidR="00DE0019" w:rsidRPr="005A7FC0" w:rsidRDefault="00DE0019" w:rsidP="000F72DD">
            <w:pPr>
              <w:autoSpaceDE w:val="0"/>
              <w:autoSpaceDN w:val="0"/>
              <w:adjustRightInd w:val="0"/>
              <w:spacing w:line="252" w:lineRule="auto"/>
              <w:jc w:val="both"/>
            </w:pPr>
            <w:r w:rsidRPr="005A7FC0">
              <w:t>Бык возразил:</w:t>
            </w:r>
          </w:p>
          <w:p w:rsidR="00DE0019" w:rsidRPr="005A7FC0" w:rsidRDefault="00DE0019" w:rsidP="000F72DD">
            <w:pPr>
              <w:autoSpaceDE w:val="0"/>
              <w:autoSpaceDN w:val="0"/>
              <w:adjustRightInd w:val="0"/>
              <w:spacing w:line="252" w:lineRule="auto"/>
              <w:jc w:val="both"/>
            </w:pPr>
            <w:r w:rsidRPr="005A7FC0">
              <w:tab/>
              <w:t>– Не «ме», а «му»,</w:t>
            </w:r>
          </w:p>
          <w:p w:rsidR="00DE0019" w:rsidRPr="005A7FC0" w:rsidRDefault="00DE0019" w:rsidP="000F72DD">
            <w:pPr>
              <w:autoSpaceDE w:val="0"/>
              <w:autoSpaceDN w:val="0"/>
              <w:adjustRightInd w:val="0"/>
              <w:spacing w:line="252" w:lineRule="auto"/>
              <w:jc w:val="both"/>
            </w:pPr>
            <w:r w:rsidRPr="005A7FC0">
              <w:t xml:space="preserve">Я лучше знаю, что к чему! </w:t>
            </w:r>
          </w:p>
          <w:p w:rsidR="00DE0019" w:rsidRPr="005A7FC0" w:rsidRDefault="00DE0019" w:rsidP="000F72DD">
            <w:pPr>
              <w:autoSpaceDE w:val="0"/>
              <w:autoSpaceDN w:val="0"/>
              <w:adjustRightInd w:val="0"/>
              <w:spacing w:line="252" w:lineRule="auto"/>
              <w:jc w:val="both"/>
            </w:pPr>
            <w:r w:rsidRPr="005A7FC0">
              <w:t>А пес воскликнул:</w:t>
            </w:r>
          </w:p>
          <w:p w:rsidR="00DE0019" w:rsidRPr="005A7FC0" w:rsidRDefault="00DE0019" w:rsidP="000F72DD">
            <w:pPr>
              <w:autoSpaceDE w:val="0"/>
              <w:autoSpaceDN w:val="0"/>
              <w:adjustRightInd w:val="0"/>
              <w:spacing w:line="252" w:lineRule="auto"/>
              <w:jc w:val="both"/>
            </w:pPr>
            <w:r w:rsidRPr="005A7FC0">
              <w:tab/>
              <w:t>– Полно вам,</w:t>
            </w:r>
          </w:p>
          <w:p w:rsidR="00DE0019" w:rsidRPr="005A7FC0" w:rsidRDefault="00DE0019" w:rsidP="000F72DD">
            <w:pPr>
              <w:autoSpaceDE w:val="0"/>
              <w:autoSpaceDN w:val="0"/>
              <w:adjustRightInd w:val="0"/>
              <w:spacing w:line="252" w:lineRule="auto"/>
              <w:jc w:val="both"/>
            </w:pPr>
            <w:r w:rsidRPr="005A7FC0">
              <w:t>Не спорьте, это буква «ам»!</w:t>
            </w:r>
          </w:p>
          <w:p w:rsidR="00DE0019" w:rsidRPr="005A7FC0" w:rsidRDefault="00DE0019" w:rsidP="000F72DD">
            <w:pPr>
              <w:autoSpaceDE w:val="0"/>
              <w:autoSpaceDN w:val="0"/>
              <w:adjustRightInd w:val="0"/>
              <w:spacing w:line="252" w:lineRule="auto"/>
              <w:jc w:val="both"/>
            </w:pPr>
            <w:r w:rsidRPr="005A7FC0">
              <w:t>– Нет, «му»!</w:t>
            </w:r>
          </w:p>
          <w:p w:rsidR="00DE0019" w:rsidRPr="005A7FC0" w:rsidRDefault="00DE0019" w:rsidP="000F72DD">
            <w:pPr>
              <w:autoSpaceDE w:val="0"/>
              <w:autoSpaceDN w:val="0"/>
              <w:adjustRightInd w:val="0"/>
              <w:spacing w:line="252" w:lineRule="auto"/>
              <w:jc w:val="both"/>
            </w:pPr>
            <w:r w:rsidRPr="005A7FC0">
              <w:t>– Нет, «ме»!</w:t>
            </w:r>
          </w:p>
          <w:p w:rsidR="00DE0019" w:rsidRPr="005A7FC0" w:rsidRDefault="00DE0019" w:rsidP="000F72DD">
            <w:pPr>
              <w:autoSpaceDE w:val="0"/>
              <w:autoSpaceDN w:val="0"/>
              <w:adjustRightInd w:val="0"/>
              <w:spacing w:line="252" w:lineRule="auto"/>
              <w:jc w:val="both"/>
            </w:pPr>
            <w:r w:rsidRPr="005A7FC0">
              <w:t>– Нет, «ам!» Ам! Ам!.. –</w:t>
            </w:r>
          </w:p>
          <w:p w:rsidR="00DE0019" w:rsidRPr="005A7FC0" w:rsidRDefault="00DE0019" w:rsidP="000F72DD">
            <w:pPr>
              <w:autoSpaceDE w:val="0"/>
              <w:autoSpaceDN w:val="0"/>
              <w:adjustRightInd w:val="0"/>
              <w:spacing w:line="252" w:lineRule="auto"/>
              <w:jc w:val="both"/>
            </w:pPr>
            <w:r w:rsidRPr="005A7FC0">
              <w:t>Такой поднялся тарарам,</w:t>
            </w:r>
          </w:p>
          <w:p w:rsidR="00DE0019" w:rsidRPr="005A7FC0" w:rsidRDefault="00DE0019" w:rsidP="000F72DD">
            <w:pPr>
              <w:autoSpaceDE w:val="0"/>
              <w:autoSpaceDN w:val="0"/>
              <w:adjustRightInd w:val="0"/>
              <w:spacing w:line="252" w:lineRule="auto"/>
              <w:jc w:val="both"/>
            </w:pPr>
            <w:r w:rsidRPr="005A7FC0">
              <w:t>Такой ужасный шум и крик!..</w:t>
            </w:r>
          </w:p>
          <w:p w:rsidR="00DE0019" w:rsidRPr="005A7FC0" w:rsidRDefault="00DE0019" w:rsidP="000F72DD">
            <w:pPr>
              <w:autoSpaceDE w:val="0"/>
              <w:autoSpaceDN w:val="0"/>
              <w:adjustRightInd w:val="0"/>
              <w:spacing w:line="252" w:lineRule="auto"/>
              <w:jc w:val="both"/>
            </w:pPr>
            <w:r w:rsidRPr="005A7FC0">
              <w:t>Запутались совсем</w:t>
            </w:r>
          </w:p>
          <w:p w:rsidR="00DE0019" w:rsidRPr="005A7FC0" w:rsidRDefault="00DE0019" w:rsidP="000F72DD">
            <w:pPr>
              <w:autoSpaceDE w:val="0"/>
              <w:autoSpaceDN w:val="0"/>
              <w:adjustRightInd w:val="0"/>
              <w:spacing w:line="252" w:lineRule="auto"/>
              <w:jc w:val="both"/>
            </w:pPr>
            <w:r w:rsidRPr="005A7FC0">
              <w:t>Ученый пес, коза и бык,</w:t>
            </w:r>
          </w:p>
          <w:p w:rsidR="00DE0019" w:rsidRPr="005A7FC0" w:rsidRDefault="00DE0019" w:rsidP="000F72DD">
            <w:pPr>
              <w:autoSpaceDE w:val="0"/>
              <w:autoSpaceDN w:val="0"/>
              <w:adjustRightInd w:val="0"/>
              <w:spacing w:line="252" w:lineRule="auto"/>
              <w:jc w:val="both"/>
            </w:pPr>
            <w:r w:rsidRPr="005A7FC0">
              <w:t>Увидев букву… (</w:t>
            </w:r>
            <w:r w:rsidRPr="005A7FC0">
              <w:rPr>
                <w:b/>
                <w:bCs/>
                <w:i/>
                <w:iCs/>
              </w:rPr>
              <w:t>М</w:t>
            </w:r>
            <w:r w:rsidRPr="005A7FC0">
              <w:t>).</w:t>
            </w:r>
          </w:p>
          <w:p w:rsidR="00DE0019" w:rsidRPr="005A7FC0" w:rsidRDefault="00DE0019" w:rsidP="000F72DD">
            <w:pPr>
              <w:autoSpaceDE w:val="0"/>
              <w:autoSpaceDN w:val="0"/>
              <w:adjustRightInd w:val="0"/>
              <w:spacing w:line="252" w:lineRule="auto"/>
              <w:ind w:left="1800"/>
              <w:rPr>
                <w:i/>
                <w:iCs/>
              </w:rPr>
            </w:pPr>
            <w:r w:rsidRPr="005A7FC0">
              <w:rPr>
                <w:i/>
                <w:iCs/>
              </w:rPr>
              <w:tab/>
            </w:r>
            <w:r w:rsidRPr="005A7FC0">
              <w:rPr>
                <w:i/>
                <w:iCs/>
              </w:rPr>
              <w:tab/>
              <w:t>А. Шибаев</w:t>
            </w:r>
          </w:p>
          <w:p w:rsidR="00DE0019" w:rsidRPr="005A7FC0" w:rsidRDefault="00DE0019" w:rsidP="000F72DD">
            <w:pPr>
              <w:autoSpaceDE w:val="0"/>
              <w:autoSpaceDN w:val="0"/>
              <w:adjustRightInd w:val="0"/>
              <w:spacing w:before="120" w:line="252" w:lineRule="auto"/>
              <w:jc w:val="both"/>
              <w:rPr>
                <w:i/>
                <w:iCs/>
                <w:color w:val="000000"/>
              </w:rPr>
            </w:pPr>
            <w:r w:rsidRPr="005A7FC0">
              <w:rPr>
                <w:color w:val="000000"/>
              </w:rPr>
              <w:t>–Сформулируйте тему сегодняшнего</w:t>
            </w:r>
            <w:r w:rsidRPr="005A7FC0">
              <w:rPr>
                <w:i/>
                <w:iCs/>
                <w:color w:val="000000"/>
              </w:rPr>
              <w:t xml:space="preserve"> </w:t>
            </w:r>
            <w:r w:rsidRPr="005A7FC0">
              <w:rPr>
                <w:color w:val="000000"/>
              </w:rPr>
              <w:t>урока. </w:t>
            </w:r>
          </w:p>
          <w:p w:rsidR="00DE0019" w:rsidRPr="005A7FC0" w:rsidRDefault="00DE0019" w:rsidP="000F72DD">
            <w:pPr>
              <w:autoSpaceDE w:val="0"/>
              <w:autoSpaceDN w:val="0"/>
              <w:adjustRightInd w:val="0"/>
              <w:spacing w:after="60" w:line="252" w:lineRule="auto"/>
              <w:jc w:val="both"/>
              <w:rPr>
                <w:color w:val="000000"/>
              </w:rPr>
            </w:pPr>
            <w:r w:rsidRPr="005A7FC0">
              <w:rPr>
                <w:color w:val="000000"/>
              </w:rPr>
              <w:t xml:space="preserve">– Чему будем учиться на уроке? </w:t>
            </w:r>
          </w:p>
          <w:p w:rsidR="00DE0019" w:rsidRPr="005A7FC0" w:rsidRDefault="00DE0019" w:rsidP="000F72DD">
            <w:pPr>
              <w:autoSpaceDE w:val="0"/>
              <w:autoSpaceDN w:val="0"/>
              <w:adjustRightInd w:val="0"/>
              <w:spacing w:line="252" w:lineRule="auto"/>
              <w:jc w:val="both"/>
              <w:rPr>
                <w:i/>
                <w:iCs/>
                <w:color w:val="000000"/>
              </w:rPr>
            </w:pPr>
            <w:r w:rsidRPr="005A7FC0">
              <w:rPr>
                <w:noProof/>
                <w:color w:val="000000"/>
              </w:rPr>
              <w:t></w:t>
            </w:r>
            <w:r w:rsidRPr="005A7FC0">
              <w:rPr>
                <w:i/>
                <w:iCs/>
                <w:color w:val="000000"/>
              </w:rPr>
              <w:t>Писать прописную и строчную букву… (</w:t>
            </w:r>
            <w:r w:rsidRPr="005A7FC0">
              <w:rPr>
                <w:b/>
                <w:bCs/>
                <w:i/>
                <w:iCs/>
                <w:color w:val="000000"/>
              </w:rPr>
              <w:t>М</w:t>
            </w:r>
            <w:r w:rsidRPr="005A7FC0">
              <w:rPr>
                <w:i/>
                <w:iCs/>
                <w:color w:val="000000"/>
              </w:rPr>
              <w:t>.)</w:t>
            </w:r>
          </w:p>
          <w:p w:rsidR="00DE0019" w:rsidRPr="005A7FC0" w:rsidRDefault="00DE0019" w:rsidP="000F72DD">
            <w:pPr>
              <w:autoSpaceDE w:val="0"/>
              <w:autoSpaceDN w:val="0"/>
              <w:adjustRightInd w:val="0"/>
              <w:spacing w:line="252" w:lineRule="auto"/>
              <w:jc w:val="both"/>
              <w:rPr>
                <w:i/>
                <w:iCs/>
                <w:color w:val="000000"/>
              </w:rPr>
            </w:pPr>
            <w:r w:rsidRPr="005A7FC0">
              <w:rPr>
                <w:noProof/>
                <w:color w:val="000000"/>
              </w:rPr>
              <w:t></w:t>
            </w:r>
            <w:r w:rsidRPr="005A7FC0">
              <w:rPr>
                <w:i/>
                <w:iCs/>
                <w:color w:val="000000"/>
              </w:rPr>
              <w:t xml:space="preserve">Писать буквосочетания и слова… (с буквой </w:t>
            </w:r>
            <w:r w:rsidRPr="005A7FC0">
              <w:rPr>
                <w:b/>
                <w:bCs/>
                <w:i/>
                <w:iCs/>
                <w:color w:val="000000"/>
              </w:rPr>
              <w:t>М</w:t>
            </w:r>
            <w:r w:rsidRPr="005A7FC0">
              <w:rPr>
                <w:i/>
                <w:iCs/>
                <w:color w:val="000000"/>
              </w:rPr>
              <w:t>.)</w:t>
            </w:r>
          </w:p>
        </w:tc>
        <w:tc>
          <w:tcPr>
            <w:tcW w:w="2835" w:type="dxa"/>
          </w:tcPr>
          <w:p w:rsidR="00DE0019" w:rsidRPr="005A7FC0" w:rsidRDefault="00DE0019" w:rsidP="000F72DD">
            <w:pPr>
              <w:autoSpaceDE w:val="0"/>
              <w:autoSpaceDN w:val="0"/>
              <w:adjustRightInd w:val="0"/>
              <w:spacing w:before="60" w:line="244" w:lineRule="auto"/>
            </w:pPr>
            <w:r w:rsidRPr="005A7FC0">
              <w:rPr>
                <w:b/>
              </w:rPr>
              <w:t>Цель:</w:t>
            </w:r>
            <w:r w:rsidRPr="005A7FC0">
              <w:t xml:space="preserve"> способствовать умению обучающихся ставить цели и называть тему урока</w:t>
            </w:r>
          </w:p>
          <w:p w:rsidR="00DE0019" w:rsidRPr="005A7FC0" w:rsidRDefault="00DE0019" w:rsidP="000F72DD">
            <w:pPr>
              <w:autoSpaceDE w:val="0"/>
              <w:autoSpaceDN w:val="0"/>
              <w:adjustRightInd w:val="0"/>
              <w:spacing w:line="252" w:lineRule="auto"/>
              <w:jc w:val="both"/>
            </w:pPr>
            <w:r w:rsidRPr="005A7FC0">
              <w:t xml:space="preserve"> Метод: проблемный</w:t>
            </w:r>
          </w:p>
        </w:tc>
        <w:tc>
          <w:tcPr>
            <w:tcW w:w="2551" w:type="dxa"/>
          </w:tcPr>
          <w:p w:rsidR="00DE0019" w:rsidRPr="005A7FC0" w:rsidRDefault="00DE0019" w:rsidP="000F72DD">
            <w:r w:rsidRPr="005A7FC0">
              <w:t>Дети повторяют вслух двустишие, затем на веере букв показывают услышанные звуки мягких согласных.</w:t>
            </w:r>
          </w:p>
          <w:p w:rsidR="00DE0019" w:rsidRPr="005A7FC0" w:rsidRDefault="00DE0019" w:rsidP="000F72DD"/>
          <w:p w:rsidR="00DE0019" w:rsidRPr="005A7FC0" w:rsidRDefault="00DE0019" w:rsidP="0000590B">
            <w:r w:rsidRPr="005A7FC0">
              <w:rPr>
                <w:b/>
              </w:rPr>
              <w:t>Цель:</w:t>
            </w:r>
            <w:r w:rsidRPr="005A7FC0">
              <w:t xml:space="preserve"> сформировать учебную задачу</w:t>
            </w:r>
          </w:p>
          <w:p w:rsidR="00DE0019" w:rsidRPr="005A7FC0" w:rsidRDefault="00DE0019" w:rsidP="0000590B">
            <w:r w:rsidRPr="005A7FC0">
              <w:t>(знакомство с новой буквой)</w:t>
            </w: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r w:rsidRPr="005A7FC0">
              <w:t>Буква М.</w:t>
            </w:r>
          </w:p>
          <w:p w:rsidR="00DE0019" w:rsidRPr="005A7FC0" w:rsidRDefault="00DE0019" w:rsidP="0000590B">
            <w:pPr>
              <w:jc w:val="both"/>
            </w:pPr>
          </w:p>
          <w:p w:rsidR="00DE0019" w:rsidRPr="005A7FC0" w:rsidRDefault="00DE0019" w:rsidP="0000590B">
            <w:pPr>
              <w:jc w:val="both"/>
            </w:pPr>
          </w:p>
          <w:p w:rsidR="00DE0019" w:rsidRPr="005A7FC0" w:rsidRDefault="00DE0019" w:rsidP="0000590B">
            <w:pPr>
              <w:jc w:val="both"/>
            </w:pPr>
          </w:p>
        </w:tc>
        <w:tc>
          <w:tcPr>
            <w:tcW w:w="2702" w:type="dxa"/>
          </w:tcPr>
          <w:p w:rsidR="00DE0019" w:rsidRPr="005A7FC0" w:rsidRDefault="00DE0019" w:rsidP="000F72DD">
            <w:pPr>
              <w:rPr>
                <w:b/>
              </w:rPr>
            </w:pPr>
          </w:p>
          <w:p w:rsidR="00DE0019" w:rsidRPr="005A7FC0" w:rsidRDefault="00DE0019" w:rsidP="000F72DD">
            <w:r w:rsidRPr="005A7FC0">
              <w:rPr>
                <w:b/>
              </w:rPr>
              <w:t>Коммуникативные:</w:t>
            </w:r>
            <w:r w:rsidRPr="005A7FC0">
              <w:t xml:space="preserve"> планирование учебного сотрудничества с учителем и сверстниками.</w:t>
            </w:r>
          </w:p>
          <w:p w:rsidR="00DE0019" w:rsidRPr="005A7FC0" w:rsidRDefault="00DE0019" w:rsidP="000F72DD">
            <w:pPr>
              <w:rPr>
                <w:b/>
              </w:rPr>
            </w:pPr>
          </w:p>
          <w:p w:rsidR="00DE0019" w:rsidRPr="005A7FC0" w:rsidRDefault="00DE0019" w:rsidP="000F72DD">
            <w:r w:rsidRPr="005A7FC0">
              <w:rPr>
                <w:b/>
              </w:rPr>
              <w:t xml:space="preserve">Познавательные: </w:t>
            </w:r>
            <w:r w:rsidRPr="005A7FC0">
              <w:t>логические – анализ объектов с целью выделения признаков.</w:t>
            </w:r>
          </w:p>
        </w:tc>
      </w:tr>
      <w:tr w:rsidR="00DE0019" w:rsidRPr="005A7FC0" w:rsidTr="00610965">
        <w:trPr>
          <w:trHeight w:val="1250"/>
        </w:trPr>
        <w:tc>
          <w:tcPr>
            <w:tcW w:w="2376" w:type="dxa"/>
          </w:tcPr>
          <w:p w:rsidR="00DE0019" w:rsidRPr="005A7FC0" w:rsidRDefault="00DE0019" w:rsidP="000F72DD">
            <w:pPr>
              <w:rPr>
                <w:b/>
              </w:rPr>
            </w:pPr>
            <w:r w:rsidRPr="005A7FC0">
              <w:rPr>
                <w:b/>
                <w:lang w:val="en-US"/>
              </w:rPr>
              <w:t>III</w:t>
            </w:r>
            <w:r w:rsidRPr="005A7FC0">
              <w:rPr>
                <w:b/>
              </w:rPr>
              <w:t>. Открытие нового знания.</w:t>
            </w:r>
          </w:p>
          <w:p w:rsidR="00DE0019" w:rsidRPr="005A7FC0" w:rsidRDefault="00DE0019" w:rsidP="000F72DD">
            <w:pPr>
              <w:jc w:val="both"/>
            </w:pPr>
            <w:r w:rsidRPr="005A7FC0">
              <w:t>11 мин</w:t>
            </w:r>
          </w:p>
          <w:p w:rsidR="00DE0019" w:rsidRPr="005A7FC0" w:rsidRDefault="00DE0019" w:rsidP="000F72DD">
            <w:pPr>
              <w:jc w:val="both"/>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rPr>
                <w:b/>
              </w:rPr>
            </w:pPr>
            <w:r w:rsidRPr="005A7FC0">
              <w:rPr>
                <w:b/>
                <w:lang w:val="en-US"/>
              </w:rPr>
              <w:t>IV</w:t>
            </w:r>
            <w:r w:rsidRPr="005A7FC0">
              <w:rPr>
                <w:b/>
              </w:rPr>
              <w:t>. Применение знаний.</w:t>
            </w:r>
          </w:p>
          <w:p w:rsidR="00DE0019" w:rsidRPr="005A7FC0" w:rsidRDefault="00DE0019" w:rsidP="000F72DD">
            <w:pPr>
              <w:jc w:val="both"/>
            </w:pPr>
            <w:r w:rsidRPr="005A7FC0">
              <w:t>17 мин</w:t>
            </w: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rPr>
                <w:b/>
              </w:rPr>
            </w:pPr>
          </w:p>
          <w:p w:rsidR="00DE0019" w:rsidRPr="005A7FC0" w:rsidRDefault="00DE0019" w:rsidP="000F72DD">
            <w:pPr>
              <w:rPr>
                <w:b/>
              </w:rPr>
            </w:pPr>
          </w:p>
          <w:p w:rsidR="00DE0019" w:rsidRPr="005A7FC0" w:rsidRDefault="00DE0019" w:rsidP="000F72DD">
            <w:pPr>
              <w:rPr>
                <w:b/>
              </w:rPr>
            </w:pPr>
          </w:p>
          <w:p w:rsidR="00DE0019" w:rsidRPr="005A7FC0" w:rsidRDefault="00DE0019" w:rsidP="000F72DD">
            <w:pPr>
              <w:rPr>
                <w:b/>
              </w:rPr>
            </w:pPr>
          </w:p>
          <w:p w:rsidR="00DE0019" w:rsidRPr="005A7FC0" w:rsidRDefault="00DE0019" w:rsidP="000F72DD">
            <w:pPr>
              <w:rPr>
                <w:b/>
              </w:rPr>
            </w:pPr>
          </w:p>
          <w:p w:rsidR="00DE0019" w:rsidRPr="005A7FC0" w:rsidRDefault="00DE0019" w:rsidP="000F72DD">
            <w:pPr>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r w:rsidRPr="005A7FC0">
              <w:rPr>
                <w:b/>
                <w:lang w:val="en-US"/>
              </w:rPr>
              <w:t>V</w:t>
            </w:r>
            <w:r w:rsidRPr="005A7FC0">
              <w:rPr>
                <w:b/>
              </w:rPr>
              <w:t>. Рефлексия деятельности</w:t>
            </w:r>
          </w:p>
          <w:p w:rsidR="00DE0019" w:rsidRPr="005A7FC0" w:rsidRDefault="00DE0019" w:rsidP="000F72DD"/>
          <w:p w:rsidR="00DE0019" w:rsidRPr="005A7FC0" w:rsidRDefault="00DE0019" w:rsidP="000F72DD">
            <w:r w:rsidRPr="005A7FC0">
              <w:t>1 мин</w:t>
            </w:r>
          </w:p>
        </w:tc>
        <w:tc>
          <w:tcPr>
            <w:tcW w:w="4820" w:type="dxa"/>
          </w:tcPr>
          <w:p w:rsidR="00DE0019" w:rsidRPr="005A7FC0" w:rsidRDefault="00DE0019" w:rsidP="000F72DD">
            <w:pPr>
              <w:autoSpaceDE w:val="0"/>
              <w:autoSpaceDN w:val="0"/>
              <w:adjustRightInd w:val="0"/>
              <w:spacing w:before="60" w:line="252" w:lineRule="auto"/>
              <w:jc w:val="both"/>
              <w:rPr>
                <w:b/>
                <w:bCs/>
              </w:rPr>
            </w:pPr>
            <w:r w:rsidRPr="005A7FC0">
              <w:rPr>
                <w:b/>
                <w:bCs/>
              </w:rPr>
              <w:t xml:space="preserve">1. Работа с образцом заглавной буквы </w:t>
            </w:r>
            <w:r w:rsidRPr="005A7FC0">
              <w:rPr>
                <w:b/>
                <w:bCs/>
                <w:i/>
                <w:iCs/>
              </w:rPr>
              <w:t>М</w:t>
            </w:r>
            <w:r w:rsidRPr="005A7FC0">
              <w:rPr>
                <w:b/>
                <w:bCs/>
              </w:rPr>
              <w:t>.</w:t>
            </w:r>
          </w:p>
          <w:p w:rsidR="00DE0019" w:rsidRPr="005A7FC0" w:rsidRDefault="00DE0019" w:rsidP="000F72DD">
            <w:pPr>
              <w:autoSpaceDE w:val="0"/>
              <w:autoSpaceDN w:val="0"/>
              <w:adjustRightInd w:val="0"/>
              <w:spacing w:before="60" w:line="252" w:lineRule="auto"/>
              <w:jc w:val="both"/>
              <w:rPr>
                <w:i/>
                <w:iCs/>
              </w:rPr>
            </w:pPr>
            <w:r w:rsidRPr="005A7FC0">
              <w:t xml:space="preserve">– Рассмотрите образец заглавной буквы </w:t>
            </w:r>
            <w:r w:rsidRPr="005A7FC0">
              <w:rPr>
                <w:b/>
                <w:bCs/>
                <w:i/>
                <w:iCs/>
              </w:rPr>
              <w:t>М</w:t>
            </w:r>
            <w:r w:rsidRPr="005A7FC0">
              <w:t xml:space="preserve">.  Расскажите о направлении движения руки при написании буквы </w:t>
            </w:r>
            <w:r w:rsidRPr="005A7FC0">
              <w:rPr>
                <w:b/>
                <w:bCs/>
                <w:i/>
                <w:iCs/>
              </w:rPr>
              <w:t>М</w:t>
            </w:r>
            <w:r w:rsidRPr="005A7FC0">
              <w:t xml:space="preserve">. </w:t>
            </w:r>
            <w:r w:rsidRPr="005A7FC0">
              <w:rPr>
                <w:i/>
                <w:iCs/>
              </w:rPr>
              <w:t xml:space="preserve">(Буква </w:t>
            </w:r>
            <w:r w:rsidRPr="005A7FC0">
              <w:rPr>
                <w:b/>
                <w:bCs/>
                <w:i/>
                <w:iCs/>
              </w:rPr>
              <w:t xml:space="preserve">М </w:t>
            </w:r>
            <w:r w:rsidRPr="005A7FC0">
              <w:rPr>
                <w:i/>
                <w:iCs/>
              </w:rPr>
              <w:t>состоит из трех элементов. Начинаем писать от середины  широкой вспомогательной строки. Ведем линию наклонно вниз, пересекаем верхнюю линию рабочей строки, ведем вниз, слегка отклоняя вправо. Доводим черту до нижней линии рабочей строки, закругляем влево и  чуть поднимаемся над нижней линией рабочей строки.</w:t>
            </w:r>
          </w:p>
          <w:p w:rsidR="00DE0019" w:rsidRPr="005A7FC0" w:rsidRDefault="00DE0019" w:rsidP="000F72DD">
            <w:pPr>
              <w:autoSpaceDE w:val="0"/>
              <w:autoSpaceDN w:val="0"/>
              <w:adjustRightInd w:val="0"/>
              <w:spacing w:line="252" w:lineRule="auto"/>
              <w:jc w:val="both"/>
              <w:rPr>
                <w:i/>
                <w:iCs/>
              </w:rPr>
            </w:pPr>
            <w:r w:rsidRPr="005A7FC0">
              <w:rPr>
                <w:i/>
                <w:iCs/>
              </w:rPr>
              <w:t>Второй элемент начинаем писать от той же точки, что и первый элемент. Ведем черту вниз, пересекаем верхнюю линию рабочей строки, чуть не дойдя до нижней линии, закругляем вправо и доводим до нижней линии рабочей строки; поднимаемся вверх до середины широкой вспомогательной строки. Пишем третий элемент – длинную палочку с закруглением вправо.)</w:t>
            </w:r>
          </w:p>
          <w:p w:rsidR="00DE0019" w:rsidRPr="005A7FC0" w:rsidRDefault="00DE0019" w:rsidP="000F72DD">
            <w:pPr>
              <w:autoSpaceDE w:val="0"/>
              <w:autoSpaceDN w:val="0"/>
              <w:adjustRightInd w:val="0"/>
              <w:spacing w:line="252" w:lineRule="auto"/>
              <w:jc w:val="both"/>
            </w:pPr>
            <w:r w:rsidRPr="005A7FC0">
              <w:t>– Запишите букву в воздухе.</w:t>
            </w:r>
          </w:p>
          <w:p w:rsidR="00DE0019" w:rsidRPr="005A7FC0" w:rsidRDefault="00DE0019" w:rsidP="000F72DD">
            <w:pPr>
              <w:autoSpaceDE w:val="0"/>
              <w:autoSpaceDN w:val="0"/>
              <w:adjustRightInd w:val="0"/>
              <w:spacing w:line="252" w:lineRule="auto"/>
              <w:jc w:val="both"/>
              <w:rPr>
                <w:i/>
                <w:iCs/>
              </w:rPr>
            </w:pPr>
            <w:r w:rsidRPr="005A7FC0">
              <w:t xml:space="preserve">– Самостоятельно обведите и допишите элементы и буквы на 1–5-й строчках. </w:t>
            </w:r>
            <w:r w:rsidRPr="005A7FC0">
              <w:rPr>
                <w:i/>
                <w:iCs/>
              </w:rPr>
              <w:t>(Учитель оказывает индивидуальную помощь учащимся, напоминает правила посадки и положения тетради.)</w:t>
            </w:r>
          </w:p>
          <w:p w:rsidR="00DE0019" w:rsidRPr="005A7FC0" w:rsidRDefault="00DE0019" w:rsidP="000F72DD">
            <w:pPr>
              <w:autoSpaceDE w:val="0"/>
              <w:autoSpaceDN w:val="0"/>
              <w:adjustRightInd w:val="0"/>
              <w:spacing w:after="60" w:line="252" w:lineRule="auto"/>
              <w:jc w:val="both"/>
              <w:rPr>
                <w:b/>
                <w:bCs/>
              </w:rPr>
            </w:pPr>
            <w:r w:rsidRPr="005A7FC0">
              <w:rPr>
                <w:b/>
                <w:bCs/>
              </w:rPr>
              <w:t>2. Работа с моделями и словами.</w:t>
            </w:r>
          </w:p>
          <w:p w:rsidR="00DE0019" w:rsidRPr="005A7FC0" w:rsidRDefault="00DE0019" w:rsidP="000F72DD">
            <w:pPr>
              <w:autoSpaceDE w:val="0"/>
              <w:autoSpaceDN w:val="0"/>
              <w:adjustRightInd w:val="0"/>
              <w:spacing w:line="252" w:lineRule="auto"/>
              <w:jc w:val="both"/>
              <w:rPr>
                <w:i/>
                <w:iCs/>
              </w:rPr>
            </w:pPr>
            <w:r w:rsidRPr="005A7FC0">
              <w:t xml:space="preserve">– Рассмотрите портреты детей. Угадайте, как их зовут. Что вам помогло узнать имена ребят? Запишите имена. </w:t>
            </w:r>
          </w:p>
          <w:p w:rsidR="00DE0019" w:rsidRPr="005A7FC0" w:rsidRDefault="00DE0019" w:rsidP="000F72DD">
            <w:pPr>
              <w:autoSpaceDE w:val="0"/>
              <w:autoSpaceDN w:val="0"/>
              <w:adjustRightInd w:val="0"/>
              <w:spacing w:line="252" w:lineRule="auto"/>
              <w:jc w:val="both"/>
              <w:rPr>
                <w:i/>
                <w:iCs/>
              </w:rPr>
            </w:pPr>
            <w:r w:rsidRPr="005A7FC0">
              <w:t xml:space="preserve">– Что общего во всех словах? </w:t>
            </w:r>
          </w:p>
          <w:p w:rsidR="00DE0019" w:rsidRPr="005A7FC0" w:rsidRDefault="00DE0019" w:rsidP="00610965">
            <w:pPr>
              <w:autoSpaceDE w:val="0"/>
              <w:autoSpaceDN w:val="0"/>
              <w:adjustRightInd w:val="0"/>
              <w:spacing w:line="252" w:lineRule="auto"/>
              <w:ind w:left="69"/>
              <w:jc w:val="both"/>
            </w:pPr>
            <w:r w:rsidRPr="005A7FC0">
              <w:t xml:space="preserve">– Это имена полные или краткие? Назовите полные </w:t>
            </w:r>
          </w:p>
          <w:p w:rsidR="00DE0019" w:rsidRPr="005A7FC0" w:rsidRDefault="00DE0019" w:rsidP="003E316D">
            <w:pPr>
              <w:autoSpaceDE w:val="0"/>
              <w:autoSpaceDN w:val="0"/>
              <w:adjustRightInd w:val="0"/>
              <w:rPr>
                <w:b/>
                <w:i/>
              </w:rPr>
            </w:pPr>
            <w:r w:rsidRPr="005A7FC0">
              <w:rPr>
                <w:b/>
                <w:i/>
                <w:noProof/>
              </w:rPr>
              <w:t>Физкульминутка.</w:t>
            </w:r>
          </w:p>
          <w:p w:rsidR="00DE0019" w:rsidRPr="005A7FC0" w:rsidRDefault="00DE0019" w:rsidP="00610965">
            <w:pPr>
              <w:autoSpaceDE w:val="0"/>
              <w:autoSpaceDN w:val="0"/>
              <w:adjustRightInd w:val="0"/>
              <w:spacing w:line="252" w:lineRule="auto"/>
              <w:ind w:left="69"/>
              <w:jc w:val="both"/>
              <w:rPr>
                <w:color w:val="000000"/>
              </w:rPr>
            </w:pPr>
            <w:r w:rsidRPr="005A7FC0">
              <w:rPr>
                <w:color w:val="000000"/>
              </w:rPr>
              <w:t xml:space="preserve"> Мы становимся все выше,</w:t>
            </w:r>
          </w:p>
          <w:p w:rsidR="00DE0019" w:rsidRPr="005A7FC0" w:rsidRDefault="00DE0019" w:rsidP="00610965">
            <w:pPr>
              <w:autoSpaceDE w:val="0"/>
              <w:autoSpaceDN w:val="0"/>
              <w:adjustRightInd w:val="0"/>
              <w:spacing w:line="252" w:lineRule="auto"/>
              <w:ind w:left="69"/>
              <w:jc w:val="both"/>
              <w:rPr>
                <w:color w:val="000000"/>
              </w:rPr>
            </w:pPr>
            <w:r w:rsidRPr="005A7FC0">
              <w:rPr>
                <w:color w:val="000000"/>
              </w:rPr>
              <w:t>Достаем руками крыши.</w:t>
            </w:r>
          </w:p>
          <w:p w:rsidR="00DE0019" w:rsidRPr="005A7FC0" w:rsidRDefault="00DE0019" w:rsidP="00610965">
            <w:pPr>
              <w:autoSpaceDE w:val="0"/>
              <w:autoSpaceDN w:val="0"/>
              <w:adjustRightInd w:val="0"/>
              <w:spacing w:line="252" w:lineRule="auto"/>
              <w:ind w:left="69"/>
              <w:jc w:val="both"/>
              <w:rPr>
                <w:color w:val="000000"/>
              </w:rPr>
            </w:pPr>
            <w:r w:rsidRPr="005A7FC0">
              <w:rPr>
                <w:color w:val="000000"/>
              </w:rPr>
              <w:t>На два счета поднялись,</w:t>
            </w:r>
          </w:p>
          <w:p w:rsidR="00DE0019" w:rsidRPr="005A7FC0" w:rsidRDefault="00DE0019" w:rsidP="00610965">
            <w:pPr>
              <w:autoSpaceDE w:val="0"/>
              <w:autoSpaceDN w:val="0"/>
              <w:adjustRightInd w:val="0"/>
              <w:spacing w:line="252" w:lineRule="auto"/>
              <w:ind w:left="69"/>
              <w:jc w:val="both"/>
              <w:rPr>
                <w:color w:val="000000"/>
              </w:rPr>
            </w:pPr>
            <w:r w:rsidRPr="005A7FC0">
              <w:rPr>
                <w:color w:val="000000"/>
              </w:rPr>
              <w:t>Три, четыре – руки вниз.</w:t>
            </w:r>
          </w:p>
          <w:p w:rsidR="00DE0019" w:rsidRPr="005A7FC0" w:rsidRDefault="00DE0019" w:rsidP="000F72DD">
            <w:pPr>
              <w:autoSpaceDE w:val="0"/>
              <w:autoSpaceDN w:val="0"/>
              <w:adjustRightInd w:val="0"/>
              <w:spacing w:line="252" w:lineRule="auto"/>
              <w:jc w:val="both"/>
            </w:pPr>
            <w:r w:rsidRPr="005A7FC0">
              <w:t>имена ребят.</w:t>
            </w:r>
          </w:p>
          <w:p w:rsidR="00DE0019" w:rsidRPr="005A7FC0" w:rsidRDefault="00DE0019" w:rsidP="00610965">
            <w:pPr>
              <w:autoSpaceDE w:val="0"/>
              <w:autoSpaceDN w:val="0"/>
              <w:adjustRightInd w:val="0"/>
              <w:spacing w:before="60" w:after="60" w:line="252" w:lineRule="auto"/>
              <w:jc w:val="both"/>
              <w:rPr>
                <w:b/>
                <w:bCs/>
              </w:rPr>
            </w:pPr>
            <w:r w:rsidRPr="005A7FC0">
              <w:rPr>
                <w:b/>
                <w:bCs/>
              </w:rPr>
              <w:t xml:space="preserve">3. Работа с образцом строчной буквы </w:t>
            </w:r>
            <w:r w:rsidRPr="005A7FC0">
              <w:rPr>
                <w:b/>
                <w:bCs/>
                <w:i/>
                <w:iCs/>
              </w:rPr>
              <w:t>м</w:t>
            </w:r>
            <w:r w:rsidRPr="005A7FC0">
              <w:rPr>
                <w:b/>
                <w:bCs/>
              </w:rPr>
              <w:t>.</w:t>
            </w:r>
          </w:p>
          <w:p w:rsidR="00DE0019" w:rsidRPr="005A7FC0" w:rsidRDefault="00DE0019" w:rsidP="00610965">
            <w:pPr>
              <w:autoSpaceDE w:val="0"/>
              <w:autoSpaceDN w:val="0"/>
              <w:adjustRightInd w:val="0"/>
              <w:spacing w:line="252" w:lineRule="auto"/>
              <w:jc w:val="both"/>
              <w:rPr>
                <w:i/>
                <w:iCs/>
              </w:rPr>
            </w:pPr>
            <w:r w:rsidRPr="005A7FC0">
              <w:t xml:space="preserve">– Рассмотрите образец строчной буквы </w:t>
            </w:r>
            <w:r w:rsidRPr="005A7FC0">
              <w:rPr>
                <w:b/>
                <w:bCs/>
                <w:i/>
                <w:iCs/>
              </w:rPr>
              <w:t>м</w:t>
            </w:r>
            <w:r w:rsidRPr="005A7FC0">
              <w:t xml:space="preserve">. Сравните заглавную и строчную письменные буквы. Одинаково или по-разному они пишутся? </w:t>
            </w:r>
            <w:r w:rsidRPr="005A7FC0">
              <w:rPr>
                <w:i/>
                <w:iCs/>
              </w:rPr>
              <w:t xml:space="preserve">(Строчная буква </w:t>
            </w:r>
            <w:r w:rsidRPr="005A7FC0">
              <w:rPr>
                <w:b/>
                <w:bCs/>
                <w:i/>
                <w:iCs/>
              </w:rPr>
              <w:t xml:space="preserve">м </w:t>
            </w:r>
            <w:r w:rsidRPr="005A7FC0">
              <w:rPr>
                <w:i/>
                <w:iCs/>
              </w:rPr>
              <w:t>отличается от заглавной только размером.)</w:t>
            </w:r>
          </w:p>
          <w:p w:rsidR="00DE0019" w:rsidRPr="005A7FC0" w:rsidRDefault="00DE0019" w:rsidP="00610965">
            <w:pPr>
              <w:autoSpaceDE w:val="0"/>
              <w:autoSpaceDN w:val="0"/>
              <w:adjustRightInd w:val="0"/>
              <w:spacing w:line="252" w:lineRule="auto"/>
              <w:jc w:val="both"/>
            </w:pPr>
            <w:r w:rsidRPr="005A7FC0">
              <w:t xml:space="preserve">– Расскажите о направлении движения руки при написании буквы </w:t>
            </w:r>
            <w:r w:rsidRPr="005A7FC0">
              <w:rPr>
                <w:b/>
                <w:bCs/>
                <w:i/>
                <w:iCs/>
              </w:rPr>
              <w:t>м</w:t>
            </w:r>
            <w:r w:rsidRPr="005A7FC0">
              <w:t>.</w:t>
            </w:r>
          </w:p>
          <w:p w:rsidR="00DE0019" w:rsidRPr="005A7FC0" w:rsidRDefault="00DE0019" w:rsidP="00610965">
            <w:pPr>
              <w:autoSpaceDE w:val="0"/>
              <w:autoSpaceDN w:val="0"/>
              <w:adjustRightInd w:val="0"/>
              <w:spacing w:line="252" w:lineRule="auto"/>
              <w:jc w:val="both"/>
              <w:rPr>
                <w:i/>
                <w:iCs/>
              </w:rPr>
            </w:pPr>
            <w:r w:rsidRPr="005A7FC0">
              <w:rPr>
                <w:i/>
                <w:iCs/>
              </w:rPr>
              <w:t>(Начинаем писать чуть выше нижней линии рабочей строки, закругляем, доводим до нижней линии, затем ведем вверх, отклоняя черту вправо, и доводим до верхней линии рабочей строки. От той точки, где закончили писать первый элемент, начинаем писать второй – палочку с закруглением внизу. Сначала ведем вниз по написанному, а потом следим за тем, чтобы между первым и вторым элементами образовался уголок. Пишем третий элемент – короткую палочку с закруглением вправо.)</w:t>
            </w:r>
          </w:p>
          <w:p w:rsidR="00DE0019" w:rsidRPr="005A7FC0" w:rsidRDefault="00DE0019" w:rsidP="00610965">
            <w:pPr>
              <w:autoSpaceDE w:val="0"/>
              <w:autoSpaceDN w:val="0"/>
              <w:adjustRightInd w:val="0"/>
              <w:spacing w:before="60" w:after="60" w:line="252" w:lineRule="auto"/>
              <w:jc w:val="both"/>
              <w:rPr>
                <w:b/>
                <w:bCs/>
              </w:rPr>
            </w:pPr>
            <w:r w:rsidRPr="005A7FC0">
              <w:rPr>
                <w:b/>
                <w:bCs/>
              </w:rPr>
              <w:t>4. Самостоятельная работа на 1–3-й строчках.</w:t>
            </w:r>
          </w:p>
          <w:p w:rsidR="00DE0019" w:rsidRPr="005A7FC0" w:rsidRDefault="00DE0019" w:rsidP="00610965">
            <w:pPr>
              <w:autoSpaceDE w:val="0"/>
              <w:autoSpaceDN w:val="0"/>
              <w:adjustRightInd w:val="0"/>
              <w:spacing w:after="60" w:line="252" w:lineRule="auto"/>
              <w:jc w:val="both"/>
              <w:rPr>
                <w:b/>
                <w:bCs/>
              </w:rPr>
            </w:pPr>
            <w:r w:rsidRPr="005A7FC0">
              <w:rPr>
                <w:b/>
                <w:bCs/>
              </w:rPr>
              <w:t xml:space="preserve">5. Письмо слогов и слов с буквой </w:t>
            </w:r>
            <w:r w:rsidRPr="005A7FC0">
              <w:rPr>
                <w:b/>
                <w:bCs/>
                <w:i/>
                <w:iCs/>
              </w:rPr>
              <w:t>м</w:t>
            </w:r>
            <w:r w:rsidRPr="005A7FC0">
              <w:rPr>
                <w:b/>
                <w:bCs/>
              </w:rPr>
              <w:t>.</w:t>
            </w:r>
          </w:p>
          <w:p w:rsidR="00DE0019" w:rsidRPr="005A7FC0" w:rsidRDefault="00DE0019" w:rsidP="00610965">
            <w:pPr>
              <w:autoSpaceDE w:val="0"/>
              <w:autoSpaceDN w:val="0"/>
              <w:adjustRightInd w:val="0"/>
              <w:spacing w:line="252" w:lineRule="auto"/>
              <w:jc w:val="both"/>
            </w:pPr>
            <w:r w:rsidRPr="005A7FC0">
              <w:t>– Прочитайте слоги. Назовите первый звук в каждом слоге. Почему первая буква в слогах одинаковая, а звуки произносим разные? Запишите слоги.</w:t>
            </w:r>
          </w:p>
          <w:p w:rsidR="00DE0019" w:rsidRPr="005A7FC0" w:rsidRDefault="00DE0019" w:rsidP="00610965">
            <w:pPr>
              <w:autoSpaceDE w:val="0"/>
              <w:autoSpaceDN w:val="0"/>
              <w:adjustRightInd w:val="0"/>
              <w:spacing w:line="252" w:lineRule="auto"/>
              <w:jc w:val="both"/>
            </w:pPr>
            <w:r w:rsidRPr="005A7FC0">
              <w:t>– Прочитайте и запишите слова. Подчеркните в словах слоги</w:t>
            </w:r>
            <w:r w:rsidRPr="005A7FC0">
              <w:rPr>
                <w:i/>
                <w:iCs/>
              </w:rPr>
              <w:t xml:space="preserve">. </w:t>
            </w:r>
            <w:r w:rsidRPr="005A7FC0">
              <w:t>В каком слове подчеркнули два слога?</w:t>
            </w:r>
          </w:p>
          <w:p w:rsidR="00DE0019" w:rsidRPr="005A7FC0" w:rsidRDefault="00DE0019" w:rsidP="00610965">
            <w:pPr>
              <w:autoSpaceDE w:val="0"/>
              <w:autoSpaceDN w:val="0"/>
              <w:adjustRightInd w:val="0"/>
              <w:spacing w:line="252" w:lineRule="auto"/>
              <w:jc w:val="both"/>
              <w:rPr>
                <w:i/>
                <w:iCs/>
                <w:color w:val="000000"/>
              </w:rPr>
            </w:pPr>
            <w:r w:rsidRPr="005A7FC0">
              <w:rPr>
                <w:color w:val="000000"/>
              </w:rPr>
              <w:t xml:space="preserve">– Как вы ласково называете свою маму? </w:t>
            </w:r>
          </w:p>
          <w:p w:rsidR="00DE0019" w:rsidRPr="005A7FC0" w:rsidRDefault="00DE0019" w:rsidP="00610965">
            <w:pPr>
              <w:autoSpaceDE w:val="0"/>
              <w:autoSpaceDN w:val="0"/>
              <w:adjustRightInd w:val="0"/>
              <w:spacing w:line="252" w:lineRule="auto"/>
              <w:jc w:val="both"/>
              <w:rPr>
                <w:color w:val="000000"/>
              </w:rPr>
            </w:pPr>
            <w:r w:rsidRPr="005A7FC0">
              <w:rPr>
                <w:color w:val="000000"/>
              </w:rPr>
              <w:t>– Чаще называйте маму ласково, ласковое слово сердце греет.</w:t>
            </w:r>
          </w:p>
          <w:p w:rsidR="00DE0019" w:rsidRPr="005A7FC0" w:rsidRDefault="00DE0019" w:rsidP="00610965">
            <w:pPr>
              <w:autoSpaceDE w:val="0"/>
              <w:autoSpaceDN w:val="0"/>
              <w:adjustRightInd w:val="0"/>
              <w:spacing w:before="120" w:after="60" w:line="252" w:lineRule="auto"/>
              <w:jc w:val="center"/>
              <w:rPr>
                <w:color w:val="000000"/>
              </w:rPr>
            </w:pPr>
            <w:r w:rsidRPr="005A7FC0">
              <w:rPr>
                <w:color w:val="000000"/>
              </w:rPr>
              <w:t>МАМА</w:t>
            </w:r>
          </w:p>
          <w:p w:rsidR="00DE0019" w:rsidRPr="005A7FC0" w:rsidRDefault="00DE0019" w:rsidP="00610965">
            <w:pPr>
              <w:autoSpaceDE w:val="0"/>
              <w:autoSpaceDN w:val="0"/>
              <w:adjustRightInd w:val="0"/>
              <w:spacing w:line="252" w:lineRule="auto"/>
              <w:ind w:left="969"/>
            </w:pPr>
            <w:r w:rsidRPr="005A7FC0">
              <w:t>Мама! Так тебя люблю,</w:t>
            </w:r>
            <w:r w:rsidRPr="005A7FC0">
              <w:br/>
              <w:t>Что не знаю прямо!</w:t>
            </w:r>
            <w:r w:rsidRPr="005A7FC0">
              <w:br/>
              <w:t>Я большому кораблю</w:t>
            </w:r>
            <w:r w:rsidRPr="005A7FC0">
              <w:br/>
              <w:t>Дам названье «мама»!</w:t>
            </w:r>
          </w:p>
          <w:p w:rsidR="00DE0019" w:rsidRPr="005A7FC0" w:rsidRDefault="00DE0019" w:rsidP="00610965">
            <w:pPr>
              <w:autoSpaceDE w:val="0"/>
              <w:autoSpaceDN w:val="0"/>
              <w:adjustRightInd w:val="0"/>
              <w:spacing w:line="252" w:lineRule="auto"/>
              <w:ind w:firstLine="360"/>
              <w:jc w:val="both"/>
              <w:rPr>
                <w:color w:val="000000"/>
              </w:rPr>
            </w:pPr>
          </w:p>
          <w:p w:rsidR="00DE0019" w:rsidRPr="005A7FC0" w:rsidRDefault="00DE0019" w:rsidP="00610965">
            <w:pPr>
              <w:autoSpaceDE w:val="0"/>
              <w:autoSpaceDN w:val="0"/>
              <w:adjustRightInd w:val="0"/>
              <w:spacing w:line="252" w:lineRule="auto"/>
              <w:ind w:firstLine="360"/>
              <w:jc w:val="both"/>
              <w:rPr>
                <w:color w:val="000000"/>
              </w:rPr>
            </w:pPr>
            <w:r w:rsidRPr="005A7FC0">
              <w:rPr>
                <w:color w:val="000000"/>
              </w:rPr>
              <w:t>– Какую букву научились писать? Какие звуки она обозначает?</w:t>
            </w:r>
          </w:p>
          <w:p w:rsidR="00DE0019" w:rsidRPr="005A7FC0" w:rsidRDefault="00DE0019" w:rsidP="000F72DD">
            <w:pPr>
              <w:autoSpaceDE w:val="0"/>
              <w:autoSpaceDN w:val="0"/>
              <w:adjustRightInd w:val="0"/>
              <w:spacing w:line="252" w:lineRule="auto"/>
              <w:jc w:val="both"/>
              <w:rPr>
                <w:iCs/>
              </w:rPr>
            </w:pPr>
            <w:r w:rsidRPr="005A7FC0">
              <w:rPr>
                <w:iCs/>
              </w:rPr>
              <w:t>- Поднимите смайлики вашего настроения.</w:t>
            </w:r>
          </w:p>
        </w:tc>
        <w:tc>
          <w:tcPr>
            <w:tcW w:w="2835" w:type="dxa"/>
          </w:tcPr>
          <w:p w:rsidR="00DE0019" w:rsidRPr="005A7FC0" w:rsidRDefault="00DE0019" w:rsidP="00610965">
            <w:pPr>
              <w:autoSpaceDE w:val="0"/>
              <w:autoSpaceDN w:val="0"/>
              <w:adjustRightInd w:val="0"/>
              <w:spacing w:line="252" w:lineRule="auto"/>
              <w:rPr>
                <w:iCs/>
              </w:rPr>
            </w:pPr>
            <w:r w:rsidRPr="005A7FC0">
              <w:rPr>
                <w:b/>
                <w:i/>
                <w:iCs/>
              </w:rPr>
              <w:t>Цель:</w:t>
            </w:r>
            <w:r w:rsidRPr="005A7FC0">
              <w:rPr>
                <w:iCs/>
              </w:rPr>
              <w:t xml:space="preserve"> учить писать заглавную букву М.</w:t>
            </w:r>
          </w:p>
          <w:p w:rsidR="00DE0019" w:rsidRPr="005A7FC0" w:rsidRDefault="00DE0019" w:rsidP="00610965">
            <w:pPr>
              <w:autoSpaceDE w:val="0"/>
              <w:autoSpaceDN w:val="0"/>
              <w:adjustRightInd w:val="0"/>
              <w:spacing w:line="252" w:lineRule="auto"/>
            </w:pPr>
          </w:p>
          <w:p w:rsidR="00DE0019" w:rsidRPr="005A7FC0" w:rsidRDefault="00DE0019" w:rsidP="00AF0F37">
            <w:pPr>
              <w:autoSpaceDE w:val="0"/>
              <w:autoSpaceDN w:val="0"/>
              <w:adjustRightInd w:val="0"/>
              <w:spacing w:line="252" w:lineRule="auto"/>
            </w:pPr>
            <w:r w:rsidRPr="005A7FC0">
              <w:t>Метод: наглядный, практический</w:t>
            </w: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610965">
            <w:pPr>
              <w:autoSpaceDE w:val="0"/>
              <w:autoSpaceDN w:val="0"/>
              <w:adjustRightInd w:val="0"/>
              <w:spacing w:line="252" w:lineRule="auto"/>
              <w:jc w:val="both"/>
            </w:pPr>
            <w:r w:rsidRPr="005A7FC0">
              <w:rPr>
                <w:b/>
                <w:i/>
              </w:rPr>
              <w:t>Цель</w:t>
            </w:r>
            <w:r w:rsidRPr="005A7FC0">
              <w:rPr>
                <w:b/>
              </w:rPr>
              <w:t>:</w:t>
            </w:r>
            <w:r w:rsidRPr="005A7FC0">
              <w:t xml:space="preserve"> развивать умения соотносить модели со словами и писать имена людей с большой буквы</w:t>
            </w:r>
          </w:p>
          <w:p w:rsidR="00DE0019" w:rsidRPr="005A7FC0" w:rsidRDefault="00DE0019" w:rsidP="0000590B">
            <w:pPr>
              <w:autoSpaceDE w:val="0"/>
              <w:autoSpaceDN w:val="0"/>
              <w:adjustRightInd w:val="0"/>
              <w:spacing w:line="252" w:lineRule="auto"/>
            </w:pPr>
            <w:r w:rsidRPr="005A7FC0">
              <w:rPr>
                <w:b/>
              </w:rPr>
              <w:t>Метод</w:t>
            </w:r>
            <w:r w:rsidRPr="005A7FC0">
              <w:t>: словесный, практический</w:t>
            </w:r>
          </w:p>
          <w:p w:rsidR="00DE0019" w:rsidRPr="005A7FC0" w:rsidRDefault="00DE0019" w:rsidP="000F72DD">
            <w:pPr>
              <w:autoSpaceDE w:val="0"/>
              <w:autoSpaceDN w:val="0"/>
              <w:adjustRightInd w:val="0"/>
              <w:spacing w:line="252" w:lineRule="auto"/>
              <w:jc w:val="both"/>
            </w:pPr>
          </w:p>
          <w:p w:rsidR="00DE0019" w:rsidRPr="005A7FC0" w:rsidRDefault="00DE0019" w:rsidP="00F33B93">
            <w:pPr>
              <w:rPr>
                <w:b/>
                <w:i/>
              </w:rPr>
            </w:pPr>
          </w:p>
          <w:p w:rsidR="00DE0019" w:rsidRPr="005A7FC0" w:rsidRDefault="00DE0019" w:rsidP="00F33B93">
            <w:r w:rsidRPr="005A7FC0">
              <w:rPr>
                <w:b/>
                <w:i/>
              </w:rPr>
              <w:t>Цель:</w:t>
            </w:r>
            <w:r w:rsidRPr="005A7FC0">
              <w:t xml:space="preserve"> снять усталость</w:t>
            </w: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610965">
            <w:pPr>
              <w:autoSpaceDE w:val="0"/>
              <w:autoSpaceDN w:val="0"/>
              <w:adjustRightInd w:val="0"/>
              <w:spacing w:line="252" w:lineRule="auto"/>
              <w:jc w:val="both"/>
              <w:rPr>
                <w:b/>
                <w:i/>
                <w:iCs/>
              </w:rPr>
            </w:pPr>
          </w:p>
          <w:p w:rsidR="00DE0019" w:rsidRPr="005A7FC0" w:rsidRDefault="00DE0019" w:rsidP="0000590B">
            <w:pPr>
              <w:autoSpaceDE w:val="0"/>
              <w:autoSpaceDN w:val="0"/>
              <w:adjustRightInd w:val="0"/>
              <w:spacing w:line="252" w:lineRule="auto"/>
              <w:rPr>
                <w:iCs/>
              </w:rPr>
            </w:pPr>
            <w:r w:rsidRPr="005A7FC0">
              <w:rPr>
                <w:b/>
                <w:i/>
                <w:iCs/>
              </w:rPr>
              <w:t>Цель</w:t>
            </w:r>
            <w:r w:rsidRPr="005A7FC0">
              <w:rPr>
                <w:iCs/>
              </w:rPr>
              <w:t>: учить писать строчную букву "м".</w:t>
            </w: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line="252" w:lineRule="auto"/>
              <w:jc w:val="both"/>
            </w:pPr>
          </w:p>
          <w:p w:rsidR="00DE0019" w:rsidRPr="005A7FC0" w:rsidRDefault="00DE0019" w:rsidP="000F72DD">
            <w:pPr>
              <w:autoSpaceDE w:val="0"/>
              <w:autoSpaceDN w:val="0"/>
              <w:adjustRightInd w:val="0"/>
              <w:spacing w:before="60" w:after="60" w:line="252" w:lineRule="auto"/>
              <w:jc w:val="both"/>
              <w:rPr>
                <w:b/>
                <w:bCs/>
              </w:rPr>
            </w:pPr>
          </w:p>
          <w:p w:rsidR="00DE0019" w:rsidRPr="005A7FC0" w:rsidRDefault="00DE0019" w:rsidP="000F72DD">
            <w:pPr>
              <w:autoSpaceDE w:val="0"/>
              <w:autoSpaceDN w:val="0"/>
              <w:adjustRightInd w:val="0"/>
              <w:spacing w:before="60" w:after="60" w:line="252" w:lineRule="auto"/>
              <w:jc w:val="both"/>
              <w:rPr>
                <w:b/>
                <w:bCs/>
              </w:rPr>
            </w:pPr>
          </w:p>
          <w:p w:rsidR="00DE0019" w:rsidRPr="005A7FC0" w:rsidRDefault="00DE0019" w:rsidP="000F72DD">
            <w:pPr>
              <w:autoSpaceDE w:val="0"/>
              <w:autoSpaceDN w:val="0"/>
              <w:adjustRightInd w:val="0"/>
              <w:spacing w:before="60" w:after="60" w:line="252" w:lineRule="auto"/>
              <w:jc w:val="both"/>
              <w:rPr>
                <w:b/>
                <w:bCs/>
              </w:rPr>
            </w:pPr>
          </w:p>
          <w:p w:rsidR="00DE0019" w:rsidRPr="005A7FC0" w:rsidRDefault="00DE0019" w:rsidP="000F72DD">
            <w:pPr>
              <w:autoSpaceDE w:val="0"/>
              <w:autoSpaceDN w:val="0"/>
              <w:adjustRightInd w:val="0"/>
              <w:spacing w:before="60" w:after="60" w:line="252" w:lineRule="auto"/>
              <w:jc w:val="both"/>
              <w:rPr>
                <w:b/>
                <w:bCs/>
              </w:rPr>
            </w:pPr>
          </w:p>
          <w:p w:rsidR="00DE0019" w:rsidRPr="005A7FC0" w:rsidRDefault="00DE0019" w:rsidP="000F72DD">
            <w:pPr>
              <w:autoSpaceDE w:val="0"/>
              <w:autoSpaceDN w:val="0"/>
              <w:adjustRightInd w:val="0"/>
              <w:spacing w:before="60" w:after="60" w:line="252" w:lineRule="auto"/>
              <w:jc w:val="both"/>
              <w:rPr>
                <w:b/>
                <w:bCs/>
              </w:rPr>
            </w:pPr>
          </w:p>
          <w:p w:rsidR="00DE0019" w:rsidRPr="005A7FC0" w:rsidRDefault="00DE0019" w:rsidP="000F72DD">
            <w:pPr>
              <w:autoSpaceDE w:val="0"/>
              <w:autoSpaceDN w:val="0"/>
              <w:adjustRightInd w:val="0"/>
              <w:spacing w:before="60" w:after="60" w:line="252" w:lineRule="auto"/>
              <w:jc w:val="both"/>
              <w:rPr>
                <w:b/>
                <w:bCs/>
              </w:rPr>
            </w:pPr>
          </w:p>
          <w:p w:rsidR="00DE0019" w:rsidRPr="005A7FC0" w:rsidRDefault="00DE0019" w:rsidP="00610965">
            <w:pPr>
              <w:autoSpaceDE w:val="0"/>
              <w:autoSpaceDN w:val="0"/>
              <w:adjustRightInd w:val="0"/>
              <w:spacing w:line="252" w:lineRule="auto"/>
              <w:jc w:val="both"/>
              <w:rPr>
                <w:b/>
                <w:bCs/>
              </w:rPr>
            </w:pPr>
          </w:p>
          <w:p w:rsidR="00DE0019" w:rsidRPr="005A7FC0" w:rsidRDefault="00DE0019" w:rsidP="00610965">
            <w:pPr>
              <w:autoSpaceDE w:val="0"/>
              <w:autoSpaceDN w:val="0"/>
              <w:adjustRightInd w:val="0"/>
              <w:spacing w:line="252" w:lineRule="auto"/>
              <w:jc w:val="both"/>
              <w:rPr>
                <w:b/>
                <w:bCs/>
              </w:rPr>
            </w:pPr>
          </w:p>
          <w:p w:rsidR="00DE0019" w:rsidRPr="005A7FC0" w:rsidRDefault="00DE0019" w:rsidP="00610965">
            <w:pPr>
              <w:autoSpaceDE w:val="0"/>
              <w:autoSpaceDN w:val="0"/>
              <w:adjustRightInd w:val="0"/>
              <w:spacing w:line="252" w:lineRule="auto"/>
              <w:jc w:val="both"/>
              <w:rPr>
                <w:b/>
                <w:i/>
              </w:rPr>
            </w:pPr>
          </w:p>
          <w:p w:rsidR="00DE0019" w:rsidRPr="005A7FC0" w:rsidRDefault="00DE0019" w:rsidP="00610965">
            <w:pPr>
              <w:autoSpaceDE w:val="0"/>
              <w:autoSpaceDN w:val="0"/>
              <w:adjustRightInd w:val="0"/>
              <w:spacing w:line="252" w:lineRule="auto"/>
              <w:rPr>
                <w:iCs/>
                <w:color w:val="000000"/>
              </w:rPr>
            </w:pPr>
            <w:r w:rsidRPr="005A7FC0">
              <w:rPr>
                <w:b/>
                <w:i/>
                <w:iCs/>
                <w:color w:val="000000"/>
              </w:rPr>
              <w:t xml:space="preserve">Цель: </w:t>
            </w:r>
            <w:r w:rsidRPr="005A7FC0">
              <w:rPr>
                <w:iCs/>
                <w:color w:val="000000"/>
              </w:rPr>
              <w:t>развивать умение писать слоги.</w:t>
            </w: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0F72DD">
            <w:pPr>
              <w:autoSpaceDE w:val="0"/>
              <w:autoSpaceDN w:val="0"/>
              <w:adjustRightInd w:val="0"/>
              <w:spacing w:line="252" w:lineRule="auto"/>
              <w:ind w:firstLine="360"/>
              <w:jc w:val="both"/>
              <w:rPr>
                <w:b/>
                <w:i/>
              </w:rPr>
            </w:pPr>
          </w:p>
          <w:p w:rsidR="00DE0019" w:rsidRPr="005A7FC0" w:rsidRDefault="00DE0019" w:rsidP="00F33B93">
            <w:pPr>
              <w:autoSpaceDE w:val="0"/>
              <w:autoSpaceDN w:val="0"/>
              <w:adjustRightInd w:val="0"/>
              <w:spacing w:line="252" w:lineRule="auto"/>
              <w:jc w:val="both"/>
              <w:rPr>
                <w:b/>
                <w:i/>
              </w:rPr>
            </w:pPr>
          </w:p>
          <w:p w:rsidR="00DE0019" w:rsidRPr="005A7FC0" w:rsidRDefault="00DE0019" w:rsidP="00F33B93">
            <w:pPr>
              <w:autoSpaceDE w:val="0"/>
              <w:autoSpaceDN w:val="0"/>
              <w:adjustRightInd w:val="0"/>
              <w:spacing w:line="252" w:lineRule="auto"/>
              <w:jc w:val="both"/>
            </w:pPr>
            <w:r w:rsidRPr="005A7FC0">
              <w:rPr>
                <w:b/>
                <w:i/>
              </w:rPr>
              <w:t xml:space="preserve">Цель: </w:t>
            </w:r>
            <w:r w:rsidRPr="005A7FC0">
              <w:t>подвести итог.</w:t>
            </w:r>
          </w:p>
          <w:p w:rsidR="00DE0019" w:rsidRPr="005A7FC0" w:rsidRDefault="00DE0019" w:rsidP="00610965">
            <w:pPr>
              <w:autoSpaceDE w:val="0"/>
              <w:autoSpaceDN w:val="0"/>
              <w:adjustRightInd w:val="0"/>
              <w:spacing w:line="252" w:lineRule="auto"/>
              <w:ind w:firstLine="360"/>
              <w:jc w:val="both"/>
            </w:pPr>
          </w:p>
        </w:tc>
        <w:tc>
          <w:tcPr>
            <w:tcW w:w="2551" w:type="dxa"/>
          </w:tcPr>
          <w:p w:rsidR="00DE0019" w:rsidRPr="005A7FC0" w:rsidRDefault="00DE0019" w:rsidP="000F72DD">
            <w:r w:rsidRPr="005A7FC0">
              <w:rPr>
                <w:b/>
                <w:i/>
              </w:rPr>
              <w:t>Цель:</w:t>
            </w:r>
            <w:r w:rsidRPr="005A7FC0">
              <w:rPr>
                <w:b/>
              </w:rPr>
              <w:t xml:space="preserve"> </w:t>
            </w:r>
            <w:r w:rsidRPr="005A7FC0">
              <w:t>научиться писать букву М.</w:t>
            </w:r>
          </w:p>
          <w:p w:rsidR="00DE0019" w:rsidRPr="005A7FC0" w:rsidRDefault="00DE0019" w:rsidP="000F72DD"/>
          <w:p w:rsidR="00DE0019" w:rsidRPr="005A7FC0" w:rsidRDefault="00DE0019" w:rsidP="000F72DD">
            <w:r w:rsidRPr="005A7FC0">
              <w:rPr>
                <w:iCs/>
              </w:rPr>
              <w:t>-Это точка начала письма.</w:t>
            </w:r>
          </w:p>
          <w:p w:rsidR="00DE0019" w:rsidRPr="005A7FC0" w:rsidRDefault="00DE0019" w:rsidP="000F72DD">
            <w:r w:rsidRPr="005A7FC0">
              <w:t xml:space="preserve">Дети просматривают ролик на экране – как правильно писать буквы </w:t>
            </w:r>
            <w:r w:rsidRPr="005A7FC0">
              <w:rPr>
                <w:b/>
                <w:i/>
              </w:rPr>
              <w:t xml:space="preserve">М,м.. </w:t>
            </w:r>
            <w:r w:rsidRPr="005A7FC0">
              <w:t>Затем в прописях под контролем учителя прописывают эти буквы.</w:t>
            </w:r>
          </w:p>
          <w:p w:rsidR="00DE0019" w:rsidRPr="005A7FC0" w:rsidRDefault="00DE0019" w:rsidP="000F72DD"/>
          <w:p w:rsidR="00DE0019" w:rsidRPr="005A7FC0" w:rsidRDefault="00DE0019" w:rsidP="000F72DD">
            <w:r w:rsidRPr="005A7FC0">
              <w:t xml:space="preserve">Дети вспоминают правило, затем по команде учителя вписывают букву </w:t>
            </w:r>
            <w:r w:rsidRPr="005A7FC0">
              <w:rPr>
                <w:b/>
              </w:rPr>
              <w:t>м</w:t>
            </w:r>
            <w:r w:rsidRPr="005A7FC0">
              <w:t xml:space="preserve"> в слова.</w:t>
            </w:r>
          </w:p>
          <w:p w:rsidR="00DE0019" w:rsidRPr="005A7FC0" w:rsidRDefault="00DE0019" w:rsidP="000F72DD"/>
          <w:p w:rsidR="00DE0019" w:rsidRPr="005A7FC0" w:rsidRDefault="00DE0019" w:rsidP="000F72DD">
            <w:r w:rsidRPr="005A7FC0">
              <w:t>После просмотра образца учителя, дети выполняют у себя в прописях.</w:t>
            </w:r>
          </w:p>
          <w:p w:rsidR="00DE0019" w:rsidRPr="005A7FC0" w:rsidRDefault="00DE0019" w:rsidP="000F72DD"/>
          <w:p w:rsidR="00DE0019" w:rsidRPr="005A7FC0" w:rsidRDefault="00DE0019" w:rsidP="000F72DD">
            <w:r w:rsidRPr="005A7FC0">
              <w:t>Дети анализируя буквы, ведут поиск такой же комбинации букв, затем подчеркивают ее синим карандашом.</w:t>
            </w:r>
          </w:p>
          <w:p w:rsidR="00DE0019" w:rsidRPr="005A7FC0" w:rsidRDefault="00DE0019" w:rsidP="000F72DD">
            <w:pPr>
              <w:rPr>
                <w:i/>
              </w:rPr>
            </w:pPr>
          </w:p>
          <w:p w:rsidR="00DE0019" w:rsidRPr="005A7FC0" w:rsidRDefault="00DE0019" w:rsidP="000F72DD">
            <w:r w:rsidRPr="005A7FC0">
              <w:rPr>
                <w:b/>
                <w:i/>
              </w:rPr>
              <w:t>Цель</w:t>
            </w:r>
            <w:r w:rsidRPr="005A7FC0">
              <w:rPr>
                <w:b/>
              </w:rPr>
              <w:t>:</w:t>
            </w:r>
            <w:r w:rsidRPr="005A7FC0">
              <w:t xml:space="preserve"> соотнести модели со словами.</w:t>
            </w:r>
          </w:p>
          <w:p w:rsidR="00DE0019" w:rsidRPr="005A7FC0" w:rsidRDefault="00DE0019" w:rsidP="000F72DD">
            <w:r w:rsidRPr="005A7FC0">
              <w:rPr>
                <w:i/>
                <w:iCs/>
              </w:rPr>
              <w:t>(Маша, Миша, Митя, Мила.)</w:t>
            </w:r>
          </w:p>
          <w:p w:rsidR="00DE0019" w:rsidRPr="005A7FC0" w:rsidRDefault="00DE0019" w:rsidP="000F72DD">
            <w:r w:rsidRPr="005A7FC0">
              <w:rPr>
                <w:i/>
                <w:iCs/>
              </w:rPr>
              <w:t xml:space="preserve">(Имена начинаются с буквы </w:t>
            </w:r>
            <w:r w:rsidRPr="005A7FC0">
              <w:rPr>
                <w:b/>
                <w:bCs/>
                <w:i/>
                <w:iCs/>
              </w:rPr>
              <w:t>М</w:t>
            </w:r>
            <w:r w:rsidRPr="005A7FC0">
              <w:rPr>
                <w:i/>
                <w:iCs/>
              </w:rPr>
              <w:t>. Имена пишутся с большой буквы.)</w:t>
            </w:r>
          </w:p>
          <w:p w:rsidR="00DE0019" w:rsidRPr="005A7FC0" w:rsidRDefault="00DE0019" w:rsidP="000F72DD">
            <w:r w:rsidRPr="005A7FC0">
              <w:rPr>
                <w:b/>
                <w:i/>
              </w:rPr>
              <w:t>Цель:</w:t>
            </w:r>
            <w:r w:rsidRPr="005A7FC0">
              <w:t xml:space="preserve"> снять усталость</w:t>
            </w:r>
          </w:p>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r w:rsidRPr="005A7FC0">
              <w:rPr>
                <w:b/>
                <w:i/>
              </w:rPr>
              <w:t>Цель</w:t>
            </w:r>
            <w:r w:rsidRPr="005A7FC0">
              <w:rPr>
                <w:b/>
              </w:rPr>
              <w:t>:</w:t>
            </w:r>
            <w:r w:rsidRPr="005A7FC0">
              <w:t xml:space="preserve"> научиться писать строчную "м".</w:t>
            </w:r>
          </w:p>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r w:rsidRPr="005A7FC0">
              <w:t>После выполнения этого задания, идет взаимопроверка в паре.</w:t>
            </w:r>
          </w:p>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r w:rsidRPr="005A7FC0">
              <w:t>У доски работает один ученик, остальные дети у себя в прописях.</w:t>
            </w:r>
          </w:p>
          <w:p w:rsidR="00DE0019" w:rsidRPr="005A7FC0" w:rsidRDefault="00DE0019" w:rsidP="000F72DD">
            <w:pPr>
              <w:rPr>
                <w:b/>
                <w:i/>
              </w:rPr>
            </w:pPr>
          </w:p>
          <w:p w:rsidR="00DE0019" w:rsidRPr="005A7FC0" w:rsidRDefault="00DE0019" w:rsidP="000F72DD">
            <w:r w:rsidRPr="005A7FC0">
              <w:rPr>
                <w:b/>
                <w:i/>
              </w:rPr>
              <w:t>Цель</w:t>
            </w:r>
            <w:r w:rsidRPr="005A7FC0">
              <w:rPr>
                <w:b/>
              </w:rPr>
              <w:t>:</w:t>
            </w:r>
            <w:r w:rsidRPr="005A7FC0">
              <w:t xml:space="preserve"> научиться писать слоги с буквой м.</w:t>
            </w:r>
          </w:p>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r w:rsidRPr="005A7FC0">
              <w:rPr>
                <w:i/>
                <w:iCs/>
                <w:color w:val="000000"/>
              </w:rPr>
              <w:t>(Мамочка, мамуленька, мамулечка.)</w:t>
            </w:r>
          </w:p>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r w:rsidRPr="005A7FC0">
              <w:rPr>
                <w:b/>
                <w:i/>
              </w:rPr>
              <w:t>Цель</w:t>
            </w:r>
            <w:r w:rsidRPr="005A7FC0">
              <w:t>: оценить свою деятельность на уроке.</w:t>
            </w:r>
          </w:p>
          <w:p w:rsidR="00DE0019" w:rsidRPr="005A7FC0" w:rsidRDefault="00DE0019" w:rsidP="000F72DD">
            <w:r w:rsidRPr="005A7FC0">
              <w:t>Дети поднимают смайлики и ведется устная характеристика работы каждого ученика.</w:t>
            </w:r>
          </w:p>
          <w:p w:rsidR="00DE0019" w:rsidRPr="005A7FC0" w:rsidRDefault="00DE0019" w:rsidP="000F72DD"/>
          <w:p w:rsidR="00DE0019" w:rsidRPr="005A7FC0" w:rsidRDefault="00DE0019" w:rsidP="000F72DD"/>
        </w:tc>
        <w:tc>
          <w:tcPr>
            <w:tcW w:w="2702" w:type="dxa"/>
          </w:tcPr>
          <w:p w:rsidR="00DE0019" w:rsidRPr="005A7FC0" w:rsidRDefault="00DE0019" w:rsidP="000F72DD">
            <w:pPr>
              <w:jc w:val="both"/>
            </w:pPr>
            <w:r w:rsidRPr="005A7FC0">
              <w:rPr>
                <w:b/>
              </w:rPr>
              <w:t xml:space="preserve">Регулятивные: </w:t>
            </w:r>
            <w:r w:rsidRPr="005A7FC0">
              <w:t xml:space="preserve"> контролировать собственное написание, сравнивая его с предложенным образцом</w:t>
            </w:r>
          </w:p>
          <w:p w:rsidR="00DE0019" w:rsidRPr="005A7FC0" w:rsidRDefault="00DE0019" w:rsidP="000F72DD">
            <w:r w:rsidRPr="005A7FC0">
              <w:rPr>
                <w:b/>
              </w:rPr>
              <w:t>Познавательные:</w:t>
            </w:r>
            <w:r w:rsidRPr="005A7FC0">
              <w:t>общеучебные – умение структурировать знания, рефлексия способов и условий действия.</w:t>
            </w:r>
          </w:p>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r w:rsidRPr="005A7FC0">
              <w:rPr>
                <w:b/>
              </w:rPr>
              <w:t>Познавательные:</w:t>
            </w:r>
            <w:r w:rsidRPr="005A7FC0">
              <w:t xml:space="preserve"> синтез как составление целого из частей.</w:t>
            </w:r>
          </w:p>
          <w:p w:rsidR="00DE0019" w:rsidRPr="005A7FC0" w:rsidRDefault="00DE0019" w:rsidP="000F72DD">
            <w:bookmarkStart w:id="0" w:name="_GoBack"/>
            <w:bookmarkEnd w:id="0"/>
          </w:p>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Pr>
              <w:jc w:val="both"/>
            </w:pPr>
            <w:r w:rsidRPr="005A7FC0">
              <w:rPr>
                <w:b/>
              </w:rPr>
              <w:t xml:space="preserve">Регулятивные: </w:t>
            </w:r>
            <w:r w:rsidRPr="005A7FC0">
              <w:t>контроль, коррекция, оценка;</w:t>
            </w:r>
          </w:p>
          <w:p w:rsidR="00DE0019" w:rsidRPr="005A7FC0" w:rsidRDefault="00DE0019" w:rsidP="000F72DD">
            <w:r w:rsidRPr="005A7FC0">
              <w:rPr>
                <w:b/>
              </w:rPr>
              <w:t>Познавательные:</w:t>
            </w:r>
            <w:r w:rsidRPr="005A7FC0">
              <w:t>общеучебные – умение структурировать знания, рефлексия способов и условий действия.</w:t>
            </w:r>
          </w:p>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 w:rsidR="00DE0019" w:rsidRPr="005A7FC0" w:rsidRDefault="00DE0019" w:rsidP="000F72DD">
            <w:pPr>
              <w:jc w:val="both"/>
            </w:pPr>
            <w:r w:rsidRPr="005A7FC0">
              <w:rPr>
                <w:b/>
              </w:rPr>
              <w:t xml:space="preserve">Регулятивные: </w:t>
            </w:r>
            <w:r w:rsidRPr="005A7FC0">
              <w:t>контроль, коррекция, выделение и осознание того, что уже освоено, и что еще подлежит усвоению;</w:t>
            </w:r>
          </w:p>
          <w:p w:rsidR="00DE0019" w:rsidRPr="005A7FC0" w:rsidRDefault="00DE0019" w:rsidP="000F72DD">
            <w:r w:rsidRPr="005A7FC0">
              <w:rPr>
                <w:b/>
              </w:rPr>
              <w:t>Личностные:</w:t>
            </w:r>
            <w:r w:rsidRPr="005A7FC0">
              <w:t xml:space="preserve"> самоопределение.</w:t>
            </w: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r w:rsidRPr="005A7FC0">
              <w:rPr>
                <w:b/>
              </w:rPr>
              <w:t>Личностные:</w:t>
            </w:r>
            <w:r w:rsidRPr="005A7FC0">
              <w:t xml:space="preserve"> самоопределение</w:t>
            </w: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r w:rsidRPr="005A7FC0">
              <w:rPr>
                <w:b/>
              </w:rPr>
              <w:t xml:space="preserve">Регулятивные: </w:t>
            </w:r>
            <w:r w:rsidRPr="005A7FC0">
              <w:t>контроль, коррекция, выделение и осознание того, что уже освоено, и что еще подлежит усвоению;</w:t>
            </w:r>
          </w:p>
          <w:p w:rsidR="00DE0019" w:rsidRPr="005A7FC0" w:rsidRDefault="00DE0019" w:rsidP="000F72DD">
            <w:pPr>
              <w:jc w:val="both"/>
              <w:rPr>
                <w:b/>
              </w:rPr>
            </w:pPr>
            <w:r w:rsidRPr="005A7FC0">
              <w:rPr>
                <w:b/>
              </w:rPr>
              <w:t>Личностные:</w:t>
            </w:r>
            <w:r w:rsidRPr="005A7FC0">
              <w:t xml:space="preserve"> самоопределение</w:t>
            </w: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pPr>
            <w:r w:rsidRPr="005A7FC0">
              <w:rPr>
                <w:b/>
              </w:rPr>
              <w:t xml:space="preserve">Коммуникативные: </w:t>
            </w:r>
            <w:r w:rsidRPr="005A7FC0">
              <w:t>умение с достаточной полнотой и точностью выражать свои мысли;</w:t>
            </w:r>
          </w:p>
          <w:p w:rsidR="00DE0019" w:rsidRPr="005A7FC0" w:rsidRDefault="00DE0019" w:rsidP="000F72DD">
            <w:pPr>
              <w:jc w:val="both"/>
            </w:pPr>
            <w:r w:rsidRPr="005A7FC0">
              <w:rPr>
                <w:b/>
              </w:rPr>
              <w:t xml:space="preserve">Познавательные: </w:t>
            </w:r>
            <w:r w:rsidRPr="005A7FC0">
              <w:t>рефлексия;</w:t>
            </w:r>
          </w:p>
          <w:p w:rsidR="00DE0019" w:rsidRPr="005A7FC0" w:rsidRDefault="00DE0019" w:rsidP="000F72DD">
            <w:pPr>
              <w:rPr>
                <w:b/>
              </w:rPr>
            </w:pPr>
          </w:p>
          <w:p w:rsidR="00DE0019" w:rsidRPr="005A7FC0" w:rsidRDefault="00DE0019" w:rsidP="000F72DD">
            <w:pPr>
              <w:jc w:val="both"/>
              <w:rPr>
                <w:b/>
              </w:rPr>
            </w:pPr>
          </w:p>
          <w:p w:rsidR="00DE0019" w:rsidRPr="005A7FC0" w:rsidRDefault="00DE0019" w:rsidP="000F72DD">
            <w:pPr>
              <w:jc w:val="both"/>
              <w:rPr>
                <w:b/>
              </w:rPr>
            </w:pPr>
          </w:p>
          <w:p w:rsidR="00DE0019" w:rsidRPr="005A7FC0" w:rsidRDefault="00DE0019" w:rsidP="000F72DD">
            <w:pPr>
              <w:jc w:val="both"/>
            </w:pPr>
          </w:p>
        </w:tc>
      </w:tr>
    </w:tbl>
    <w:p w:rsidR="00DE0019" w:rsidRPr="005A7FC0" w:rsidRDefault="00DE0019" w:rsidP="00610965"/>
    <w:p w:rsidR="00DE0019" w:rsidRPr="005A7FC0" w:rsidRDefault="00DE0019" w:rsidP="00610965"/>
    <w:p w:rsidR="00DE0019" w:rsidRPr="005A7FC0" w:rsidRDefault="00DE0019"/>
    <w:sectPr w:rsidR="00DE0019" w:rsidRPr="005A7FC0" w:rsidSect="008B0D83">
      <w:pgSz w:w="16838" w:h="11906" w:orient="landscape"/>
      <w:pgMar w:top="1440" w:right="1080" w:bottom="1440" w:left="108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A65AE"/>
    <w:multiLevelType w:val="hybridMultilevel"/>
    <w:tmpl w:val="B8DEB626"/>
    <w:lvl w:ilvl="0" w:tplc="04190001">
      <w:start w:val="1"/>
      <w:numFmt w:val="bullet"/>
      <w:lvlText w:val=""/>
      <w:lvlJc w:val="left"/>
      <w:pPr>
        <w:tabs>
          <w:tab w:val="num" w:pos="0"/>
        </w:tabs>
        <w:ind w:hanging="360"/>
      </w:pPr>
      <w:rPr>
        <w:rFonts w:ascii="Symbol" w:hAnsi="Symbol" w:hint="default"/>
      </w:rPr>
    </w:lvl>
    <w:lvl w:ilvl="1" w:tplc="04190003" w:tentative="1">
      <w:start w:val="1"/>
      <w:numFmt w:val="bullet"/>
      <w:lvlText w:val="o"/>
      <w:lvlJc w:val="left"/>
      <w:pPr>
        <w:tabs>
          <w:tab w:val="num" w:pos="720"/>
        </w:tabs>
        <w:ind w:left="720" w:hanging="360"/>
      </w:pPr>
      <w:rPr>
        <w:rFonts w:ascii="Courier New" w:hAnsi="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36E3"/>
    <w:rsid w:val="0000590B"/>
    <w:rsid w:val="00070304"/>
    <w:rsid w:val="000936E3"/>
    <w:rsid w:val="000F72DD"/>
    <w:rsid w:val="00142A98"/>
    <w:rsid w:val="0019635C"/>
    <w:rsid w:val="002C03DE"/>
    <w:rsid w:val="003E316D"/>
    <w:rsid w:val="005734CD"/>
    <w:rsid w:val="005922DE"/>
    <w:rsid w:val="005A7FC0"/>
    <w:rsid w:val="00610965"/>
    <w:rsid w:val="006121D5"/>
    <w:rsid w:val="00665CD8"/>
    <w:rsid w:val="006D12CC"/>
    <w:rsid w:val="006F3E0A"/>
    <w:rsid w:val="00770F1A"/>
    <w:rsid w:val="008B0D83"/>
    <w:rsid w:val="00910163"/>
    <w:rsid w:val="009839D2"/>
    <w:rsid w:val="009A461F"/>
    <w:rsid w:val="009B7895"/>
    <w:rsid w:val="00A13334"/>
    <w:rsid w:val="00AF0F37"/>
    <w:rsid w:val="00AF2234"/>
    <w:rsid w:val="00AF5F10"/>
    <w:rsid w:val="00B05227"/>
    <w:rsid w:val="00C04DC9"/>
    <w:rsid w:val="00C1726B"/>
    <w:rsid w:val="00C65B34"/>
    <w:rsid w:val="00DD6C50"/>
    <w:rsid w:val="00DE0019"/>
    <w:rsid w:val="00E91B8E"/>
    <w:rsid w:val="00F33B93"/>
    <w:rsid w:val="00F8749D"/>
    <w:rsid w:val="00FC5D74"/>
    <w:rsid w:val="00FE7D4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965"/>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6</Pages>
  <Words>1080</Words>
  <Characters>6159</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Маша</cp:lastModifiedBy>
  <cp:revision>6</cp:revision>
  <cp:lastPrinted>2015-11-16T18:37:00Z</cp:lastPrinted>
  <dcterms:created xsi:type="dcterms:W3CDTF">2014-10-27T11:53:00Z</dcterms:created>
  <dcterms:modified xsi:type="dcterms:W3CDTF">2015-11-16T18:38:00Z</dcterms:modified>
</cp:coreProperties>
</file>