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7D0" w:rsidRPr="009F21AE" w:rsidRDefault="009427D0" w:rsidP="009F21AE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hAnsi="Helvetica" w:cs="Helvetica"/>
          <w:color w:val="199043"/>
          <w:kern w:val="36"/>
          <w:sz w:val="33"/>
          <w:szCs w:val="33"/>
          <w:lang w:eastAsia="ru-RU"/>
        </w:rPr>
      </w:pPr>
      <w:r w:rsidRPr="009F21AE">
        <w:rPr>
          <w:rFonts w:ascii="Helvetica" w:hAnsi="Helvetica" w:cs="Helvetica"/>
          <w:color w:val="199043"/>
          <w:kern w:val="36"/>
          <w:sz w:val="33"/>
          <w:szCs w:val="33"/>
          <w:lang w:eastAsia="ru-RU"/>
        </w:rPr>
        <w:t>Классный час "1 сентября в первом классе"</w:t>
      </w:r>
    </w:p>
    <w:p w:rsidR="009427D0" w:rsidRPr="008606C1" w:rsidRDefault="009427D0" w:rsidP="009F21AE">
      <w:pPr>
        <w:spacing w:before="270" w:after="27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Цели: 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создание атмосферы праздника, знакомство детей со школой.</w:t>
      </w:r>
    </w:p>
    <w:p w:rsidR="009427D0" w:rsidRPr="008606C1" w:rsidRDefault="009427D0" w:rsidP="009F21AE">
      <w:pPr>
        <w:shd w:val="clear" w:color="auto" w:fill="FFFFFF"/>
        <w:spacing w:after="135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Задачи:  </w:t>
      </w:r>
    </w:p>
    <w:p w:rsidR="009427D0" w:rsidRPr="008606C1" w:rsidRDefault="009427D0" w:rsidP="009F21A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формирование учебной мотивации и желания учиться;</w:t>
      </w:r>
    </w:p>
    <w:p w:rsidR="009427D0" w:rsidRPr="008606C1" w:rsidRDefault="009427D0" w:rsidP="009F21A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развитие культуры общения и взаимопонимания;</w:t>
      </w:r>
    </w:p>
    <w:p w:rsidR="009427D0" w:rsidRPr="008606C1" w:rsidRDefault="009427D0" w:rsidP="009F21A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воспитание общечеловеческих ценностей.</w:t>
      </w:r>
    </w:p>
    <w:p w:rsidR="009427D0" w:rsidRPr="008606C1" w:rsidRDefault="009427D0" w:rsidP="009F21AE">
      <w:pPr>
        <w:shd w:val="clear" w:color="auto" w:fill="FFFFFF"/>
        <w:spacing w:after="135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Оборудование:</w:t>
      </w:r>
    </w:p>
    <w:p w:rsidR="009427D0" w:rsidRPr="008606C1" w:rsidRDefault="009427D0" w:rsidP="009F21A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плакаты к 1 сентября;</w:t>
      </w:r>
    </w:p>
    <w:p w:rsidR="009427D0" w:rsidRPr="008606C1" w:rsidRDefault="009427D0" w:rsidP="009F21A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ватман  клей;</w:t>
      </w:r>
    </w:p>
    <w:p w:rsidR="009427D0" w:rsidRPr="008606C1" w:rsidRDefault="009427D0" w:rsidP="009F21A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цветочки и листочки из цветной бумаги;</w:t>
      </w:r>
    </w:p>
    <w:p w:rsidR="009427D0" w:rsidRPr="008606C1" w:rsidRDefault="009427D0" w:rsidP="0068651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кроссворд на доске.</w:t>
      </w:r>
    </w:p>
    <w:p w:rsidR="009427D0" w:rsidRPr="008606C1" w:rsidRDefault="009427D0" w:rsidP="0068651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цветик - семицветик</w:t>
      </w:r>
    </w:p>
    <w:p w:rsidR="009427D0" w:rsidRPr="008606C1" w:rsidRDefault="009427D0" w:rsidP="004C21E7">
      <w:pPr>
        <w:rPr>
          <w:rFonts w:ascii="Times New Roman" w:hAnsi="Times New Roman" w:cs="Times New Roman"/>
          <w:sz w:val="28"/>
          <w:szCs w:val="28"/>
        </w:rPr>
      </w:pPr>
      <w:r w:rsidRPr="008606C1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  <w:r w:rsidRPr="008606C1">
        <w:rPr>
          <w:rFonts w:ascii="Times New Roman" w:hAnsi="Times New Roman" w:cs="Times New Roman"/>
          <w:sz w:val="28"/>
          <w:szCs w:val="28"/>
        </w:rPr>
        <w:t>Дорогие ребята! Сегодня у вас торжественный и важный день: вы пришли учиться в школу. Ещё вчера вас называли детьми, малышами, а с сегодняшнего дня о вас будут говорить "Это ученики, ученицы, школьники и школьницы".</w:t>
      </w:r>
      <w:r w:rsidRPr="008606C1">
        <w:rPr>
          <w:rFonts w:ascii="Times New Roman" w:hAnsi="Times New Roman" w:cs="Times New Roman"/>
          <w:sz w:val="28"/>
          <w:szCs w:val="28"/>
        </w:rPr>
        <w:br/>
      </w:r>
      <w:r w:rsidRPr="008606C1">
        <w:rPr>
          <w:rFonts w:ascii="Times New Roman" w:hAnsi="Times New Roman" w:cs="Times New Roman"/>
          <w:sz w:val="28"/>
          <w:szCs w:val="28"/>
        </w:rPr>
        <w:br/>
        <w:t>Школа станет для вас вторым домом, вы найдёте много новых друзей. В этой комнате, которая называется классом, вы каждый день будете получать особенные подарки. Но это не игрушки и не конфеты. Это знания. Кто же вам поможет в этом? Отгадайте загадку:</w:t>
      </w:r>
    </w:p>
    <w:p w:rsidR="009427D0" w:rsidRPr="008606C1" w:rsidRDefault="009427D0" w:rsidP="004C21E7">
      <w:pPr>
        <w:rPr>
          <w:rFonts w:ascii="Times New Roman" w:hAnsi="Times New Roman" w:cs="Times New Roman"/>
          <w:sz w:val="28"/>
          <w:szCs w:val="28"/>
        </w:rPr>
      </w:pPr>
      <w:r w:rsidRPr="008606C1">
        <w:rPr>
          <w:rFonts w:ascii="Times New Roman" w:hAnsi="Times New Roman" w:cs="Times New Roman"/>
          <w:sz w:val="28"/>
          <w:szCs w:val="28"/>
        </w:rPr>
        <w:br/>
        <w:t>У меня большие дети:</w:t>
      </w:r>
      <w:r w:rsidRPr="008606C1">
        <w:rPr>
          <w:rFonts w:ascii="Times New Roman" w:hAnsi="Times New Roman" w:cs="Times New Roman"/>
          <w:sz w:val="28"/>
          <w:szCs w:val="28"/>
        </w:rPr>
        <w:br/>
        <w:t>Два Володи и два Пети,</w:t>
      </w:r>
      <w:r w:rsidRPr="008606C1">
        <w:rPr>
          <w:rFonts w:ascii="Times New Roman" w:hAnsi="Times New Roman" w:cs="Times New Roman"/>
          <w:sz w:val="28"/>
          <w:szCs w:val="28"/>
        </w:rPr>
        <w:br/>
        <w:t>Три Серёжи, три Наташи,</w:t>
      </w:r>
      <w:r w:rsidRPr="008606C1">
        <w:rPr>
          <w:rFonts w:ascii="Times New Roman" w:hAnsi="Times New Roman" w:cs="Times New Roman"/>
          <w:sz w:val="28"/>
          <w:szCs w:val="28"/>
        </w:rPr>
        <w:br/>
        <w:t>Две Кристины и три Саши.</w:t>
      </w:r>
      <w:r w:rsidRPr="008606C1">
        <w:rPr>
          <w:rFonts w:ascii="Times New Roman" w:hAnsi="Times New Roman" w:cs="Times New Roman"/>
          <w:sz w:val="28"/>
          <w:szCs w:val="28"/>
        </w:rPr>
        <w:br/>
        <w:t>Есть и Никита, есть и Оля,</w:t>
      </w:r>
      <w:r w:rsidRPr="008606C1">
        <w:rPr>
          <w:rFonts w:ascii="Times New Roman" w:hAnsi="Times New Roman" w:cs="Times New Roman"/>
          <w:sz w:val="28"/>
          <w:szCs w:val="28"/>
        </w:rPr>
        <w:br/>
        <w:t>Есть и Юля, есть и Коля.</w:t>
      </w:r>
      <w:r w:rsidRPr="008606C1">
        <w:rPr>
          <w:rFonts w:ascii="Times New Roman" w:hAnsi="Times New Roman" w:cs="Times New Roman"/>
          <w:sz w:val="28"/>
          <w:szCs w:val="28"/>
        </w:rPr>
        <w:br/>
        <w:t>По две Маши, по две Гали,</w:t>
      </w:r>
      <w:r w:rsidRPr="008606C1">
        <w:rPr>
          <w:rFonts w:ascii="Times New Roman" w:hAnsi="Times New Roman" w:cs="Times New Roman"/>
          <w:sz w:val="28"/>
          <w:szCs w:val="28"/>
        </w:rPr>
        <w:br/>
        <w:t>По три Тани, по три Вали.</w:t>
      </w:r>
      <w:r w:rsidRPr="008606C1">
        <w:rPr>
          <w:rFonts w:ascii="Times New Roman" w:hAnsi="Times New Roman" w:cs="Times New Roman"/>
          <w:sz w:val="28"/>
          <w:szCs w:val="28"/>
        </w:rPr>
        <w:br/>
        <w:t>Даже есть мальчишка Влас,</w:t>
      </w:r>
      <w:r w:rsidRPr="008606C1">
        <w:rPr>
          <w:rFonts w:ascii="Times New Roman" w:hAnsi="Times New Roman" w:cs="Times New Roman"/>
          <w:sz w:val="28"/>
          <w:szCs w:val="28"/>
        </w:rPr>
        <w:br/>
        <w:t>Вообщем, полный первый класс.</w:t>
      </w:r>
      <w:r w:rsidRPr="008606C1">
        <w:rPr>
          <w:rFonts w:ascii="Times New Roman" w:hAnsi="Times New Roman" w:cs="Times New Roman"/>
          <w:sz w:val="28"/>
          <w:szCs w:val="28"/>
        </w:rPr>
        <w:br/>
        <w:t>Я - большой семьи родитель.</w:t>
      </w:r>
      <w:r w:rsidRPr="008606C1">
        <w:rPr>
          <w:rFonts w:ascii="Times New Roman" w:hAnsi="Times New Roman" w:cs="Times New Roman"/>
          <w:sz w:val="28"/>
          <w:szCs w:val="28"/>
        </w:rPr>
        <w:br/>
        <w:t>Догадались? Я - …. (учитель)</w:t>
      </w:r>
      <w:r w:rsidRPr="008606C1">
        <w:rPr>
          <w:rFonts w:ascii="Times New Roman" w:hAnsi="Times New Roman" w:cs="Times New Roman"/>
          <w:sz w:val="28"/>
          <w:szCs w:val="28"/>
        </w:rPr>
        <w:br/>
      </w:r>
      <w:r w:rsidRPr="008606C1">
        <w:rPr>
          <w:rFonts w:ascii="Times New Roman" w:hAnsi="Times New Roman" w:cs="Times New Roman"/>
          <w:sz w:val="28"/>
          <w:szCs w:val="28"/>
        </w:rPr>
        <w:br/>
        <w:t>Да, я ваша учительница. Мы с вами уже знакомы, но для тех, кто подзаб</w:t>
      </w:r>
      <w:r>
        <w:rPr>
          <w:rFonts w:ascii="Times New Roman" w:hAnsi="Times New Roman" w:cs="Times New Roman"/>
          <w:sz w:val="28"/>
          <w:szCs w:val="28"/>
        </w:rPr>
        <w:t>ыл, я напомню, меня зовут Олеся Иван</w:t>
      </w:r>
      <w:r w:rsidRPr="008606C1">
        <w:rPr>
          <w:rFonts w:ascii="Times New Roman" w:hAnsi="Times New Roman" w:cs="Times New Roman"/>
          <w:sz w:val="28"/>
          <w:szCs w:val="28"/>
        </w:rPr>
        <w:t>овна. Я передам вам, мои дорогие ученики, все свои знания, чтобы вы выросли умными, добрыми, трудолюбивыми. Я поздравляю вас с первым школьным днём и желаю хорошо учиться и хорошо трудиться. Школьные годы - это самые чудесные и весёлые годы. Они так интересны. Что вы без конца будете удивляться! Особенно запоминается и остаётся надолго в памяти то, что происходит в первый раз.</w:t>
      </w:r>
      <w:r w:rsidRPr="008606C1">
        <w:rPr>
          <w:rFonts w:ascii="Times New Roman" w:hAnsi="Times New Roman" w:cs="Times New Roman"/>
          <w:sz w:val="28"/>
          <w:szCs w:val="28"/>
        </w:rPr>
        <w:br/>
      </w:r>
    </w:p>
    <w:p w:rsidR="009427D0" w:rsidRPr="008606C1" w:rsidRDefault="009427D0" w:rsidP="009F21AE">
      <w:pPr>
        <w:shd w:val="clear" w:color="auto" w:fill="FFFFFF"/>
        <w:spacing w:after="135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9427D0" w:rsidRPr="008606C1" w:rsidRDefault="009427D0" w:rsidP="009F21AE">
      <w:pPr>
        <w:shd w:val="clear" w:color="auto" w:fill="FFFFFF"/>
        <w:spacing w:after="135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- А кто знает, чему учат в школе? (</w:t>
      </w:r>
      <w:r w:rsidRPr="008606C1">
        <w:rPr>
          <w:rFonts w:ascii="Times New Roman" w:hAnsi="Times New Roman" w:cs="Times New Roman"/>
          <w:i/>
          <w:iCs/>
          <w:color w:val="333333"/>
          <w:sz w:val="28"/>
          <w:szCs w:val="28"/>
          <w:lang w:eastAsia="ru-RU"/>
        </w:rPr>
        <w:t>Дети дают свои ответы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.)</w:t>
      </w:r>
    </w:p>
    <w:p w:rsidR="009427D0" w:rsidRPr="008606C1" w:rsidRDefault="009427D0" w:rsidP="009F21AE">
      <w:pPr>
        <w:shd w:val="clear" w:color="auto" w:fill="FFFFFF"/>
        <w:spacing w:after="135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- Правильно, в школе учат и писать, и читать, и рисовать, и дружить, и уважать друг друга и еще многому хорошему и полезному.</w:t>
      </w:r>
    </w:p>
    <w:p w:rsidR="009427D0" w:rsidRPr="008606C1" w:rsidRDefault="009427D0" w:rsidP="009F21AE">
      <w:pPr>
        <w:shd w:val="clear" w:color="auto" w:fill="FFFFFF"/>
        <w:spacing w:after="135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- А как называется комната, в которой вы находитесь? (</w:t>
      </w:r>
      <w:r w:rsidRPr="008606C1">
        <w:rPr>
          <w:rFonts w:ascii="Times New Roman" w:hAnsi="Times New Roman" w:cs="Times New Roman"/>
          <w:i/>
          <w:iCs/>
          <w:color w:val="333333"/>
          <w:sz w:val="28"/>
          <w:szCs w:val="28"/>
          <w:lang w:eastAsia="ru-RU"/>
        </w:rPr>
        <w:t>Класс.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9427D0" w:rsidRPr="008606C1" w:rsidRDefault="009427D0" w:rsidP="009F21AE">
      <w:pPr>
        <w:shd w:val="clear" w:color="auto" w:fill="FFFFFF"/>
        <w:spacing w:after="135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- Посмотрите вокруг себя. Какой красивый и уютный кабинет у вас .</w:t>
      </w:r>
    </w:p>
    <w:p w:rsidR="009427D0" w:rsidRPr="008606C1" w:rsidRDefault="009427D0" w:rsidP="009F21AE">
      <w:pPr>
        <w:shd w:val="clear" w:color="auto" w:fill="FFFFFF"/>
        <w:spacing w:after="135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- Думаю, что учиться в таком кабинете будет очень приятно вам всем. 4 года мы будем приходить в этот класс и постараемся сохранить его таким же чистым и уютным. А сделать это нам поможет игра «да-нет». Внимательно послушайте вопросы и дайте правильный ответ: либо – «да», либо – «нет».</w:t>
      </w:r>
    </w:p>
    <w:p w:rsidR="009427D0" w:rsidRPr="008606C1" w:rsidRDefault="009427D0" w:rsidP="009F21A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Будем входить в класс в грязной обуви? (</w:t>
      </w:r>
      <w:r w:rsidRPr="008606C1">
        <w:rPr>
          <w:rFonts w:ascii="Times New Roman" w:hAnsi="Times New Roman" w:cs="Times New Roman"/>
          <w:i/>
          <w:iCs/>
          <w:color w:val="333333"/>
          <w:sz w:val="28"/>
          <w:szCs w:val="28"/>
          <w:lang w:eastAsia="ru-RU"/>
        </w:rPr>
        <w:t>Нет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.)</w:t>
      </w:r>
    </w:p>
    <w:p w:rsidR="009427D0" w:rsidRPr="008606C1" w:rsidRDefault="009427D0" w:rsidP="009F21A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Будем вытирать руки о  шторы? (</w:t>
      </w:r>
      <w:r w:rsidRPr="008606C1">
        <w:rPr>
          <w:rFonts w:ascii="Times New Roman" w:hAnsi="Times New Roman" w:cs="Times New Roman"/>
          <w:i/>
          <w:iCs/>
          <w:color w:val="333333"/>
          <w:sz w:val="28"/>
          <w:szCs w:val="28"/>
          <w:lang w:eastAsia="ru-RU"/>
        </w:rPr>
        <w:t>Нет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.)</w:t>
      </w:r>
    </w:p>
    <w:p w:rsidR="009427D0" w:rsidRPr="008606C1" w:rsidRDefault="009427D0" w:rsidP="009F21A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Нельзя писать прямо на стенах? (</w:t>
      </w:r>
      <w:r w:rsidRPr="008606C1">
        <w:rPr>
          <w:rFonts w:ascii="Times New Roman" w:hAnsi="Times New Roman" w:cs="Times New Roman"/>
          <w:i/>
          <w:iCs/>
          <w:color w:val="333333"/>
          <w:sz w:val="28"/>
          <w:szCs w:val="28"/>
          <w:lang w:eastAsia="ru-RU"/>
        </w:rPr>
        <w:t>Нет.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9427D0" w:rsidRPr="008606C1" w:rsidRDefault="009427D0" w:rsidP="009F21A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Нужно носить сменную обувь? (</w:t>
      </w:r>
      <w:r w:rsidRPr="008606C1">
        <w:rPr>
          <w:rFonts w:ascii="Times New Roman" w:hAnsi="Times New Roman" w:cs="Times New Roman"/>
          <w:i/>
          <w:iCs/>
          <w:color w:val="333333"/>
          <w:sz w:val="28"/>
          <w:szCs w:val="28"/>
          <w:lang w:eastAsia="ru-RU"/>
        </w:rPr>
        <w:t>Да.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9427D0" w:rsidRPr="008606C1" w:rsidRDefault="009427D0" w:rsidP="009F21A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Нужно драться на переменах? (</w:t>
      </w:r>
      <w:r w:rsidRPr="008606C1">
        <w:rPr>
          <w:rFonts w:ascii="Times New Roman" w:hAnsi="Times New Roman" w:cs="Times New Roman"/>
          <w:i/>
          <w:iCs/>
          <w:color w:val="333333"/>
          <w:sz w:val="28"/>
          <w:szCs w:val="28"/>
          <w:lang w:eastAsia="ru-RU"/>
        </w:rPr>
        <w:t>Нет.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9427D0" w:rsidRPr="008606C1" w:rsidRDefault="009427D0" w:rsidP="009F21A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Будем опаздывать на урок? (</w:t>
      </w:r>
      <w:r w:rsidRPr="008606C1">
        <w:rPr>
          <w:rFonts w:ascii="Times New Roman" w:hAnsi="Times New Roman" w:cs="Times New Roman"/>
          <w:i/>
          <w:iCs/>
          <w:color w:val="333333"/>
          <w:sz w:val="28"/>
          <w:szCs w:val="28"/>
          <w:lang w:eastAsia="ru-RU"/>
        </w:rPr>
        <w:t>Нет.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9427D0" w:rsidRPr="008606C1" w:rsidRDefault="009427D0" w:rsidP="009F21A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Будем стараться хорошо учиться? (</w:t>
      </w:r>
      <w:r w:rsidRPr="008606C1">
        <w:rPr>
          <w:rFonts w:ascii="Times New Roman" w:hAnsi="Times New Roman" w:cs="Times New Roman"/>
          <w:i/>
          <w:iCs/>
          <w:color w:val="333333"/>
          <w:sz w:val="28"/>
          <w:szCs w:val="28"/>
          <w:lang w:eastAsia="ru-RU"/>
        </w:rPr>
        <w:t>Да.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9427D0" w:rsidRPr="008606C1" w:rsidRDefault="009427D0" w:rsidP="009F21AE">
      <w:pPr>
        <w:shd w:val="clear" w:color="auto" w:fill="FFFFFF"/>
        <w:spacing w:after="135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- Молодцы, вы правильно ответили на все вопросы, </w:t>
      </w:r>
    </w:p>
    <w:p w:rsidR="009427D0" w:rsidRPr="008606C1" w:rsidRDefault="009427D0" w:rsidP="009F21AE">
      <w:pPr>
        <w:shd w:val="clear" w:color="auto" w:fill="FFFFFF"/>
        <w:spacing w:after="135" w:line="300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8606C1">
        <w:rPr>
          <w:rFonts w:ascii="Times New Roman" w:hAnsi="Times New Roman" w:cs="Times New Roman"/>
          <w:sz w:val="28"/>
          <w:szCs w:val="28"/>
        </w:rPr>
        <w:t>Но прежде, чем отправиться на урок, нужно собрать портфель. Каждый ли из вас знает, что нужно взять в школу, а какие вещи лучше оставить дома? Сейчас проверим!</w:t>
      </w:r>
      <w:r w:rsidRPr="008606C1">
        <w:rPr>
          <w:rFonts w:ascii="Times New Roman" w:hAnsi="Times New Roman" w:cs="Times New Roman"/>
          <w:sz w:val="28"/>
          <w:szCs w:val="28"/>
        </w:rPr>
        <w:br/>
      </w:r>
      <w:r w:rsidRPr="008606C1">
        <w:rPr>
          <w:rFonts w:ascii="Times New Roman" w:hAnsi="Times New Roman" w:cs="Times New Roman"/>
          <w:sz w:val="28"/>
          <w:szCs w:val="28"/>
        </w:rPr>
        <w:br/>
      </w:r>
    </w:p>
    <w:p w:rsidR="009427D0" w:rsidRPr="008606C1" w:rsidRDefault="009427D0" w:rsidP="009F21AE">
      <w:pPr>
        <w:shd w:val="clear" w:color="auto" w:fill="FFFFFF"/>
        <w:spacing w:after="135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b/>
          <w:bCs/>
          <w:sz w:val="28"/>
          <w:szCs w:val="28"/>
        </w:rPr>
        <w:t>Игра "Собери портфель"</w:t>
      </w:r>
      <w:r w:rsidRPr="008606C1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8606C1">
        <w:rPr>
          <w:rFonts w:ascii="Times New Roman" w:hAnsi="Times New Roman" w:cs="Times New Roman"/>
          <w:sz w:val="28"/>
          <w:szCs w:val="28"/>
        </w:rPr>
        <w:br/>
        <w:t>Итак, дети, если я назову предмет, который нужно взять в школу, вы хлопаете в ладоши. Если этот предмет не нужен в школе, вы топаете ногами.</w:t>
      </w:r>
      <w:r w:rsidRPr="008606C1">
        <w:rPr>
          <w:rFonts w:ascii="Times New Roman" w:hAnsi="Times New Roman" w:cs="Times New Roman"/>
          <w:sz w:val="28"/>
          <w:szCs w:val="28"/>
        </w:rPr>
        <w:br/>
        <w:t>Учебники и книжки,</w:t>
      </w:r>
      <w:r w:rsidRPr="008606C1">
        <w:rPr>
          <w:rFonts w:ascii="Times New Roman" w:hAnsi="Times New Roman" w:cs="Times New Roman"/>
          <w:sz w:val="28"/>
          <w:szCs w:val="28"/>
        </w:rPr>
        <w:br/>
        <w:t>Игрушечная мышка,</w:t>
      </w:r>
      <w:r w:rsidRPr="008606C1">
        <w:rPr>
          <w:rFonts w:ascii="Times New Roman" w:hAnsi="Times New Roman" w:cs="Times New Roman"/>
          <w:sz w:val="28"/>
          <w:szCs w:val="28"/>
        </w:rPr>
        <w:br/>
        <w:t>Паровозик заводной,</w:t>
      </w:r>
      <w:r w:rsidRPr="008606C1">
        <w:rPr>
          <w:rFonts w:ascii="Times New Roman" w:hAnsi="Times New Roman" w:cs="Times New Roman"/>
          <w:sz w:val="28"/>
          <w:szCs w:val="28"/>
        </w:rPr>
        <w:br/>
        <w:t>Пластилин цветной,</w:t>
      </w:r>
      <w:r w:rsidRPr="008606C1">
        <w:rPr>
          <w:rFonts w:ascii="Times New Roman" w:hAnsi="Times New Roman" w:cs="Times New Roman"/>
          <w:sz w:val="28"/>
          <w:szCs w:val="28"/>
        </w:rPr>
        <w:br/>
        <w:t>Кисточки и краски,</w:t>
      </w:r>
      <w:r w:rsidRPr="008606C1">
        <w:rPr>
          <w:rFonts w:ascii="Times New Roman" w:hAnsi="Times New Roman" w:cs="Times New Roman"/>
          <w:sz w:val="28"/>
          <w:szCs w:val="28"/>
        </w:rPr>
        <w:br/>
        <w:t>Новогодние маски,</w:t>
      </w:r>
      <w:r w:rsidRPr="008606C1">
        <w:rPr>
          <w:rFonts w:ascii="Times New Roman" w:hAnsi="Times New Roman" w:cs="Times New Roman"/>
          <w:sz w:val="28"/>
          <w:szCs w:val="28"/>
        </w:rPr>
        <w:br/>
        <w:t>Ластик и закладки,</w:t>
      </w:r>
      <w:r w:rsidRPr="008606C1">
        <w:rPr>
          <w:rFonts w:ascii="Times New Roman" w:hAnsi="Times New Roman" w:cs="Times New Roman"/>
          <w:sz w:val="28"/>
          <w:szCs w:val="28"/>
        </w:rPr>
        <w:br/>
        <w:t>Степлер и тетрадки,</w:t>
      </w:r>
      <w:r w:rsidRPr="008606C1">
        <w:rPr>
          <w:rFonts w:ascii="Times New Roman" w:hAnsi="Times New Roman" w:cs="Times New Roman"/>
          <w:sz w:val="28"/>
          <w:szCs w:val="28"/>
        </w:rPr>
        <w:br/>
        <w:t>Расписание, дневник.</w:t>
      </w:r>
      <w:r w:rsidRPr="008606C1">
        <w:rPr>
          <w:rFonts w:ascii="Times New Roman" w:hAnsi="Times New Roman" w:cs="Times New Roman"/>
          <w:sz w:val="28"/>
          <w:szCs w:val="28"/>
        </w:rPr>
        <w:br/>
        <w:t>Собран в школу ученик!</w:t>
      </w:r>
      <w:r w:rsidRPr="008606C1">
        <w:rPr>
          <w:rFonts w:ascii="Times New Roman" w:hAnsi="Times New Roman" w:cs="Times New Roman"/>
          <w:sz w:val="28"/>
          <w:szCs w:val="28"/>
        </w:rPr>
        <w:br/>
      </w:r>
      <w:r w:rsidRPr="008606C1">
        <w:rPr>
          <w:rFonts w:ascii="Times New Roman" w:hAnsi="Times New Roman" w:cs="Times New Roman"/>
          <w:sz w:val="28"/>
          <w:szCs w:val="28"/>
        </w:rPr>
        <w:br/>
        <w:t>Молодцы! Но чтобы быть настоящим первоклассником, нужно не только уметь собрать портфель и не опоздать в школу, но и справляться с разными заданиями. Я предлагаю проверить, готовы ли вы быть первоклассниками. В нашем классном портфеле для вас приготовлено задание. Сумеете с ними справиться? Посмотрим.</w:t>
      </w:r>
      <w:r w:rsidRPr="008606C1">
        <w:rPr>
          <w:rFonts w:ascii="Times New Roman" w:hAnsi="Times New Roman" w:cs="Times New Roman"/>
          <w:sz w:val="28"/>
          <w:szCs w:val="28"/>
        </w:rPr>
        <w:br/>
      </w:r>
      <w:r w:rsidRPr="008606C1">
        <w:rPr>
          <w:rFonts w:ascii="Times New Roman" w:hAnsi="Times New Roman" w:cs="Times New Roman"/>
          <w:sz w:val="28"/>
          <w:szCs w:val="28"/>
        </w:rPr>
        <w:br/>
      </w:r>
      <w:r w:rsidRPr="008606C1">
        <w:rPr>
          <w:rStyle w:val="Strong"/>
          <w:rFonts w:ascii="Times New Roman" w:hAnsi="Times New Roman" w:cs="Times New Roman"/>
          <w:color w:val="787878"/>
          <w:sz w:val="28"/>
          <w:szCs w:val="28"/>
        </w:rPr>
        <w:t>Конверт № 1.</w:t>
      </w:r>
      <w:r w:rsidRPr="008606C1">
        <w:rPr>
          <w:rFonts w:ascii="Times New Roman" w:hAnsi="Times New Roman" w:cs="Times New Roman"/>
          <w:sz w:val="28"/>
          <w:szCs w:val="28"/>
        </w:rPr>
        <w:br/>
      </w:r>
      <w:r w:rsidRPr="008606C1">
        <w:rPr>
          <w:rFonts w:ascii="Times New Roman" w:hAnsi="Times New Roman" w:cs="Times New Roman"/>
          <w:sz w:val="28"/>
          <w:szCs w:val="28"/>
        </w:rPr>
        <w:br/>
        <w:t>От кого задание?</w:t>
      </w:r>
      <w:r w:rsidRPr="008606C1">
        <w:rPr>
          <w:rFonts w:ascii="Times New Roman" w:hAnsi="Times New Roman" w:cs="Times New Roman"/>
          <w:sz w:val="28"/>
          <w:szCs w:val="28"/>
        </w:rPr>
        <w:br/>
        <w:t>В городе Цветочном я живу</w:t>
      </w:r>
      <w:r w:rsidRPr="008606C1">
        <w:rPr>
          <w:rFonts w:ascii="Times New Roman" w:hAnsi="Times New Roman" w:cs="Times New Roman"/>
          <w:sz w:val="28"/>
          <w:szCs w:val="28"/>
        </w:rPr>
        <w:br/>
        <w:t>Коротышкой умненьким слыву.</w:t>
      </w:r>
      <w:r w:rsidRPr="008606C1">
        <w:rPr>
          <w:rFonts w:ascii="Times New Roman" w:hAnsi="Times New Roman" w:cs="Times New Roman"/>
          <w:sz w:val="28"/>
          <w:szCs w:val="28"/>
        </w:rPr>
        <w:br/>
        <w:t>Вам желаю всё старательно учить,</w:t>
      </w:r>
      <w:r w:rsidRPr="008606C1">
        <w:rPr>
          <w:rFonts w:ascii="Times New Roman" w:hAnsi="Times New Roman" w:cs="Times New Roman"/>
          <w:sz w:val="28"/>
          <w:szCs w:val="28"/>
        </w:rPr>
        <w:br/>
        <w:t>Чтобы в жизни всё хорошее творить!</w:t>
      </w:r>
      <w:r w:rsidRPr="008606C1">
        <w:rPr>
          <w:rFonts w:ascii="Times New Roman" w:hAnsi="Times New Roman" w:cs="Times New Roman"/>
          <w:sz w:val="28"/>
          <w:szCs w:val="28"/>
        </w:rPr>
        <w:br/>
        <w:t>Как зовут меня? Угадай-ка?</w:t>
      </w:r>
      <w:r w:rsidRPr="008606C1">
        <w:rPr>
          <w:rFonts w:ascii="Times New Roman" w:hAnsi="Times New Roman" w:cs="Times New Roman"/>
          <w:sz w:val="28"/>
          <w:szCs w:val="28"/>
        </w:rPr>
        <w:br/>
        <w:t>Изобретатель-коротышка по имени… (Знайка)</w:t>
      </w:r>
      <w:r w:rsidRPr="008606C1">
        <w:rPr>
          <w:rFonts w:ascii="Times New Roman" w:hAnsi="Times New Roman" w:cs="Times New Roman"/>
          <w:sz w:val="28"/>
          <w:szCs w:val="28"/>
        </w:rPr>
        <w:br/>
      </w:r>
      <w:r w:rsidRPr="008606C1">
        <w:rPr>
          <w:rFonts w:ascii="Times New Roman" w:hAnsi="Times New Roman" w:cs="Times New Roman"/>
          <w:sz w:val="28"/>
          <w:szCs w:val="28"/>
        </w:rPr>
        <w:br/>
        <w:t>Знайка предлагает прочитать вам слова:</w:t>
      </w:r>
      <w:r w:rsidRPr="008606C1">
        <w:rPr>
          <w:rFonts w:ascii="Times New Roman" w:hAnsi="Times New Roman" w:cs="Times New Roman"/>
          <w:sz w:val="28"/>
          <w:szCs w:val="28"/>
        </w:rPr>
        <w:br/>
        <w:t>* мама</w:t>
      </w:r>
      <w:r w:rsidRPr="008606C1">
        <w:rPr>
          <w:rFonts w:ascii="Times New Roman" w:hAnsi="Times New Roman" w:cs="Times New Roman"/>
          <w:sz w:val="28"/>
          <w:szCs w:val="28"/>
        </w:rPr>
        <w:br/>
        <w:t>* папа</w:t>
      </w:r>
      <w:r w:rsidRPr="008606C1">
        <w:rPr>
          <w:rFonts w:ascii="Times New Roman" w:hAnsi="Times New Roman" w:cs="Times New Roman"/>
          <w:sz w:val="28"/>
          <w:szCs w:val="28"/>
        </w:rPr>
        <w:br/>
        <w:t>* бабушка</w:t>
      </w:r>
      <w:r w:rsidRPr="008606C1">
        <w:rPr>
          <w:rFonts w:ascii="Times New Roman" w:hAnsi="Times New Roman" w:cs="Times New Roman"/>
          <w:sz w:val="28"/>
          <w:szCs w:val="28"/>
        </w:rPr>
        <w:br/>
        <w:t>* дедушка</w:t>
      </w:r>
      <w:r w:rsidRPr="008606C1">
        <w:rPr>
          <w:rFonts w:ascii="Times New Roman" w:hAnsi="Times New Roman" w:cs="Times New Roman"/>
          <w:sz w:val="28"/>
          <w:szCs w:val="28"/>
        </w:rPr>
        <w:br/>
        <w:t>* сестра</w:t>
      </w:r>
      <w:r w:rsidRPr="008606C1">
        <w:rPr>
          <w:rFonts w:ascii="Times New Roman" w:hAnsi="Times New Roman" w:cs="Times New Roman"/>
          <w:sz w:val="28"/>
          <w:szCs w:val="28"/>
        </w:rPr>
        <w:br/>
        <w:t>* брат</w:t>
      </w:r>
      <w:r w:rsidRPr="008606C1">
        <w:rPr>
          <w:rFonts w:ascii="Times New Roman" w:hAnsi="Times New Roman" w:cs="Times New Roman"/>
          <w:sz w:val="28"/>
          <w:szCs w:val="28"/>
        </w:rPr>
        <w:br/>
        <w:t>* я</w:t>
      </w:r>
      <w:r w:rsidRPr="008606C1">
        <w:rPr>
          <w:rFonts w:ascii="Times New Roman" w:hAnsi="Times New Roman" w:cs="Times New Roman"/>
          <w:sz w:val="28"/>
          <w:szCs w:val="28"/>
        </w:rPr>
        <w:br/>
      </w:r>
      <w:r w:rsidRPr="008606C1">
        <w:rPr>
          <w:rFonts w:ascii="Times New Roman" w:hAnsi="Times New Roman" w:cs="Times New Roman"/>
          <w:sz w:val="28"/>
          <w:szCs w:val="28"/>
        </w:rPr>
        <w:br/>
        <w:t>Как можно назвать их всех одним словом? (семья)</w:t>
      </w:r>
      <w:r w:rsidRPr="008606C1">
        <w:rPr>
          <w:rFonts w:ascii="Times New Roman" w:hAnsi="Times New Roman" w:cs="Times New Roman"/>
          <w:sz w:val="28"/>
          <w:szCs w:val="28"/>
        </w:rPr>
        <w:br/>
      </w:r>
      <w:r w:rsidRPr="008606C1">
        <w:rPr>
          <w:rFonts w:ascii="Times New Roman" w:hAnsi="Times New Roman" w:cs="Times New Roman"/>
          <w:sz w:val="28"/>
          <w:szCs w:val="28"/>
        </w:rPr>
        <w:br/>
        <w:t>Пускай ваша семья помогает вам учиться, поддерживает вас и радуется каждой вашей удаче.</w:t>
      </w:r>
      <w:r w:rsidRPr="008606C1">
        <w:rPr>
          <w:rFonts w:ascii="Times New Roman" w:hAnsi="Times New Roman" w:cs="Times New Roman"/>
          <w:sz w:val="28"/>
          <w:szCs w:val="28"/>
        </w:rPr>
        <w:br/>
      </w:r>
    </w:p>
    <w:p w:rsidR="009427D0" w:rsidRPr="008606C1" w:rsidRDefault="009427D0" w:rsidP="009F21AE">
      <w:pPr>
        <w:shd w:val="clear" w:color="auto" w:fill="FFFFFF"/>
        <w:spacing w:after="135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9427D0" w:rsidRPr="008606C1" w:rsidRDefault="009427D0" w:rsidP="009F21AE">
      <w:pPr>
        <w:shd w:val="clear" w:color="auto" w:fill="FFFFFF"/>
        <w:spacing w:after="135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9427D0" w:rsidRPr="008606C1" w:rsidRDefault="009427D0" w:rsidP="009F21AE">
      <w:pPr>
        <w:shd w:val="clear" w:color="auto" w:fill="FFFFFF"/>
        <w:spacing w:after="135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А теперь пришло время дать клятву первоклассника и быть верным данной клятве все 4 года учебы.</w:t>
      </w:r>
    </w:p>
    <w:p w:rsidR="009427D0" w:rsidRPr="008606C1" w:rsidRDefault="009427D0" w:rsidP="009F21A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Всегда приходить в класс на первый урок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Еще до того, как проснется звонок. (</w:t>
      </w:r>
      <w:r w:rsidRPr="008606C1">
        <w:rPr>
          <w:rFonts w:ascii="Times New Roman" w:hAnsi="Times New Roman" w:cs="Times New Roman"/>
          <w:i/>
          <w:iCs/>
          <w:color w:val="333333"/>
          <w:sz w:val="28"/>
          <w:szCs w:val="28"/>
          <w:lang w:eastAsia="ru-RU"/>
        </w:rPr>
        <w:t>Дети хором – Клянемся!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9427D0" w:rsidRPr="008606C1" w:rsidRDefault="009427D0" w:rsidP="009F21A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Быть на уроке активным и нужным,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Запоминать и учить все, что нужно. (</w:t>
      </w:r>
      <w:r w:rsidRPr="008606C1">
        <w:rPr>
          <w:rFonts w:ascii="Times New Roman" w:hAnsi="Times New Roman" w:cs="Times New Roman"/>
          <w:i/>
          <w:iCs/>
          <w:color w:val="333333"/>
          <w:sz w:val="28"/>
          <w:szCs w:val="28"/>
          <w:lang w:eastAsia="ru-RU"/>
        </w:rPr>
        <w:t>Клянемся!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9427D0" w:rsidRPr="008606C1" w:rsidRDefault="009427D0" w:rsidP="009F21A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Чтоб грамотным и умным стать,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Будем учиться читать и писать. (</w:t>
      </w:r>
      <w:r w:rsidRPr="008606C1">
        <w:rPr>
          <w:rFonts w:ascii="Times New Roman" w:hAnsi="Times New Roman" w:cs="Times New Roman"/>
          <w:i/>
          <w:iCs/>
          <w:color w:val="333333"/>
          <w:sz w:val="28"/>
          <w:szCs w:val="28"/>
          <w:lang w:eastAsia="ru-RU"/>
        </w:rPr>
        <w:t>Клянемся!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9427D0" w:rsidRPr="008606C1" w:rsidRDefault="009427D0" w:rsidP="009F21A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Учебники, книжки, пенал и тетрадки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Всегда содержать в идеальном порядке. (</w:t>
      </w:r>
      <w:r w:rsidRPr="008606C1">
        <w:rPr>
          <w:rFonts w:ascii="Times New Roman" w:hAnsi="Times New Roman" w:cs="Times New Roman"/>
          <w:i/>
          <w:iCs/>
          <w:color w:val="333333"/>
          <w:sz w:val="28"/>
          <w:szCs w:val="28"/>
          <w:lang w:eastAsia="ru-RU"/>
        </w:rPr>
        <w:t>Клянемся!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9427D0" w:rsidRPr="008606C1" w:rsidRDefault="009427D0" w:rsidP="009F21A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Друзьями хорошими, верными стать,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Друг другу во всем и всегда помогать. (</w:t>
      </w:r>
      <w:r w:rsidRPr="008606C1">
        <w:rPr>
          <w:rFonts w:ascii="Times New Roman" w:hAnsi="Times New Roman" w:cs="Times New Roman"/>
          <w:i/>
          <w:iCs/>
          <w:color w:val="333333"/>
          <w:sz w:val="28"/>
          <w:szCs w:val="28"/>
          <w:lang w:eastAsia="ru-RU"/>
        </w:rPr>
        <w:t>Клянемся!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9427D0" w:rsidRPr="008606C1" w:rsidRDefault="009427D0" w:rsidP="009F21A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А лень, неопрятность, подсказки, вранье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Мы в класс не возьмем никогда, ни за что. (</w:t>
      </w:r>
      <w:r w:rsidRPr="008606C1">
        <w:rPr>
          <w:rFonts w:ascii="Times New Roman" w:hAnsi="Times New Roman" w:cs="Times New Roman"/>
          <w:i/>
          <w:iCs/>
          <w:color w:val="333333"/>
          <w:sz w:val="28"/>
          <w:szCs w:val="28"/>
          <w:lang w:eastAsia="ru-RU"/>
        </w:rPr>
        <w:t>Клянемся!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9427D0" w:rsidRPr="008606C1" w:rsidRDefault="009427D0" w:rsidP="009F21AE">
      <w:pPr>
        <w:shd w:val="clear" w:color="auto" w:fill="FFFFFF"/>
        <w:spacing w:after="135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Стук в дверь, почтальон Печкин вручает письмо 1  классу.</w:t>
      </w:r>
    </w:p>
    <w:p w:rsidR="009427D0" w:rsidRPr="008606C1" w:rsidRDefault="009427D0" w:rsidP="009F21AE">
      <w:pPr>
        <w:shd w:val="clear" w:color="auto" w:fill="FFFFFF"/>
        <w:spacing w:after="135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- Ребята, а как вы думаете, от кого это письмо? (</w:t>
      </w:r>
      <w:r w:rsidRPr="008606C1">
        <w:rPr>
          <w:rFonts w:ascii="Times New Roman" w:hAnsi="Times New Roman" w:cs="Times New Roman"/>
          <w:i/>
          <w:iCs/>
          <w:color w:val="333333"/>
          <w:sz w:val="28"/>
          <w:szCs w:val="28"/>
          <w:lang w:eastAsia="ru-RU"/>
        </w:rPr>
        <w:t>Дети дают ответы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.)</w:t>
      </w:r>
    </w:p>
    <w:p w:rsidR="009427D0" w:rsidRPr="008606C1" w:rsidRDefault="009427D0" w:rsidP="009F21AE">
      <w:pPr>
        <w:shd w:val="clear" w:color="auto" w:fill="FFFFFF"/>
        <w:spacing w:after="135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- А письмо-то из дремучего леса от бабы Яги, интересно, что она пишет?</w:t>
      </w:r>
    </w:p>
    <w:p w:rsidR="009427D0" w:rsidRPr="008606C1" w:rsidRDefault="009427D0" w:rsidP="009F21AE">
      <w:pPr>
        <w:shd w:val="clear" w:color="auto" w:fill="FFFFFF"/>
        <w:spacing w:after="135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- Прочитаем? (</w:t>
      </w:r>
      <w:r w:rsidRPr="008606C1">
        <w:rPr>
          <w:rFonts w:ascii="Times New Roman" w:hAnsi="Times New Roman" w:cs="Times New Roman"/>
          <w:i/>
          <w:iCs/>
          <w:color w:val="333333"/>
          <w:sz w:val="28"/>
          <w:szCs w:val="28"/>
          <w:lang w:eastAsia="ru-RU"/>
        </w:rPr>
        <w:t>Дети – «да».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9427D0" w:rsidRPr="008606C1" w:rsidRDefault="009427D0" w:rsidP="009F21AE">
      <w:pPr>
        <w:shd w:val="clear" w:color="auto" w:fill="FFFFFF"/>
        <w:spacing w:after="135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Учитель читает:</w:t>
      </w:r>
    </w:p>
    <w:p w:rsidR="009427D0" w:rsidRPr="008606C1" w:rsidRDefault="009427D0" w:rsidP="009F21AE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«Дети,  «здрасте!» Это я! Ваша бабушка Яга!           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Вам пишу я письмецо,                                              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Скоро к вам дойдет оно.                                           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У меня вопросик есть,                                               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Надо бы вам всем присесть,                                     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В школу ходите зачем?                                              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А не лучше ли вам всем                                             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Ко мне в гости заявиться,                                          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То-то будем веселиться!                                             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Мы с кощеюшкой споем                                            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И поганок пожуем.                                                      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С вами я согласная –                                                   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Зачем вам эти гласные?                                              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Какие-то ударные,                                                        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Еще и безударные.                                                       </w:t>
      </w:r>
    </w:p>
    <w:p w:rsidR="009427D0" w:rsidRPr="008606C1" w:rsidRDefault="009427D0" w:rsidP="009F21AE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Научу вас обзываться,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Ябедничать, больно драться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Зачем книжки вы читаете,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Только глазки напрягаете.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Эта школа – прямо беда,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Не годиться никуда.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И зачем в нее ходить?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Время зря лишь проводить.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Вас учительница учит,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Много вам задаст, замучит.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Я же двоечки люблю,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Получать их научу.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Что хотела – написала.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Письмецо вам отослала.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Я теперь не лягу спать,</w:t>
      </w:r>
    </w:p>
    <w:p w:rsidR="009427D0" w:rsidRPr="008606C1" w:rsidRDefault="009427D0" w:rsidP="009F21AE">
      <w:pPr>
        <w:shd w:val="clear" w:color="auto" w:fill="FFFFFF"/>
        <w:spacing w:after="120" w:line="24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Буду в гости всех вас ждать.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Каждому из вас я лично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Вручу красивую табличку: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«Я учиться не хочу!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К бабе Ежке я лечу,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Буду жить я на болоте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И забуду о работе».</w:t>
      </w:r>
    </w:p>
    <w:p w:rsidR="009427D0" w:rsidRPr="008606C1" w:rsidRDefault="009427D0" w:rsidP="009F21AE">
      <w:pPr>
        <w:shd w:val="clear" w:color="auto" w:fill="FFFFFF"/>
        <w:spacing w:after="135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- Ребята, ну кто из вас хочет жить на болоте и остаться безграмотным, без верных друзей, без этой прекрасной школы? Никто!?  Я рада, что вы все решили учиться в нашей школе, в этом классе.</w:t>
      </w:r>
    </w:p>
    <w:p w:rsidR="009427D0" w:rsidRPr="008606C1" w:rsidRDefault="009427D0" w:rsidP="009F21AE">
      <w:pPr>
        <w:shd w:val="clear" w:color="auto" w:fill="FFFFFF"/>
        <w:spacing w:after="135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Вы уже много знаете и умеете, и сейчас вам предстоит выдержать первый  школьный экзамен, но не стоит беспокоиться, я уверена, что все вы с ним справитесь. Вспомните, пожалуйста, сколько лепестков было на волшебном цветке, который исполнял любые желания? Правильно, 7, и сегодня этот цветик-семицветик здесь и на каждом его лепестке задание для вас.</w:t>
      </w:r>
    </w:p>
    <w:p w:rsidR="009427D0" w:rsidRPr="008606C1" w:rsidRDefault="009427D0" w:rsidP="009F21AE">
      <w:pPr>
        <w:shd w:val="clear" w:color="auto" w:fill="FFFFFF"/>
        <w:spacing w:after="135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(</w:t>
      </w:r>
      <w:r w:rsidRPr="008606C1">
        <w:rPr>
          <w:rFonts w:ascii="Times New Roman" w:hAnsi="Times New Roman" w:cs="Times New Roman"/>
          <w:i/>
          <w:iCs/>
          <w:color w:val="333333"/>
          <w:sz w:val="28"/>
          <w:szCs w:val="28"/>
          <w:lang w:eastAsia="ru-RU"/>
        </w:rPr>
        <w:t>Дети подходят к цветку и «срывают»  по одному лепестку.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9427D0" w:rsidRPr="008606C1" w:rsidRDefault="009427D0" w:rsidP="009F21AE">
      <w:pPr>
        <w:shd w:val="clear" w:color="auto" w:fill="FFFFFF"/>
        <w:spacing w:after="135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1. Экзамен по сказкам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. Из какой сказки слова:</w:t>
      </w:r>
    </w:p>
    <w:p w:rsidR="009427D0" w:rsidRPr="008606C1" w:rsidRDefault="009427D0" w:rsidP="009F21AE">
      <w:pPr>
        <w:shd w:val="clear" w:color="auto" w:fill="FFFFFF"/>
        <w:spacing w:after="120" w:line="24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« Я от бабушки ушел, я от дедушки ушел,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А от тебя, заяц, и подавно уйду»?</w:t>
      </w:r>
    </w:p>
    <w:p w:rsidR="009427D0" w:rsidRPr="008606C1" w:rsidRDefault="009427D0" w:rsidP="009F21AE">
      <w:pPr>
        <w:shd w:val="clear" w:color="auto" w:fill="FFFFFF"/>
        <w:spacing w:after="135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2. Кто автор стихотворения:</w:t>
      </w:r>
    </w:p>
    <w:p w:rsidR="009427D0" w:rsidRPr="008606C1" w:rsidRDefault="009427D0" w:rsidP="009F21AE">
      <w:pPr>
        <w:shd w:val="clear" w:color="auto" w:fill="FFFFFF"/>
        <w:spacing w:after="120" w:line="24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«Зайку бросила хозяйка,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Под дождем остался зайка, 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Со скамейки слезть не смог,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Весь до ниточки промок»?</w:t>
      </w:r>
    </w:p>
    <w:p w:rsidR="009427D0" w:rsidRPr="008606C1" w:rsidRDefault="009427D0" w:rsidP="009F21AE">
      <w:pPr>
        <w:shd w:val="clear" w:color="auto" w:fill="FFFFFF"/>
        <w:spacing w:after="135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3. Кто пел такую песенку:</w:t>
      </w:r>
    </w:p>
    <w:p w:rsidR="009427D0" w:rsidRPr="008606C1" w:rsidRDefault="009427D0" w:rsidP="009F21AE">
      <w:pPr>
        <w:shd w:val="clear" w:color="auto" w:fill="FFFFFF"/>
        <w:spacing w:after="120" w:line="24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«Кто ходит в гости по утрам,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Тот поступает мудро.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Ходите в гости по утрам,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На то оно и утро»?</w:t>
      </w:r>
    </w:p>
    <w:p w:rsidR="009427D0" w:rsidRPr="008606C1" w:rsidRDefault="009427D0" w:rsidP="009F21AE">
      <w:pPr>
        <w:shd w:val="clear" w:color="auto" w:fill="FFFFFF"/>
        <w:spacing w:after="135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4. Отгадайте загадку.</w:t>
      </w:r>
    </w:p>
    <w:p w:rsidR="009427D0" w:rsidRPr="008606C1" w:rsidRDefault="009427D0" w:rsidP="009F21AE">
      <w:pPr>
        <w:shd w:val="clear" w:color="auto" w:fill="FFFFFF"/>
        <w:spacing w:after="120" w:line="24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«Не лает, не кусает,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А в дом не пускает».</w:t>
      </w:r>
    </w:p>
    <w:p w:rsidR="009427D0" w:rsidRPr="008606C1" w:rsidRDefault="009427D0" w:rsidP="009F21AE">
      <w:pPr>
        <w:shd w:val="clear" w:color="auto" w:fill="FFFFFF"/>
        <w:spacing w:after="135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5</w:t>
      </w:r>
      <w:r w:rsidRPr="008606C1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. Кроссворд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.                                                    </w:t>
      </w:r>
    </w:p>
    <w:p w:rsidR="009427D0" w:rsidRPr="008606C1" w:rsidRDefault="009427D0" w:rsidP="009F21A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Эта птица отсчитывает года. (</w:t>
      </w:r>
      <w:r w:rsidRPr="008606C1">
        <w:rPr>
          <w:rFonts w:ascii="Times New Roman" w:hAnsi="Times New Roman" w:cs="Times New Roman"/>
          <w:i/>
          <w:iCs/>
          <w:color w:val="333333"/>
          <w:sz w:val="28"/>
          <w:szCs w:val="28"/>
          <w:lang w:eastAsia="ru-RU"/>
        </w:rPr>
        <w:t>Кукушка.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9427D0" w:rsidRPr="008606C1" w:rsidRDefault="009427D0" w:rsidP="009F21A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Эта птица плавает в пруду. (</w:t>
      </w:r>
      <w:r w:rsidRPr="008606C1">
        <w:rPr>
          <w:rFonts w:ascii="Times New Roman" w:hAnsi="Times New Roman" w:cs="Times New Roman"/>
          <w:i/>
          <w:iCs/>
          <w:color w:val="333333"/>
          <w:sz w:val="28"/>
          <w:szCs w:val="28"/>
          <w:lang w:eastAsia="ru-RU"/>
        </w:rPr>
        <w:t>Утка.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9427D0" w:rsidRPr="008606C1" w:rsidRDefault="009427D0" w:rsidP="009F21A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Эта птица может ущипнуть. (</w:t>
      </w:r>
      <w:r w:rsidRPr="008606C1">
        <w:rPr>
          <w:rFonts w:ascii="Times New Roman" w:hAnsi="Times New Roman" w:cs="Times New Roman"/>
          <w:i/>
          <w:iCs/>
          <w:color w:val="333333"/>
          <w:sz w:val="28"/>
          <w:szCs w:val="28"/>
          <w:lang w:eastAsia="ru-RU"/>
        </w:rPr>
        <w:t>Гусь.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9427D0" w:rsidRPr="008606C1" w:rsidRDefault="009427D0" w:rsidP="009F21A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Надоедает, как… (</w:t>
      </w:r>
      <w:r w:rsidRPr="008606C1">
        <w:rPr>
          <w:rFonts w:ascii="Times New Roman" w:hAnsi="Times New Roman" w:cs="Times New Roman"/>
          <w:i/>
          <w:iCs/>
          <w:color w:val="333333"/>
          <w:sz w:val="28"/>
          <w:szCs w:val="28"/>
          <w:lang w:eastAsia="ru-RU"/>
        </w:rPr>
        <w:t>Муха.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9427D0" w:rsidRPr="008606C1" w:rsidRDefault="009427D0" w:rsidP="009F21A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Больно жалит, но не пчела. (</w:t>
      </w:r>
      <w:r w:rsidRPr="008606C1">
        <w:rPr>
          <w:rFonts w:ascii="Times New Roman" w:hAnsi="Times New Roman" w:cs="Times New Roman"/>
          <w:i/>
          <w:iCs/>
          <w:color w:val="333333"/>
          <w:sz w:val="28"/>
          <w:szCs w:val="28"/>
          <w:lang w:eastAsia="ru-RU"/>
        </w:rPr>
        <w:t>Оса.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9427D0" w:rsidRPr="008606C1" w:rsidRDefault="009427D0" w:rsidP="009F21AE">
      <w:pPr>
        <w:shd w:val="clear" w:color="auto" w:fill="FFFFFF"/>
        <w:spacing w:after="135" w:line="300" w:lineRule="atLeast"/>
        <w:jc w:val="center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alt="http://festival.1september.ru/articles/518154/img1.gif" style="width:115.5pt;height:129pt;visibility:visible">
            <v:imagedata r:id="rId5" o:title=""/>
          </v:shape>
        </w:pict>
      </w:r>
    </w:p>
    <w:p w:rsidR="009427D0" w:rsidRPr="008606C1" w:rsidRDefault="009427D0" w:rsidP="009F21AE">
      <w:pPr>
        <w:shd w:val="clear" w:color="auto" w:fill="FFFFFF"/>
        <w:spacing w:after="135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(</w:t>
      </w:r>
      <w:r w:rsidRPr="008606C1">
        <w:rPr>
          <w:rFonts w:ascii="Times New Roman" w:hAnsi="Times New Roman" w:cs="Times New Roman"/>
          <w:i/>
          <w:iCs/>
          <w:color w:val="333333"/>
          <w:sz w:val="28"/>
          <w:szCs w:val="28"/>
          <w:lang w:eastAsia="ru-RU"/>
        </w:rPr>
        <w:t>Дети помогают учителю вписывать буквы, «подсказывают» ему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.)            </w:t>
      </w:r>
    </w:p>
    <w:p w:rsidR="009427D0" w:rsidRPr="008606C1" w:rsidRDefault="009427D0" w:rsidP="009F21AE">
      <w:pPr>
        <w:shd w:val="clear" w:color="auto" w:fill="FFFFFF"/>
        <w:spacing w:after="135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6. Экзамен по математике.</w:t>
      </w:r>
    </w:p>
    <w:p w:rsidR="009427D0" w:rsidRPr="008606C1" w:rsidRDefault="009427D0" w:rsidP="009F21AE">
      <w:pPr>
        <w:shd w:val="clear" w:color="auto" w:fill="FFFFFF"/>
        <w:spacing w:after="135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К доске выходят 5 детей, им раздаются карточки с цифрами: 5, 3, 1, 7, 9.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Надо встать в ряд по уменьшению чисел (убыванию).</w:t>
      </w:r>
    </w:p>
    <w:p w:rsidR="009427D0" w:rsidRPr="008606C1" w:rsidRDefault="009427D0" w:rsidP="009F21AE">
      <w:pPr>
        <w:shd w:val="clear" w:color="auto" w:fill="FFFFFF"/>
        <w:spacing w:after="135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7. </w:t>
      </w:r>
      <w:r w:rsidRPr="008606C1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Художественное чтение.</w:t>
      </w:r>
    </w:p>
    <w:p w:rsidR="009427D0" w:rsidRPr="008606C1" w:rsidRDefault="009427D0" w:rsidP="009F21AE">
      <w:pPr>
        <w:shd w:val="clear" w:color="auto" w:fill="FFFFFF"/>
        <w:spacing w:after="135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Выходят дети и рассказывают  стихи.</w:t>
      </w:r>
    </w:p>
    <w:p w:rsidR="009427D0" w:rsidRPr="008606C1" w:rsidRDefault="009427D0" w:rsidP="009F21A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Раньше были малышами,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В садик мы ходили с вами,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Семь лет нам, все мы подросли,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И в первый класс уже пошли.</w:t>
      </w:r>
    </w:p>
    <w:p w:rsidR="009427D0" w:rsidRPr="008606C1" w:rsidRDefault="009427D0" w:rsidP="009F21A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Мамы волновались очень,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Бабушки не спали ночью,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Папа мне сказал раз пять: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« Как бы нам не опоздать?»</w:t>
      </w:r>
    </w:p>
    <w:p w:rsidR="009427D0" w:rsidRPr="008606C1" w:rsidRDefault="009427D0" w:rsidP="009F21A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 школу чтобы не проспать,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Пришлось нам в 7 часов вставать,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Зубы чистить, умываться,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Одеваться, заплетаться.</w:t>
      </w:r>
    </w:p>
    <w:p w:rsidR="009427D0" w:rsidRPr="008606C1" w:rsidRDefault="009427D0" w:rsidP="009F21A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Ходуном ходил весь дом,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Первоклассник теперь в нем.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Это ж знаете, друзья,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Ответственная миссия!</w:t>
      </w:r>
    </w:p>
    <w:p w:rsidR="009427D0" w:rsidRPr="008606C1" w:rsidRDefault="009427D0" w:rsidP="009F21A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Новый мне костюм купили,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Новенький портфель вручили,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В нем пенал, альбом, тетрадки,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В идеальном все порядке!</w:t>
      </w:r>
    </w:p>
    <w:p w:rsidR="009427D0" w:rsidRPr="008606C1" w:rsidRDefault="009427D0" w:rsidP="009F21A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Семь лет мне исполнилось в этом году,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Теперь я большая, учиться иду,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Мама меня собирала, спешила,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Форму красивую дочке купила.</w:t>
      </w:r>
    </w:p>
    <w:p w:rsidR="009427D0" w:rsidRPr="008606C1" w:rsidRDefault="009427D0" w:rsidP="009F21A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Очень я хочу учиться,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Обещаю не лениться,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И всегда к семи часам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Просыпаться буду сам!</w:t>
      </w:r>
    </w:p>
    <w:p w:rsidR="009427D0" w:rsidRPr="008606C1" w:rsidRDefault="009427D0" w:rsidP="009F21A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Родители, не беспокойтесь,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Бабулечки, за нас не бойтесь!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Мы вам хотим пообещать: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Учиться будем лишь на «5»!</w:t>
      </w:r>
    </w:p>
    <w:p w:rsidR="009427D0" w:rsidRPr="008606C1" w:rsidRDefault="009427D0" w:rsidP="009F21AE">
      <w:pPr>
        <w:shd w:val="clear" w:color="auto" w:fill="FFFFFF"/>
        <w:spacing w:after="135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- Молодцы, ребята, вы все выдержали « вступительный экзамен» и можете с сегодняшнего дня считать себя настоящими школьниками. </w:t>
      </w:r>
    </w:p>
    <w:p w:rsidR="009427D0" w:rsidRPr="008606C1" w:rsidRDefault="009427D0" w:rsidP="009F21AE">
      <w:pPr>
        <w:shd w:val="clear" w:color="auto" w:fill="FFFFFF"/>
        <w:spacing w:after="135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- Ученики клятву давали, теперь осталось дать клятву мне, вашей учительнице. Вот какая моя учительская клятва:</w:t>
      </w:r>
    </w:p>
    <w:p w:rsidR="009427D0" w:rsidRPr="008606C1" w:rsidRDefault="009427D0" w:rsidP="009F21AE">
      <w:pPr>
        <w:shd w:val="clear" w:color="auto" w:fill="FFFFFF"/>
        <w:spacing w:after="135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Клянусь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9427D0" w:rsidRPr="008606C1" w:rsidRDefault="009427D0" w:rsidP="009F21A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Детей ваших так буду я обучать,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Чтобы они могли много узнать.</w:t>
      </w:r>
    </w:p>
    <w:p w:rsidR="009427D0" w:rsidRPr="008606C1" w:rsidRDefault="009427D0" w:rsidP="009F21A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Учеников своих не обижать,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Мальчишкам, девчонкам – всем помогать.</w:t>
      </w:r>
    </w:p>
    <w:p w:rsidR="009427D0" w:rsidRPr="008606C1" w:rsidRDefault="009427D0" w:rsidP="009F21A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Любимчиков в классе не заводить,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Детей одинаково, равно любить.</w:t>
      </w:r>
    </w:p>
    <w:p w:rsidR="009427D0" w:rsidRPr="008606C1" w:rsidRDefault="009427D0" w:rsidP="009F21A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Всех научить и читать, и писать,</w:t>
      </w: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Друг с другом  дружить и стихи сочинять.</w:t>
      </w:r>
    </w:p>
    <w:p w:rsidR="009427D0" w:rsidRPr="008606C1" w:rsidRDefault="009427D0" w:rsidP="009F21AE">
      <w:pPr>
        <w:shd w:val="clear" w:color="auto" w:fill="FFFFFF"/>
        <w:spacing w:after="135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- Дорогие ребята, я всех благодарю за участие в нашем первом учебном дне, благодарю за прекрасные цветы и предлагаю « посадить» в классе свою клумбу. У вас на партах лежат либо цветочки из цветной бумаги, либо листики из зеленой бумаги, на доске мы прикрепим травку, давайте вместе приклеим цветы и листики на яркую зеленую травку и посмотрим, что из этого получится. (Клей приготовлен заранее у доски на столе.)</w:t>
      </w:r>
    </w:p>
    <w:p w:rsidR="009427D0" w:rsidRPr="008606C1" w:rsidRDefault="009427D0" w:rsidP="009F21AE">
      <w:pPr>
        <w:shd w:val="clear" w:color="auto" w:fill="FFFFFF"/>
        <w:spacing w:after="135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- Вот какая яркая клумба у нас получилась, я желаю вам всем такой же яркой жизни в нашей замечательной школе и в нашем замечательном классе.</w:t>
      </w:r>
    </w:p>
    <w:p w:rsidR="009427D0" w:rsidRPr="008606C1" w:rsidRDefault="009427D0" w:rsidP="009F21AE">
      <w:pPr>
        <w:shd w:val="clear" w:color="auto" w:fill="FFFFFF"/>
        <w:spacing w:after="135" w:line="300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606C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- Наш первый день в школе подходит к концу.  С нетерпением буду ждать вас завтра. До встречи!</w:t>
      </w:r>
    </w:p>
    <w:p w:rsidR="009427D0" w:rsidRPr="008606C1" w:rsidRDefault="009427D0">
      <w:pPr>
        <w:rPr>
          <w:rFonts w:ascii="Times New Roman" w:hAnsi="Times New Roman" w:cs="Times New Roman"/>
          <w:sz w:val="28"/>
          <w:szCs w:val="28"/>
        </w:rPr>
      </w:pPr>
    </w:p>
    <w:sectPr w:rsidR="009427D0" w:rsidRPr="008606C1" w:rsidSect="00415E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7775B"/>
    <w:multiLevelType w:val="multilevel"/>
    <w:tmpl w:val="7F3EF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251F4194"/>
    <w:multiLevelType w:val="multilevel"/>
    <w:tmpl w:val="39643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385573"/>
    <w:multiLevelType w:val="multilevel"/>
    <w:tmpl w:val="1D4AF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>
    <w:nsid w:val="343C236C"/>
    <w:multiLevelType w:val="multilevel"/>
    <w:tmpl w:val="400ED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B606C3"/>
    <w:multiLevelType w:val="multilevel"/>
    <w:tmpl w:val="2794C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5">
    <w:nsid w:val="6BD50EFA"/>
    <w:multiLevelType w:val="multilevel"/>
    <w:tmpl w:val="82C41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76E15D4A"/>
    <w:multiLevelType w:val="multilevel"/>
    <w:tmpl w:val="3A7AD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C744E11"/>
    <w:multiLevelType w:val="multilevel"/>
    <w:tmpl w:val="3CE21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6"/>
  </w:num>
  <w:num w:numId="6">
    <w:abstractNumId w:val="7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21AE"/>
    <w:rsid w:val="00415ECA"/>
    <w:rsid w:val="004C21E7"/>
    <w:rsid w:val="0050316A"/>
    <w:rsid w:val="005F54DE"/>
    <w:rsid w:val="00686519"/>
    <w:rsid w:val="00807B5E"/>
    <w:rsid w:val="008606C1"/>
    <w:rsid w:val="009201FF"/>
    <w:rsid w:val="00920C39"/>
    <w:rsid w:val="0093584D"/>
    <w:rsid w:val="009427D0"/>
    <w:rsid w:val="0095754F"/>
    <w:rsid w:val="0096428F"/>
    <w:rsid w:val="009F21AE"/>
    <w:rsid w:val="00A33564"/>
    <w:rsid w:val="00CD1F50"/>
    <w:rsid w:val="00D41124"/>
    <w:rsid w:val="00D656EE"/>
    <w:rsid w:val="00E42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ECA"/>
    <w:pPr>
      <w:spacing w:after="200" w:line="276" w:lineRule="auto"/>
    </w:pPr>
    <w:rPr>
      <w:rFonts w:cs="Calibri"/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9F21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F21AE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styleId="Hyperlink">
    <w:name w:val="Hyperlink"/>
    <w:basedOn w:val="DefaultParagraphFont"/>
    <w:uiPriority w:val="99"/>
    <w:semiHidden/>
    <w:rsid w:val="009F21A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uiPriority w:val="99"/>
    <w:rsid w:val="009F21AE"/>
  </w:style>
  <w:style w:type="character" w:styleId="Emphasis">
    <w:name w:val="Emphasis"/>
    <w:basedOn w:val="DefaultParagraphFont"/>
    <w:uiPriority w:val="99"/>
    <w:qFormat/>
    <w:rsid w:val="009F21AE"/>
    <w:rPr>
      <w:i/>
      <w:iCs/>
    </w:rPr>
  </w:style>
  <w:style w:type="paragraph" w:styleId="NormalWeb">
    <w:name w:val="Normal (Web)"/>
    <w:basedOn w:val="Normal"/>
    <w:uiPriority w:val="99"/>
    <w:semiHidden/>
    <w:rsid w:val="009F2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9F21A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9F21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F21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371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3710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710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710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710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710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710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710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111</TotalTime>
  <Pages>7</Pages>
  <Words>1460</Words>
  <Characters>8326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Школа</cp:lastModifiedBy>
  <cp:revision>6</cp:revision>
  <cp:lastPrinted>2016-08-31T09:57:00Z</cp:lastPrinted>
  <dcterms:created xsi:type="dcterms:W3CDTF">2016-08-21T15:43:00Z</dcterms:created>
  <dcterms:modified xsi:type="dcterms:W3CDTF">2016-08-31T10:06:00Z</dcterms:modified>
</cp:coreProperties>
</file>