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1743" w:rsidRDefault="00BD1743">
      <w:pPr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:rsidR="00BD1743" w:rsidRDefault="00BD1743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Сценарий интегрированного внеурочного мероприятия "Безопасная сказка".</w:t>
      </w:r>
    </w:p>
    <w:p w:rsidR="00BD1743" w:rsidRDefault="00BD1743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(для 5-х и 6-х классов)</w:t>
      </w:r>
    </w:p>
    <w:p w:rsidR="00BD1743" w:rsidRDefault="00BD174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>
        <w:rPr>
          <w:rFonts w:ascii="Times New Roman" w:hAnsi="Times New Roman" w:cs="Times New Roman"/>
          <w:sz w:val="28"/>
          <w:szCs w:val="28"/>
        </w:rPr>
        <w:t xml:space="preserve"> развитие риторических навыков учащихся и повышения культуры безопасности путем реализации ФГОС нового поколения.</w:t>
      </w:r>
    </w:p>
    <w:p w:rsidR="00BD1743" w:rsidRDefault="00BD174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Задачи: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BD1743" w:rsidRDefault="00BD174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Формирование у учащихся навыков безопасного поведения в быту.</w:t>
      </w:r>
    </w:p>
    <w:p w:rsidR="00BD1743" w:rsidRDefault="00BD174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Обобщение и систематизация информации, почерпнутой из различных источников посредством риторических навыков и умений</w:t>
      </w:r>
    </w:p>
    <w:p w:rsidR="00BD1743" w:rsidRDefault="00BD174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Развитие у учащихся способностей к самостоятельной работе с информацией, представленной в различной форме</w:t>
      </w:r>
    </w:p>
    <w:p w:rsidR="00BD1743" w:rsidRDefault="00BD174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Развитие творческой деятельности и креативного потенциала учащихся</w:t>
      </w:r>
    </w:p>
    <w:p w:rsidR="00BD1743" w:rsidRDefault="00BD1743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BD1743" w:rsidRDefault="00BD174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Форма проведения</w:t>
      </w:r>
      <w:r>
        <w:rPr>
          <w:rFonts w:ascii="Times New Roman" w:hAnsi="Times New Roman" w:cs="Times New Roman"/>
          <w:sz w:val="28"/>
          <w:szCs w:val="28"/>
        </w:rPr>
        <w:t>: интегрированный урок</w:t>
      </w:r>
    </w:p>
    <w:p w:rsidR="00BD1743" w:rsidRDefault="00BD174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Продолжительность мероприятия</w:t>
      </w:r>
      <w:r>
        <w:rPr>
          <w:rFonts w:ascii="Times New Roman" w:hAnsi="Times New Roman" w:cs="Times New Roman"/>
          <w:sz w:val="28"/>
          <w:szCs w:val="28"/>
        </w:rPr>
        <w:t>: 60 минут</w:t>
      </w:r>
    </w:p>
    <w:p w:rsidR="00BD1743" w:rsidRDefault="00BD174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Класс:</w:t>
      </w:r>
      <w:r>
        <w:rPr>
          <w:rFonts w:ascii="Times New Roman" w:hAnsi="Times New Roman" w:cs="Times New Roman"/>
          <w:sz w:val="28"/>
          <w:szCs w:val="28"/>
        </w:rPr>
        <w:t xml:space="preserve"> 5-е и 6-е классы</w:t>
      </w:r>
    </w:p>
    <w:p w:rsidR="00BD1743" w:rsidRDefault="00BD174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Оборудование</w:t>
      </w:r>
      <w:r>
        <w:rPr>
          <w:rFonts w:ascii="Times New Roman" w:hAnsi="Times New Roman" w:cs="Times New Roman"/>
          <w:sz w:val="28"/>
          <w:szCs w:val="28"/>
        </w:rPr>
        <w:t>: сцена, осветительное оборудование, видеокамера, проектор, сценические костюмы.</w:t>
      </w:r>
    </w:p>
    <w:p w:rsidR="00BD1743" w:rsidRDefault="00BD174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Предварительная подготовка</w:t>
      </w:r>
      <w:r>
        <w:rPr>
          <w:rFonts w:ascii="Times New Roman" w:hAnsi="Times New Roman" w:cs="Times New Roman"/>
          <w:sz w:val="28"/>
          <w:szCs w:val="28"/>
        </w:rPr>
        <w:t>: распределение ролей сказки "Красная шапочка" среди учащихся, чтение сказки по ролям.</w:t>
      </w:r>
    </w:p>
    <w:p w:rsidR="00BD1743" w:rsidRDefault="00BD1743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Структура и содержание этапов мероприятия:</w:t>
      </w:r>
    </w:p>
    <w:p w:rsidR="00BD1743" w:rsidRDefault="00BD174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Организационные моменты (5 минут)</w:t>
      </w:r>
    </w:p>
    <w:p w:rsidR="00BD1743" w:rsidRDefault="00BD174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Приветствие, объявление и пояснение темы занятия.</w:t>
      </w:r>
    </w:p>
    <w:p w:rsidR="00BD1743" w:rsidRDefault="00BD174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 Вводная часть урока (15 минут)</w:t>
      </w:r>
    </w:p>
    <w:p w:rsidR="00BD1743" w:rsidRDefault="00BD174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Учитель ОБЖ проводит минутку безопасности по теме "Незнакомые люди на улице", учитель литературы кратко пересказывает содержание сказки "Красная шапочка", учитель риторики напоминает детям основные приемы сценического мастерства.</w:t>
      </w:r>
    </w:p>
    <w:p w:rsidR="00BD1743" w:rsidRDefault="00BD174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D1743" w:rsidRDefault="00BD174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 xml:space="preserve"> Основная часть урока (30 минут).</w:t>
      </w:r>
    </w:p>
    <w:p w:rsidR="00BD1743" w:rsidRDefault="00BD174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 выходят на сцену, показывают театрализованное представление "Красная шапочка".</w:t>
      </w:r>
    </w:p>
    <w:p w:rsidR="00BD1743" w:rsidRDefault="00BD174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После представления ученики самостоятельно отвечают на вопросы преподавателя ОБЖ:</w:t>
      </w:r>
    </w:p>
    <w:p w:rsidR="00BD1743" w:rsidRDefault="00BD174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 Какие правила безопасного поведения нарушили герои сказки?</w:t>
      </w:r>
    </w:p>
    <w:p w:rsidR="00BD1743" w:rsidRDefault="00BD174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 Как надо было правильно поступать героям сказки в различных ситуациях?</w:t>
      </w:r>
    </w:p>
    <w:p w:rsidR="00BD1743" w:rsidRDefault="00BD174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Учащиеся разыгрывают сказку с учетом ответов на предыдущие вопросы по правилам безопасного поведения.</w:t>
      </w:r>
    </w:p>
    <w:p w:rsidR="00BD1743" w:rsidRDefault="00BD174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 Рефлексия (10 минут).</w:t>
      </w:r>
    </w:p>
    <w:p w:rsidR="00BD1743" w:rsidRDefault="00BD174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Закрепление учащимися полученных знаний, оценка учащимися своей деятельности.</w:t>
      </w:r>
    </w:p>
    <w:p w:rsidR="00BD1743" w:rsidRDefault="00BD174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Ход мероприятия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BD1743" w:rsidRDefault="00BD1743">
      <w:pPr>
        <w:jc w:val="both"/>
        <w:rPr>
          <w:rFonts w:ascii="Times New Roman" w:hAnsi="Times New Roman" w:cs="Times New Roman"/>
          <w:i/>
          <w:iCs/>
          <w:sz w:val="28"/>
          <w:szCs w:val="28"/>
          <w:u w:val="single"/>
        </w:rPr>
      </w:pPr>
      <w:r>
        <w:rPr>
          <w:rFonts w:ascii="Times New Roman" w:hAnsi="Times New Roman" w:cs="Times New Roman"/>
          <w:i/>
          <w:iCs/>
          <w:sz w:val="28"/>
          <w:szCs w:val="28"/>
          <w:u w:val="single"/>
        </w:rPr>
        <w:t xml:space="preserve">1. Организационные моменты. </w:t>
      </w:r>
    </w:p>
    <w:p w:rsidR="00BD1743" w:rsidRDefault="00BD174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Приветствие.</w:t>
      </w:r>
    </w:p>
    <w:p w:rsidR="00BD1743" w:rsidRDefault="00BD174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D1743" w:rsidRDefault="00BD174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Плывут угрюмые века,</w:t>
      </w:r>
    </w:p>
    <w:p w:rsidR="00BD1743" w:rsidRDefault="00BD174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Плывут, как в небе облака.</w:t>
      </w:r>
    </w:p>
    <w:p w:rsidR="00BD1743" w:rsidRDefault="00BD174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Спешат, бегут за годом год,</w:t>
      </w:r>
    </w:p>
    <w:p w:rsidR="00BD1743" w:rsidRDefault="00BD174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сказка – на тебе! – живет!</w:t>
      </w:r>
    </w:p>
    <w:p w:rsidR="00BD1743" w:rsidRDefault="00BD174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Когда и кто ее сложил</w:t>
      </w:r>
    </w:p>
    <w:p w:rsidR="00BD1743" w:rsidRDefault="00BD174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своей избушке где-то –</w:t>
      </w:r>
    </w:p>
    <w:p w:rsidR="00BD1743" w:rsidRDefault="00BD174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самый старый старожил</w:t>
      </w:r>
    </w:p>
    <w:p w:rsidR="00BD1743" w:rsidRDefault="00BD174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даст тебе ответа.</w:t>
      </w:r>
    </w:p>
    <w:p w:rsidR="00BD1743" w:rsidRDefault="00BD174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про зверей,</w:t>
      </w:r>
    </w:p>
    <w:p w:rsidR="00BD1743" w:rsidRDefault="00BD174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про царей,</w:t>
      </w:r>
    </w:p>
    <w:p w:rsidR="00BD1743" w:rsidRDefault="00BD174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что на свете было –</w:t>
      </w:r>
    </w:p>
    <w:p w:rsidR="00BD1743" w:rsidRDefault="00BD174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 сказка в памяти своей</w:t>
      </w:r>
    </w:p>
    <w:p w:rsidR="00BD1743" w:rsidRDefault="00BD174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Нам с вами сохранила.</w:t>
      </w:r>
    </w:p>
    <w:p w:rsidR="00BD1743" w:rsidRDefault="00BD174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Она живет в любом дому</w:t>
      </w:r>
    </w:p>
    <w:p w:rsidR="00BD1743" w:rsidRDefault="00BD174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странствует по странам.</w:t>
      </w:r>
    </w:p>
    <w:p w:rsidR="00BD1743" w:rsidRDefault="00BD174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почему?</w:t>
      </w:r>
    </w:p>
    <w:p w:rsidR="00BD1743" w:rsidRDefault="00BD174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 потому,</w:t>
      </w:r>
    </w:p>
    <w:p w:rsidR="00BD1743" w:rsidRDefault="00BD174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без нее нельзя нам.</w:t>
      </w:r>
    </w:p>
    <w:p w:rsidR="00BD1743" w:rsidRDefault="00BD174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D1743" w:rsidRDefault="00BD174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Сегодня мы приглашаем вас отправиться в мир сказки и повторить правила безопасности.</w:t>
      </w:r>
    </w:p>
    <w:p w:rsidR="00BD1743" w:rsidRDefault="00BD174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Сказки служат неким предостережением и предупреждают о том, какие последствия могут наступить. Любая сказка способствует  формированию  фундамента безопасности.</w:t>
      </w:r>
    </w:p>
    <w:p w:rsidR="00BD1743" w:rsidRDefault="00BD1743">
      <w:pPr>
        <w:jc w:val="both"/>
        <w:rPr>
          <w:rFonts w:ascii="Times New Roman" w:hAnsi="Times New Roman" w:cs="Times New Roman"/>
          <w:i/>
          <w:iCs/>
          <w:sz w:val="28"/>
          <w:szCs w:val="28"/>
          <w:u w:val="single"/>
        </w:rPr>
      </w:pPr>
      <w:r>
        <w:rPr>
          <w:rFonts w:ascii="Times New Roman" w:hAnsi="Times New Roman" w:cs="Times New Roman"/>
          <w:i/>
          <w:iCs/>
          <w:sz w:val="28"/>
          <w:szCs w:val="28"/>
          <w:u w:val="single"/>
        </w:rPr>
        <w:t>2. Вводная часть урока.</w:t>
      </w:r>
    </w:p>
    <w:p w:rsidR="00BD1743" w:rsidRDefault="00BD1743">
      <w:pPr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Учитель ОБЖ:</w:t>
      </w:r>
    </w:p>
    <w:p w:rsidR="00BD1743" w:rsidRDefault="00BD174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сожалению, в нашей жизни нас часто подстерегают различные опасности. Все знают, что нельзя открывать дверь незнакомым людям, нельзя разговаривать, а тем более уходить куда-нибудь с незнакомыми людьми. Очень опасно гулять одному по вечерам в безлюдных местах. Однако, наиболее часто несчастные случаи происходят по нашей невнимательности или небрежному отношению к собственной безопасности. Наше сегодняшнее занятие будет посвящено соблюдению простых и очень важных правил поведения дома и на улице. На примере замечательной сказки мы рассмотрим, к чему может привести их несоблюдение.</w:t>
      </w:r>
    </w:p>
    <w:p w:rsidR="00BD1743" w:rsidRDefault="00BD1743">
      <w:pPr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Учитель литературы:</w:t>
      </w:r>
    </w:p>
    <w:p w:rsidR="00BD1743" w:rsidRDefault="00BD174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D1743" w:rsidRDefault="00BD174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деревне живет маленькая девочка, любимая мамой и бабушкой, которая сшила ей красную шапку. Однажды мама отправила Красную Шапочку к бабушке, отнести гостинцы (пироги, горшочек свежего масла) и встретила волка. Узнав, куда направляется девочка, он первым добежал до бабушки, съел старушку, переоделся в ее одежду и улегся в кровать. Появившись в доме бабушки, Красная Шапочка поставила корзинку на стол и подошла к кровати. Обратив внимание на необычный бабушкин вид, она спросила, почему у нее такие большие руки (получила ответ: «чтобы обнимать»), уши (чтобы лучше слышать), глаза (дабы лучше видеть)… Последний вопрос — про зубы — оказался фатальным: после ответа «чтобы съесть», волк проглотил девочку. Его рычание услышали дровосеки, которые вбежали в дом и убили волка. Из его живота вылезли бабушка и Красная Шапочка. Они закопали волка в лесу и пригласили дровосеков на чай и пирожки с маслом.</w:t>
      </w:r>
    </w:p>
    <w:p w:rsidR="00BD1743" w:rsidRDefault="00BD174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D1743" w:rsidRDefault="00BD1743">
      <w:pPr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Учитель литературы, риторики:</w:t>
      </w:r>
    </w:p>
    <w:p w:rsidR="00BD1743" w:rsidRDefault="00BD174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Напоминаю Вам, уважаемые учащиеся, простые правила сценического мастерства. Человек на сцене находится в центре всеобщего внимания и должен постараться соблюдать эти нехитрые правила:</w:t>
      </w:r>
    </w:p>
    <w:p w:rsidR="00BD1743" w:rsidRDefault="00BD174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 не поворачиваться к залу спиной</w:t>
      </w:r>
    </w:p>
    <w:p w:rsidR="00BD1743" w:rsidRDefault="00BD174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 говорить громко и четко, без запинок</w:t>
      </w:r>
    </w:p>
    <w:p w:rsidR="00BD1743" w:rsidRDefault="00BD174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 не стоит говорить на ходу, сначала остановитесь</w:t>
      </w:r>
    </w:p>
    <w:p w:rsidR="00BD1743" w:rsidRDefault="00BD174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 говорите с выражением, не торопясь</w:t>
      </w:r>
    </w:p>
    <w:p w:rsidR="00BD1743" w:rsidRDefault="00BD174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 не опускайте голову</w:t>
      </w:r>
    </w:p>
    <w:p w:rsidR="00BD1743" w:rsidRDefault="00BD1743">
      <w:pPr>
        <w:jc w:val="both"/>
        <w:rPr>
          <w:rFonts w:ascii="Times New Roman" w:hAnsi="Times New Roman" w:cs="Times New Roman"/>
          <w:i/>
          <w:iCs/>
          <w:sz w:val="28"/>
          <w:szCs w:val="28"/>
          <w:u w:val="single"/>
        </w:rPr>
      </w:pPr>
      <w:r>
        <w:rPr>
          <w:rFonts w:ascii="Times New Roman" w:hAnsi="Times New Roman" w:cs="Times New Roman"/>
          <w:i/>
          <w:iCs/>
          <w:sz w:val="28"/>
          <w:szCs w:val="28"/>
          <w:u w:val="single"/>
        </w:rPr>
        <w:t>3. Основная часть урока:</w:t>
      </w:r>
    </w:p>
    <w:p w:rsidR="00BD1743" w:rsidRDefault="00BD174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 выходят на сцену, показывают театрализованное представление "Красная шапочка"</w:t>
      </w:r>
    </w:p>
    <w:p w:rsidR="00BD1743" w:rsidRDefault="00BD174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Голос за кадром:  </w:t>
      </w:r>
    </w:p>
    <w:p w:rsidR="00BD1743" w:rsidRDefault="00BD174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Жила-была маленькая девочка. Мать любила ее без памяти, а бабушка еще больше. Ко дню рождения внучки подарила ей бабушка красную шапочку. С тех пор девочка всюду в ней ходила. Соседи так про нее и говорили:  </w:t>
      </w:r>
    </w:p>
    <w:p w:rsidR="00BD1743" w:rsidRDefault="00BD174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-Вот Красная Шапочка идет!</w:t>
      </w:r>
    </w:p>
    <w:p w:rsidR="00BD1743" w:rsidRDefault="00BD174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Как-то раз испекла мама пирожков и сказала дочке:</w:t>
      </w:r>
    </w:p>
    <w:p w:rsidR="00BD1743" w:rsidRDefault="00BD174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Сходи-ка, Красная Шапочка, к бабушке, снеси ей пирожков и горшочек масла да узнай, здорова ли она.</w:t>
      </w:r>
    </w:p>
    <w:p w:rsidR="00BD1743" w:rsidRDefault="00BD174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Голос за кадром: Собралась Красная Шапочка и пошла к бабушке.</w:t>
      </w:r>
    </w:p>
    <w:p w:rsidR="00BD1743" w:rsidRDefault="00BD174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Идет она лесом, а навстречу ей - серый Волк.</w:t>
      </w:r>
    </w:p>
    <w:p w:rsidR="00BD1743" w:rsidRDefault="00BD174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Серый волк: </w:t>
      </w:r>
    </w:p>
    <w:p w:rsidR="00BD1743" w:rsidRDefault="00BD174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Куда ты идешь. Красная Шапочка? </w:t>
      </w:r>
    </w:p>
    <w:p w:rsidR="00BD1743" w:rsidRDefault="00BD174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Красная шапочка:</w:t>
      </w:r>
    </w:p>
    <w:p w:rsidR="00BD1743" w:rsidRDefault="00BD174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Иду к бабушке и несу ей пирожок и горшочек масла.</w:t>
      </w:r>
    </w:p>
    <w:p w:rsidR="00BD1743" w:rsidRDefault="00BD174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Серый волк:</w:t>
      </w:r>
    </w:p>
    <w:p w:rsidR="00BD1743" w:rsidRDefault="00BD174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А далеко живет твоя бабушка?</w:t>
      </w:r>
    </w:p>
    <w:p w:rsidR="00BD1743" w:rsidRDefault="00BD174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Красная шапочка:</w:t>
      </w:r>
    </w:p>
    <w:p w:rsidR="00BD1743" w:rsidRDefault="00BD174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Далеко.  Вон в той деревне, за мельницей, в первом домике с края.</w:t>
      </w:r>
    </w:p>
    <w:p w:rsidR="00BD1743" w:rsidRDefault="00BD174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Серый волк:</w:t>
      </w:r>
    </w:p>
    <w:p w:rsidR="00BD1743" w:rsidRDefault="00BD174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Ладно, я тоже хочу проведать твою бабушку. Я по этой дороге пойду, а ты ступай по той. Посмотрим, кто из нас раньше придет.</w:t>
      </w:r>
    </w:p>
    <w:p w:rsidR="00BD1743" w:rsidRDefault="00BD174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Голос за кадром: </w:t>
      </w:r>
    </w:p>
    <w:p w:rsidR="00BD1743" w:rsidRDefault="00BD174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Сказал это Волк и побежал, что было духу, по самой короткой дорожке.</w:t>
      </w:r>
    </w:p>
    <w:p w:rsidR="00BD1743" w:rsidRDefault="00BD174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Красная Шапочка пошла по самой длинной дороге. Шла она, не торопясь, по пути останавливалась, рвала цветы и собирала в букеты. Не успела она еще до мельницы дойти, а Волк уже прискакал к бабушкиному домику и стучится в дверь:</w:t>
      </w:r>
    </w:p>
    <w:p w:rsidR="00BD1743" w:rsidRDefault="00BD174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Тук-тук!</w:t>
      </w:r>
    </w:p>
    <w:p w:rsidR="00BD1743" w:rsidRDefault="00BD174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Бабушка:</w:t>
      </w:r>
    </w:p>
    <w:p w:rsidR="00BD1743" w:rsidRDefault="00BD174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Кто там? </w:t>
      </w:r>
    </w:p>
    <w:p w:rsidR="00BD1743" w:rsidRDefault="00BD174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Серый волк: </w:t>
      </w:r>
    </w:p>
    <w:p w:rsidR="00BD1743" w:rsidRDefault="00BD174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-Это я, внучка ваша, Красная Шапочка, я к вам в гости пришла, пирожок принесла и горшочек масла.</w:t>
      </w:r>
    </w:p>
    <w:p w:rsidR="00BD1743" w:rsidRDefault="00BD174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Голос за кадром: </w:t>
      </w:r>
    </w:p>
    <w:p w:rsidR="00BD1743" w:rsidRDefault="00BD174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бабушка была в то время больна и лежала в постели. Она подумала, что это и в самом деле Красная Шапочка, и крикнула:</w:t>
      </w:r>
    </w:p>
    <w:p w:rsidR="00BD1743" w:rsidRDefault="00BD174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Бабушка:</w:t>
      </w:r>
    </w:p>
    <w:p w:rsidR="00BD1743" w:rsidRDefault="00BD174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Дерни за веревочку, дитя мое, дверь и откроется!</w:t>
      </w:r>
    </w:p>
    <w:p w:rsidR="00BD1743" w:rsidRDefault="00BD174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Голос за кадром: </w:t>
      </w:r>
    </w:p>
    <w:p w:rsidR="00BD1743" w:rsidRDefault="00BD174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Волк дернул за веревочку - дверь и открылась.</w:t>
      </w:r>
    </w:p>
    <w:p w:rsidR="00BD1743" w:rsidRDefault="00BD174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Бросился Волк на бабушку и разом проглотил ее. Он был очень голоден, потому что три дня ничего не ел. Потом закрыл дверь, улегся на бабушкину постель и стал поджидать Красную Шапочку.</w:t>
      </w:r>
    </w:p>
    <w:p w:rsidR="00BD1743" w:rsidRDefault="00BD174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Скоро она пришла и постучалась:</w:t>
      </w:r>
    </w:p>
    <w:p w:rsidR="00BD1743" w:rsidRDefault="00BD174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Тук-тук!</w:t>
      </w:r>
    </w:p>
    <w:p w:rsidR="00BD1743" w:rsidRDefault="00BD174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Серый волк:</w:t>
      </w:r>
    </w:p>
    <w:p w:rsidR="00BD1743" w:rsidRDefault="00BD174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Кто там?  </w:t>
      </w:r>
    </w:p>
    <w:p w:rsidR="00BD1743" w:rsidRDefault="00BD174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Голос за кадром: А голос у волка грубый, хриплый.</w:t>
      </w:r>
    </w:p>
    <w:p w:rsidR="00BD1743" w:rsidRDefault="00BD174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Красная Шапочка испугалась было, но потом подумала, что бабушка охрипла от простуды, и ответила:</w:t>
      </w:r>
    </w:p>
    <w:p w:rsidR="00BD1743" w:rsidRDefault="00BD174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Это я, внучка ваша. Принесла вам пирожок и горшочек масла!</w:t>
      </w:r>
    </w:p>
    <w:p w:rsidR="00BD1743" w:rsidRDefault="00BD174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Голос за кадром: </w:t>
      </w:r>
    </w:p>
    <w:p w:rsidR="00BD1743" w:rsidRDefault="00BD174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Волк откашлялся и сказал тоненьким голоском:</w:t>
      </w:r>
    </w:p>
    <w:p w:rsidR="00BD1743" w:rsidRDefault="00BD174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Дерни за веревочку, дитя мое, дверь и откроется.</w:t>
      </w:r>
    </w:p>
    <w:p w:rsidR="00BD1743" w:rsidRDefault="00BD174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Красная Шапочка дернула за веревочку-дверь и открылась. Вошла девочка в домик, а Волк спрятался под одеяло и говорит:</w:t>
      </w:r>
    </w:p>
    <w:p w:rsidR="00BD1743" w:rsidRDefault="00BD174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Положи-ка, внучка, пирожок на стол, горшочек на полку поставь, а сама приляг рядом со мной!</w:t>
      </w:r>
    </w:p>
    <w:p w:rsidR="00BD1743" w:rsidRDefault="00BD174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Голос за кадром: </w:t>
      </w:r>
    </w:p>
    <w:p w:rsidR="00BD1743" w:rsidRDefault="00BD174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Красная Шапочка прилегла рядом с Волком и спрашивает:</w:t>
      </w:r>
    </w:p>
    <w:p w:rsidR="00BD1743" w:rsidRDefault="00BD174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Бабушка, почему у вас такие большие руки?</w:t>
      </w:r>
    </w:p>
    <w:p w:rsidR="00BD1743" w:rsidRDefault="00BD174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Волк:</w:t>
      </w:r>
    </w:p>
    <w:p w:rsidR="00BD1743" w:rsidRDefault="00BD174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Это чтобы покрепче обнять тебя, дитя мое.</w:t>
      </w:r>
    </w:p>
    <w:p w:rsidR="00BD1743" w:rsidRDefault="00BD174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Красная шапочка:</w:t>
      </w:r>
    </w:p>
    <w:p w:rsidR="00BD1743" w:rsidRDefault="00BD174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Бабушка, почему у вас такие большие уши?</w:t>
      </w:r>
    </w:p>
    <w:p w:rsidR="00BD1743" w:rsidRDefault="00BD174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Волк:</w:t>
      </w:r>
    </w:p>
    <w:p w:rsidR="00BD1743" w:rsidRDefault="00BD174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Чтобы лучше слышать, дитя мое.</w:t>
      </w:r>
    </w:p>
    <w:p w:rsidR="00BD1743" w:rsidRDefault="00BD174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Красная шапочка:</w:t>
      </w:r>
    </w:p>
    <w:p w:rsidR="00BD1743" w:rsidRDefault="00BD174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Бабушка, почему у вас такие большие глаза?</w:t>
      </w:r>
    </w:p>
    <w:p w:rsidR="00BD1743" w:rsidRDefault="00BD174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Волк:</w:t>
      </w:r>
    </w:p>
    <w:p w:rsidR="00BD1743" w:rsidRDefault="00BD174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Чтобы лучше видеть, дитя мое.</w:t>
      </w:r>
    </w:p>
    <w:p w:rsidR="00BD1743" w:rsidRDefault="00BD174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Красная шапочка:</w:t>
      </w:r>
    </w:p>
    <w:p w:rsidR="00BD1743" w:rsidRDefault="00BD174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Бабушка, почему у вас такие большие зубы?</w:t>
      </w:r>
    </w:p>
    <w:p w:rsidR="00BD1743" w:rsidRDefault="00BD174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Волк:</w:t>
      </w:r>
    </w:p>
    <w:p w:rsidR="00BD1743" w:rsidRDefault="00BD174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А это чтоб скорее съесть тебя, дитя мое!</w:t>
      </w:r>
    </w:p>
    <w:p w:rsidR="00BD1743" w:rsidRDefault="00BD174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Голос за кадром: </w:t>
      </w:r>
    </w:p>
    <w:p w:rsidR="00BD1743" w:rsidRDefault="00BD174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успела Красная Шапочка и охнуть, как Волк бросился на нее и проглотил.</w:t>
      </w:r>
    </w:p>
    <w:p w:rsidR="00BD1743" w:rsidRDefault="00BD174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Но, к счастью, в это время проходили мимо домика дровосеки с топорами на плечах. Услышали они шум, вбежали в домик и убили Волка. А потом распороли ему брюхо, и оттуда вышла Красная Шапочка, а за ней и бабушка - обе целые и невредимые.</w:t>
      </w:r>
    </w:p>
    <w:p w:rsidR="00BD1743" w:rsidRDefault="00BD1743">
      <w:pPr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После представления ученики самостоятельно отвечают на вопросы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преподавателя ОБЖ:</w:t>
      </w:r>
    </w:p>
    <w:p w:rsidR="00BD1743" w:rsidRDefault="00BD174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Какие правила безопасного поведения нарушили герои сказки?</w:t>
      </w:r>
    </w:p>
    <w:p w:rsidR="00BD1743" w:rsidRDefault="00BD1743">
      <w:pPr>
        <w:jc w:val="both"/>
        <w:rPr>
          <w:rFonts w:ascii="Times New Roman" w:hAnsi="Times New Roman" w:cs="Times New Roman"/>
          <w:i/>
          <w:iCs/>
          <w:sz w:val="28"/>
          <w:szCs w:val="28"/>
          <w:u w:val="single"/>
        </w:rPr>
      </w:pPr>
      <w:r>
        <w:rPr>
          <w:rFonts w:ascii="Times New Roman" w:hAnsi="Times New Roman" w:cs="Times New Roman"/>
          <w:i/>
          <w:iCs/>
          <w:sz w:val="28"/>
          <w:szCs w:val="28"/>
          <w:u w:val="single"/>
        </w:rPr>
        <w:t xml:space="preserve">Примерные ответы учащихся: </w:t>
      </w:r>
    </w:p>
    <w:p w:rsidR="00BD1743" w:rsidRDefault="00BD174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(нельзя ребенка одного отпускать через лес;  нельзя разговаривать на улице с незнакомцами; нельзя незнакомым людям сообщать свой адрес; прежде, чем открывать дверь, необходимо посмотреть в дверной глазок; чужим нельзя открывать дверь и т.д.)</w:t>
      </w:r>
    </w:p>
    <w:p w:rsidR="00BD1743" w:rsidRDefault="00BD174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Как надо было правильно поступать героям сказки в различных ситуациях?</w:t>
      </w:r>
    </w:p>
    <w:p w:rsidR="00BD1743" w:rsidRDefault="00BD174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  <w:u w:val="single"/>
        </w:rPr>
        <w:t>Примерные ответы учащихся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BD1743" w:rsidRDefault="00BD174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(Маме отправиться в гости к бабушке вместе с дочкой; не останавливаться и не завязывать разговор с незнакомцем; прежде, чем открыть дверь, посмотреть, кто за ней стоит)</w:t>
      </w:r>
    </w:p>
    <w:p w:rsidR="00BD1743" w:rsidRDefault="00BD174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Учащиеся разыгрывают сказку с учетом ответов на предыдущие вопросы по правилам безопасного поведения.</w:t>
      </w:r>
    </w:p>
    <w:p w:rsidR="00BD1743" w:rsidRDefault="00BD174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D1743" w:rsidRDefault="00BD174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Рефлексия: </w:t>
      </w:r>
    </w:p>
    <w:p w:rsidR="00BD1743" w:rsidRDefault="00BD174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Какой цвет у Вас ассоциируется с названием урока «Безопасная сказка»? Почему?</w:t>
      </w:r>
    </w:p>
    <w:p w:rsidR="00BD1743" w:rsidRDefault="00BD174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Что нового вы сегодня узнали? </w:t>
      </w:r>
    </w:p>
    <w:p w:rsidR="00BD1743" w:rsidRDefault="00BD174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Как вы примените эти знания в жизни?</w:t>
      </w:r>
    </w:p>
    <w:p w:rsidR="00BD1743" w:rsidRDefault="00BD174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D1743" w:rsidRDefault="00BD1743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BD1743" w:rsidSect="00BD174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850" w:bottom="1134" w:left="1701" w:header="708" w:footer="708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D1743" w:rsidRDefault="00BD1743" w:rsidP="00BD1743">
      <w:pPr>
        <w:spacing w:after="0" w:line="240" w:lineRule="auto"/>
      </w:pPr>
      <w:r>
        <w:separator/>
      </w:r>
    </w:p>
  </w:endnote>
  <w:endnote w:type="continuationSeparator" w:id="0">
    <w:p w:rsidR="00BD1743" w:rsidRDefault="00BD1743" w:rsidP="00BD17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1743" w:rsidRDefault="00BD1743">
    <w:pPr>
      <w:widowControl w:val="0"/>
      <w:spacing w:after="0" w:line="240" w:lineRule="auto"/>
      <w:rPr>
        <w:rFonts w:cstheme="minorBidi"/>
        <w:sz w:val="24"/>
        <w:szCs w:val="24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1743" w:rsidRDefault="00BD1743">
    <w:pPr>
      <w:widowControl w:val="0"/>
      <w:spacing w:after="0" w:line="240" w:lineRule="auto"/>
      <w:rPr>
        <w:rFonts w:cstheme="minorBidi"/>
        <w:sz w:val="24"/>
        <w:szCs w:val="24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1743" w:rsidRDefault="00BD1743">
    <w:pPr>
      <w:widowControl w:val="0"/>
      <w:spacing w:after="0" w:line="240" w:lineRule="auto"/>
      <w:rPr>
        <w:rFonts w:cstheme="minorBidi"/>
        <w:sz w:val="24"/>
        <w:szCs w:val="24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D1743" w:rsidRDefault="00BD1743" w:rsidP="00BD1743">
      <w:pPr>
        <w:spacing w:after="0" w:line="240" w:lineRule="auto"/>
      </w:pPr>
      <w:r>
        <w:separator/>
      </w:r>
    </w:p>
  </w:footnote>
  <w:footnote w:type="continuationSeparator" w:id="0">
    <w:p w:rsidR="00BD1743" w:rsidRDefault="00BD1743" w:rsidP="00BD17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1743" w:rsidRDefault="00BD1743">
    <w:pPr>
      <w:widowControl w:val="0"/>
      <w:spacing w:after="0" w:line="240" w:lineRule="auto"/>
      <w:rPr>
        <w:rFonts w:cstheme="minorBidi"/>
        <w:sz w:val="24"/>
        <w:szCs w:val="24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1743" w:rsidRDefault="00BD1743">
    <w:pPr>
      <w:widowControl w:val="0"/>
      <w:spacing w:after="0" w:line="240" w:lineRule="auto"/>
      <w:rPr>
        <w:rFonts w:cstheme="minorBidi"/>
        <w:sz w:val="24"/>
        <w:szCs w:val="24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1743" w:rsidRDefault="00BD1743">
    <w:pPr>
      <w:widowControl w:val="0"/>
      <w:spacing w:after="0" w:line="240" w:lineRule="auto"/>
      <w:rPr>
        <w:rFonts w:cstheme="minorBidi"/>
        <w:sz w:val="24"/>
        <w:szCs w:val="2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D1743"/>
    <w:rsid w:val="00BD17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autoSpaceDE w:val="0"/>
      <w:autoSpaceDN w:val="0"/>
      <w:adjustRightInd w:val="0"/>
      <w:spacing w:after="200" w:line="276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0</Pages>
  <Words>0</Words>
  <Characters>0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</dc:creator>
  <cp:keywords/>
  <dc:description/>
  <cp:lastModifiedBy/>
  <cp:revision>0</cp:revision>
</cp:coreProperties>
</file>