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8" w:tblpY="1"/>
        <w:tblOverlap w:val="never"/>
        <w:tblW w:w="5041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426"/>
        <w:gridCol w:w="418"/>
        <w:gridCol w:w="767"/>
        <w:gridCol w:w="280"/>
        <w:gridCol w:w="1921"/>
        <w:gridCol w:w="1648"/>
        <w:gridCol w:w="1055"/>
        <w:gridCol w:w="82"/>
        <w:gridCol w:w="2173"/>
      </w:tblGrid>
      <w:tr w:rsidR="006839AD" w:rsidRPr="00443948" w:rsidTr="00CB4C40">
        <w:trPr>
          <w:cantSplit/>
          <w:trHeight w:val="473"/>
        </w:trPr>
        <w:tc>
          <w:tcPr>
            <w:tcW w:w="2698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CC7152" w:rsidRDefault="006839AD" w:rsidP="00443948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Раздел</w:t>
            </w:r>
            <w:r w:rsidR="00443948">
              <w:rPr>
                <w:rFonts w:ascii="Times New Roman" w:hAnsi="Times New Roman"/>
                <w:b/>
                <w:szCs w:val="22"/>
                <w:lang w:val="ru-RU"/>
              </w:rPr>
              <w:t xml:space="preserve"> долгосрочного планирования 5.3.В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:</w:t>
            </w:r>
            <w:r w:rsidR="00CC7152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  <w:p w:rsidR="006839AD" w:rsidRPr="00A41020" w:rsidRDefault="00CC7152" w:rsidP="00443948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Десятичные дроби и действия над ними</w:t>
            </w:r>
            <w:r w:rsidR="006839AD"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</w:tc>
        <w:tc>
          <w:tcPr>
            <w:tcW w:w="2302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Школа:</w:t>
            </w:r>
            <w:r w:rsidR="00443948">
              <w:rPr>
                <w:rFonts w:ascii="Times New Roman" w:hAnsi="Times New Roman"/>
                <w:b/>
                <w:szCs w:val="22"/>
                <w:lang w:val="ru-RU"/>
              </w:rPr>
              <w:t xml:space="preserve"> город Сарань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="00767585">
              <w:rPr>
                <w:rFonts w:ascii="Times New Roman" w:hAnsi="Times New Roman"/>
                <w:b/>
                <w:szCs w:val="22"/>
                <w:lang w:val="ru-RU"/>
              </w:rPr>
              <w:t>ОШ№1</w:t>
            </w:r>
          </w:p>
        </w:tc>
      </w:tr>
      <w:tr w:rsidR="006839AD" w:rsidRPr="002C632F" w:rsidTr="00CB4C40">
        <w:trPr>
          <w:cantSplit/>
          <w:trHeight w:val="472"/>
        </w:trPr>
        <w:tc>
          <w:tcPr>
            <w:tcW w:w="2698" w:type="pct"/>
            <w:gridSpan w:val="5"/>
            <w:tcBorders>
              <w:top w:val="nil"/>
              <w:bottom w:val="nil"/>
              <w:right w:val="nil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Дата</w:t>
            </w:r>
            <w:proofErr w:type="gram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:</w:t>
            </w:r>
            <w:proofErr w:type="gramEnd"/>
          </w:p>
        </w:tc>
        <w:tc>
          <w:tcPr>
            <w:tcW w:w="2302" w:type="pct"/>
            <w:gridSpan w:val="4"/>
            <w:tcBorders>
              <w:top w:val="nil"/>
              <w:left w:val="nil"/>
              <w:bottom w:val="nil"/>
            </w:tcBorders>
          </w:tcPr>
          <w:p w:rsidR="006839AD" w:rsidRPr="00A41020" w:rsidRDefault="006839AD" w:rsidP="00443948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ФИО учителя:</w:t>
            </w:r>
            <w:r w:rsidR="00767585">
              <w:rPr>
                <w:rFonts w:ascii="Times New Roman" w:hAnsi="Times New Roman"/>
                <w:b/>
                <w:szCs w:val="22"/>
                <w:lang w:val="ru-RU"/>
              </w:rPr>
              <w:t xml:space="preserve"> Шабельник Е</w:t>
            </w:r>
            <w:r w:rsidR="00443948">
              <w:rPr>
                <w:rFonts w:ascii="Times New Roman" w:hAnsi="Times New Roman"/>
                <w:b/>
                <w:szCs w:val="22"/>
                <w:lang w:val="ru-RU"/>
              </w:rPr>
              <w:t>лена Сергеевна</w:t>
            </w:r>
          </w:p>
        </w:tc>
      </w:tr>
      <w:tr w:rsidR="006839AD" w:rsidRPr="00443948" w:rsidTr="00CB4C40">
        <w:trPr>
          <w:cantSplit/>
          <w:trHeight w:val="412"/>
        </w:trPr>
        <w:tc>
          <w:tcPr>
            <w:tcW w:w="2698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класс: </w:t>
            </w:r>
            <w:r w:rsidR="00767585">
              <w:rPr>
                <w:rFonts w:ascii="Times New Roman" w:hAnsi="Times New Roman"/>
                <w:b/>
                <w:szCs w:val="22"/>
                <w:lang w:val="ru-RU"/>
              </w:rPr>
              <w:t>5</w:t>
            </w:r>
          </w:p>
        </w:tc>
        <w:tc>
          <w:tcPr>
            <w:tcW w:w="129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Участвовали: 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Не участвовали:</w:t>
            </w:r>
          </w:p>
        </w:tc>
      </w:tr>
      <w:tr w:rsidR="006839AD" w:rsidRPr="00767585" w:rsidTr="00CB4C40">
        <w:trPr>
          <w:cantSplit/>
          <w:trHeight w:val="412"/>
        </w:trPr>
        <w:tc>
          <w:tcPr>
            <w:tcW w:w="1676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Тема урока</w:t>
            </w:r>
          </w:p>
        </w:tc>
        <w:tc>
          <w:tcPr>
            <w:tcW w:w="1022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6839AD" w:rsidRPr="00A41020" w:rsidRDefault="00E27D13" w:rsidP="00CB4C40">
            <w:pPr>
              <w:pStyle w:val="AssignmentTemplate"/>
              <w:spacing w:before="0" w:after="0"/>
              <w:ind w:right="-249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</w:t>
            </w:r>
            <w:r w:rsidR="005324EE" w:rsidRPr="00541BC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вычитание десятичных дробей</w:t>
            </w:r>
          </w:p>
        </w:tc>
        <w:tc>
          <w:tcPr>
            <w:tcW w:w="129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7563E" w:rsidRDefault="00B7563E" w:rsidP="00CB4C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B7563E" w:rsidRDefault="00B7563E" w:rsidP="00B7563E">
            <w:pPr>
              <w:rPr>
                <w:lang w:val="ru-RU"/>
              </w:rPr>
            </w:pPr>
          </w:p>
          <w:p w:rsidR="006839AD" w:rsidRPr="00B7563E" w:rsidRDefault="00B7563E" w:rsidP="00B7563E">
            <w:pPr>
              <w:rPr>
                <w:b/>
                <w:lang w:val="ru-RU"/>
              </w:rPr>
            </w:pPr>
            <w:r w:rsidRPr="00B7563E">
              <w:rPr>
                <w:b/>
                <w:lang w:val="ru-RU"/>
              </w:rPr>
              <w:t>(2 урока)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2976A4"/>
            </w:tcBorders>
          </w:tcPr>
          <w:p w:rsidR="006839AD" w:rsidRPr="00A41020" w:rsidRDefault="006839AD" w:rsidP="00CB4C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6839AD" w:rsidRPr="002C632F" w:rsidTr="00CB4C40">
        <w:trPr>
          <w:cantSplit/>
          <w:trHeight w:val="1015"/>
        </w:trPr>
        <w:tc>
          <w:tcPr>
            <w:tcW w:w="1676" w:type="pct"/>
            <w:gridSpan w:val="3"/>
            <w:tcBorders>
              <w:top w:val="single" w:sz="8" w:space="0" w:color="2976A4"/>
            </w:tcBorders>
          </w:tcPr>
          <w:p w:rsidR="006839AD" w:rsidRPr="00A41020" w:rsidRDefault="006839AD" w:rsidP="00443948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Цели обучения, достигаемые на этом уроке  </w:t>
            </w:r>
          </w:p>
        </w:tc>
        <w:tc>
          <w:tcPr>
            <w:tcW w:w="3324" w:type="pct"/>
            <w:gridSpan w:val="6"/>
            <w:tcBorders>
              <w:top w:val="single" w:sz="8" w:space="0" w:color="2976A4"/>
            </w:tcBorders>
          </w:tcPr>
          <w:p w:rsidR="005324EE" w:rsidRDefault="005324EE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</w:p>
          <w:p w:rsidR="006839AD" w:rsidRPr="005324EE" w:rsidRDefault="005324EE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5324EE">
              <w:rPr>
                <w:rFonts w:ascii="Times New Roman" w:hAnsi="Times New Roman"/>
                <w:color w:val="000000"/>
                <w:sz w:val="24"/>
                <w:lang w:val="ru-RU"/>
              </w:rPr>
              <w:t>5.1.2.27 выполнять сложение и вычитание десятичных дробей</w:t>
            </w:r>
          </w:p>
        </w:tc>
      </w:tr>
      <w:tr w:rsidR="006839AD" w:rsidRPr="002C632F" w:rsidTr="00CB4C40">
        <w:trPr>
          <w:cantSplit/>
          <w:trHeight w:val="603"/>
        </w:trPr>
        <w:tc>
          <w:tcPr>
            <w:tcW w:w="1676" w:type="pct"/>
            <w:gridSpan w:val="3"/>
          </w:tcPr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Цель урока</w:t>
            </w:r>
          </w:p>
        </w:tc>
        <w:tc>
          <w:tcPr>
            <w:tcW w:w="3324" w:type="pct"/>
            <w:gridSpan w:val="6"/>
          </w:tcPr>
          <w:p w:rsidR="006839AD" w:rsidRDefault="005324EE" w:rsidP="00CB4C40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324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должны </w:t>
            </w:r>
            <w:r w:rsidR="00964E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выполнять </w:t>
            </w:r>
            <w:r w:rsidR="0057380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964E58">
              <w:rPr>
                <w:rFonts w:ascii="Times New Roman" w:hAnsi="Times New Roman"/>
                <w:color w:val="000000"/>
                <w:sz w:val="24"/>
                <w:lang w:val="ru-RU"/>
              </w:rPr>
              <w:t>ложение и вычитание де</w:t>
            </w:r>
            <w:r w:rsidR="0057380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5324EE">
              <w:rPr>
                <w:rFonts w:ascii="Times New Roman" w:hAnsi="Times New Roman"/>
                <w:color w:val="000000"/>
                <w:sz w:val="24"/>
                <w:lang w:val="ru-RU"/>
              </w:rPr>
              <w:t>ятичных дробей</w:t>
            </w:r>
          </w:p>
          <w:p w:rsidR="005324EE" w:rsidRPr="005324EE" w:rsidRDefault="005324EE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Б</w:t>
            </w:r>
            <w:r w:rsidR="00964E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ольшин</w:t>
            </w:r>
            <w:r w:rsidR="005738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</w:t>
            </w:r>
            <w:r w:rsidRPr="005324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324EE">
              <w:rPr>
                <w:rFonts w:ascii="Times New Roman" w:hAnsi="Times New Roman"/>
                <w:color w:val="000000"/>
                <w:sz w:val="24"/>
                <w:lang w:val="ru-RU"/>
              </w:rPr>
              <w:t>должны применять</w:t>
            </w:r>
            <w:r w:rsidR="00964E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правило </w:t>
            </w:r>
            <w:r w:rsidR="0057380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ложения и вычитания для решения задач </w:t>
            </w:r>
          </w:p>
          <w:p w:rsidR="006839AD" w:rsidRPr="00B02E9F" w:rsidRDefault="005324EE" w:rsidP="00DD735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B02E9F">
              <w:rPr>
                <w:rFonts w:ascii="Times New Roman" w:hAnsi="Times New Roman"/>
                <w:b/>
                <w:sz w:val="24"/>
                <w:lang w:val="ru-RU"/>
              </w:rPr>
              <w:t>Некоторые</w:t>
            </w:r>
            <w:r w:rsidR="008170EE" w:rsidRPr="00B02E9F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DD7354" w:rsidRPr="00B02E9F">
              <w:rPr>
                <w:rFonts w:ascii="Times New Roman" w:hAnsi="Times New Roman"/>
                <w:sz w:val="24"/>
                <w:lang w:val="ru-RU"/>
              </w:rPr>
              <w:t xml:space="preserve">анализируют  и </w:t>
            </w:r>
            <w:r w:rsidR="005D59CC" w:rsidRPr="00B02E9F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B00012" w:rsidRPr="00B02E9F">
              <w:rPr>
                <w:rFonts w:ascii="Times New Roman" w:hAnsi="Times New Roman"/>
                <w:sz w:val="24"/>
                <w:lang w:val="ru-RU"/>
              </w:rPr>
              <w:t>прим</w:t>
            </w:r>
            <w:r w:rsidR="00DD7354" w:rsidRPr="00B02E9F">
              <w:rPr>
                <w:rFonts w:ascii="Times New Roman" w:hAnsi="Times New Roman"/>
                <w:sz w:val="24"/>
                <w:lang w:val="ru-RU"/>
              </w:rPr>
              <w:t>еняют</w:t>
            </w:r>
            <w:r w:rsidR="00964E58" w:rsidRPr="00B02E9F">
              <w:rPr>
                <w:rFonts w:ascii="Times New Roman" w:hAnsi="Times New Roman"/>
                <w:sz w:val="24"/>
                <w:lang w:val="ru-RU"/>
              </w:rPr>
              <w:t xml:space="preserve"> переме</w:t>
            </w:r>
            <w:r w:rsidR="00573807" w:rsidRPr="00B02E9F">
              <w:rPr>
                <w:rFonts w:ascii="Times New Roman" w:hAnsi="Times New Roman"/>
                <w:sz w:val="24"/>
                <w:lang w:val="ru-RU"/>
              </w:rPr>
              <w:t>с</w:t>
            </w:r>
            <w:r w:rsidR="00964E58" w:rsidRPr="00B02E9F">
              <w:rPr>
                <w:rFonts w:ascii="Times New Roman" w:hAnsi="Times New Roman"/>
                <w:sz w:val="24"/>
                <w:lang w:val="ru-RU"/>
              </w:rPr>
              <w:t xml:space="preserve">тительное и </w:t>
            </w:r>
            <w:r w:rsidR="00573807" w:rsidRPr="00B02E9F">
              <w:rPr>
                <w:rFonts w:ascii="Times New Roman" w:hAnsi="Times New Roman"/>
                <w:sz w:val="24"/>
                <w:lang w:val="ru-RU"/>
              </w:rPr>
              <w:t>с</w:t>
            </w:r>
            <w:r w:rsidR="00B00012" w:rsidRPr="00B02E9F">
              <w:rPr>
                <w:rFonts w:ascii="Times New Roman" w:hAnsi="Times New Roman"/>
                <w:sz w:val="24"/>
                <w:lang w:val="ru-RU"/>
              </w:rPr>
              <w:t xml:space="preserve">очетательное свойства </w:t>
            </w:r>
            <w:r w:rsidR="006F3DD6" w:rsidRPr="00B02E9F">
              <w:rPr>
                <w:rFonts w:ascii="Times New Roman" w:hAnsi="Times New Roman"/>
                <w:sz w:val="24"/>
                <w:lang w:val="ru-RU"/>
              </w:rPr>
              <w:t>сложения</w:t>
            </w:r>
            <w:r w:rsidR="008170EE" w:rsidRPr="00B02E9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170EE" w:rsidRPr="00B02E9F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6839AD" w:rsidRPr="00A41020" w:rsidTr="00CB4C40">
        <w:trPr>
          <w:cantSplit/>
          <w:trHeight w:val="603"/>
        </w:trPr>
        <w:tc>
          <w:tcPr>
            <w:tcW w:w="1676" w:type="pct"/>
            <w:gridSpan w:val="3"/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Критерии оценивания</w:t>
            </w:r>
          </w:p>
        </w:tc>
        <w:tc>
          <w:tcPr>
            <w:tcW w:w="3324" w:type="pct"/>
            <w:gridSpan w:val="6"/>
          </w:tcPr>
          <w:p w:rsidR="006839AD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8170EE" w:rsidRPr="008170EE" w:rsidRDefault="00964E58" w:rsidP="00CB4C40">
            <w:pPr>
              <w:widowControl/>
              <w:numPr>
                <w:ilvl w:val="0"/>
                <w:numId w:val="1"/>
              </w:numPr>
              <w:spacing w:after="160" w:line="240" w:lineRule="auto"/>
              <w:ind w:left="272" w:hanging="272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понимает и объя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няет способ 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ложения и вычитания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 десятичных дробей в </w:t>
            </w:r>
            <w:r w:rsidR="00CC7152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«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толбик»; </w:t>
            </w:r>
          </w:p>
          <w:p w:rsidR="008170EE" w:rsidRPr="008170EE" w:rsidRDefault="008170EE" w:rsidP="00CB4C40">
            <w:pPr>
              <w:widowControl/>
              <w:numPr>
                <w:ilvl w:val="0"/>
                <w:numId w:val="1"/>
              </w:numPr>
              <w:spacing w:after="160" w:line="240" w:lineRule="auto"/>
              <w:ind w:left="272" w:hanging="272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выполняет сложение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 </w:t>
            </w:r>
            <w:r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десятичных дробей;</w:t>
            </w:r>
          </w:p>
          <w:p w:rsidR="006839AD" w:rsidRDefault="00DE22D2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--  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выполняет вычитание десятичных дробей;</w:t>
            </w:r>
          </w:p>
          <w:p w:rsidR="006839AD" w:rsidRPr="00A41020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6839AD" w:rsidRPr="002C632F" w:rsidTr="00CB4C40">
        <w:trPr>
          <w:cantSplit/>
          <w:trHeight w:val="603"/>
        </w:trPr>
        <w:tc>
          <w:tcPr>
            <w:tcW w:w="1676" w:type="pct"/>
            <w:gridSpan w:val="3"/>
          </w:tcPr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Языковые задачи</w:t>
            </w:r>
          </w:p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324" w:type="pct"/>
            <w:gridSpan w:val="6"/>
          </w:tcPr>
          <w:p w:rsidR="008170EE" w:rsidRPr="008170EE" w:rsidRDefault="00964E58" w:rsidP="00CB4C40">
            <w:pPr>
              <w:widowControl/>
              <w:spacing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Лек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ика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 и терминология, 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пецифичная для предмета: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3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целая часть, дробная ча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ть;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2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де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ятичная дробь;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2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количе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тво знаков, отделяемых запятой;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2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де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ятая, 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отая, ты</w:t>
            </w:r>
            <w:r>
              <w:rPr>
                <w:rFonts w:ascii="Times New Roman" w:eastAsia="Calibri" w:hAnsi="Times New Roman"/>
                <w:color w:val="000000"/>
                <w:sz w:val="24"/>
                <w:lang w:val="en-US"/>
              </w:rPr>
              <w:t>c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ячная ча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ти и т.д.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2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разложение чи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ла по разрядам;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2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де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ятичные знаки.</w:t>
            </w:r>
          </w:p>
          <w:p w:rsidR="008170EE" w:rsidRPr="008170EE" w:rsidRDefault="008170EE" w:rsidP="00CB4C40">
            <w:pPr>
              <w:widowControl/>
              <w:spacing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Полез</w:t>
            </w:r>
            <w:r w:rsidR="00964E58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ные выражения для диалогов и пи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ьма:</w:t>
            </w:r>
          </w:p>
          <w:p w:rsidR="008170EE" w:rsidRPr="008170EE" w:rsidRDefault="00964E58" w:rsidP="00CB4C40">
            <w:pPr>
              <w:widowControl/>
              <w:numPr>
                <w:ilvl w:val="0"/>
                <w:numId w:val="3"/>
              </w:numPr>
              <w:spacing w:after="160" w:line="240" w:lineRule="auto"/>
              <w:ind w:left="272" w:hanging="218"/>
              <w:contextualSpacing/>
              <w:rPr>
                <w:rFonts w:ascii="Times New Roman" w:eastAsia="Calibri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 xml:space="preserve">чтобы 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ложить (выче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ть) две де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ятичные дроби, надо …;</w:t>
            </w:r>
          </w:p>
          <w:p w:rsidR="006839AD" w:rsidRDefault="00964E58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если в де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ятичной дроби припи</w:t>
            </w:r>
            <w:r w:rsidR="00573807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с</w:t>
            </w:r>
            <w:r w:rsidR="008170EE" w:rsidRPr="008170EE">
              <w:rPr>
                <w:rFonts w:ascii="Times New Roman" w:eastAsia="Calibri" w:hAnsi="Times New Roman"/>
                <w:color w:val="000000"/>
                <w:sz w:val="24"/>
                <w:lang w:val="ru-RU"/>
              </w:rPr>
              <w:t>ать (отбросить) справа один или несколько нулей, то получится дробь…;</w:t>
            </w:r>
          </w:p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6839AD" w:rsidRPr="002C632F" w:rsidTr="00CB4C40">
        <w:trPr>
          <w:cantSplit/>
          <w:trHeight w:val="603"/>
        </w:trPr>
        <w:tc>
          <w:tcPr>
            <w:tcW w:w="1676" w:type="pct"/>
            <w:gridSpan w:val="3"/>
          </w:tcPr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Воспитание ценностей  </w:t>
            </w:r>
          </w:p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324" w:type="pct"/>
            <w:gridSpan w:val="6"/>
          </w:tcPr>
          <w:p w:rsidR="006839AD" w:rsidRPr="00C61AE0" w:rsidRDefault="00CC7152" w:rsidP="00CB4C40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«Общество всеобщего труда»</w:t>
            </w:r>
            <w:r w:rsidR="00295BB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:п</w:t>
            </w:r>
            <w:proofErr w:type="gramEnd"/>
            <w:r w:rsidR="00C61AE0" w:rsidRPr="0058784F">
              <w:rPr>
                <w:rFonts w:ascii="Times New Roman" w:hAnsi="Times New Roman"/>
                <w:sz w:val="24"/>
                <w:lang w:val="ru-RU"/>
              </w:rPr>
              <w:t xml:space="preserve">ривитие ценностей 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>будет о</w:t>
            </w:r>
            <w:r w:rsidR="00573807">
              <w:rPr>
                <w:rFonts w:ascii="Times New Roman" w:hAnsi="Times New Roman"/>
                <w:sz w:val="24"/>
                <w:lang w:val="ru-RU"/>
              </w:rPr>
              <w:t>с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>уществляться по</w:t>
            </w:r>
            <w:r w:rsidR="00573807">
              <w:rPr>
                <w:rFonts w:ascii="Times New Roman" w:hAnsi="Times New Roman"/>
                <w:sz w:val="24"/>
                <w:lang w:val="ru-RU"/>
              </w:rPr>
              <w:t>с</w:t>
            </w:r>
            <w:r w:rsidR="00C61AE0" w:rsidRPr="0058784F">
              <w:rPr>
                <w:rFonts w:ascii="Times New Roman" w:hAnsi="Times New Roman"/>
                <w:sz w:val="24"/>
                <w:lang w:val="ru-RU"/>
              </w:rPr>
              <w:t>редством работы в малых группах,</w:t>
            </w:r>
            <w:r w:rsidR="00C61A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61AE0" w:rsidRPr="0058784F">
              <w:rPr>
                <w:rFonts w:ascii="Times New Roman" w:hAnsi="Times New Roman"/>
                <w:sz w:val="24"/>
                <w:lang w:val="ru-RU"/>
              </w:rPr>
              <w:t>через умения принимать взвешенн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 xml:space="preserve">ые решения и выбор необходимых </w:t>
            </w:r>
            <w:r w:rsidR="00573807">
              <w:rPr>
                <w:rFonts w:ascii="Times New Roman" w:hAnsi="Times New Roman"/>
                <w:sz w:val="24"/>
                <w:lang w:val="ru-RU"/>
              </w:rPr>
              <w:t>с</w:t>
            </w:r>
            <w:r w:rsidR="00C61AE0" w:rsidRPr="0058784F">
              <w:rPr>
                <w:rFonts w:ascii="Times New Roman" w:hAnsi="Times New Roman"/>
                <w:sz w:val="24"/>
                <w:lang w:val="ru-RU"/>
              </w:rPr>
              <w:t>пособов</w:t>
            </w:r>
            <w:r w:rsidR="00C61A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61AE0" w:rsidRPr="0058784F">
              <w:rPr>
                <w:rFonts w:ascii="Times New Roman" w:hAnsi="Times New Roman"/>
                <w:sz w:val="24"/>
                <w:lang w:val="ru-RU"/>
              </w:rPr>
              <w:t>выполнения заданий.</w:t>
            </w: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Pr="00A41020" w:rsidRDefault="006839AD" w:rsidP="000B0782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6839AD" w:rsidRPr="002C632F" w:rsidTr="00CB4C40">
        <w:trPr>
          <w:cantSplit/>
          <w:trHeight w:val="1012"/>
        </w:trPr>
        <w:tc>
          <w:tcPr>
            <w:tcW w:w="1676" w:type="pct"/>
            <w:gridSpan w:val="3"/>
          </w:tcPr>
          <w:p w:rsidR="006839AD" w:rsidRPr="00A41020" w:rsidRDefault="006839AD" w:rsidP="00CB4C40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proofErr w:type="spell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Межпредметная</w:t>
            </w:r>
            <w:proofErr w:type="spellEnd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связь</w:t>
            </w:r>
          </w:p>
        </w:tc>
        <w:tc>
          <w:tcPr>
            <w:tcW w:w="3324" w:type="pct"/>
            <w:gridSpan w:val="6"/>
          </w:tcPr>
          <w:p w:rsidR="006839AD" w:rsidRDefault="007A3A06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58784F">
              <w:rPr>
                <w:rFonts w:ascii="Times New Roman" w:hAnsi="Times New Roman"/>
                <w:sz w:val="24"/>
                <w:lang w:val="ru-RU"/>
              </w:rPr>
              <w:t xml:space="preserve">Повышение у учащихся  уровня культуры 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>вычи</w:t>
            </w:r>
            <w:r w:rsidR="00573807">
              <w:rPr>
                <w:rFonts w:ascii="Times New Roman" w:hAnsi="Times New Roman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лительных навыков </w:t>
            </w:r>
            <w:r w:rsidRPr="0058784F">
              <w:rPr>
                <w:rFonts w:ascii="Times New Roman" w:hAnsi="Times New Roman"/>
                <w:sz w:val="24"/>
                <w:lang w:val="ru-RU"/>
              </w:rPr>
              <w:t>для решения задач на уроках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 xml:space="preserve"> информатики, е</w:t>
            </w:r>
            <w:proofErr w:type="gramStart"/>
            <w:r w:rsidR="00964E58">
              <w:rPr>
                <w:rFonts w:ascii="Times New Roman" w:hAnsi="Times New Roman"/>
                <w:sz w:val="24"/>
                <w:lang w:val="en-US"/>
              </w:rPr>
              <w:t>c</w:t>
            </w:r>
            <w:proofErr w:type="spellStart"/>
            <w:proofErr w:type="gramEnd"/>
            <w:r w:rsidR="00964E58">
              <w:rPr>
                <w:rFonts w:ascii="Times New Roman" w:hAnsi="Times New Roman"/>
                <w:sz w:val="24"/>
                <w:lang w:val="ru-RU"/>
              </w:rPr>
              <w:t>те</w:t>
            </w:r>
            <w:r w:rsidR="00573807">
              <w:rPr>
                <w:rFonts w:ascii="Times New Roman" w:hAnsi="Times New Roman"/>
                <w:sz w:val="24"/>
                <w:lang w:val="ru-RU"/>
              </w:rPr>
              <w:t>с</w:t>
            </w:r>
            <w:r w:rsidR="00964E58">
              <w:rPr>
                <w:rFonts w:ascii="Times New Roman" w:hAnsi="Times New Roman"/>
                <w:sz w:val="24"/>
                <w:lang w:val="ru-RU"/>
              </w:rPr>
              <w:t>т</w:t>
            </w:r>
            <w:r w:rsidR="00B67C9A">
              <w:rPr>
                <w:rFonts w:ascii="Times New Roman" w:hAnsi="Times New Roman"/>
                <w:sz w:val="24"/>
                <w:lang w:val="ru-RU"/>
              </w:rPr>
              <w:t>вознания</w:t>
            </w:r>
            <w:proofErr w:type="spellEnd"/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Pr="00964E58" w:rsidRDefault="006839AD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964E58" w:rsidRPr="00964E58" w:rsidRDefault="00964E58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6839AD" w:rsidRPr="002C632F" w:rsidTr="00CB4C40">
        <w:trPr>
          <w:cantSplit/>
        </w:trPr>
        <w:tc>
          <w:tcPr>
            <w:tcW w:w="1676" w:type="pct"/>
            <w:gridSpan w:val="3"/>
            <w:tcBorders>
              <w:bottom w:val="single" w:sz="8" w:space="0" w:color="2976A4"/>
            </w:tcBorders>
          </w:tcPr>
          <w:p w:rsidR="006839AD" w:rsidRPr="00A41020" w:rsidRDefault="00DE22D2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      </w:t>
            </w:r>
            <w:r w:rsidR="006839AD" w:rsidRPr="00A41020">
              <w:rPr>
                <w:rFonts w:ascii="Times New Roman" w:hAnsi="Times New Roman"/>
                <w:b/>
                <w:szCs w:val="22"/>
                <w:lang w:val="ru-RU"/>
              </w:rPr>
              <w:t>Предыдущие знания</w:t>
            </w:r>
          </w:p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324" w:type="pct"/>
            <w:gridSpan w:val="6"/>
            <w:tcBorders>
              <w:bottom w:val="single" w:sz="8" w:space="0" w:color="2976A4"/>
            </w:tcBorders>
          </w:tcPr>
          <w:p w:rsidR="006839AD" w:rsidRPr="00B02E9F" w:rsidRDefault="007A3A06" w:rsidP="00CB4C40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B02E9F">
              <w:rPr>
                <w:rFonts w:ascii="Times New Roman" w:hAnsi="Times New Roman"/>
                <w:sz w:val="24"/>
                <w:lang w:val="ru-RU"/>
              </w:rPr>
              <w:t xml:space="preserve">Знать </w:t>
            </w:r>
            <w:r w:rsidR="00964E58" w:rsidRPr="00B02E9F">
              <w:rPr>
                <w:rFonts w:ascii="Times New Roman" w:hAnsi="Times New Roman"/>
                <w:sz w:val="24"/>
                <w:lang w:val="ru-RU"/>
              </w:rPr>
              <w:t>понятие де</w:t>
            </w:r>
            <w:r w:rsidR="00573807" w:rsidRPr="00B02E9F">
              <w:rPr>
                <w:rFonts w:ascii="Times New Roman" w:hAnsi="Times New Roman"/>
                <w:sz w:val="24"/>
                <w:lang w:val="ru-RU"/>
              </w:rPr>
              <w:t>с</w:t>
            </w:r>
            <w:r w:rsidR="00B214F2" w:rsidRPr="00B02E9F">
              <w:rPr>
                <w:rFonts w:ascii="Times New Roman" w:hAnsi="Times New Roman"/>
                <w:sz w:val="24"/>
                <w:lang w:val="ru-RU"/>
              </w:rPr>
              <w:t>ятичной дроби,</w:t>
            </w:r>
            <w:r w:rsidR="00B214F2" w:rsidRPr="00B02E9F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573807" w:rsidRPr="00B02E9F">
              <w:rPr>
                <w:rFonts w:ascii="Times New Roman" w:hAnsi="Times New Roman"/>
                <w:sz w:val="24"/>
                <w:lang w:val="ru-RU"/>
              </w:rPr>
              <w:t>правил с</w:t>
            </w:r>
            <w:r w:rsidR="00B214F2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>лож</w:t>
            </w:r>
            <w:r w:rsidR="00964E58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>ения и вычитания натуральных чи</w:t>
            </w:r>
            <w:r w:rsidR="00573807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B214F2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ел, </w:t>
            </w:r>
            <w:r w:rsidR="00964E58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="00964E58" w:rsidRPr="00B02E9F">
              <w:rPr>
                <w:rFonts w:ascii="Times New Roman" w:hAnsi="Times New Roman"/>
                <w:color w:val="000000"/>
                <w:sz w:val="24"/>
                <w:lang w:val="en-US"/>
              </w:rPr>
              <w:t>c</w:t>
            </w:r>
            <w:r w:rsidR="00964E58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>равнения де</w:t>
            </w:r>
            <w:r w:rsidR="00573807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DE22D2" w:rsidRPr="00B02E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ятичных дробей </w:t>
            </w:r>
          </w:p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</w:p>
        </w:tc>
      </w:tr>
      <w:tr w:rsidR="006839AD" w:rsidRPr="00A41020" w:rsidTr="00CB4C40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B02E9F" w:rsidRDefault="00B02E9F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6839AD" w:rsidRPr="00A41020" w:rsidTr="00CB4C40">
        <w:trPr>
          <w:trHeight w:val="528"/>
        </w:trPr>
        <w:tc>
          <w:tcPr>
            <w:tcW w:w="1126" w:type="pct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Запланированные этапы урока</w:t>
            </w:r>
          </w:p>
        </w:tc>
        <w:tc>
          <w:tcPr>
            <w:tcW w:w="2827" w:type="pct"/>
            <w:gridSpan w:val="6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Виды упражнений, запланированных на урок:  </w:t>
            </w:r>
          </w:p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1047" w:type="pct"/>
            <w:gridSpan w:val="2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6839AD" w:rsidRPr="007219A0" w:rsidTr="00CB4C40">
        <w:trPr>
          <w:trHeight w:val="1413"/>
        </w:trPr>
        <w:tc>
          <w:tcPr>
            <w:tcW w:w="1126" w:type="pct"/>
          </w:tcPr>
          <w:p w:rsidR="00B214F2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B214F2">
              <w:rPr>
                <w:rFonts w:ascii="Times New Roman" w:hAnsi="Times New Roman"/>
                <w:b/>
                <w:szCs w:val="22"/>
                <w:lang w:val="ru-RU"/>
              </w:rPr>
              <w:t>Начало урока</w:t>
            </w:r>
          </w:p>
          <w:p w:rsidR="006839AD" w:rsidRPr="00B214F2" w:rsidRDefault="00B214F2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B214F2">
              <w:rPr>
                <w:rFonts w:ascii="Times New Roman" w:hAnsi="Times New Roman"/>
                <w:b/>
                <w:szCs w:val="22"/>
                <w:lang w:val="ru-RU"/>
              </w:rPr>
              <w:t>(3 мин)</w:t>
            </w:r>
          </w:p>
          <w:p w:rsidR="0094444D" w:rsidRDefault="0094444D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Default="00B7563E" w:rsidP="00CB4C40">
            <w:pPr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10мин</w:t>
            </w: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94444D" w:rsidRPr="0094444D" w:rsidRDefault="0094444D" w:rsidP="00CB4C40">
            <w:pPr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6839AD" w:rsidRDefault="006839AD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2952B3" w:rsidRPr="002952B3" w:rsidRDefault="0028071B" w:rsidP="00CB4C40">
            <w:pPr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10</w:t>
            </w:r>
            <w:r w:rsidR="002952B3" w:rsidRPr="002952B3">
              <w:rPr>
                <w:rFonts w:ascii="Times New Roman" w:hAnsi="Times New Roman"/>
                <w:b/>
                <w:szCs w:val="22"/>
                <w:lang w:val="ru-RU"/>
              </w:rPr>
              <w:t xml:space="preserve"> мин</w:t>
            </w:r>
          </w:p>
          <w:p w:rsidR="002952B3" w:rsidRPr="0094444D" w:rsidRDefault="002952B3" w:rsidP="00CB4C40">
            <w:pPr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827" w:type="pct"/>
            <w:gridSpan w:val="6"/>
          </w:tcPr>
          <w:p w:rsidR="00517F6D" w:rsidRDefault="00B214F2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CB6D40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lastRenderedPageBreak/>
              <w:t>Орг. момент.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Учащиеся </w:t>
            </w:r>
            <w:r w:rsidRPr="00BB6E76">
              <w:rPr>
                <w:rFonts w:ascii="Times New Roman" w:hAnsi="Times New Roman"/>
                <w:sz w:val="24"/>
                <w:lang w:val="ru-RU" w:eastAsia="ru-RU"/>
              </w:rPr>
              <w:t>делятс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я по группам с помощью карточек – разрезанные</w:t>
            </w:r>
            <w:r w:rsidR="00517F6D" w:rsidRPr="00B214F2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="00517F6D" w:rsidRPr="00B214F2">
              <w:rPr>
                <w:rFonts w:ascii="Times New Roman" w:hAnsi="Times New Roman"/>
                <w:szCs w:val="22"/>
                <w:lang w:val="ru-RU"/>
              </w:rPr>
              <w:t xml:space="preserve">правила </w:t>
            </w:r>
            <w:r w:rsidR="008615E5">
              <w:rPr>
                <w:rFonts w:ascii="Times New Roman" w:hAnsi="Times New Roman"/>
                <w:szCs w:val="22"/>
                <w:lang w:val="ru-RU"/>
              </w:rPr>
              <w:t>сравнения десятичных чисел</w:t>
            </w:r>
            <w:r w:rsidR="00C708E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8615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определения десятичных</w:t>
            </w:r>
            <w:r w:rsidR="00614C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знаков</w:t>
            </w:r>
            <w:r w:rsidR="008615E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C708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нахождения компонентов в уравнении</w:t>
            </w:r>
            <w:r w:rsidR="00E33B4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B214F2" w:rsidRPr="00260CD4" w:rsidRDefault="00B214F2" w:rsidP="00CB4C40">
            <w:pPr>
              <w:widowControl/>
              <w:shd w:val="clear" w:color="auto" w:fill="FFFFFF"/>
              <w:spacing w:line="240" w:lineRule="auto"/>
              <w:rPr>
                <w:rFonts w:cs="Arial"/>
                <w:b/>
                <w:color w:val="000000"/>
                <w:lang w:val="ru-RU" w:eastAsia="ru-RU"/>
              </w:rPr>
            </w:pPr>
            <w:r w:rsidRPr="00041593">
              <w:rPr>
                <w:rFonts w:ascii="Times New Roman" w:hAnsi="Times New Roman"/>
                <w:szCs w:val="22"/>
                <w:lang w:val="ru-RU"/>
              </w:rPr>
              <w:t>Для создания благоприятной атмосферы на уроке и концентрации внимания проводится</w:t>
            </w:r>
            <w:r w:rsidRPr="00041593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r w:rsidRPr="00260CD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приветствие</w:t>
            </w:r>
            <w:r w:rsidRPr="00260CD4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</w:t>
            </w:r>
            <w:r w:rsidRPr="00260CD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по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</w:t>
            </w:r>
            <w:r w:rsidR="00F65AC8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методу </w:t>
            </w:r>
            <w:r w:rsidRPr="00BD44A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“Здравствуйте</w:t>
            </w:r>
            <w:r w:rsidRPr="00260CD4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!”</w:t>
            </w:r>
          </w:p>
          <w:p w:rsidR="00B214F2" w:rsidRPr="00CE0B65" w:rsidRDefault="00B214F2" w:rsidP="00CB4C40">
            <w:pPr>
              <w:widowControl/>
              <w:shd w:val="clear" w:color="auto" w:fill="FFFFFF"/>
              <w:spacing w:line="240" w:lineRule="auto"/>
              <w:rPr>
                <w:rFonts w:cs="Arial"/>
                <w:color w:val="000000"/>
                <w:lang w:val="ru-RU" w:eastAsia="ru-RU"/>
              </w:rPr>
            </w:pPr>
            <w:r w:rsidRPr="00CE0B65">
              <w:rPr>
                <w:rFonts w:ascii="Times New Roman" w:hAnsi="Times New Roman"/>
                <w:color w:val="000000"/>
                <w:szCs w:val="22"/>
                <w:lang w:val="ru-RU" w:eastAsia="ru-RU"/>
              </w:rPr>
              <w:t> </w:t>
            </w:r>
            <w:r w:rsidRPr="00CE0B65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Учащиеся поочередно касаются одноименных пальцев рук своего соседа, начиная с больших пальцев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,</w:t>
            </w:r>
            <w:r w:rsidRPr="00CE0B65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и говорят</w:t>
            </w:r>
            <w:r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пожелания.</w:t>
            </w:r>
          </w:p>
          <w:p w:rsidR="00B214F2" w:rsidRDefault="00B214F2" w:rsidP="00CB4C40">
            <w:pPr>
              <w:pStyle w:val="a5"/>
              <w:widowControl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Самооценка эмоционального состояния. Прием «Аплодисменты» </w:t>
            </w:r>
          </w:p>
          <w:p w:rsidR="00C1097A" w:rsidRDefault="00C1097A" w:rsidP="00CB4C40">
            <w:pPr>
              <w:pStyle w:val="a5"/>
              <w:widowControl/>
              <w:spacing w:line="240" w:lineRule="auto"/>
              <w:ind w:left="0"/>
              <w:rPr>
                <w:rFonts w:ascii="Times New Roman" w:hAnsi="Times New Roman"/>
                <w:sz w:val="24"/>
                <w:lang w:val="ru-RU"/>
              </w:rPr>
            </w:pPr>
            <w:bookmarkStart w:id="0" w:name="_GoBack"/>
            <w:bookmarkEnd w:id="0"/>
          </w:p>
          <w:p w:rsidR="006839AD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D7451D" w:rsidRPr="00D7451D" w:rsidRDefault="00D7451D" w:rsidP="00CB4C40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D7451D">
              <w:rPr>
                <w:rFonts w:ascii="Times New Roman" w:hAnsi="Times New Roman"/>
                <w:b/>
                <w:sz w:val="24"/>
                <w:lang w:val="kk-KZ" w:eastAsia="ru-RU"/>
              </w:rPr>
              <w:t>Актуализация опорных знаний</w:t>
            </w:r>
          </w:p>
          <w:p w:rsidR="00C708EC" w:rsidRDefault="00C708EC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Default="00B7563E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>Задание 1.</w:t>
            </w:r>
          </w:p>
          <w:p w:rsidR="009E36D2" w:rsidRDefault="009E36D2" w:rsidP="00CB4C40">
            <w:pPr>
              <w:spacing w:line="240" w:lineRule="auto"/>
              <w:jc w:val="both"/>
              <w:rPr>
                <w:lang w:val="ru-RU"/>
              </w:rPr>
            </w:pPr>
            <w:r w:rsidRPr="00D7451D">
              <w:rPr>
                <w:b/>
                <w:lang w:val="ru-RU"/>
              </w:rPr>
              <w:t>Математический диктант</w:t>
            </w:r>
            <w:r w:rsidRPr="009E36D2">
              <w:rPr>
                <w:lang w:val="ru-RU"/>
              </w:rPr>
              <w:t xml:space="preserve">: </w:t>
            </w:r>
          </w:p>
          <w:p w:rsidR="00D7451D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9E36D2">
              <w:rPr>
                <w:lang w:val="ru-RU"/>
              </w:rPr>
              <w:t>1</w:t>
            </w:r>
            <w:r w:rsidRPr="00D7451D">
              <w:rPr>
                <w:rFonts w:ascii="Times New Roman" w:hAnsi="Times New Roman"/>
                <w:lang w:val="ru-RU"/>
              </w:rPr>
              <w:t>.Запишите числа 2,07; 2,050; 2,05 2,007 , 500.</w:t>
            </w:r>
          </w:p>
          <w:p w:rsidR="00D7451D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D7451D">
              <w:rPr>
                <w:rFonts w:ascii="Times New Roman" w:hAnsi="Times New Roman"/>
                <w:lang w:val="ru-RU"/>
              </w:rPr>
              <w:t xml:space="preserve"> 2.Подчеркните цифры, стоящие в разряде сотых.</w:t>
            </w:r>
          </w:p>
          <w:p w:rsidR="009E36D2" w:rsidRPr="00D7451D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D7451D">
              <w:rPr>
                <w:rFonts w:ascii="Times New Roman" w:hAnsi="Times New Roman"/>
                <w:lang w:val="ru-RU"/>
              </w:rPr>
              <w:t xml:space="preserve"> 3.Запишите равные числа.</w:t>
            </w:r>
          </w:p>
          <w:p w:rsidR="009E36D2" w:rsidRPr="00D7451D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D7451D">
              <w:rPr>
                <w:rFonts w:ascii="Times New Roman" w:hAnsi="Times New Roman"/>
                <w:lang w:val="ru-RU"/>
              </w:rPr>
              <w:t xml:space="preserve"> 4.Запишите самое меньшее число, </w:t>
            </w:r>
          </w:p>
          <w:p w:rsidR="009E36D2" w:rsidRDefault="0000368C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9E36D2" w:rsidRPr="00D7451D">
              <w:rPr>
                <w:rFonts w:ascii="Times New Roman" w:hAnsi="Times New Roman"/>
                <w:lang w:val="ru-RU"/>
              </w:rPr>
              <w:t>5</w:t>
            </w:r>
            <w:r w:rsidR="00DE22D2">
              <w:rPr>
                <w:rFonts w:ascii="Times New Roman" w:hAnsi="Times New Roman"/>
                <w:lang w:val="ru-RU"/>
              </w:rPr>
              <w:t xml:space="preserve"> Запишите </w:t>
            </w:r>
            <w:r w:rsidR="009E36D2" w:rsidRPr="00D7451D">
              <w:rPr>
                <w:rFonts w:ascii="Times New Roman" w:hAnsi="Times New Roman"/>
                <w:lang w:val="ru-RU"/>
              </w:rPr>
              <w:t>самое большее число.</w:t>
            </w:r>
          </w:p>
          <w:p w:rsidR="009E36D2" w:rsidRPr="00D7451D" w:rsidRDefault="001855DE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E47004">
              <w:rPr>
                <w:rFonts w:ascii="Times New Roman" w:hAnsi="Times New Roman"/>
                <w:lang w:val="ru-RU"/>
              </w:rPr>
              <w:t>6.Сравните числа 0,101 и 1,</w:t>
            </w:r>
            <w:r w:rsidR="0000368C">
              <w:rPr>
                <w:rFonts w:ascii="Times New Roman" w:hAnsi="Times New Roman"/>
                <w:lang w:val="ru-RU"/>
              </w:rPr>
              <w:t>5</w:t>
            </w:r>
            <w:r w:rsidR="009E36D2" w:rsidRPr="00D7451D">
              <w:rPr>
                <w:rFonts w:ascii="Times New Roman" w:hAnsi="Times New Roman"/>
                <w:lang w:val="ru-RU"/>
              </w:rPr>
              <w:t>;</w:t>
            </w:r>
          </w:p>
          <w:p w:rsidR="009E36D2" w:rsidRPr="00D7451D" w:rsidRDefault="00E47004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1,</w:t>
            </w:r>
            <w:r w:rsidR="009E36D2" w:rsidRPr="00D7451D">
              <w:rPr>
                <w:rFonts w:ascii="Times New Roman" w:hAnsi="Times New Roman"/>
                <w:lang w:val="ru-RU"/>
              </w:rPr>
              <w:t xml:space="preserve">6 и 0,25 </w:t>
            </w:r>
          </w:p>
          <w:p w:rsidR="00B67C9A" w:rsidRDefault="0000368C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B67C9A">
              <w:rPr>
                <w:rFonts w:ascii="Times New Roman" w:hAnsi="Times New Roman"/>
                <w:lang w:val="ru-RU"/>
              </w:rPr>
              <w:t>7.</w:t>
            </w:r>
            <w:r w:rsidR="009E36D2" w:rsidRPr="00D7451D">
              <w:rPr>
                <w:rFonts w:ascii="Times New Roman" w:hAnsi="Times New Roman"/>
                <w:lang w:val="ru-RU"/>
              </w:rPr>
              <w:t xml:space="preserve"> Переведите в м: 25см, 2м 3см; 5м 7дм, 35мм. </w:t>
            </w:r>
          </w:p>
          <w:p w:rsidR="006839AD" w:rsidRDefault="00B67C9A" w:rsidP="00CB4C4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8. </w:t>
            </w:r>
            <w:r w:rsidR="009E36D2" w:rsidRPr="00D7451D">
              <w:rPr>
                <w:rFonts w:ascii="Times New Roman" w:hAnsi="Times New Roman"/>
                <w:lang w:val="ru-RU"/>
              </w:rPr>
              <w:t>Переведите в тонны и кг 2,354т; 14,24т; 0,6</w:t>
            </w:r>
            <w:r w:rsidR="009E36D2" w:rsidRPr="009E36D2">
              <w:rPr>
                <w:lang w:val="ru-RU"/>
              </w:rPr>
              <w:t xml:space="preserve"> т</w:t>
            </w:r>
          </w:p>
          <w:p w:rsidR="00B67C9A" w:rsidRDefault="00B67C9A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Default="00B67C9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E41357">
              <w:rPr>
                <w:rFonts w:ascii="Times New Roman" w:hAnsi="Times New Roman"/>
                <w:szCs w:val="22"/>
                <w:lang w:val="ru-RU"/>
              </w:rPr>
              <w:t>(ответы заполняются группой после обсуждения индивидуальных решений, отметка о выполнении заполняется проверяющей группой)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950"/>
              <w:gridCol w:w="2063"/>
              <w:gridCol w:w="1850"/>
            </w:tblGrid>
            <w:tr w:rsidR="002952B3" w:rsidTr="000E14B1">
              <w:trPr>
                <w:trHeight w:val="30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</w:pPr>
                  <w:r w:rsidRPr="002952B3"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  <w:t xml:space="preserve">Задание </w:t>
                  </w:r>
                </w:p>
              </w:tc>
              <w:tc>
                <w:tcPr>
                  <w:tcW w:w="324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</w:pPr>
                  <w:r w:rsidRPr="002952B3"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  <w:t>Ответы</w:t>
                  </w:r>
                </w:p>
              </w:tc>
              <w:tc>
                <w:tcPr>
                  <w:tcW w:w="2862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</w:pPr>
                  <w:proofErr w:type="spellStart"/>
                  <w:r w:rsidRPr="002952B3"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  <w:t>Отетка</w:t>
                  </w:r>
                  <w:proofErr w:type="spellEnd"/>
                  <w:r w:rsidRPr="002952B3">
                    <w:rPr>
                      <w:rFonts w:ascii="Times New Roman" w:hAnsi="Times New Roman"/>
                      <w:b/>
                      <w:sz w:val="18"/>
                      <w:szCs w:val="18"/>
                      <w:lang w:val="ru-RU"/>
                    </w:rPr>
                    <w:t xml:space="preserve"> +,-</w:t>
                  </w:r>
                </w:p>
              </w:tc>
            </w:tr>
            <w:tr w:rsidR="002952B3" w:rsidRPr="002C632F" w:rsidTr="000E14B1">
              <w:trPr>
                <w:trHeight w:val="194"/>
              </w:trPr>
              <w:tc>
                <w:tcPr>
                  <w:tcW w:w="2521" w:type="dxa"/>
                </w:tcPr>
                <w:p w:rsidR="002952B3" w:rsidRPr="00A44BCC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sz w:val="18"/>
                      <w:szCs w:val="18"/>
                      <w:lang w:val="ru-RU"/>
                    </w:rPr>
                    <w:t>1</w:t>
                  </w:r>
                  <w:r w:rsidRPr="002952B3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.Запишите числа.</w:t>
                  </w:r>
                </w:p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2952B3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2.</w:t>
                  </w: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Подчеркните цифры, стоящие в разряде сотых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Tr="000E14B1">
              <w:trPr>
                <w:trHeight w:val="61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 xml:space="preserve">3.Запишите </w:t>
                  </w: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равные числа.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Tr="000E14B1">
              <w:trPr>
                <w:trHeight w:val="30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4.Запишите самое меньшее число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Tr="000E14B1">
              <w:trPr>
                <w:trHeight w:val="92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5 Запишите самое большее число.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Tr="000E14B1">
              <w:trPr>
                <w:trHeight w:val="90"/>
              </w:trPr>
              <w:tc>
                <w:tcPr>
                  <w:tcW w:w="2521" w:type="dxa"/>
                </w:tcPr>
                <w:p w:rsidR="002952B3" w:rsidRPr="00A44BCC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6.Сравните числа 0,101 и 1,5;</w:t>
                  </w:r>
                </w:p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 xml:space="preserve"> 1,6 и 0,25 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RPr="002C632F" w:rsidTr="000E14B1">
              <w:trPr>
                <w:trHeight w:val="92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7. Переведите в м: 25см, 2м</w:t>
                  </w:r>
                  <w:r w:rsidRPr="002952B3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 xml:space="preserve">3см; 5м 7дм, 35мм. 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  <w:tr w:rsidR="002952B3" w:rsidRPr="002C632F" w:rsidTr="000E14B1">
              <w:trPr>
                <w:trHeight w:val="92"/>
              </w:trPr>
              <w:tc>
                <w:tcPr>
                  <w:tcW w:w="2521" w:type="dxa"/>
                </w:tcPr>
                <w:p w:rsidR="002952B3" w:rsidRPr="002952B3" w:rsidRDefault="002952B3" w:rsidP="002C632F">
                  <w:pPr>
                    <w:framePr w:hSpace="180" w:wrap="around" w:vAnchor="text" w:hAnchor="text" w:x="108" w:y="1"/>
                    <w:spacing w:line="240" w:lineRule="auto"/>
                    <w:suppressOverlap/>
                    <w:jc w:val="both"/>
                    <w:rPr>
                      <w:sz w:val="18"/>
                      <w:szCs w:val="18"/>
                      <w:lang w:val="ru-RU"/>
                    </w:rPr>
                  </w:pPr>
                  <w:r w:rsidRPr="00A44BC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8. Переведите в тонны и кг 2,354т; 14,24т; 0,6</w:t>
                  </w:r>
                  <w:r w:rsidRPr="00A44BCC">
                    <w:rPr>
                      <w:sz w:val="18"/>
                      <w:szCs w:val="18"/>
                      <w:lang w:val="ru-RU"/>
                    </w:rPr>
                    <w:t xml:space="preserve"> т</w:t>
                  </w:r>
                </w:p>
              </w:tc>
              <w:tc>
                <w:tcPr>
                  <w:tcW w:w="3241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2862" w:type="dxa"/>
                </w:tcPr>
                <w:p w:rsidR="002952B3" w:rsidRDefault="002952B3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</w:p>
              </w:tc>
            </w:tr>
          </w:tbl>
          <w:p w:rsidR="002952B3" w:rsidRDefault="002952B3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957CEA" w:rsidRDefault="00957CE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957CEA" w:rsidRDefault="00957CE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957CEA" w:rsidRDefault="00957CE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957CEA" w:rsidRDefault="00957CE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957CEA" w:rsidRDefault="00957CEA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B7563E" w:rsidRPr="00E41357" w:rsidRDefault="00B7563E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B67C9A" w:rsidRPr="00B67C9A" w:rsidRDefault="00B67C9A" w:rsidP="00CB4C40">
            <w:pPr>
              <w:spacing w:line="240" w:lineRule="auto"/>
              <w:jc w:val="both"/>
              <w:rPr>
                <w:szCs w:val="22"/>
                <w:lang w:val="ru-RU"/>
              </w:rPr>
            </w:pPr>
          </w:p>
          <w:p w:rsidR="00B67C9A" w:rsidRPr="005B40D1" w:rsidRDefault="00B67C9A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B67C9A">
              <w:rPr>
                <w:rFonts w:ascii="Times New Roman" w:hAnsi="Times New Roman"/>
                <w:b/>
                <w:szCs w:val="22"/>
                <w:lang w:val="ru-RU"/>
              </w:rPr>
              <w:t xml:space="preserve">Ожидаемый результат: </w:t>
            </w:r>
            <w:r w:rsidRPr="00B67C9A">
              <w:rPr>
                <w:rFonts w:ascii="Times New Roman" w:hAnsi="Times New Roman"/>
                <w:szCs w:val="22"/>
                <w:lang w:val="ru-RU"/>
              </w:rPr>
              <w:t>ученики вспомнят понятие десятичной дроби,</w:t>
            </w:r>
            <w:r w:rsidRPr="00B67C9A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Pr="00B67C9A">
              <w:rPr>
                <w:rFonts w:ascii="Times New Roman" w:hAnsi="Times New Roman"/>
                <w:szCs w:val="22"/>
                <w:lang w:val="ru-RU"/>
              </w:rPr>
              <w:t xml:space="preserve">правила </w:t>
            </w:r>
            <w:r w:rsidR="005B40D1">
              <w:rPr>
                <w:rFonts w:ascii="Times New Roman" w:hAnsi="Times New Roman"/>
                <w:szCs w:val="22"/>
                <w:lang w:val="ru-RU"/>
              </w:rPr>
              <w:t xml:space="preserve">сравнения десятичных </w:t>
            </w:r>
            <w:r w:rsidRPr="00B67C9A"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чисел, </w:t>
            </w:r>
            <w:r w:rsidR="00DE22D2"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правила </w:t>
            </w:r>
            <w:r w:rsidR="005B40D1">
              <w:rPr>
                <w:rFonts w:ascii="Times New Roman" w:hAnsi="Times New Roman"/>
                <w:color w:val="000000"/>
                <w:szCs w:val="22"/>
                <w:lang w:val="ru-RU"/>
              </w:rPr>
              <w:t>перевода одних единиц измерения в другие</w:t>
            </w:r>
            <w:r w:rsidR="00295BBC">
              <w:rPr>
                <w:rFonts w:ascii="Times New Roman" w:hAnsi="Times New Roman"/>
                <w:color w:val="000000"/>
                <w:szCs w:val="22"/>
                <w:lang w:val="ru-RU"/>
              </w:rPr>
              <w:t>.</w:t>
            </w:r>
          </w:p>
          <w:p w:rsidR="00B67C9A" w:rsidRPr="00B67C9A" w:rsidRDefault="00B67C9A" w:rsidP="00CB4C40">
            <w:pPr>
              <w:pStyle w:val="Default"/>
              <w:jc w:val="both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B67C9A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Дескрипторы: </w:t>
            </w:r>
          </w:p>
          <w:p w:rsidR="00B67C9A" w:rsidRPr="00B67C9A" w:rsidRDefault="00B67C9A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B67C9A">
              <w:rPr>
                <w:rFonts w:ascii="Times New Roman" w:hAnsi="Times New Roman"/>
                <w:szCs w:val="22"/>
                <w:lang w:val="ru-RU"/>
              </w:rPr>
              <w:t>-знает понятие десятичной дроби;</w:t>
            </w:r>
          </w:p>
          <w:p w:rsidR="00B67C9A" w:rsidRPr="00B67C9A" w:rsidRDefault="00B67C9A" w:rsidP="00CB4C40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B67C9A">
              <w:rPr>
                <w:rFonts w:ascii="Times New Roman" w:hAnsi="Times New Roman"/>
                <w:szCs w:val="22"/>
                <w:lang w:val="ru-RU"/>
              </w:rPr>
              <w:t xml:space="preserve">-знает </w:t>
            </w:r>
            <w:r w:rsidRPr="00B67C9A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Pr="00B67C9A">
              <w:rPr>
                <w:rFonts w:ascii="Times New Roman" w:hAnsi="Times New Roman"/>
                <w:szCs w:val="22"/>
                <w:lang w:val="ru-RU"/>
              </w:rPr>
              <w:t xml:space="preserve">правила </w:t>
            </w:r>
            <w:r w:rsidR="005B40D1">
              <w:rPr>
                <w:rFonts w:ascii="Times New Roman" w:hAnsi="Times New Roman"/>
                <w:szCs w:val="22"/>
                <w:lang w:val="ru-RU"/>
              </w:rPr>
              <w:t>сравнения десятичных чисел</w:t>
            </w:r>
            <w:r w:rsidRPr="00B67C9A">
              <w:rPr>
                <w:rFonts w:ascii="Times New Roman" w:hAnsi="Times New Roman"/>
                <w:color w:val="000000"/>
                <w:szCs w:val="22"/>
                <w:lang w:val="ru-RU"/>
              </w:rPr>
              <w:t>,</w:t>
            </w:r>
          </w:p>
          <w:p w:rsidR="00B67C9A" w:rsidRPr="00B67C9A" w:rsidRDefault="00B67C9A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B67C9A">
              <w:rPr>
                <w:rFonts w:ascii="Times New Roman" w:hAnsi="Times New Roman"/>
                <w:color w:val="000000"/>
                <w:szCs w:val="22"/>
                <w:lang w:val="ru-RU"/>
              </w:rPr>
              <w:t>-знает разряды числа</w:t>
            </w:r>
            <w:r w:rsidR="00C1097A">
              <w:rPr>
                <w:rFonts w:ascii="Times New Roman" w:hAnsi="Times New Roman"/>
                <w:color w:val="000000"/>
                <w:szCs w:val="22"/>
                <w:lang w:val="ru-RU"/>
              </w:rPr>
              <w:t>, умеет сравнивать десятичные дроби</w:t>
            </w:r>
            <w:r w:rsidR="005B40D1">
              <w:rPr>
                <w:rFonts w:ascii="Times New Roman" w:hAnsi="Times New Roman"/>
                <w:color w:val="000000"/>
                <w:szCs w:val="22"/>
                <w:lang w:val="ru-RU"/>
              </w:rPr>
              <w:t>.</w:t>
            </w:r>
          </w:p>
          <w:p w:rsidR="007C4857" w:rsidRDefault="007C4857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B67C9A" w:rsidRDefault="00C1097A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 xml:space="preserve"> Проблемное задание</w:t>
            </w:r>
            <w:r w:rsidR="00E41357">
              <w:rPr>
                <w:rFonts w:ascii="Times New Roman" w:hAnsi="Times New Roman"/>
                <w:i/>
                <w:szCs w:val="22"/>
                <w:lang w:val="ru-RU"/>
              </w:rPr>
              <w:t xml:space="preserve"> (развиваются навыки критического мышления, навыки самостоятельной работы с учебником</w:t>
            </w:r>
          </w:p>
          <w:p w:rsidR="00C1097A" w:rsidRPr="00E65A48" w:rsidRDefault="0000368C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E65A48">
              <w:rPr>
                <w:rFonts w:ascii="Times New Roman" w:hAnsi="Times New Roman"/>
                <w:szCs w:val="22"/>
                <w:lang w:val="ru-RU"/>
              </w:rPr>
              <w:t>Каждой группе разда</w:t>
            </w:r>
            <w:r w:rsidR="00A54EEB" w:rsidRPr="00E65A48">
              <w:rPr>
                <w:rFonts w:ascii="Times New Roman" w:hAnsi="Times New Roman"/>
                <w:szCs w:val="22"/>
                <w:lang w:val="ru-RU"/>
              </w:rPr>
              <w:t>ю</w:t>
            </w:r>
            <w:r w:rsidRPr="00E65A48">
              <w:rPr>
                <w:rFonts w:ascii="Times New Roman" w:hAnsi="Times New Roman"/>
                <w:szCs w:val="22"/>
                <w:lang w:val="ru-RU"/>
              </w:rPr>
              <w:t xml:space="preserve">тся </w:t>
            </w:r>
            <w:proofErr w:type="gramStart"/>
            <w:r w:rsidRPr="00E65A48">
              <w:rPr>
                <w:rFonts w:ascii="Times New Roman" w:hAnsi="Times New Roman"/>
                <w:szCs w:val="22"/>
                <w:lang w:val="ru-RU"/>
              </w:rPr>
              <w:t>задания</w:t>
            </w:r>
            <w:proofErr w:type="gramEnd"/>
            <w:r w:rsidRPr="00E65A48">
              <w:rPr>
                <w:rFonts w:ascii="Times New Roman" w:hAnsi="Times New Roman"/>
                <w:szCs w:val="22"/>
                <w:lang w:val="ru-RU"/>
              </w:rPr>
              <w:t xml:space="preserve">  и ставится проблемный вопрос</w:t>
            </w:r>
            <w:r w:rsidR="00E65A48" w:rsidRPr="00E65A48">
              <w:rPr>
                <w:rFonts w:ascii="Times New Roman" w:hAnsi="Times New Roman"/>
                <w:szCs w:val="22"/>
                <w:lang w:val="ru-RU"/>
              </w:rPr>
              <w:t>:</w:t>
            </w:r>
          </w:p>
          <w:p w:rsidR="005A61E5" w:rsidRPr="005A61E5" w:rsidRDefault="00E65A48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«</w:t>
            </w:r>
            <w:r w:rsidR="000B1DCA">
              <w:rPr>
                <w:rFonts w:ascii="Times New Roman" w:hAnsi="Times New Roman"/>
                <w:szCs w:val="22"/>
                <w:lang w:val="ru-RU"/>
              </w:rPr>
              <w:t>П</w:t>
            </w:r>
            <w:r w:rsidR="005A61E5" w:rsidRPr="005A61E5">
              <w:rPr>
                <w:rFonts w:ascii="Times New Roman" w:hAnsi="Times New Roman"/>
                <w:szCs w:val="22"/>
                <w:lang w:val="ru-RU"/>
              </w:rPr>
              <w:t xml:space="preserve">роанализировав </w:t>
            </w:r>
            <w:r w:rsidR="000B1DCA">
              <w:rPr>
                <w:rFonts w:ascii="Times New Roman" w:hAnsi="Times New Roman"/>
                <w:szCs w:val="22"/>
                <w:lang w:val="ru-RU"/>
              </w:rPr>
              <w:t>задачи, назовите, пожалуйста, тему урока</w:t>
            </w:r>
            <w:r w:rsidR="00E41357">
              <w:rPr>
                <w:rFonts w:ascii="Times New Roman" w:hAnsi="Times New Roman"/>
                <w:szCs w:val="22"/>
                <w:lang w:val="ru-RU"/>
              </w:rPr>
              <w:t>»</w:t>
            </w:r>
            <w:r w:rsidR="005A61E5" w:rsidRPr="005A61E5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  <w:p w:rsidR="007C4857" w:rsidRPr="000B1DCA" w:rsidRDefault="007C4857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>Группа решает задачи на сложение и вычитание известным способам – перевод в обыкновенные дроби и - выводит правила действий, читают правила в учебнике</w:t>
            </w:r>
          </w:p>
          <w:p w:rsidR="006839AD" w:rsidRPr="000B1DCA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jc w:val="both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Решите задачи</w:t>
            </w:r>
          </w:p>
          <w:p w:rsidR="00517F6D" w:rsidRPr="000B1DCA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 xml:space="preserve"> 1.В первый день туристы прошли 60,4 км, во второй – на 5,46 км больше, чем в первый день. Какое расстояние они прошли во второй день? </w:t>
            </w:r>
          </w:p>
          <w:p w:rsidR="0094444D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 xml:space="preserve">2. Слон и бегемот вместе весят 8,3 т. Слон весит 4,5 т. Сколько весит бегемот? </w:t>
            </w:r>
          </w:p>
          <w:p w:rsidR="00517F6D" w:rsidRPr="000B1DCA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 xml:space="preserve">3.В начале учебного года Саша весил 45 кг. К концу учебного года он похудел на 3,6 кг. Каким стал вес Саши к концу года? </w:t>
            </w:r>
          </w:p>
          <w:p w:rsidR="006839AD" w:rsidRPr="000B1DCA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 xml:space="preserve"> 4.Вес собранной малины 6,4 кг, а клубники на 1,35 кг меньше. Сколько собрано малины? </w:t>
            </w:r>
          </w:p>
          <w:p w:rsidR="006839AD" w:rsidRPr="000B1DCA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Pr="000B1DCA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6839AD" w:rsidRPr="000B1DCA" w:rsidRDefault="009E36D2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0B1DCA">
              <w:rPr>
                <w:rFonts w:ascii="Times New Roman" w:hAnsi="Times New Roman"/>
                <w:szCs w:val="22"/>
                <w:lang w:val="ru-RU"/>
              </w:rPr>
              <w:t>Учитель обобщает выводы групп</w:t>
            </w:r>
          </w:p>
          <w:p w:rsidR="006839AD" w:rsidRPr="00A41020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  <w:tc>
          <w:tcPr>
            <w:tcW w:w="1047" w:type="pct"/>
            <w:gridSpan w:val="2"/>
          </w:tcPr>
          <w:p w:rsidR="00D7451D" w:rsidRPr="00C15114" w:rsidRDefault="00D7451D" w:rsidP="00D6320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C15114">
              <w:rPr>
                <w:rFonts w:ascii="Times New Roman" w:hAnsi="Times New Roman"/>
                <w:b/>
                <w:lang w:val="ru-RU"/>
              </w:rPr>
              <w:lastRenderedPageBreak/>
              <w:t>Приложение 1</w:t>
            </w:r>
          </w:p>
          <w:p w:rsidR="00D7451D" w:rsidRDefault="00D7451D" w:rsidP="00CB4C4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(карточки - фразы)</w:t>
            </w:r>
          </w:p>
          <w:p w:rsidR="00D7451D" w:rsidRDefault="00D7451D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6"/>
                <w:tab w:val="left" w:pos="159"/>
              </w:tabs>
              <w:spacing w:line="240" w:lineRule="auto"/>
              <w:ind w:left="6" w:firstLine="28"/>
              <w:rPr>
                <w:rFonts w:cs="Arial"/>
                <w:color w:val="000000"/>
                <w:sz w:val="20"/>
                <w:szCs w:val="20"/>
                <w:lang w:val="ru-RU" w:eastAsia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желаю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(соприкасаются большими пальцами);</w:t>
            </w: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120"/>
                <w:tab w:val="left" w:pos="189"/>
              </w:tabs>
              <w:spacing w:line="240" w:lineRule="auto"/>
              <w:ind w:left="261" w:hanging="261"/>
              <w:rPr>
                <w:rFonts w:cs="Arial"/>
                <w:color w:val="000000"/>
                <w:sz w:val="20"/>
                <w:szCs w:val="20"/>
                <w:lang w:val="ru-RU" w:eastAsia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успеха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(указательными);</w:t>
            </w: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120"/>
                <w:tab w:val="left" w:pos="189"/>
              </w:tabs>
              <w:spacing w:line="240" w:lineRule="auto"/>
              <w:ind w:left="261" w:hanging="261"/>
              <w:rPr>
                <w:rFonts w:cs="Arial"/>
                <w:color w:val="000000"/>
                <w:sz w:val="20"/>
                <w:szCs w:val="20"/>
                <w:lang w:val="ru-RU" w:eastAsia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большого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(средними);</w:t>
            </w: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120"/>
                <w:tab w:val="left" w:pos="189"/>
              </w:tabs>
              <w:spacing w:line="240" w:lineRule="auto"/>
              <w:ind w:left="261" w:hanging="261"/>
              <w:rPr>
                <w:rFonts w:cs="Arial"/>
                <w:color w:val="000000"/>
                <w:sz w:val="20"/>
                <w:szCs w:val="20"/>
                <w:lang w:val="ru-RU" w:eastAsia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во всём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(безымянными);</w:t>
            </w: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120"/>
                <w:tab w:val="left" w:pos="189"/>
              </w:tabs>
              <w:spacing w:line="240" w:lineRule="auto"/>
              <w:ind w:left="261" w:hanging="261"/>
              <w:rPr>
                <w:rFonts w:cs="Arial"/>
                <w:color w:val="000000"/>
                <w:sz w:val="20"/>
                <w:szCs w:val="20"/>
                <w:lang w:val="ru-RU" w:eastAsia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и везде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(мизинцами);</w:t>
            </w:r>
          </w:p>
          <w:p w:rsidR="00D7451D" w:rsidRPr="00BB6E76" w:rsidRDefault="00D7451D" w:rsidP="00CB4C40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120"/>
                <w:tab w:val="left" w:pos="189"/>
              </w:tabs>
              <w:spacing w:line="240" w:lineRule="auto"/>
              <w:ind w:left="261" w:hanging="26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B6E76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Здравствуйте! </w:t>
            </w:r>
            <w:r w:rsidRPr="00BB6E76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ru-RU" w:eastAsia="ru-RU"/>
              </w:rPr>
              <w:t>(прикосновение всей ладонью)</w:t>
            </w:r>
          </w:p>
          <w:p w:rsidR="00D7451D" w:rsidRDefault="00D7451D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D7451D" w:rsidRDefault="00D7451D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D7451D" w:rsidRDefault="00D7451D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00368C" w:rsidRPr="0000368C" w:rsidRDefault="0000368C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00368C" w:rsidRDefault="0000368C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00368C">
              <w:rPr>
                <w:rFonts w:ascii="Times New Roman" w:hAnsi="Times New Roman"/>
                <w:b/>
                <w:szCs w:val="22"/>
                <w:lang w:val="ru-RU"/>
              </w:rPr>
              <w:t>Приложение 2</w:t>
            </w:r>
          </w:p>
          <w:p w:rsidR="0000368C" w:rsidRDefault="0000368C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C708EC">
              <w:rPr>
                <w:rFonts w:ascii="Times New Roman" w:hAnsi="Times New Roman"/>
                <w:szCs w:val="22"/>
                <w:lang w:val="ru-RU"/>
              </w:rPr>
              <w:t>(таблица для взаимопроверки)</w:t>
            </w:r>
          </w:p>
          <w:p w:rsidR="002952B3" w:rsidRDefault="00BF364E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hyperlink r:id="rId6" w:history="1">
              <w:r w:rsidR="007219A0" w:rsidRPr="00412A37">
                <w:rPr>
                  <w:rStyle w:val="ab"/>
                  <w:rFonts w:ascii="Times New Roman" w:hAnsi="Times New Roman"/>
                  <w:szCs w:val="22"/>
                  <w:lang w:val="en-US"/>
                </w:rPr>
                <w:t>www.azbuka.kz</w:t>
              </w:r>
            </w:hyperlink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7219A0" w:rsidRPr="007219A0" w:rsidRDefault="007219A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5B40D1" w:rsidRPr="007219A0" w:rsidRDefault="005B40D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839AD" w:rsidRPr="002C632F" w:rsidTr="00CB4C40">
        <w:trPr>
          <w:trHeight w:val="1587"/>
        </w:trPr>
        <w:tc>
          <w:tcPr>
            <w:tcW w:w="1126" w:type="pct"/>
          </w:tcPr>
          <w:p w:rsidR="006839AD" w:rsidRPr="00FE7361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FE7361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Середина урока</w:t>
            </w:r>
          </w:p>
          <w:p w:rsidR="006839AD" w:rsidRDefault="006839AD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  <w:p w:rsidR="00FE7361" w:rsidRPr="000B318C" w:rsidRDefault="00E47004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Индивидуальная работа (10</w:t>
            </w:r>
            <w:r w:rsidR="000B318C" w:rsidRPr="000B318C">
              <w:rPr>
                <w:rFonts w:ascii="Times New Roman" w:hAnsi="Times New Roman"/>
                <w:b/>
                <w:szCs w:val="22"/>
                <w:lang w:val="ru-RU"/>
              </w:rPr>
              <w:t>мин)</w:t>
            </w: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0F7A35" w:rsidRDefault="000F7A35" w:rsidP="00FE7361">
            <w:pPr>
              <w:spacing w:line="240" w:lineRule="auto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P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E7361">
              <w:rPr>
                <w:rFonts w:ascii="Times New Roman" w:hAnsi="Times New Roman"/>
                <w:b/>
                <w:szCs w:val="22"/>
                <w:lang w:val="ru-RU"/>
              </w:rPr>
              <w:t>Работа в группах</w:t>
            </w:r>
          </w:p>
          <w:p w:rsidR="00FE7361" w:rsidRP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E7361">
              <w:rPr>
                <w:rFonts w:ascii="Times New Roman" w:hAnsi="Times New Roman"/>
                <w:b/>
                <w:lang w:val="ru-RU"/>
              </w:rPr>
              <w:t>(2</w:t>
            </w:r>
            <w:r w:rsidR="000B318C">
              <w:rPr>
                <w:rFonts w:ascii="Times New Roman" w:hAnsi="Times New Roman"/>
                <w:b/>
                <w:lang w:val="ru-RU"/>
              </w:rPr>
              <w:t>5</w:t>
            </w:r>
            <w:r w:rsidRPr="00FE7361">
              <w:rPr>
                <w:rFonts w:ascii="Times New Roman" w:hAnsi="Times New Roman"/>
                <w:b/>
                <w:lang w:val="ru-RU"/>
              </w:rPr>
              <w:t xml:space="preserve"> мин)</w:t>
            </w: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FE7361" w:rsidRDefault="00FE7361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5D59CC" w:rsidRDefault="005D59CC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D59CC" w:rsidRDefault="005D59CC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D59CC" w:rsidRDefault="005D59CC" w:rsidP="00FE736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B318C" w:rsidRPr="000B318C" w:rsidRDefault="000B318C" w:rsidP="000B318C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0B318C" w:rsidRPr="000B318C" w:rsidRDefault="000B318C" w:rsidP="000B318C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0B318C" w:rsidRPr="000B318C" w:rsidRDefault="000B318C" w:rsidP="000B318C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0B318C" w:rsidRPr="000B318C" w:rsidRDefault="000B318C" w:rsidP="000B318C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0B318C" w:rsidRDefault="000B318C" w:rsidP="000B318C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5246A2" w:rsidRDefault="005246A2" w:rsidP="005246A2">
            <w:pPr>
              <w:ind w:firstLine="70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Физминутка</w:t>
            </w:r>
            <w:proofErr w:type="spellEnd"/>
          </w:p>
          <w:p w:rsidR="005246A2" w:rsidRPr="000B318C" w:rsidRDefault="005246A2" w:rsidP="005246A2">
            <w:pPr>
              <w:ind w:firstLine="70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0B318C">
              <w:rPr>
                <w:rFonts w:ascii="Times New Roman" w:hAnsi="Times New Roman"/>
                <w:b/>
                <w:szCs w:val="22"/>
                <w:lang w:val="ru-RU"/>
              </w:rPr>
              <w:t>3мин</w:t>
            </w:r>
          </w:p>
          <w:p w:rsidR="005246A2" w:rsidRDefault="005246A2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FD2A24" w:rsidRDefault="00FD2A24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FD2A24" w:rsidRDefault="00FD2A24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FD2A24" w:rsidRDefault="00FD2A24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B318C" w:rsidRPr="00FE7361" w:rsidRDefault="000B318C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E7361">
              <w:rPr>
                <w:rFonts w:ascii="Times New Roman" w:hAnsi="Times New Roman"/>
                <w:b/>
                <w:sz w:val="24"/>
                <w:lang w:val="ru-RU"/>
              </w:rPr>
              <w:t>Индивидуальная работа</w:t>
            </w:r>
          </w:p>
          <w:p w:rsidR="000B318C" w:rsidRPr="00FE7361" w:rsidRDefault="000B318C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E7361">
              <w:rPr>
                <w:rFonts w:ascii="Times New Roman" w:hAnsi="Times New Roman"/>
                <w:b/>
                <w:sz w:val="24"/>
                <w:lang w:val="ru-RU"/>
              </w:rPr>
              <w:t>(1</w:t>
            </w:r>
            <w:r w:rsidR="00BB1815"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  <w:r w:rsidRPr="00FE7361">
              <w:rPr>
                <w:rFonts w:ascii="Times New Roman" w:hAnsi="Times New Roman"/>
                <w:b/>
                <w:sz w:val="24"/>
                <w:lang w:val="ru-RU"/>
              </w:rPr>
              <w:t xml:space="preserve"> мин)</w:t>
            </w:r>
          </w:p>
          <w:p w:rsidR="000B318C" w:rsidRDefault="000B318C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0B318C" w:rsidRDefault="000B318C" w:rsidP="000B318C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0B318C" w:rsidRPr="000B318C" w:rsidRDefault="000B318C" w:rsidP="000B318C">
            <w:pPr>
              <w:ind w:firstLine="708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827" w:type="pct"/>
            <w:gridSpan w:val="6"/>
          </w:tcPr>
          <w:p w:rsidR="005F7338" w:rsidRPr="00FD2A24" w:rsidRDefault="005F7338" w:rsidP="00CB4C40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FD2A24">
              <w:rPr>
                <w:rFonts w:ascii="Times New Roman" w:hAnsi="Times New Roman"/>
                <w:lang w:val="ru-RU"/>
              </w:rPr>
              <w:lastRenderedPageBreak/>
              <w:t>Задание 2</w:t>
            </w:r>
          </w:p>
          <w:p w:rsidR="006839AD" w:rsidRDefault="0094444D" w:rsidP="00CB4C40">
            <w:pPr>
              <w:spacing w:line="240" w:lineRule="auto"/>
              <w:jc w:val="both"/>
              <w:rPr>
                <w:lang w:val="ru-RU"/>
              </w:rPr>
            </w:pPr>
            <w:r w:rsidRPr="0094444D">
              <w:rPr>
                <w:b/>
                <w:lang w:val="ru-RU"/>
              </w:rPr>
              <w:t>«</w:t>
            </w:r>
            <w:r w:rsidR="00C706AA">
              <w:rPr>
                <w:b/>
                <w:lang w:val="ru-RU"/>
              </w:rPr>
              <w:t>Лови</w:t>
            </w:r>
            <w:r w:rsidRPr="0094444D">
              <w:rPr>
                <w:b/>
                <w:lang w:val="ru-RU"/>
              </w:rPr>
              <w:t xml:space="preserve"> ошибку».</w:t>
            </w:r>
            <w:r w:rsidRPr="0094444D">
              <w:rPr>
                <w:lang w:val="ru-RU"/>
              </w:rPr>
              <w:t xml:space="preserve"> Найдите ошибки в записи слагаемых</w:t>
            </w:r>
            <w:proofErr w:type="gramStart"/>
            <w:r w:rsidRPr="0094444D">
              <w:rPr>
                <w:lang w:val="ru-RU"/>
              </w:rPr>
              <w:t xml:space="preserve"> </w:t>
            </w:r>
            <w:r w:rsidR="00477365">
              <w:rPr>
                <w:lang w:val="ru-RU"/>
              </w:rPr>
              <w:t>,</w:t>
            </w:r>
            <w:proofErr w:type="gramEnd"/>
            <w:r w:rsidR="00477365">
              <w:rPr>
                <w:lang w:val="ru-RU"/>
              </w:rPr>
              <w:t>и</w:t>
            </w:r>
            <w:r w:rsidRPr="0094444D">
              <w:rPr>
                <w:lang w:val="ru-RU"/>
              </w:rPr>
              <w:t>справьте ошибки и выполните действия</w:t>
            </w:r>
            <w:r w:rsidR="0028071B">
              <w:rPr>
                <w:lang w:val="ru-RU"/>
              </w:rPr>
              <w:t>.</w:t>
            </w:r>
          </w:p>
          <w:p w:rsidR="0094444D" w:rsidRDefault="0094444D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640889" w:rsidRPr="00264571" w:rsidRDefault="00264571" w:rsidP="00CB4C40">
            <w:pPr>
              <w:spacing w:line="240" w:lineRule="auto"/>
              <w:jc w:val="both"/>
              <w:rPr>
                <w:i/>
                <w:lang w:val="ru-RU"/>
              </w:rPr>
            </w:pPr>
            <w:r w:rsidRPr="00264571">
              <w:rPr>
                <w:i/>
                <w:lang w:val="ru-RU"/>
              </w:rPr>
              <w:t xml:space="preserve">Клоун Вася придумал несколько примеров на сложение и вычитание десятичных дробей, а чтобы было смешнее, стёр в них запятые. Вот какие равенства у него получились </w:t>
            </w:r>
          </w:p>
          <w:p w:rsidR="00640889" w:rsidRPr="00264571" w:rsidRDefault="00640889" w:rsidP="00CB4C40">
            <w:pPr>
              <w:spacing w:line="240" w:lineRule="auto"/>
              <w:jc w:val="both"/>
              <w:rPr>
                <w:i/>
                <w:lang w:val="ru-RU"/>
              </w:rPr>
            </w:pPr>
          </w:p>
          <w:p w:rsidR="00640889" w:rsidRDefault="00640889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32 + 18 = 5</w:t>
            </w: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3 + 108 = 408</w:t>
            </w: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42 + 17 = 212</w:t>
            </w: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736 – 336 = 4</w:t>
            </w: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63 – 27 = 603</w:t>
            </w:r>
          </w:p>
          <w:p w:rsidR="00C136C1" w:rsidRPr="00C136C1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6986742F" wp14:editId="6624311C">
                  <wp:simplePos x="0" y="0"/>
                  <wp:positionH relativeFrom="column">
                    <wp:posOffset>1267460</wp:posOffset>
                  </wp:positionH>
                  <wp:positionV relativeFrom="paragraph">
                    <wp:posOffset>-1496695</wp:posOffset>
                  </wp:positionV>
                  <wp:extent cx="1709420" cy="1743075"/>
                  <wp:effectExtent l="0" t="0" r="5080" b="9525"/>
                  <wp:wrapThrough wrapText="bothSides">
                    <wp:wrapPolygon edited="0">
                      <wp:start x="0" y="0"/>
                      <wp:lineTo x="0" y="21482"/>
                      <wp:lineTo x="21423" y="21482"/>
                      <wp:lineTo x="21423" y="0"/>
                      <wp:lineTo x="0" y="0"/>
                    </wp:wrapPolygon>
                  </wp:wrapThrough>
                  <wp:docPr id="2" name="Рисунок 2" descr="http://xn--i1abbnckbmcl9fb.xn--p1ai/%D1%81%D1%82%D0%B0%D1%82%D1%8C%D0%B8/579185/f_clip_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xn--i1abbnckbmcl9fb.xn--p1ai/%D1%81%D1%82%D0%B0%D1%82%D1%8C%D0%B8/579185/f_clip_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4444D" w:rsidRDefault="00C136C1" w:rsidP="00CB4C40">
            <w:pPr>
              <w:spacing w:line="240" w:lineRule="auto"/>
              <w:jc w:val="both"/>
              <w:rPr>
                <w:lang w:val="ru-RU"/>
              </w:rPr>
            </w:pPr>
            <w:r w:rsidRPr="00C136C1">
              <w:rPr>
                <w:lang w:val="ru-RU"/>
              </w:rPr>
              <w:t>57 – 4 = 17</w:t>
            </w:r>
          </w:p>
          <w:p w:rsidR="0094444D" w:rsidRDefault="0094444D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94444D" w:rsidRDefault="0094444D" w:rsidP="00CB4C40">
            <w:pPr>
              <w:spacing w:line="240" w:lineRule="auto"/>
              <w:jc w:val="both"/>
              <w:rPr>
                <w:lang w:val="ru-RU"/>
              </w:rPr>
            </w:pPr>
          </w:p>
          <w:p w:rsidR="006839AD" w:rsidRDefault="009E36D2" w:rsidP="00CB4C40">
            <w:pPr>
              <w:spacing w:line="240" w:lineRule="auto"/>
              <w:jc w:val="both"/>
              <w:rPr>
                <w:lang w:val="ru-RU"/>
              </w:rPr>
            </w:pPr>
            <w:r w:rsidRPr="009E36D2">
              <w:rPr>
                <w:lang w:val="ru-RU"/>
              </w:rPr>
              <w:t>Выполняют индивидуально в тетради. Затем обсуждают решение</w:t>
            </w:r>
            <w:r w:rsidR="00307120">
              <w:rPr>
                <w:lang w:val="ru-RU"/>
              </w:rPr>
              <w:t xml:space="preserve"> в парах, </w:t>
            </w:r>
            <w:r w:rsidRPr="009E36D2">
              <w:rPr>
                <w:lang w:val="ru-RU"/>
              </w:rPr>
              <w:t xml:space="preserve"> записывают общее решение на листке взаимопроверки.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693"/>
              <w:gridCol w:w="1919"/>
              <w:gridCol w:w="2021"/>
            </w:tblGrid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lastRenderedPageBreak/>
                    <w:t>пример</w:t>
                  </w:r>
                </w:p>
              </w:tc>
              <w:tc>
                <w:tcPr>
                  <w:tcW w:w="1919" w:type="dxa"/>
                </w:tcPr>
                <w:p w:rsid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ответ</w:t>
                  </w:r>
                </w:p>
              </w:tc>
              <w:tc>
                <w:tcPr>
                  <w:tcW w:w="2021" w:type="dxa"/>
                </w:tcPr>
                <w:p w:rsid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Отметка +,-</w:t>
                  </w: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32+15=5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3+108=408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42+17=212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736 – 336 = 4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63-27=603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0F7A35" w:rsidRPr="002C632F" w:rsidTr="000E14B1">
              <w:trPr>
                <w:trHeight w:val="218"/>
              </w:trPr>
              <w:tc>
                <w:tcPr>
                  <w:tcW w:w="1693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0F7A35">
                    <w:rPr>
                      <w:b/>
                      <w:sz w:val="18"/>
                      <w:szCs w:val="18"/>
                      <w:lang w:val="ru-RU"/>
                    </w:rPr>
                    <w:t>57-4=17</w:t>
                  </w:r>
                </w:p>
              </w:tc>
              <w:tc>
                <w:tcPr>
                  <w:tcW w:w="1919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021" w:type="dxa"/>
                </w:tcPr>
                <w:p w:rsidR="000F7A35" w:rsidRPr="000F7A35" w:rsidRDefault="000F7A35" w:rsidP="002C632F">
                  <w:pPr>
                    <w:framePr w:hSpace="180" w:wrap="around" w:vAnchor="text" w:hAnchor="text" w:x="108" w:y="1"/>
                    <w:suppressOverlap/>
                    <w:rPr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0F7A35" w:rsidRDefault="000F7A35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AB42E6" w:rsidRDefault="00AB42E6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AB42E6">
              <w:rPr>
                <w:rFonts w:ascii="Times New Roman" w:hAnsi="Times New Roman"/>
                <w:b/>
                <w:lang w:val="ru-RU"/>
              </w:rPr>
              <w:t xml:space="preserve">Ожидаемый результат: </w:t>
            </w:r>
            <w:r w:rsidRPr="00AB42E6">
              <w:rPr>
                <w:rFonts w:ascii="Times New Roman" w:hAnsi="Times New Roman"/>
                <w:lang w:val="ru-RU"/>
              </w:rPr>
              <w:t xml:space="preserve">ученики </w:t>
            </w:r>
            <w:r w:rsidR="00AD0802">
              <w:rPr>
                <w:rFonts w:ascii="Times New Roman" w:hAnsi="Times New Roman"/>
                <w:lang w:val="ru-RU"/>
              </w:rPr>
              <w:t>закрепят правило сложения и вычитания десятичных дробей</w:t>
            </w:r>
          </w:p>
          <w:p w:rsidR="00AD0802" w:rsidRPr="00AB42E6" w:rsidRDefault="001C3950" w:rsidP="00CB4C40">
            <w:pPr>
              <w:spacing w:line="240" w:lineRule="auto"/>
              <w:rPr>
                <w:rFonts w:ascii="Times New Roman" w:eastAsia="Calibri" w:hAnsi="Times New Roman" w:cs="Arial"/>
                <w:b/>
                <w:color w:val="000000"/>
                <w:sz w:val="24"/>
                <w:lang w:val="ru-RU" w:eastAsia="ru-RU"/>
              </w:rPr>
            </w:pPr>
            <w:r>
              <w:rPr>
                <w:rFonts w:ascii="Times New Roman" w:eastAsia="Calibri" w:hAnsi="Times New Roman" w:cs="Arial"/>
                <w:b/>
                <w:color w:val="000000"/>
                <w:sz w:val="24"/>
                <w:lang w:val="ru-RU" w:eastAsia="ru-RU"/>
              </w:rPr>
              <w:t>Дескрипторы:</w:t>
            </w:r>
          </w:p>
          <w:p w:rsidR="00AB42E6" w:rsidRPr="00AB42E6" w:rsidRDefault="00AB42E6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AB42E6">
              <w:rPr>
                <w:rFonts w:ascii="Times New Roman" w:hAnsi="Times New Roman"/>
                <w:lang w:val="ru-RU"/>
              </w:rPr>
              <w:t>-</w:t>
            </w:r>
            <w:r w:rsidR="00427E9D">
              <w:rPr>
                <w:rFonts w:ascii="Times New Roman" w:hAnsi="Times New Roman"/>
                <w:lang w:val="ru-RU"/>
              </w:rPr>
              <w:t xml:space="preserve"> </w:t>
            </w:r>
            <w:r w:rsidR="00AD0802">
              <w:rPr>
                <w:rFonts w:ascii="Times New Roman" w:hAnsi="Times New Roman"/>
                <w:lang w:val="ru-RU"/>
              </w:rPr>
              <w:t xml:space="preserve">умеет применять  правило сложения </w:t>
            </w:r>
            <w:r w:rsidR="00427E9D">
              <w:rPr>
                <w:rFonts w:ascii="Times New Roman" w:hAnsi="Times New Roman"/>
                <w:lang w:val="ru-RU"/>
              </w:rPr>
              <w:t xml:space="preserve"> </w:t>
            </w:r>
            <w:r w:rsidR="00AD0802">
              <w:rPr>
                <w:rFonts w:ascii="Times New Roman" w:hAnsi="Times New Roman"/>
                <w:lang w:val="ru-RU"/>
              </w:rPr>
              <w:t>десятичных дробей</w:t>
            </w:r>
            <w:r w:rsidRPr="00AB42E6">
              <w:rPr>
                <w:rFonts w:ascii="Times New Roman" w:hAnsi="Times New Roman"/>
                <w:lang w:val="ru-RU"/>
              </w:rPr>
              <w:t>;</w:t>
            </w:r>
          </w:p>
          <w:p w:rsidR="00AB42E6" w:rsidRPr="00AB42E6" w:rsidRDefault="00427E9D" w:rsidP="00CB4C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умеет применять  правило вычитания  десятичных дробей</w:t>
            </w:r>
            <w:proofErr w:type="gramStart"/>
            <w:r w:rsidRPr="00AB42E6">
              <w:rPr>
                <w:rFonts w:ascii="Times New Roman" w:hAnsi="Times New Roman"/>
                <w:lang w:val="ru-RU"/>
              </w:rPr>
              <w:t>;</w:t>
            </w:r>
            <w:r w:rsidR="00AB42E6" w:rsidRPr="00AB42E6">
              <w:rPr>
                <w:rFonts w:ascii="Times New Roman" w:hAnsi="Times New Roman"/>
                <w:lang w:val="ru-RU"/>
              </w:rPr>
              <w:t>.</w:t>
            </w:r>
            <w:proofErr w:type="gramEnd"/>
          </w:p>
          <w:p w:rsidR="006839AD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6839AD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6839AD" w:rsidRDefault="005F7338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Задание 3</w:t>
            </w:r>
          </w:p>
          <w:p w:rsidR="006839AD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P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lang w:val="ru-RU"/>
              </w:rPr>
            </w:pPr>
            <w:r w:rsidRPr="00341356">
              <w:rPr>
                <w:rFonts w:ascii="Times New Roman" w:hAnsi="Times New Roman"/>
                <w:b/>
                <w:bCs/>
                <w:lang w:val="ru-RU"/>
              </w:rPr>
              <w:t xml:space="preserve"> «Карусель»: </w:t>
            </w:r>
          </w:p>
          <w:p w:rsidR="00341356" w:rsidRP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 xml:space="preserve">Учащиеся выполняют </w:t>
            </w:r>
            <w:proofErr w:type="spellStart"/>
            <w:r>
              <w:rPr>
                <w:rFonts w:ascii="Times New Roman" w:hAnsi="Times New Roman"/>
                <w:bCs/>
                <w:lang w:val="ru-RU"/>
              </w:rPr>
              <w:t>разноуровне</w:t>
            </w:r>
            <w:r w:rsidRPr="00341356">
              <w:rPr>
                <w:rFonts w:ascii="Times New Roman" w:hAnsi="Times New Roman"/>
                <w:bCs/>
                <w:lang w:val="ru-RU"/>
              </w:rPr>
              <w:t>вые</w:t>
            </w:r>
            <w:proofErr w:type="spellEnd"/>
            <w:r w:rsidRPr="00341356">
              <w:rPr>
                <w:rFonts w:ascii="Times New Roman" w:hAnsi="Times New Roman"/>
                <w:bCs/>
                <w:lang w:val="ru-RU"/>
              </w:rPr>
              <w:t xml:space="preserve"> задания по карточке, составленной из заданий учебника, далее обмениваются по часовой стрелке. После того как все группы </w:t>
            </w:r>
            <w:proofErr w:type="spellStart"/>
            <w:r w:rsidRPr="00341356">
              <w:rPr>
                <w:rFonts w:ascii="Times New Roman" w:hAnsi="Times New Roman"/>
                <w:bCs/>
                <w:lang w:val="ru-RU"/>
              </w:rPr>
              <w:t>прорешали</w:t>
            </w:r>
            <w:proofErr w:type="spellEnd"/>
            <w:r w:rsidRPr="00341356">
              <w:rPr>
                <w:rFonts w:ascii="Times New Roman" w:hAnsi="Times New Roman"/>
                <w:bCs/>
                <w:lang w:val="ru-RU"/>
              </w:rPr>
              <w:t xml:space="preserve"> все карточки, ответы проверяют и разбирают у доски примеры, вызвавшие затруднения. При выполнении заданий учащиеся с повышенными учебными способностями помогают одноклассникам с низкими и средними учебными способностями.</w:t>
            </w:r>
          </w:p>
          <w:p w:rsidR="006839AD" w:rsidRDefault="00427E9D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 w:rsidRPr="00427E9D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Карточка1.</w:t>
            </w:r>
          </w:p>
          <w:p w:rsidR="00427E9D" w:rsidRPr="00427E9D" w:rsidRDefault="00427E9D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427E9D"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 А.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1) 6,25-4,3 2)15,9-4,75 </w:t>
            </w:r>
            <w:r w:rsid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3)</w:t>
            </w:r>
            <w:r w:rsidR="00E96F36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7,63-2,51 </w:t>
            </w:r>
            <w:r w:rsid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="00E96F36">
              <w:rPr>
                <w:rFonts w:ascii="Times New Roman" w:hAnsi="Times New Roman"/>
                <w:bCs/>
                <w:i/>
                <w:szCs w:val="22"/>
                <w:lang w:val="ru-RU"/>
              </w:rPr>
              <w:t>4)20-15,73</w:t>
            </w:r>
          </w:p>
          <w:p w:rsidR="00341356" w:rsidRDefault="00E96F3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1) (45,3-8,07)-(32,09-24,3)</w:t>
            </w:r>
          </w:p>
          <w:p w:rsidR="00E96F36" w:rsidRDefault="00E96F3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             2)(72-24,45)-(43-36,08)</w:t>
            </w:r>
          </w:p>
          <w:p w:rsidR="00E96F36" w:rsidRDefault="00E96F3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УровеньС</w:t>
            </w:r>
            <w:proofErr w:type="spellEnd"/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="00BC552B">
              <w:rPr>
                <w:rFonts w:ascii="Times New Roman" w:hAnsi="Times New Roman"/>
                <w:bCs/>
                <w:i/>
                <w:szCs w:val="22"/>
                <w:lang w:val="ru-RU"/>
              </w:rPr>
              <w:t>В</w:t>
            </w:r>
            <w:proofErr w:type="gramEnd"/>
            <w:r w:rsidR="00BC552B">
              <w:rPr>
                <w:rFonts w:ascii="Times New Roman" w:hAnsi="Times New Roman"/>
                <w:bCs/>
                <w:i/>
                <w:szCs w:val="22"/>
                <w:lang w:val="ru-RU"/>
              </w:rPr>
              <w:t>ычислите, применяя переместительное и сочетательное свойство сложения:2,3+4,5+0,6+0,5+1,7+0,4</w:t>
            </w:r>
          </w:p>
          <w:p w:rsidR="00587743" w:rsidRDefault="00E96F36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 w:rsidRPr="00E96F36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Карточка2</w:t>
            </w:r>
            <w:r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 xml:space="preserve"> </w:t>
            </w:r>
          </w:p>
          <w:p w:rsidR="00E96F36" w:rsidRDefault="005877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 А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="00E96F36" w:rsidRP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>1)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41-32,5 2)6,5-4,7 3)18,3-5 4)29,08-15</w:t>
            </w:r>
          </w:p>
          <w:p w:rsidR="00587743" w:rsidRDefault="005877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1) (88,8-75,13)-(6,995-5,07)</w:t>
            </w:r>
          </w:p>
          <w:p w:rsidR="00587743" w:rsidRDefault="005877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             2)(65-49,65)-(28,64-19,916)</w:t>
            </w:r>
          </w:p>
          <w:p w:rsidR="00BC552B" w:rsidRDefault="00587743" w:rsidP="00BC552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С</w:t>
            </w:r>
            <w:proofErr w:type="gramEnd"/>
            <w:r w:rsidR="001D2A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="00BC552B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Вычислите, применяя переместительное и</w:t>
            </w:r>
          </w:p>
          <w:p w:rsidR="00BC552B" w:rsidRDefault="00BC552B" w:rsidP="00BC552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сочетательное свойство сложения:8,01+9,08+5,13+1,99+0,87+4,92</w:t>
            </w:r>
          </w:p>
          <w:p w:rsidR="001D2A43" w:rsidRDefault="001D2A43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Карточка</w:t>
            </w:r>
            <w:r w:rsidRPr="001D2A43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 xml:space="preserve"> </w:t>
            </w:r>
          </w:p>
          <w:p w:rsidR="001D2A43" w:rsidRDefault="001D2A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1D2A43"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 А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Pr="001D2A43">
              <w:rPr>
                <w:rFonts w:ascii="Times New Roman" w:hAnsi="Times New Roman"/>
                <w:bCs/>
                <w:i/>
                <w:szCs w:val="22"/>
                <w:lang w:val="ru-RU"/>
              </w:rPr>
              <w:t>1)67,45-49,88 2)61-7,64 3)95-81,08 4)106-15,49</w:t>
            </w:r>
          </w:p>
          <w:p w:rsidR="001D2A43" w:rsidRDefault="001D2A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1)(</w:t>
            </w:r>
            <w:r w:rsidR="00EA1168">
              <w:rPr>
                <w:rFonts w:ascii="Times New Roman" w:hAnsi="Times New Roman"/>
                <w:bCs/>
                <w:i/>
                <w:szCs w:val="22"/>
                <w:lang w:val="ru-RU"/>
              </w:rPr>
              <w:t>156-95,06)+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(17,3-8,91)</w:t>
            </w:r>
          </w:p>
          <w:p w:rsidR="00EA1168" w:rsidRDefault="001D2A43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             2)</w:t>
            </w:r>
            <w:r w:rsidR="00EA1168">
              <w:rPr>
                <w:rFonts w:ascii="Times New Roman" w:hAnsi="Times New Roman"/>
                <w:bCs/>
                <w:i/>
                <w:szCs w:val="22"/>
                <w:lang w:val="ru-RU"/>
              </w:rPr>
              <w:t>(86,08-65,9)+(19,06-12,615)</w:t>
            </w:r>
          </w:p>
          <w:p w:rsidR="00BC552B" w:rsidRDefault="00EA1168" w:rsidP="00BC552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С</w:t>
            </w:r>
            <w:proofErr w:type="gramEnd"/>
            <w:r w:rsidR="00BC552B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Вычислите, применяя переместительное и сочетательное свойство сложения:6,091+7,083+3,127+0,373+2,117+0,209</w:t>
            </w:r>
          </w:p>
          <w:p w:rsidR="00EA1168" w:rsidRPr="00CB4C40" w:rsidRDefault="00EA1168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 w:rsidRPr="00CB4C40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Карточка4</w:t>
            </w:r>
            <w:r w:rsidR="001D2A43" w:rsidRPr="00CB4C40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 xml:space="preserve">    </w:t>
            </w:r>
          </w:p>
          <w:p w:rsidR="00EA1168" w:rsidRDefault="00EA1168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 А</w:t>
            </w:r>
            <w:r w:rsid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1)18,3-7,65 2)24,09-17,616 3)25,01+12 4)6+3,25</w:t>
            </w:r>
          </w:p>
          <w:p w:rsidR="00CB4C40" w:rsidRDefault="00CB4C4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1)(135-25,23)-(15,15+2,25)</w:t>
            </w:r>
            <w:r w:rsid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</w:p>
          <w:p w:rsidR="00CB4C40" w:rsidRDefault="00CB4C4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               2)(15,14-9)+(25,7-3,256)</w:t>
            </w:r>
          </w:p>
          <w:p w:rsidR="00BC552B" w:rsidRDefault="00CB4C40" w:rsidP="00BC552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Уровень С</w:t>
            </w:r>
            <w:r w:rsidR="00587743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</w:t>
            </w:r>
            <w:r w:rsidR="00BC552B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Вычислите, применяя переместительное и сочетательное свойство сложения:2,3+4,5+0,6+0,5+1,7+0,4</w:t>
            </w:r>
          </w:p>
          <w:p w:rsidR="00BC552B" w:rsidRDefault="00BC552B" w:rsidP="00BC552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587743" w:rsidRPr="00E96F36" w:rsidRDefault="00587743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       </w:t>
            </w:r>
          </w:p>
          <w:p w:rsidR="001C3950" w:rsidRDefault="00C706AA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="001C3950" w:rsidRPr="00AB42E6">
              <w:rPr>
                <w:rFonts w:ascii="Times New Roman" w:hAnsi="Times New Roman"/>
                <w:b/>
                <w:lang w:val="ru-RU"/>
              </w:rPr>
              <w:t>Ожидаемый результат</w:t>
            </w:r>
            <w:proofErr w:type="gramStart"/>
            <w:r w:rsidR="001C3950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:</w:t>
            </w:r>
            <w:proofErr w:type="gramEnd"/>
          </w:p>
          <w:p w:rsidR="001C3950" w:rsidRDefault="001C395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Учащиеся </w:t>
            </w:r>
            <w:r w:rsidR="00675A9A">
              <w:rPr>
                <w:rFonts w:ascii="Times New Roman" w:hAnsi="Times New Roman"/>
                <w:bCs/>
                <w:i/>
                <w:szCs w:val="22"/>
                <w:lang w:val="ru-RU"/>
              </w:rPr>
              <w:t>применяют</w:t>
            </w: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правило сложения и вычитания десятичных дробей</w:t>
            </w:r>
          </w:p>
          <w:p w:rsidR="005D59CC" w:rsidRDefault="005D59CC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1C3950" w:rsidRDefault="005D59CC" w:rsidP="00CB4C4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</w:pPr>
            <w:r w:rsidRPr="001C3950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Дескрипторы</w:t>
            </w:r>
            <w:r w:rsidR="001C3950">
              <w:rPr>
                <w:rFonts w:ascii="Times New Roman" w:hAnsi="Times New Roman"/>
                <w:b/>
                <w:bCs/>
                <w:i/>
                <w:szCs w:val="22"/>
                <w:lang w:val="ru-RU"/>
              </w:rPr>
              <w:t>:</w:t>
            </w:r>
          </w:p>
          <w:p w:rsidR="001C3950" w:rsidRPr="002021E5" w:rsidRDefault="001C395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>-решают примеры на вычитание</w:t>
            </w:r>
          </w:p>
          <w:p w:rsidR="001C3950" w:rsidRPr="002021E5" w:rsidRDefault="001C395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lastRenderedPageBreak/>
              <w:t>-решают примеры на сложение</w:t>
            </w:r>
          </w:p>
          <w:p w:rsidR="001C3950" w:rsidRPr="002021E5" w:rsidRDefault="001C395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>-решают при</w:t>
            </w:r>
            <w:r w:rsidR="002021E5"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>м</w:t>
            </w:r>
            <w:r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еры </w:t>
            </w:r>
            <w:r w:rsidR="002021E5"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>на оба действия в одном примере</w:t>
            </w:r>
          </w:p>
          <w:p w:rsidR="002021E5" w:rsidRPr="002021E5" w:rsidRDefault="002021E5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bCs/>
                <w:i/>
                <w:szCs w:val="22"/>
                <w:lang w:val="ru-RU"/>
              </w:rPr>
              <w:t>-решают примеры,</w:t>
            </w:r>
            <w:r w:rsidR="00FD2A24">
              <w:rPr>
                <w:rFonts w:ascii="Times New Roman" w:hAnsi="Times New Roman"/>
                <w:bCs/>
                <w:i/>
                <w:szCs w:val="22"/>
                <w:lang w:val="ru-RU"/>
              </w:rPr>
              <w:t xml:space="preserve"> </w:t>
            </w:r>
            <w:r w:rsidRPr="002021E5">
              <w:rPr>
                <w:rFonts w:ascii="Times New Roman" w:hAnsi="Times New Roman"/>
                <w:bCs/>
                <w:i/>
                <w:szCs w:val="22"/>
                <w:lang w:val="ru-RU"/>
              </w:rPr>
              <w:t>применяя переместительное и сочетательное свойство сложения</w:t>
            </w:r>
          </w:p>
          <w:p w:rsidR="001C3950" w:rsidRPr="002021E5" w:rsidRDefault="001C3950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CB4C40" w:rsidRPr="00C706AA" w:rsidRDefault="00CB4C40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C706AA">
              <w:rPr>
                <w:rFonts w:ascii="Times New Roman" w:hAnsi="Times New Roman"/>
                <w:b/>
                <w:szCs w:val="22"/>
                <w:lang w:val="ru-RU"/>
              </w:rPr>
              <w:t>Игра «Атомы и молекулы»</w:t>
            </w:r>
          </w:p>
          <w:p w:rsidR="00CB4C40" w:rsidRPr="00C706AA" w:rsidRDefault="00CB4C40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C706AA">
              <w:rPr>
                <w:rFonts w:ascii="Times New Roman" w:hAnsi="Times New Roman"/>
                <w:szCs w:val="22"/>
                <w:lang w:val="ru-RU"/>
              </w:rPr>
              <w:t>Учитель предлагает учащимся двигаться хаотично по классу и по его команде (хлопок) дети объединяются в группы по 2-3-4 человека.</w:t>
            </w:r>
          </w:p>
          <w:p w:rsidR="00FD2A24" w:rsidRDefault="00FD2A24" w:rsidP="005246A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246A2" w:rsidRDefault="005246A2" w:rsidP="005246A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Задание 4</w:t>
            </w:r>
          </w:p>
          <w:p w:rsidR="009A5654" w:rsidRPr="00307120" w:rsidRDefault="00FE7361" w:rsidP="009A5654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FE7361">
              <w:rPr>
                <w:rFonts w:ascii="Times New Roman" w:hAnsi="Times New Roman"/>
                <w:b/>
                <w:sz w:val="24"/>
                <w:lang w:val="ru-RU"/>
              </w:rPr>
              <w:t>«Кто быстрее?»</w:t>
            </w:r>
            <w:r w:rsidR="00307120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0F7CF9" w:rsidRPr="00307120">
              <w:rPr>
                <w:rFonts w:ascii="Times New Roman" w:hAnsi="Times New Roman"/>
                <w:szCs w:val="22"/>
                <w:lang w:val="ru-RU"/>
              </w:rPr>
              <w:t>У</w:t>
            </w:r>
            <w:r w:rsidR="000F7CF9" w:rsidRPr="00307120">
              <w:rPr>
                <w:rFonts w:ascii="Times New Roman" w:hAnsi="Times New Roman"/>
                <w:szCs w:val="22"/>
                <w:lang w:val="ru-RU"/>
              </w:rPr>
              <w:t xml:space="preserve">чащийся </w:t>
            </w:r>
            <w:r w:rsidR="00307120" w:rsidRPr="00307120">
              <w:rPr>
                <w:rFonts w:ascii="Times New Roman" w:hAnsi="Times New Roman"/>
                <w:szCs w:val="22"/>
                <w:lang w:val="ru-RU"/>
              </w:rPr>
              <w:t>выбирает</w:t>
            </w:r>
            <w:r w:rsidR="000F7CF9" w:rsidRPr="00307120">
              <w:rPr>
                <w:rFonts w:ascii="Times New Roman" w:hAnsi="Times New Roman"/>
                <w:szCs w:val="22"/>
                <w:lang w:val="ru-RU"/>
              </w:rPr>
              <w:t xml:space="preserve"> себе задания с учетом дифференциации</w:t>
            </w:r>
            <w:r w:rsidR="00307120" w:rsidRPr="00307120">
              <w:rPr>
                <w:rFonts w:ascii="Times New Roman" w:hAnsi="Times New Roman"/>
                <w:szCs w:val="22"/>
                <w:lang w:val="ru-RU"/>
              </w:rPr>
              <w:t xml:space="preserve"> и времени</w:t>
            </w:r>
            <w:r w:rsidR="000F7CF9" w:rsidRPr="00307120">
              <w:rPr>
                <w:rFonts w:ascii="Times New Roman" w:hAnsi="Times New Roman"/>
                <w:szCs w:val="22"/>
                <w:lang w:val="ru-RU"/>
              </w:rPr>
              <w:t>, тем самым достигая цели урока</w:t>
            </w:r>
            <w:r w:rsidR="000F7CF9" w:rsidRPr="00307120">
              <w:rPr>
                <w:rFonts w:ascii="Times New Roman" w:hAnsi="Times New Roman"/>
                <w:szCs w:val="22"/>
                <w:lang w:val="ru-RU"/>
              </w:rPr>
              <w:t xml:space="preserve">    </w:t>
            </w:r>
          </w:p>
          <w:p w:rsidR="009A5654" w:rsidRPr="004B4598" w:rsidRDefault="009A5654" w:rsidP="009A5654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szCs w:val="22"/>
                <w:lang w:val="ru-RU"/>
              </w:rPr>
              <w:t>8,65+2,34</w:t>
            </w:r>
          </w:p>
          <w:p w:rsidR="009A5654" w:rsidRPr="004B4598" w:rsidRDefault="009A5654" w:rsidP="009A5654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szCs w:val="22"/>
                <w:lang w:val="ru-RU"/>
              </w:rPr>
              <w:t>32,09-24,1</w:t>
            </w:r>
          </w:p>
          <w:p w:rsidR="009A5654" w:rsidRPr="004B4598" w:rsidRDefault="009A5654" w:rsidP="009A5654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szCs w:val="22"/>
                <w:lang w:val="ru-RU"/>
              </w:rPr>
              <w:t>(146,03-97,8)+18,091</w:t>
            </w:r>
          </w:p>
          <w:p w:rsidR="0072171C" w:rsidRPr="004B4598" w:rsidRDefault="0072171C" w:rsidP="0072171C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 xml:space="preserve"> Вычисли: (1956-421,28)-(678,4-29).</w:t>
            </w:r>
          </w:p>
          <w:p w:rsidR="004B4598" w:rsidRPr="004B4598" w:rsidRDefault="0072171C" w:rsidP="004B4598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Металлическую балку длиной 6,85 м разрезали на две части. Длина одн</w:t>
            </w:r>
            <w:r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ой части 2,96 м. На сколько мет</w:t>
            </w:r>
            <w:r w:rsidRPr="004B4598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ров вторая часть оказалась длиннее первой</w:t>
            </w:r>
            <w:r w:rsidR="00590D08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?</w:t>
            </w:r>
          </w:p>
          <w:p w:rsidR="004B4598" w:rsidRPr="004B4598" w:rsidRDefault="005D59CC" w:rsidP="004B4598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4B4598">
              <w:rPr>
                <w:rFonts w:ascii="Times New Roman" w:hAnsi="Times New Roman"/>
                <w:color w:val="000000" w:themeColor="text1"/>
                <w:szCs w:val="22"/>
                <w:lang w:val="ru-RU"/>
              </w:rPr>
              <w:t>Реши уравнение: 137-х=42,56</w:t>
            </w:r>
          </w:p>
          <w:p w:rsidR="005D59CC" w:rsidRDefault="002021E5" w:rsidP="004B4598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Упростите выражение 0,3х+1,6х</w:t>
            </w:r>
            <w:r w:rsidR="002C5727">
              <w:rPr>
                <w:rFonts w:ascii="Times New Roman" w:hAnsi="Times New Roman"/>
                <w:szCs w:val="22"/>
                <w:lang w:val="ru-RU"/>
              </w:rPr>
              <w:t>-0,5х</w:t>
            </w:r>
          </w:p>
          <w:p w:rsidR="002C5727" w:rsidRDefault="002C5727" w:rsidP="004B4598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Сторона треугольника, равная 6,3 см,</w:t>
            </w:r>
            <w:r w:rsidR="0072171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>на 2,8 см меньше второй стороны, и на 0,9 см больше второй стороны. Найдите периметр треугольника</w:t>
            </w:r>
          </w:p>
          <w:p w:rsidR="002C5727" w:rsidRDefault="002C5727" w:rsidP="004B4598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Найдите закономерности последовательности чисел и запишите следующие 3числа</w:t>
            </w:r>
            <w:r w:rsidR="00B00012">
              <w:rPr>
                <w:rFonts w:ascii="Times New Roman" w:hAnsi="Times New Roman"/>
                <w:szCs w:val="22"/>
                <w:lang w:val="ru-RU"/>
              </w:rPr>
              <w:t>:5,12;5,22;5,32;5,42…..</w:t>
            </w:r>
          </w:p>
          <w:p w:rsidR="00B00012" w:rsidRDefault="00B00012" w:rsidP="00B00012">
            <w:pPr>
              <w:pStyle w:val="a5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Замените звездочками цифры *,2**    </w:t>
            </w:r>
          </w:p>
          <w:p w:rsidR="00B00012" w:rsidRDefault="00B00012" w:rsidP="00B00012">
            <w:pPr>
              <w:pStyle w:val="a5"/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-2,*8*</w:t>
            </w:r>
          </w:p>
          <w:p w:rsidR="00B00012" w:rsidRDefault="00B00012" w:rsidP="00B00012">
            <w:pPr>
              <w:pStyle w:val="a5"/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________</w:t>
            </w:r>
          </w:p>
          <w:p w:rsidR="00B00012" w:rsidRPr="00B00012" w:rsidRDefault="00B00012" w:rsidP="00B00012">
            <w:pPr>
              <w:pStyle w:val="a5"/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1,447              </w:t>
            </w:r>
          </w:p>
          <w:p w:rsidR="00FE7361" w:rsidRPr="00DD7354" w:rsidRDefault="00B00012" w:rsidP="00FE736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DD7354">
              <w:rPr>
                <w:rFonts w:ascii="Times New Roman" w:hAnsi="Times New Roman"/>
                <w:i/>
                <w:sz w:val="24"/>
                <w:lang w:val="ru-RU"/>
              </w:rPr>
              <w:t>Критерии оценивания:</w:t>
            </w:r>
          </w:p>
          <w:p w:rsidR="00DD7354" w:rsidRDefault="00DD7354" w:rsidP="00DD735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</w:t>
            </w:r>
            <w:r w:rsidRPr="005324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выполнять сложение и вычитание десятичных дробей</w:t>
            </w:r>
          </w:p>
          <w:p w:rsidR="00DD7354" w:rsidRPr="00DD7354" w:rsidRDefault="00DD7354" w:rsidP="00FE736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DD7354">
              <w:rPr>
                <w:rFonts w:ascii="Times New Roman" w:hAnsi="Times New Roman"/>
                <w:i/>
                <w:sz w:val="24"/>
                <w:lang w:val="ru-RU"/>
              </w:rPr>
              <w:t>Дескрипторы:</w:t>
            </w:r>
          </w:p>
          <w:p w:rsidR="00DD7354" w:rsidRDefault="00DD7354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DD7354">
              <w:rPr>
                <w:rFonts w:ascii="Times New Roman" w:hAnsi="Times New Roman"/>
                <w:sz w:val="24"/>
                <w:lang w:val="ru-RU"/>
              </w:rPr>
              <w:t>- складыва</w:t>
            </w:r>
            <w:r w:rsidR="0072171C">
              <w:rPr>
                <w:rFonts w:ascii="Times New Roman" w:hAnsi="Times New Roman"/>
                <w:sz w:val="24"/>
                <w:lang w:val="ru-RU"/>
              </w:rPr>
              <w:t xml:space="preserve">ют </w:t>
            </w:r>
            <w:r w:rsidRPr="00DD7354">
              <w:rPr>
                <w:rFonts w:ascii="Times New Roman" w:hAnsi="Times New Roman"/>
                <w:sz w:val="24"/>
                <w:lang w:val="ru-RU"/>
              </w:rPr>
              <w:t xml:space="preserve"> десятичные дроби</w:t>
            </w:r>
          </w:p>
          <w:p w:rsidR="0072171C" w:rsidRDefault="0072171C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вычитают десятичные дроби</w:t>
            </w:r>
          </w:p>
          <w:p w:rsidR="0072171C" w:rsidRDefault="0072171C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-складывают и вычитают в одном примере</w:t>
            </w:r>
          </w:p>
          <w:p w:rsidR="0072171C" w:rsidRDefault="0072171C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590D08">
              <w:rPr>
                <w:rFonts w:ascii="Times New Roman" w:hAnsi="Times New Roman"/>
                <w:sz w:val="24"/>
                <w:lang w:val="ru-RU"/>
              </w:rPr>
              <w:t xml:space="preserve">решают задачу на вычитание </w:t>
            </w:r>
          </w:p>
          <w:p w:rsidR="00590D08" w:rsidRDefault="00590D08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-решают уравнение</w:t>
            </w:r>
          </w:p>
          <w:p w:rsidR="00590D08" w:rsidRDefault="00590D08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2C632F">
              <w:rPr>
                <w:rFonts w:ascii="Times New Roman" w:hAnsi="Times New Roman"/>
                <w:sz w:val="24"/>
                <w:lang w:val="ru-RU"/>
              </w:rPr>
              <w:t>у</w:t>
            </w:r>
            <w:r>
              <w:rPr>
                <w:rFonts w:ascii="Times New Roman" w:hAnsi="Times New Roman"/>
                <w:sz w:val="24"/>
                <w:lang w:val="ru-RU"/>
              </w:rPr>
              <w:t>прощают выражение</w:t>
            </w:r>
          </w:p>
          <w:p w:rsidR="00590D08" w:rsidRDefault="00590D08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-решают задачу в несколько действий</w:t>
            </w:r>
          </w:p>
          <w:p w:rsidR="00590D08" w:rsidRDefault="00590D08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-находят закономерность </w:t>
            </w:r>
          </w:p>
          <w:p w:rsidR="00590D08" w:rsidRDefault="00590D08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-оценивают и вставляют пропущенные цифры</w:t>
            </w:r>
            <w:r w:rsidR="00562366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562366" w:rsidRDefault="00562366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D08" w:rsidRDefault="000F7CF9" w:rsidP="00FE736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,</w:t>
            </w:r>
          </w:p>
          <w:p w:rsidR="00B7563E" w:rsidRPr="00B7563E" w:rsidRDefault="00B7563E" w:rsidP="00B7563E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i/>
                <w:sz w:val="24"/>
                <w:lang w:val="ru-RU" w:eastAsia="ru-RU"/>
              </w:rPr>
              <w:t>Рефлексия этапа:</w:t>
            </w:r>
          </w:p>
          <w:p w:rsidR="00B7563E" w:rsidRPr="00B7563E" w:rsidRDefault="00B7563E" w:rsidP="00B7563E">
            <w:pPr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sz w:val="24"/>
                <w:lang w:val="ru-RU" w:eastAsia="ru-RU"/>
              </w:rPr>
              <w:t>Что получилось?</w:t>
            </w:r>
          </w:p>
          <w:p w:rsidR="00B7563E" w:rsidRPr="00B7563E" w:rsidRDefault="00B7563E" w:rsidP="00B7563E">
            <w:pPr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sz w:val="24"/>
                <w:lang w:val="ru-RU" w:eastAsia="ru-RU"/>
              </w:rPr>
              <w:t>Что не получилось?</w:t>
            </w:r>
            <w:r w:rsidRPr="00B7563E">
              <w:rPr>
                <w:rFonts w:ascii="Times New Roman" w:hAnsi="Times New Roman"/>
                <w:noProof/>
                <w:sz w:val="24"/>
                <w:lang w:val="ru-RU" w:eastAsia="ru-RU"/>
              </w:rPr>
              <w:t xml:space="preserve"> </w:t>
            </w:r>
          </w:p>
          <w:p w:rsidR="00B7563E" w:rsidRPr="00B7563E" w:rsidRDefault="00B7563E" w:rsidP="00B7563E">
            <w:pPr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sz w:val="24"/>
                <w:lang w:val="ru-RU" w:eastAsia="ru-RU"/>
              </w:rPr>
              <w:t>Чего не учли в работе?</w:t>
            </w:r>
          </w:p>
          <w:p w:rsidR="00B7563E" w:rsidRPr="00B7563E" w:rsidRDefault="00B7563E" w:rsidP="00B7563E">
            <w:pPr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sz w:val="24"/>
                <w:lang w:val="ru-RU" w:eastAsia="ru-RU"/>
              </w:rPr>
              <w:t>Почему?</w:t>
            </w:r>
          </w:p>
          <w:p w:rsidR="00B7563E" w:rsidRPr="00B7563E" w:rsidRDefault="00B7563E" w:rsidP="00B7563E">
            <w:pPr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B7563E">
              <w:rPr>
                <w:rFonts w:ascii="Times New Roman" w:hAnsi="Times New Roman"/>
                <w:sz w:val="24"/>
                <w:lang w:val="ru-RU" w:eastAsia="ru-RU"/>
              </w:rPr>
              <w:t>Как улучшить этот результат?</w:t>
            </w:r>
          </w:p>
          <w:p w:rsidR="00DD7354" w:rsidRPr="00FE7361" w:rsidRDefault="00B7563E" w:rsidP="00B7563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B7563E">
              <w:rPr>
                <w:rFonts w:ascii="Times New Roman" w:hAnsi="Times New Roman"/>
                <w:sz w:val="24"/>
                <w:lang w:val="ru-RU"/>
              </w:rPr>
              <w:t>Коррекция (при необходимости).</w:t>
            </w:r>
          </w:p>
          <w:p w:rsid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  <w:p w:rsidR="00341356" w:rsidRPr="00A41020" w:rsidRDefault="00341356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</w:tc>
        <w:tc>
          <w:tcPr>
            <w:tcW w:w="1047" w:type="pct"/>
            <w:gridSpan w:val="2"/>
          </w:tcPr>
          <w:p w:rsidR="006839AD" w:rsidRDefault="000738FF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0738FF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Приложение 3.</w:t>
            </w:r>
          </w:p>
          <w:p w:rsidR="000738FF" w:rsidRPr="000738FF" w:rsidRDefault="000738FF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28071B" w:rsidRDefault="0028071B" w:rsidP="0028071B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2"/>
                <w:lang w:val="ru-RU"/>
              </w:rPr>
              <w:t>открытыйурок.рф</w:t>
            </w:r>
            <w:proofErr w:type="spellEnd"/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Pr="00DD5F71" w:rsidRDefault="000738FF" w:rsidP="00CB4C40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Приложение 4</w:t>
            </w: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Pr="00DD5F71" w:rsidRDefault="00C708EC" w:rsidP="00DD5F7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lang w:val="ru-RU"/>
              </w:rPr>
              <w:t>разноуровне</w:t>
            </w:r>
            <w:r w:rsidR="00DD5F71" w:rsidRPr="00DD5F71">
              <w:rPr>
                <w:rFonts w:ascii="Times New Roman" w:hAnsi="Times New Roman"/>
                <w:lang w:val="ru-RU"/>
              </w:rPr>
              <w:t>вые</w:t>
            </w:r>
            <w:proofErr w:type="spellEnd"/>
            <w:r w:rsidR="00DD5F71" w:rsidRPr="00DD5F71">
              <w:rPr>
                <w:rFonts w:ascii="Times New Roman" w:hAnsi="Times New Roman"/>
                <w:lang w:val="ru-RU"/>
              </w:rPr>
              <w:t xml:space="preserve"> карточки)</w:t>
            </w:r>
          </w:p>
          <w:p w:rsidR="00FD2A24" w:rsidRDefault="00FD2A24" w:rsidP="00DD5F71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DD5F71" w:rsidRDefault="00FD2A24" w:rsidP="00DD5F7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lang w:val="ru-RU"/>
              </w:rPr>
              <w:t>Алдамуратова</w:t>
            </w:r>
            <w:proofErr w:type="spellEnd"/>
          </w:p>
          <w:p w:rsidR="00FD2A24" w:rsidRDefault="00FD2A24" w:rsidP="00DD5F7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Е.С.Байшоланов</w:t>
            </w:r>
            <w:proofErr w:type="spellEnd"/>
          </w:p>
          <w:p w:rsidR="00FD2A24" w:rsidRPr="00DD5F71" w:rsidRDefault="00FD2A24" w:rsidP="00DD5F7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Математика, учебник для 5 класса</w:t>
            </w: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2021E5" w:rsidRDefault="002021E5" w:rsidP="00DD5F7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2021E5" w:rsidRDefault="002021E5" w:rsidP="00DD5F7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2021E5" w:rsidRDefault="002021E5" w:rsidP="00DD5F7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2021E5" w:rsidRDefault="002021E5" w:rsidP="00DD5F7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D5F71" w:rsidRPr="00DD5F71" w:rsidRDefault="0072171C" w:rsidP="00DD5F71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Приложение 5</w:t>
            </w:r>
          </w:p>
          <w:p w:rsidR="00DD5F71" w:rsidRPr="00DD5F71" w:rsidRDefault="00DD5F71" w:rsidP="00DD5F7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D5F71">
              <w:rPr>
                <w:rFonts w:ascii="Times New Roman" w:hAnsi="Times New Roman"/>
                <w:lang w:val="ru-RU"/>
              </w:rPr>
              <w:t xml:space="preserve">(индивидуальные карточки) </w:t>
            </w:r>
          </w:p>
          <w:p w:rsidR="004E76B3" w:rsidRDefault="004E76B3" w:rsidP="004E76B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lang w:val="ru-RU"/>
              </w:rPr>
              <w:t>Алдамуратова</w:t>
            </w:r>
            <w:proofErr w:type="spellEnd"/>
          </w:p>
          <w:p w:rsidR="004E76B3" w:rsidRDefault="004E76B3" w:rsidP="004E76B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Е.С.Байшоланов</w:t>
            </w:r>
            <w:proofErr w:type="spellEnd"/>
          </w:p>
          <w:p w:rsidR="004E76B3" w:rsidRPr="00DD5F71" w:rsidRDefault="004E76B3" w:rsidP="004E76B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Математика, учебник для 5 класса</w:t>
            </w:r>
          </w:p>
          <w:p w:rsidR="00DD5F71" w:rsidRDefault="00DD5F71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B00012" w:rsidRPr="00B00012" w:rsidRDefault="00B00012" w:rsidP="00B00012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B00012">
              <w:rPr>
                <w:rFonts w:ascii="Times New Roman" w:hAnsi="Times New Roman"/>
                <w:i/>
                <w:sz w:val="24"/>
                <w:lang w:val="ru-RU"/>
              </w:rPr>
              <w:t xml:space="preserve">Взаимопроверка по </w:t>
            </w:r>
            <w:r w:rsidR="0072171C">
              <w:rPr>
                <w:rFonts w:ascii="Times New Roman" w:hAnsi="Times New Roman"/>
                <w:i/>
                <w:sz w:val="24"/>
                <w:lang w:val="ru-RU"/>
              </w:rPr>
              <w:t>модельному ответу через дескрипторы</w:t>
            </w:r>
          </w:p>
          <w:p w:rsidR="00B00012" w:rsidRPr="00A41020" w:rsidRDefault="00B00012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839AD" w:rsidRPr="00443948" w:rsidTr="00CB4C40">
        <w:trPr>
          <w:trHeight w:val="1772"/>
        </w:trPr>
        <w:tc>
          <w:tcPr>
            <w:tcW w:w="1126" w:type="pct"/>
            <w:tcBorders>
              <w:bottom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lastRenderedPageBreak/>
              <w:t>Конец урока</w:t>
            </w:r>
          </w:p>
          <w:p w:rsidR="005F7338" w:rsidRDefault="005F7338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5F7338" w:rsidRDefault="005F7338" w:rsidP="005F7338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5F7338" w:rsidRDefault="005F7338" w:rsidP="005F7338">
            <w:pPr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5F7338">
              <w:rPr>
                <w:rFonts w:ascii="Times New Roman" w:hAnsi="Times New Roman"/>
                <w:b/>
                <w:szCs w:val="22"/>
                <w:lang w:val="ru-RU"/>
              </w:rPr>
              <w:t>3 минуты</w:t>
            </w:r>
          </w:p>
          <w:p w:rsidR="005F7338" w:rsidRPr="005F7338" w:rsidRDefault="005F7338" w:rsidP="005F7338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5F7338" w:rsidRPr="005F7338" w:rsidRDefault="005F7338" w:rsidP="005F7338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5F7338" w:rsidRPr="005F7338" w:rsidRDefault="005F7338" w:rsidP="005F7338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5F7338" w:rsidRDefault="005F7338" w:rsidP="005F7338">
            <w:pPr>
              <w:rPr>
                <w:rFonts w:ascii="Times New Roman" w:hAnsi="Times New Roman"/>
                <w:szCs w:val="22"/>
                <w:lang w:val="ru-RU"/>
              </w:rPr>
            </w:pPr>
          </w:p>
          <w:p w:rsidR="006839AD" w:rsidRPr="005F7338" w:rsidRDefault="00BB1815" w:rsidP="005F7338">
            <w:pPr>
              <w:ind w:firstLine="708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2</w:t>
            </w:r>
            <w:r w:rsidR="005F7338" w:rsidRPr="005F7338">
              <w:rPr>
                <w:rFonts w:ascii="Times New Roman" w:hAnsi="Times New Roman"/>
                <w:b/>
                <w:szCs w:val="22"/>
                <w:lang w:val="ru-RU"/>
              </w:rPr>
              <w:t xml:space="preserve"> мин</w:t>
            </w:r>
          </w:p>
        </w:tc>
        <w:tc>
          <w:tcPr>
            <w:tcW w:w="2827" w:type="pct"/>
            <w:gridSpan w:val="6"/>
            <w:tcBorders>
              <w:bottom w:val="single" w:sz="8" w:space="0" w:color="2976A4"/>
            </w:tcBorders>
          </w:tcPr>
          <w:p w:rsidR="00B7563E" w:rsidRPr="00B7563E" w:rsidRDefault="00590D08" w:rsidP="00B7563E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  <w:r w:rsidR="00C706AA">
              <w:rPr>
                <w:rFonts w:ascii="Times New Roman" w:hAnsi="Times New Roman"/>
                <w:szCs w:val="22"/>
                <w:lang w:val="ru-RU"/>
              </w:rPr>
              <w:t>Рефлексия  по методу 5-5-1</w:t>
            </w:r>
            <w:proofErr w:type="gramStart"/>
            <w:r w:rsidR="00C706AA">
              <w:rPr>
                <w:rFonts w:ascii="Times New Roman" w:hAnsi="Times New Roman"/>
                <w:szCs w:val="22"/>
                <w:lang w:val="ru-RU"/>
              </w:rPr>
              <w:t xml:space="preserve">( </w:t>
            </w:r>
            <w:proofErr w:type="gramEnd"/>
            <w:r w:rsidR="00C706AA">
              <w:rPr>
                <w:rFonts w:ascii="Times New Roman" w:hAnsi="Times New Roman"/>
                <w:szCs w:val="22"/>
                <w:lang w:val="ru-RU"/>
              </w:rPr>
              <w:t>учащиеся составляют 5 предложений по теме, затем 5 фраз, затем останавливаются на 1 слове.</w:t>
            </w:r>
          </w:p>
          <w:p w:rsidR="00B7563E" w:rsidRDefault="00B7563E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B4019F" w:rsidRDefault="00B4019F" w:rsidP="00B7563E">
            <w:pPr>
              <w:spacing w:line="240" w:lineRule="auto"/>
              <w:jc w:val="both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B7563E" w:rsidRDefault="00B7563E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B7563E">
              <w:rPr>
                <w:rFonts w:ascii="Times New Roman" w:hAnsi="Times New Roman"/>
                <w:b/>
                <w:szCs w:val="22"/>
                <w:lang w:val="ru-RU"/>
              </w:rPr>
              <w:t xml:space="preserve">Домашнее задание </w:t>
            </w:r>
            <w:r w:rsidRPr="00B7563E">
              <w:rPr>
                <w:rFonts w:ascii="Times New Roman" w:hAnsi="Times New Roman"/>
                <w:szCs w:val="22"/>
                <w:lang w:val="ru-RU"/>
              </w:rPr>
              <w:t>(</w:t>
            </w:r>
            <w:r w:rsidR="00CC5232">
              <w:rPr>
                <w:rFonts w:ascii="Times New Roman" w:hAnsi="Times New Roman"/>
                <w:szCs w:val="22"/>
                <w:lang w:val="ru-RU"/>
              </w:rPr>
              <w:t>дифференцированное</w:t>
            </w:r>
            <w:r w:rsidRPr="00B7563E">
              <w:rPr>
                <w:rFonts w:ascii="Times New Roman" w:hAnsi="Times New Roman"/>
                <w:szCs w:val="22"/>
                <w:lang w:val="ru-RU"/>
              </w:rPr>
              <w:t>)</w:t>
            </w:r>
          </w:p>
          <w:p w:rsidR="00E8111D" w:rsidRDefault="00E8111D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Уровень А</w:t>
            </w:r>
            <w:r w:rsidR="00964E58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>№781, 783</w:t>
            </w:r>
          </w:p>
          <w:p w:rsidR="00E8111D" w:rsidRDefault="00E8111D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szCs w:val="22"/>
                <w:lang w:val="ru-RU"/>
              </w:rPr>
              <w:t xml:space="preserve"> В</w:t>
            </w:r>
            <w:proofErr w:type="gramEnd"/>
            <w:r w:rsidR="00964E58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№792,793</w:t>
            </w:r>
          </w:p>
          <w:p w:rsidR="00E8111D" w:rsidRDefault="00CC5232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szCs w:val="22"/>
                <w:lang w:val="ru-RU"/>
              </w:rPr>
              <w:t xml:space="preserve"> С</w:t>
            </w:r>
            <w:proofErr w:type="gramEnd"/>
            <w:r w:rsidR="00964E58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№810</w:t>
            </w:r>
          </w:p>
          <w:p w:rsidR="00E8111D" w:rsidRPr="00B7563E" w:rsidRDefault="00E8111D" w:rsidP="00B7563E">
            <w:pPr>
              <w:spacing w:line="240" w:lineRule="auto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B7563E" w:rsidRDefault="00B7563E" w:rsidP="00B7563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B7563E" w:rsidRPr="00B7563E" w:rsidRDefault="00B7563E" w:rsidP="00B7563E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  <w:p w:rsidR="006839AD" w:rsidRPr="00A41020" w:rsidRDefault="006839AD" w:rsidP="00CB4C40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</w:tc>
        <w:tc>
          <w:tcPr>
            <w:tcW w:w="1047" w:type="pct"/>
            <w:gridSpan w:val="2"/>
            <w:tcBorders>
              <w:bottom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839AD" w:rsidRPr="002C632F" w:rsidTr="005F7338">
        <w:tc>
          <w:tcPr>
            <w:tcW w:w="1806" w:type="pct"/>
            <w:gridSpan w:val="4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Дифференциация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657" w:type="pct"/>
            <w:gridSpan w:val="2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Оценивание – как Вы планируете проверять уровень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у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своения материала учащимися?   </w:t>
            </w:r>
          </w:p>
        </w:tc>
        <w:tc>
          <w:tcPr>
            <w:tcW w:w="1537" w:type="pct"/>
            <w:gridSpan w:val="3"/>
            <w:tcBorders>
              <w:top w:val="single" w:sz="8" w:space="0" w:color="2976A4"/>
            </w:tcBorders>
          </w:tcPr>
          <w:p w:rsidR="006839AD" w:rsidRPr="00A41020" w:rsidRDefault="006839AD" w:rsidP="00CB4C40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Охрана здоровья и соблюдение техники безопасности  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br/>
            </w:r>
          </w:p>
        </w:tc>
      </w:tr>
      <w:tr w:rsidR="00205777" w:rsidRPr="00E27D13" w:rsidTr="005F7338">
        <w:trPr>
          <w:trHeight w:val="896"/>
        </w:trPr>
        <w:tc>
          <w:tcPr>
            <w:tcW w:w="1806" w:type="pct"/>
            <w:gridSpan w:val="4"/>
          </w:tcPr>
          <w:p w:rsidR="00205777" w:rsidRPr="00F73ED6" w:rsidRDefault="00205777" w:rsidP="000418FF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73ED6">
              <w:rPr>
                <w:rFonts w:ascii="Times New Roman" w:hAnsi="Times New Roman"/>
                <w:sz w:val="24"/>
                <w:lang w:val="ru-RU"/>
              </w:rPr>
              <w:t>При планировании урока учитываются индивидуальные способности учащихся. Дети объединяются в группы с учетом дифференциации (</w:t>
            </w:r>
            <w:proofErr w:type="spellStart"/>
            <w:r w:rsidRPr="00F73ED6">
              <w:rPr>
                <w:rFonts w:ascii="Times New Roman" w:hAnsi="Times New Roman"/>
                <w:sz w:val="24"/>
                <w:lang w:val="ru-RU"/>
              </w:rPr>
              <w:t>разноуровневые</w:t>
            </w:r>
            <w:proofErr w:type="spellEnd"/>
            <w:r w:rsidRPr="00F73ED6">
              <w:rPr>
                <w:rFonts w:ascii="Times New Roman" w:hAnsi="Times New Roman"/>
                <w:sz w:val="24"/>
                <w:lang w:val="ru-RU"/>
              </w:rPr>
              <w:t xml:space="preserve"> группы), чтобы учащиеся могли консультировать  друг друга при выполнении задания</w:t>
            </w:r>
            <w:proofErr w:type="gramStart"/>
            <w:r w:rsidRPr="00F73ED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B4019F" w:rsidRPr="00F73ED6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>Дифференциация на данном уроке подразумевает применение принципа усложнения через решение зад</w:t>
            </w:r>
            <w:r w:rsidR="00B4019F" w:rsidRPr="00F73ED6">
              <w:rPr>
                <w:rFonts w:ascii="Times New Roman" w:hAnsi="Times New Roman"/>
                <w:bCs/>
                <w:sz w:val="24"/>
                <w:lang w:val="ru-RU"/>
              </w:rPr>
              <w:t>аний</w:t>
            </w:r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 xml:space="preserve"> на развитие логического и аналитического мышления</w:t>
            </w:r>
            <w:r w:rsidR="00590D08">
              <w:rPr>
                <w:rFonts w:ascii="Times New Roman" w:hAnsi="Times New Roman"/>
                <w:bCs/>
                <w:sz w:val="24"/>
                <w:lang w:val="ru-RU"/>
              </w:rPr>
              <w:t xml:space="preserve"> (задание №4</w:t>
            </w:r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>). Благодаря групповой форме работы, все учащиеся вовлечены</w:t>
            </w:r>
            <w:r w:rsidR="00964E58" w:rsidRPr="00F73ED6">
              <w:rPr>
                <w:rFonts w:ascii="Times New Roman" w:hAnsi="Times New Roman"/>
                <w:bCs/>
                <w:sz w:val="24"/>
                <w:lang w:val="ru-RU"/>
              </w:rPr>
              <w:t xml:space="preserve"> во </w:t>
            </w:r>
            <w:proofErr w:type="spellStart"/>
            <w:r w:rsidR="00964E58" w:rsidRPr="00F73ED6">
              <w:rPr>
                <w:rFonts w:ascii="Times New Roman" w:hAnsi="Times New Roman"/>
                <w:bCs/>
                <w:sz w:val="24"/>
                <w:lang w:val="ru-RU"/>
              </w:rPr>
              <w:t>взаимообучение</w:t>
            </w:r>
            <w:proofErr w:type="spellEnd"/>
            <w:r w:rsidR="00964E58" w:rsidRPr="00F73ED6">
              <w:rPr>
                <w:rFonts w:ascii="Times New Roman" w:hAnsi="Times New Roman"/>
                <w:bCs/>
                <w:sz w:val="24"/>
                <w:lang w:val="ru-RU"/>
              </w:rPr>
              <w:t xml:space="preserve"> (задания 1, 3</w:t>
            </w:r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>)</w:t>
            </w:r>
          </w:p>
          <w:p w:rsidR="00205777" w:rsidRPr="00F73ED6" w:rsidRDefault="00205777" w:rsidP="000418FF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 xml:space="preserve">В течение урока учитель координирует деятельность учащихся, проводит наблюдение за работой каждого. осуществляя обратную связь. </w:t>
            </w:r>
          </w:p>
          <w:p w:rsidR="00205777" w:rsidRPr="0028081C" w:rsidRDefault="00205777" w:rsidP="0020577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F73ED6">
              <w:rPr>
                <w:rFonts w:ascii="Times New Roman" w:hAnsi="Times New Roman"/>
                <w:bCs/>
                <w:sz w:val="24"/>
                <w:lang w:val="ru-RU"/>
              </w:rPr>
              <w:t>Домашнее задание учащиеся выбирают самостоятельно, учитывая уровень своего развития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</w:tc>
        <w:tc>
          <w:tcPr>
            <w:tcW w:w="1657" w:type="pct"/>
            <w:gridSpan w:val="2"/>
          </w:tcPr>
          <w:p w:rsidR="00205777" w:rsidRDefault="00205777" w:rsidP="000418FF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r w:rsidR="00590D08" w:rsidRPr="0028081C">
              <w:rPr>
                <w:rFonts w:ascii="Times New Roman" w:hAnsi="Times New Roman"/>
                <w:bCs/>
                <w:sz w:val="24"/>
                <w:lang w:val="ru-RU"/>
              </w:rPr>
              <w:t>Уче</w:t>
            </w:r>
            <w:r w:rsidR="00590D08">
              <w:rPr>
                <w:rFonts w:ascii="Times New Roman" w:hAnsi="Times New Roman"/>
                <w:bCs/>
                <w:sz w:val="24"/>
                <w:lang w:val="ru-RU"/>
              </w:rPr>
              <w:t>ники</w:t>
            </w:r>
            <w:r w:rsidR="00C033CD">
              <w:rPr>
                <w:rFonts w:ascii="Times New Roman" w:hAnsi="Times New Roman"/>
                <w:bCs/>
                <w:sz w:val="24"/>
                <w:lang w:val="ru-RU"/>
              </w:rPr>
              <w:t xml:space="preserve"> проводя</w:t>
            </w:r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>т оценивание на этапе актуализации знаний</w:t>
            </w:r>
          </w:p>
          <w:p w:rsidR="00205777" w:rsidRDefault="00205777" w:rsidP="000418FF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proofErr w:type="spellStart"/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>Взаимооценивание</w:t>
            </w:r>
            <w:proofErr w:type="spellEnd"/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 xml:space="preserve"> групповой работы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>по критериям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и дескрипторам.</w:t>
            </w:r>
          </w:p>
          <w:p w:rsidR="00205777" w:rsidRPr="0028081C" w:rsidRDefault="00205777" w:rsidP="002B3138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proofErr w:type="spellStart"/>
            <w:r w:rsidR="002B3138">
              <w:rPr>
                <w:rFonts w:ascii="Times New Roman" w:hAnsi="Times New Roman"/>
                <w:bCs/>
                <w:sz w:val="24"/>
                <w:lang w:val="ru-RU"/>
              </w:rPr>
              <w:t>Взаимооценивание</w:t>
            </w:r>
            <w:proofErr w:type="spellEnd"/>
            <w:r w:rsidR="002B3138">
              <w:rPr>
                <w:rFonts w:ascii="Times New Roman" w:hAnsi="Times New Roman"/>
                <w:bCs/>
                <w:sz w:val="24"/>
                <w:lang w:val="ru-RU"/>
              </w:rPr>
              <w:t xml:space="preserve"> индивидуальной дифференцированной работы по</w:t>
            </w:r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 xml:space="preserve"> критериям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и дескрипторам</w:t>
            </w:r>
            <w:r w:rsidRPr="0028081C"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</w:p>
        </w:tc>
        <w:tc>
          <w:tcPr>
            <w:tcW w:w="1537" w:type="pct"/>
            <w:gridSpan w:val="3"/>
          </w:tcPr>
          <w:p w:rsidR="00205777" w:rsidRPr="00205777" w:rsidRDefault="00205777" w:rsidP="002057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205777">
              <w:rPr>
                <w:rFonts w:ascii="Times New Roman" w:hAnsi="Times New Roman"/>
                <w:sz w:val="24"/>
                <w:szCs w:val="22"/>
                <w:lang w:val="ru-RU" w:eastAsia="ru-RU"/>
              </w:rPr>
              <w:t xml:space="preserve">Во время урока </w:t>
            </w:r>
            <w:r w:rsidRPr="00205777">
              <w:rPr>
                <w:rFonts w:ascii="Times New Roman" w:hAnsi="Times New Roman"/>
                <w:sz w:val="24"/>
                <w:lang w:val="kk-KZ" w:eastAsia="ru-RU"/>
              </w:rPr>
              <w:t>для создания благоприятного пс</w:t>
            </w:r>
            <w:r w:rsidR="002B3138">
              <w:rPr>
                <w:rFonts w:ascii="Times New Roman" w:hAnsi="Times New Roman"/>
                <w:sz w:val="24"/>
                <w:lang w:val="kk-KZ" w:eastAsia="ru-RU"/>
              </w:rPr>
              <w:t>ихологического климата проводит</w:t>
            </w:r>
            <w:r w:rsidRPr="00205777">
              <w:rPr>
                <w:rFonts w:ascii="Times New Roman" w:hAnsi="Times New Roman"/>
                <w:sz w:val="24"/>
                <w:lang w:val="kk-KZ" w:eastAsia="ru-RU"/>
              </w:rPr>
              <w:t xml:space="preserve">ся тренинг по стратегии «Здравствуйте» и самооценка эмоционального состояния с использованием приема «Аплодисменты». Задания и активные методы соответствуют возрастным особенностям учащихся: на этапе актуализации знаний –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«Математический диктант»</w:t>
            </w:r>
            <w:r w:rsidRPr="00205777">
              <w:rPr>
                <w:rFonts w:ascii="Times New Roman" w:hAnsi="Times New Roman"/>
                <w:sz w:val="24"/>
                <w:lang w:val="kk-KZ" w:eastAsia="ru-RU"/>
              </w:rPr>
              <w:t xml:space="preserve"> (задание 1), групповая работа в </w:t>
            </w:r>
            <w:r w:rsidR="002B3138">
              <w:rPr>
                <w:rFonts w:ascii="Times New Roman" w:hAnsi="Times New Roman"/>
                <w:sz w:val="24"/>
                <w:lang w:val="kk-KZ" w:eastAsia="ru-RU"/>
              </w:rPr>
              <w:t xml:space="preserve">приеме </w:t>
            </w:r>
            <w:r w:rsidRPr="00205777">
              <w:rPr>
                <w:rFonts w:ascii="Times New Roman" w:hAnsi="Times New Roman"/>
                <w:sz w:val="24"/>
                <w:lang w:val="kk-KZ" w:eastAsia="ru-RU"/>
              </w:rPr>
              <w:t xml:space="preserve"> «Карусель» (задание 2), индивидуальная работа в </w:t>
            </w:r>
            <w:r w:rsidR="002B3138">
              <w:rPr>
                <w:rFonts w:ascii="Times New Roman" w:hAnsi="Times New Roman"/>
                <w:sz w:val="24"/>
                <w:lang w:val="kk-KZ" w:eastAsia="ru-RU"/>
              </w:rPr>
              <w:t>методе</w:t>
            </w:r>
            <w:r w:rsidRPr="00205777">
              <w:rPr>
                <w:rFonts w:ascii="Times New Roman" w:hAnsi="Times New Roman"/>
                <w:sz w:val="24"/>
                <w:lang w:val="kk-KZ" w:eastAsia="ru-RU"/>
              </w:rPr>
              <w:t xml:space="preserve"> «Кто быстрее?» (задание 3), .</w:t>
            </w:r>
          </w:p>
          <w:p w:rsidR="00205777" w:rsidRPr="00A41020" w:rsidRDefault="00205777" w:rsidP="00205777">
            <w:pPr>
              <w:spacing w:line="240" w:lineRule="auto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 w:rsidRPr="00205777">
              <w:rPr>
                <w:rFonts w:ascii="Times New Roman" w:hAnsi="Times New Roman"/>
                <w:sz w:val="24"/>
                <w:lang w:val="kk-KZ"/>
              </w:rPr>
              <w:t>Физминутка позволяет снять напряжение.</w:t>
            </w:r>
          </w:p>
        </w:tc>
      </w:tr>
      <w:tr w:rsidR="00205777" w:rsidRPr="002C632F" w:rsidTr="00CB4C40">
        <w:trPr>
          <w:cantSplit/>
          <w:trHeight w:val="557"/>
        </w:trPr>
        <w:tc>
          <w:tcPr>
            <w:tcW w:w="1320" w:type="pct"/>
            <w:gridSpan w:val="2"/>
            <w:vMerge w:val="restart"/>
          </w:tcPr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Рефлексия по уроку </w:t>
            </w:r>
          </w:p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lastRenderedPageBreak/>
              <w:t>Была ли реальной и доступной  цель урока    или учебные цели?</w:t>
            </w:r>
          </w:p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Все ли </w:t>
            </w:r>
            <w:proofErr w:type="spellStart"/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учащиесы</w:t>
            </w:r>
            <w:proofErr w:type="spellEnd"/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680" w:type="pct"/>
            <w:gridSpan w:val="7"/>
          </w:tcPr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lastRenderedPageBreak/>
              <w:t xml:space="preserve">Используйте данный раздел </w:t>
            </w:r>
            <w:r w:rsidRPr="00F318D5">
              <w:rPr>
                <w:rFonts w:ascii="Times New Roman" w:hAnsi="Times New Roman"/>
                <w:i/>
                <w:szCs w:val="22"/>
                <w:lang w:val="ru-RU"/>
              </w:rPr>
              <w:t>урока для рефлексии. О</w:t>
            </w:r>
            <w:r w:rsidRPr="00A11119">
              <w:rPr>
                <w:rFonts w:ascii="Times New Roman" w:hAnsi="Times New Roman"/>
                <w:i/>
                <w:lang w:val="ru-RU"/>
              </w:rPr>
              <w:t>тве</w:t>
            </w:r>
            <w:r w:rsidRPr="00F318D5">
              <w:rPr>
                <w:rFonts w:ascii="Times New Roman" w:hAnsi="Times New Roman"/>
                <w:i/>
                <w:lang w:val="ru-RU"/>
              </w:rPr>
              <w:t>ть</w:t>
            </w:r>
            <w:r w:rsidRPr="00A11119">
              <w:rPr>
                <w:rFonts w:ascii="Times New Roman" w:hAnsi="Times New Roman"/>
                <w:i/>
                <w:lang w:val="ru-RU"/>
              </w:rPr>
              <w:t>те на вопросы, которые имеют важное значение в этом столбце.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</w:p>
        </w:tc>
      </w:tr>
      <w:tr w:rsidR="00205777" w:rsidRPr="002C632F" w:rsidTr="00CB4C40">
        <w:trPr>
          <w:cantSplit/>
          <w:trHeight w:val="2265"/>
        </w:trPr>
        <w:tc>
          <w:tcPr>
            <w:tcW w:w="1320" w:type="pct"/>
            <w:gridSpan w:val="2"/>
            <w:vMerge/>
          </w:tcPr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  <w:tc>
          <w:tcPr>
            <w:tcW w:w="3680" w:type="pct"/>
            <w:gridSpan w:val="7"/>
          </w:tcPr>
          <w:p w:rsidR="00205777" w:rsidRPr="00A41020" w:rsidRDefault="00205777" w:rsidP="00CB4C40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</w:tbl>
    <w:p w:rsidR="000830F6" w:rsidRDefault="00CB4C40">
      <w:pPr>
        <w:rPr>
          <w:lang w:val="ru-RU"/>
        </w:rPr>
      </w:pPr>
      <w:r>
        <w:rPr>
          <w:lang w:val="ru-RU"/>
        </w:rPr>
        <w:lastRenderedPageBreak/>
        <w:br w:type="textWrapping" w:clear="all"/>
      </w:r>
    </w:p>
    <w:p w:rsidR="00517F6D" w:rsidRDefault="00D7451D">
      <w:pPr>
        <w:rPr>
          <w:b/>
          <w:lang w:val="ru-RU"/>
        </w:rPr>
      </w:pPr>
      <w:r w:rsidRPr="00D7451D">
        <w:rPr>
          <w:b/>
          <w:lang w:val="ru-RU"/>
        </w:rPr>
        <w:t>Приложения</w:t>
      </w:r>
    </w:p>
    <w:p w:rsidR="00614CF1" w:rsidRDefault="00614CF1">
      <w:pPr>
        <w:rPr>
          <w:b/>
          <w:lang w:val="ru-RU"/>
        </w:rPr>
      </w:pPr>
    </w:p>
    <w:p w:rsidR="00614CF1" w:rsidRDefault="00614CF1">
      <w:pPr>
        <w:rPr>
          <w:b/>
          <w:lang w:val="ru-RU"/>
        </w:rPr>
      </w:pPr>
    </w:p>
    <w:p w:rsidR="00614CF1" w:rsidRDefault="00614CF1">
      <w:pPr>
        <w:rPr>
          <w:b/>
          <w:lang w:val="ru-RU"/>
        </w:rPr>
      </w:pPr>
    </w:p>
    <w:p w:rsidR="00614CF1" w:rsidRDefault="00614CF1">
      <w:pPr>
        <w:rPr>
          <w:b/>
          <w:lang w:val="ru-RU"/>
        </w:rPr>
      </w:pPr>
    </w:p>
    <w:p w:rsidR="00614CF1" w:rsidRDefault="00614CF1">
      <w:pPr>
        <w:rPr>
          <w:b/>
          <w:lang w:val="ru-RU"/>
        </w:rPr>
      </w:pPr>
    </w:p>
    <w:p w:rsidR="00C708EC" w:rsidRDefault="00C708EC">
      <w:pPr>
        <w:rPr>
          <w:b/>
          <w:lang w:val="ru-RU"/>
        </w:rPr>
      </w:pPr>
      <w:r>
        <w:rPr>
          <w:b/>
          <w:lang w:val="ru-RU"/>
        </w:rPr>
        <w:t>Приложение 1</w:t>
      </w:r>
      <w:r w:rsidR="0089776E">
        <w:rPr>
          <w:b/>
          <w:lang w:val="ru-RU"/>
        </w:rPr>
        <w:t xml:space="preserve"> </w:t>
      </w:r>
      <w:proofErr w:type="gramStart"/>
      <w:r w:rsidR="0089776E">
        <w:rPr>
          <w:b/>
          <w:lang w:val="ru-RU"/>
        </w:rPr>
        <w:t xml:space="preserve">( </w:t>
      </w:r>
      <w:proofErr w:type="gramEnd"/>
      <w:r w:rsidR="0089776E">
        <w:rPr>
          <w:b/>
          <w:lang w:val="ru-RU"/>
        </w:rPr>
        <w:t>карточки-фразы)</w:t>
      </w:r>
    </w:p>
    <w:p w:rsidR="00614CF1" w:rsidRPr="0089776E" w:rsidRDefault="00614CF1" w:rsidP="00614CF1">
      <w:pPr>
        <w:pStyle w:val="a5"/>
        <w:numPr>
          <w:ilvl w:val="0"/>
          <w:numId w:val="11"/>
        </w:numPr>
        <w:rPr>
          <w:lang w:val="ru-RU"/>
        </w:rPr>
      </w:pPr>
      <w:r w:rsidRPr="0089776E">
        <w:rPr>
          <w:lang w:val="ru-RU"/>
        </w:rPr>
        <w:t>Цифры, стоящие в десятичной дроби справа от запятой, называют десятичными знаками.</w:t>
      </w:r>
    </w:p>
    <w:p w:rsidR="00614CF1" w:rsidRPr="0089776E" w:rsidRDefault="00614CF1" w:rsidP="00614CF1">
      <w:pPr>
        <w:pStyle w:val="a5"/>
        <w:numPr>
          <w:ilvl w:val="0"/>
          <w:numId w:val="11"/>
        </w:numPr>
        <w:rPr>
          <w:lang w:val="ru-RU"/>
        </w:rPr>
      </w:pPr>
      <w:r w:rsidRPr="0089776E">
        <w:rPr>
          <w:lang w:val="ru-RU"/>
        </w:rPr>
        <w:t>Меньшая десятичная дробь расположена на координатном луче левее большей, а большая-правее меньшей.</w:t>
      </w:r>
    </w:p>
    <w:p w:rsidR="00614CF1" w:rsidRPr="0089776E" w:rsidRDefault="0089776E" w:rsidP="00614CF1">
      <w:pPr>
        <w:pStyle w:val="a5"/>
        <w:numPr>
          <w:ilvl w:val="0"/>
          <w:numId w:val="11"/>
        </w:numPr>
        <w:rPr>
          <w:lang w:val="ru-RU"/>
        </w:rPr>
      </w:pPr>
      <w:r w:rsidRPr="0089776E">
        <w:rPr>
          <w:lang w:val="ru-RU"/>
        </w:rPr>
        <w:t>Чтобы найти неизвестное вычитаемое, надо от уменьшаемого отнять значение разности</w:t>
      </w:r>
    </w:p>
    <w:p w:rsidR="0089776E" w:rsidRPr="0089776E" w:rsidRDefault="0089776E" w:rsidP="00614CF1">
      <w:pPr>
        <w:pStyle w:val="a5"/>
        <w:numPr>
          <w:ilvl w:val="0"/>
          <w:numId w:val="11"/>
        </w:numPr>
        <w:rPr>
          <w:lang w:val="ru-RU"/>
        </w:rPr>
      </w:pPr>
      <w:r w:rsidRPr="0089776E">
        <w:rPr>
          <w:lang w:val="ru-RU"/>
        </w:rPr>
        <w:t>Чтобы найти неизвестное уменьшаемое, надо к значению разности прибавить вычитаемое.</w:t>
      </w:r>
    </w:p>
    <w:p w:rsidR="00C708EC" w:rsidRPr="0089776E" w:rsidRDefault="00C708EC">
      <w:pPr>
        <w:rPr>
          <w:lang w:val="ru-RU"/>
        </w:rPr>
      </w:pPr>
    </w:p>
    <w:p w:rsidR="00614CF1" w:rsidRDefault="00A44BCC">
      <w:pPr>
        <w:rPr>
          <w:b/>
          <w:lang w:val="ru-RU"/>
        </w:rPr>
      </w:pPr>
      <w:r>
        <w:rPr>
          <w:b/>
          <w:lang w:val="ru-RU"/>
        </w:rPr>
        <w:t>Приложение 2 (таблица для взаимопроверки)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21"/>
        <w:gridCol w:w="3241"/>
        <w:gridCol w:w="2862"/>
      </w:tblGrid>
      <w:tr w:rsidR="00A44BCC" w:rsidTr="002952B3">
        <w:trPr>
          <w:trHeight w:val="30"/>
        </w:trPr>
        <w:tc>
          <w:tcPr>
            <w:tcW w:w="2521" w:type="dxa"/>
          </w:tcPr>
          <w:p w:rsidR="00A44BCC" w:rsidRPr="002952B3" w:rsidRDefault="00A44BCC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295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Задание </w:t>
            </w:r>
          </w:p>
        </w:tc>
        <w:tc>
          <w:tcPr>
            <w:tcW w:w="3241" w:type="dxa"/>
          </w:tcPr>
          <w:p w:rsidR="00A44BCC" w:rsidRPr="002952B3" w:rsidRDefault="00A44BCC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295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Ответы</w:t>
            </w:r>
          </w:p>
        </w:tc>
        <w:tc>
          <w:tcPr>
            <w:tcW w:w="2862" w:type="dxa"/>
          </w:tcPr>
          <w:p w:rsidR="00A44BCC" w:rsidRPr="002952B3" w:rsidRDefault="00A44BCC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proofErr w:type="spellStart"/>
            <w:r w:rsidRPr="00295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Отетка</w:t>
            </w:r>
            <w:proofErr w:type="spellEnd"/>
            <w:r w:rsidRPr="00295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 +,-</w:t>
            </w:r>
          </w:p>
        </w:tc>
      </w:tr>
      <w:tr w:rsidR="00A44BCC" w:rsidRPr="002C632F" w:rsidTr="002952B3">
        <w:trPr>
          <w:trHeight w:val="194"/>
        </w:trPr>
        <w:tc>
          <w:tcPr>
            <w:tcW w:w="2521" w:type="dxa"/>
          </w:tcPr>
          <w:p w:rsidR="00A44BCC" w:rsidRPr="00A44BCC" w:rsidRDefault="00A44BCC" w:rsidP="00A44BCC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BCC">
              <w:rPr>
                <w:sz w:val="18"/>
                <w:szCs w:val="18"/>
                <w:lang w:val="ru-RU"/>
              </w:rPr>
              <w:t>1</w:t>
            </w:r>
            <w:r w:rsidR="00957CEA" w:rsidRPr="002952B3">
              <w:rPr>
                <w:sz w:val="18"/>
                <w:szCs w:val="18"/>
                <w:lang w:val="ru-RU"/>
              </w:rPr>
              <w:t xml:space="preserve"> </w:t>
            </w: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.Запишите числа.</w:t>
            </w:r>
          </w:p>
          <w:p w:rsidR="00A44BCC" w:rsidRPr="002952B3" w:rsidRDefault="00957CEA" w:rsidP="00A44BCC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52B3">
              <w:rPr>
                <w:rFonts w:ascii="Times New Roman" w:hAnsi="Times New Roman"/>
                <w:sz w:val="18"/>
                <w:szCs w:val="18"/>
                <w:lang w:val="ru-RU"/>
              </w:rPr>
              <w:t>2.</w:t>
            </w: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Подчеркните цифры, стоящие в разряде сотых</w:t>
            </w:r>
          </w:p>
        </w:tc>
        <w:tc>
          <w:tcPr>
            <w:tcW w:w="3241" w:type="dxa"/>
          </w:tcPr>
          <w:p w:rsidR="00A44BCC" w:rsidRDefault="00A44BCC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A44BCC" w:rsidRDefault="00A44BCC">
            <w:pPr>
              <w:rPr>
                <w:b/>
                <w:lang w:val="ru-RU"/>
              </w:rPr>
            </w:pPr>
          </w:p>
        </w:tc>
      </w:tr>
      <w:tr w:rsidR="00957CEA" w:rsidTr="002952B3">
        <w:trPr>
          <w:trHeight w:val="61"/>
        </w:trPr>
        <w:tc>
          <w:tcPr>
            <w:tcW w:w="2521" w:type="dxa"/>
          </w:tcPr>
          <w:p w:rsidR="00957CEA" w:rsidRPr="002952B3" w:rsidRDefault="002952B3" w:rsidP="00C365C9">
            <w:pPr>
              <w:rPr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3.Запишите </w:t>
            </w:r>
            <w:r w:rsidR="00957CEA" w:rsidRPr="00A44BCC">
              <w:rPr>
                <w:rFonts w:ascii="Times New Roman" w:hAnsi="Times New Roman"/>
                <w:sz w:val="18"/>
                <w:szCs w:val="18"/>
                <w:lang w:val="ru-RU"/>
              </w:rPr>
              <w:t>равные числа.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  <w:tr w:rsidR="00957CEA" w:rsidTr="002952B3">
        <w:trPr>
          <w:trHeight w:val="30"/>
        </w:trPr>
        <w:tc>
          <w:tcPr>
            <w:tcW w:w="2521" w:type="dxa"/>
          </w:tcPr>
          <w:p w:rsidR="00957CEA" w:rsidRPr="002952B3" w:rsidRDefault="002952B3" w:rsidP="002952B3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4.Запишите самое меньшее число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  <w:tr w:rsidR="00957CEA" w:rsidTr="002952B3">
        <w:trPr>
          <w:trHeight w:val="92"/>
        </w:trPr>
        <w:tc>
          <w:tcPr>
            <w:tcW w:w="2521" w:type="dxa"/>
          </w:tcPr>
          <w:p w:rsidR="00957CEA" w:rsidRPr="002952B3" w:rsidRDefault="00957CEA" w:rsidP="00C365C9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5 Запишите самое большее число.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  <w:tr w:rsidR="00957CEA" w:rsidTr="002952B3">
        <w:trPr>
          <w:trHeight w:val="90"/>
        </w:trPr>
        <w:tc>
          <w:tcPr>
            <w:tcW w:w="2521" w:type="dxa"/>
          </w:tcPr>
          <w:p w:rsidR="00957CEA" w:rsidRPr="00A44BCC" w:rsidRDefault="00957CEA" w:rsidP="00C365C9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6.Сравните числа 0,101 и 1,5;</w:t>
            </w:r>
          </w:p>
          <w:p w:rsidR="00957CEA" w:rsidRPr="002952B3" w:rsidRDefault="00957CEA" w:rsidP="002952B3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1,6 и 0,25 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  <w:tr w:rsidR="00957CEA" w:rsidRPr="002C632F" w:rsidTr="002952B3">
        <w:trPr>
          <w:trHeight w:val="92"/>
        </w:trPr>
        <w:tc>
          <w:tcPr>
            <w:tcW w:w="2521" w:type="dxa"/>
          </w:tcPr>
          <w:p w:rsidR="00957CEA" w:rsidRPr="002952B3" w:rsidRDefault="00957CEA" w:rsidP="002952B3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7. Переведите в м: 25см, 2м</w:t>
            </w:r>
            <w:r w:rsidRPr="00295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</w:t>
            </w: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3см; 5м 7дм, 35мм. 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  <w:tr w:rsidR="00957CEA" w:rsidRPr="002C632F" w:rsidTr="002952B3">
        <w:trPr>
          <w:trHeight w:val="92"/>
        </w:trPr>
        <w:tc>
          <w:tcPr>
            <w:tcW w:w="2521" w:type="dxa"/>
          </w:tcPr>
          <w:p w:rsidR="00957CEA" w:rsidRPr="002952B3" w:rsidRDefault="00957CEA" w:rsidP="002952B3">
            <w:pPr>
              <w:spacing w:line="240" w:lineRule="auto"/>
              <w:jc w:val="both"/>
              <w:rPr>
                <w:sz w:val="18"/>
                <w:szCs w:val="18"/>
                <w:lang w:val="ru-RU"/>
              </w:rPr>
            </w:pPr>
            <w:r w:rsidRPr="00A44BCC">
              <w:rPr>
                <w:rFonts w:ascii="Times New Roman" w:hAnsi="Times New Roman"/>
                <w:sz w:val="18"/>
                <w:szCs w:val="18"/>
                <w:lang w:val="ru-RU"/>
              </w:rPr>
              <w:t>8. Переведите в тонны и кг 2,354т; 14,24т; 0,6</w:t>
            </w:r>
            <w:r w:rsidRPr="00A44BCC">
              <w:rPr>
                <w:sz w:val="18"/>
                <w:szCs w:val="18"/>
                <w:lang w:val="ru-RU"/>
              </w:rPr>
              <w:t xml:space="preserve"> т</w:t>
            </w:r>
          </w:p>
        </w:tc>
        <w:tc>
          <w:tcPr>
            <w:tcW w:w="3241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  <w:tc>
          <w:tcPr>
            <w:tcW w:w="2862" w:type="dxa"/>
          </w:tcPr>
          <w:p w:rsidR="00957CEA" w:rsidRDefault="00957CEA">
            <w:pPr>
              <w:rPr>
                <w:b/>
                <w:lang w:val="ru-RU"/>
              </w:rPr>
            </w:pPr>
          </w:p>
        </w:tc>
      </w:tr>
    </w:tbl>
    <w:p w:rsidR="00A44BCC" w:rsidRDefault="0028071B">
      <w:pPr>
        <w:rPr>
          <w:b/>
          <w:lang w:val="ru-RU"/>
        </w:rPr>
      </w:pPr>
      <w:r>
        <w:rPr>
          <w:b/>
          <w:lang w:val="ru-RU"/>
        </w:rPr>
        <w:t>Приложение 3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3"/>
        <w:gridCol w:w="1919"/>
        <w:gridCol w:w="2021"/>
      </w:tblGrid>
      <w:tr w:rsidR="0028071B" w:rsidTr="000F7A35">
        <w:trPr>
          <w:trHeight w:val="218"/>
        </w:trPr>
        <w:tc>
          <w:tcPr>
            <w:tcW w:w="1693" w:type="dxa"/>
          </w:tcPr>
          <w:p w:rsidR="0028071B" w:rsidRDefault="002807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пример</w:t>
            </w:r>
          </w:p>
        </w:tc>
        <w:tc>
          <w:tcPr>
            <w:tcW w:w="1919" w:type="dxa"/>
          </w:tcPr>
          <w:p w:rsidR="0028071B" w:rsidRDefault="002807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ответ</w:t>
            </w:r>
          </w:p>
        </w:tc>
        <w:tc>
          <w:tcPr>
            <w:tcW w:w="2021" w:type="dxa"/>
          </w:tcPr>
          <w:p w:rsidR="0028071B" w:rsidRDefault="002807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Отметка +,-</w:t>
            </w: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32+15=5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3+108=408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42+17=212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736 – 336 = 4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63-27=603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  <w:tr w:rsidR="0028071B" w:rsidRPr="000F7A35" w:rsidTr="000F7A35">
        <w:trPr>
          <w:trHeight w:val="218"/>
        </w:trPr>
        <w:tc>
          <w:tcPr>
            <w:tcW w:w="1693" w:type="dxa"/>
          </w:tcPr>
          <w:p w:rsidR="0028071B" w:rsidRPr="000F7A35" w:rsidRDefault="000F7A35">
            <w:pPr>
              <w:rPr>
                <w:b/>
                <w:sz w:val="18"/>
                <w:szCs w:val="18"/>
                <w:lang w:val="ru-RU"/>
              </w:rPr>
            </w:pPr>
            <w:r w:rsidRPr="000F7A35">
              <w:rPr>
                <w:b/>
                <w:sz w:val="18"/>
                <w:szCs w:val="18"/>
                <w:lang w:val="ru-RU"/>
              </w:rPr>
              <w:t>57-4=17</w:t>
            </w:r>
          </w:p>
        </w:tc>
        <w:tc>
          <w:tcPr>
            <w:tcW w:w="1919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021" w:type="dxa"/>
          </w:tcPr>
          <w:p w:rsidR="0028071B" w:rsidRPr="000F7A35" w:rsidRDefault="0028071B">
            <w:pPr>
              <w:rPr>
                <w:b/>
                <w:sz w:val="18"/>
                <w:szCs w:val="18"/>
                <w:lang w:val="ru-RU"/>
              </w:rPr>
            </w:pPr>
          </w:p>
        </w:tc>
      </w:tr>
    </w:tbl>
    <w:p w:rsidR="0028071B" w:rsidRPr="000F7A35" w:rsidRDefault="0028071B">
      <w:pPr>
        <w:rPr>
          <w:b/>
          <w:sz w:val="18"/>
          <w:szCs w:val="18"/>
          <w:lang w:val="ru-RU"/>
        </w:rPr>
      </w:pPr>
    </w:p>
    <w:p w:rsidR="00D7451D" w:rsidRPr="00FD2A24" w:rsidRDefault="00FD2A24">
      <w:pPr>
        <w:rPr>
          <w:b/>
          <w:lang w:val="ru-RU"/>
        </w:rPr>
      </w:pPr>
      <w:r w:rsidRPr="00FD2A24">
        <w:rPr>
          <w:b/>
          <w:lang w:val="ru-RU"/>
        </w:rPr>
        <w:t>Приложение 4</w:t>
      </w:r>
      <w:proofErr w:type="gramStart"/>
      <w:r w:rsidRPr="00FD2A24">
        <w:rPr>
          <w:b/>
          <w:lang w:val="ru-RU"/>
        </w:rPr>
        <w:t xml:space="preserve">( </w:t>
      </w:r>
      <w:proofErr w:type="spellStart"/>
      <w:proofErr w:type="gramEnd"/>
      <w:r w:rsidRPr="00FD2A24">
        <w:rPr>
          <w:b/>
          <w:lang w:val="ru-RU"/>
        </w:rPr>
        <w:t>разноуровневые</w:t>
      </w:r>
      <w:proofErr w:type="spellEnd"/>
      <w:r w:rsidRPr="00FD2A24">
        <w:rPr>
          <w:b/>
          <w:lang w:val="ru-RU"/>
        </w:rPr>
        <w:t xml:space="preserve"> карточки)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/>
          <w:bCs/>
          <w:i/>
          <w:szCs w:val="22"/>
          <w:lang w:val="ru-RU"/>
        </w:rPr>
      </w:pPr>
      <w:r w:rsidRPr="00427E9D">
        <w:rPr>
          <w:rFonts w:ascii="Times New Roman" w:hAnsi="Times New Roman"/>
          <w:b/>
          <w:bCs/>
          <w:i/>
          <w:szCs w:val="22"/>
          <w:lang w:val="ru-RU"/>
        </w:rPr>
        <w:t>Карточка1.</w:t>
      </w:r>
    </w:p>
    <w:p w:rsidR="00FD2A24" w:rsidRPr="00427E9D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 w:rsidRPr="00427E9D">
        <w:rPr>
          <w:rFonts w:ascii="Times New Roman" w:hAnsi="Times New Roman"/>
          <w:bCs/>
          <w:i/>
          <w:szCs w:val="22"/>
          <w:lang w:val="ru-RU"/>
        </w:rPr>
        <w:t>Уровень А.</w:t>
      </w:r>
      <w:r>
        <w:rPr>
          <w:rFonts w:ascii="Times New Roman" w:hAnsi="Times New Roman"/>
          <w:bCs/>
          <w:i/>
          <w:szCs w:val="22"/>
          <w:lang w:val="ru-RU"/>
        </w:rPr>
        <w:t>1) 6,25-4,3 2)15,9-4,75  3)7,63-2,51  4)20-15,73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В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1) (45,3-8,07)-(32,09-24,3)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 xml:space="preserve">                 2)(72-24,45)-(43-36,08)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proofErr w:type="spellStart"/>
      <w:r>
        <w:rPr>
          <w:rFonts w:ascii="Times New Roman" w:hAnsi="Times New Roman"/>
          <w:bCs/>
          <w:i/>
          <w:szCs w:val="22"/>
          <w:lang w:val="ru-RU"/>
        </w:rPr>
        <w:t>УровеньС</w:t>
      </w:r>
      <w:proofErr w:type="spellEnd"/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В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ычислите, применяя переместительное и сочетательное свойство </w:t>
      </w:r>
      <w:r>
        <w:rPr>
          <w:rFonts w:ascii="Times New Roman" w:hAnsi="Times New Roman"/>
          <w:bCs/>
          <w:i/>
          <w:szCs w:val="22"/>
          <w:lang w:val="ru-RU"/>
        </w:rPr>
        <w:lastRenderedPageBreak/>
        <w:t>сложения:2,3+4,5+0,6+0,5+1,7+0,4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/>
          <w:bCs/>
          <w:i/>
          <w:szCs w:val="22"/>
          <w:lang w:val="ru-RU"/>
        </w:rPr>
      </w:pPr>
      <w:r w:rsidRPr="00E96F36">
        <w:rPr>
          <w:rFonts w:ascii="Times New Roman" w:hAnsi="Times New Roman"/>
          <w:b/>
          <w:bCs/>
          <w:i/>
          <w:szCs w:val="22"/>
          <w:lang w:val="ru-RU"/>
        </w:rPr>
        <w:t>Карточка2</w:t>
      </w:r>
      <w:r>
        <w:rPr>
          <w:rFonts w:ascii="Times New Roman" w:hAnsi="Times New Roman"/>
          <w:b/>
          <w:bCs/>
          <w:i/>
          <w:szCs w:val="22"/>
          <w:lang w:val="ru-RU"/>
        </w:rPr>
        <w:t xml:space="preserve"> 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 w:rsidRPr="00587743">
        <w:rPr>
          <w:rFonts w:ascii="Times New Roman" w:hAnsi="Times New Roman"/>
          <w:bCs/>
          <w:i/>
          <w:szCs w:val="22"/>
          <w:lang w:val="ru-RU"/>
        </w:rPr>
        <w:t>Уровень А</w:t>
      </w:r>
      <w:r>
        <w:rPr>
          <w:rFonts w:ascii="Times New Roman" w:hAnsi="Times New Roman"/>
          <w:bCs/>
          <w:i/>
          <w:szCs w:val="22"/>
          <w:lang w:val="ru-RU"/>
        </w:rPr>
        <w:t xml:space="preserve"> </w:t>
      </w:r>
      <w:r w:rsidRPr="00587743">
        <w:rPr>
          <w:rFonts w:ascii="Times New Roman" w:hAnsi="Times New Roman"/>
          <w:bCs/>
          <w:i/>
          <w:szCs w:val="22"/>
          <w:lang w:val="ru-RU"/>
        </w:rPr>
        <w:t>1)</w:t>
      </w:r>
      <w:r>
        <w:rPr>
          <w:rFonts w:ascii="Times New Roman" w:hAnsi="Times New Roman"/>
          <w:bCs/>
          <w:i/>
          <w:szCs w:val="22"/>
          <w:lang w:val="ru-RU"/>
        </w:rPr>
        <w:t xml:space="preserve"> 41-32,5 2)6,5-4,7 3)18,3-5 4)29,08-15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В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1) (88,8-75,13)-(6,995-5,07)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 xml:space="preserve">                 2)(65-49,65)-(28,64-19,916)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С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 Вычислите, применяя переместительное и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 xml:space="preserve"> сочетательное свойство сложения:8,01+9,08+5,13+1,99+0,87+4,92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/>
          <w:bCs/>
          <w:i/>
          <w:szCs w:val="22"/>
          <w:lang w:val="ru-RU"/>
        </w:rPr>
      </w:pPr>
      <w:r>
        <w:rPr>
          <w:rFonts w:ascii="Times New Roman" w:hAnsi="Times New Roman"/>
          <w:b/>
          <w:bCs/>
          <w:i/>
          <w:szCs w:val="22"/>
          <w:lang w:val="ru-RU"/>
        </w:rPr>
        <w:t>Карточка</w:t>
      </w:r>
      <w:r w:rsidRPr="001D2A43">
        <w:rPr>
          <w:rFonts w:ascii="Times New Roman" w:hAnsi="Times New Roman"/>
          <w:b/>
          <w:bCs/>
          <w:i/>
          <w:szCs w:val="22"/>
          <w:lang w:val="ru-RU"/>
        </w:rPr>
        <w:t>3</w:t>
      </w:r>
      <w:r>
        <w:rPr>
          <w:rFonts w:ascii="Times New Roman" w:hAnsi="Times New Roman"/>
          <w:b/>
          <w:bCs/>
          <w:i/>
          <w:szCs w:val="22"/>
          <w:lang w:val="ru-RU"/>
        </w:rPr>
        <w:t xml:space="preserve"> 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 w:rsidRPr="001D2A43">
        <w:rPr>
          <w:rFonts w:ascii="Times New Roman" w:hAnsi="Times New Roman"/>
          <w:bCs/>
          <w:i/>
          <w:szCs w:val="22"/>
          <w:lang w:val="ru-RU"/>
        </w:rPr>
        <w:t>Уровень А</w:t>
      </w:r>
      <w:r>
        <w:rPr>
          <w:rFonts w:ascii="Times New Roman" w:hAnsi="Times New Roman"/>
          <w:bCs/>
          <w:i/>
          <w:szCs w:val="22"/>
          <w:lang w:val="ru-RU"/>
        </w:rPr>
        <w:t xml:space="preserve"> </w:t>
      </w:r>
      <w:r w:rsidRPr="001D2A43">
        <w:rPr>
          <w:rFonts w:ascii="Times New Roman" w:hAnsi="Times New Roman"/>
          <w:bCs/>
          <w:i/>
          <w:szCs w:val="22"/>
          <w:lang w:val="ru-RU"/>
        </w:rPr>
        <w:t>1)67,45-49,88 2)61-7,64 3)95-81,08 4)106-15,49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В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1)(156-95,06)+(17,3-8,91)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 xml:space="preserve">                 2)(86,08-65,9)+(19,06-12,615)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С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 Вычислите, применяя переместительное и сочетательное свойство сложения:6,091+7,083+3,127+0,373+2,117+0,209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Pr="00CB4C40" w:rsidRDefault="00FD2A24" w:rsidP="00FD2A24">
      <w:pPr>
        <w:spacing w:line="240" w:lineRule="auto"/>
        <w:jc w:val="both"/>
        <w:rPr>
          <w:rFonts w:ascii="Times New Roman" w:hAnsi="Times New Roman"/>
          <w:b/>
          <w:bCs/>
          <w:i/>
          <w:szCs w:val="22"/>
          <w:lang w:val="ru-RU"/>
        </w:rPr>
      </w:pPr>
      <w:r w:rsidRPr="00CB4C40">
        <w:rPr>
          <w:rFonts w:ascii="Times New Roman" w:hAnsi="Times New Roman"/>
          <w:b/>
          <w:bCs/>
          <w:i/>
          <w:szCs w:val="22"/>
          <w:lang w:val="ru-RU"/>
        </w:rPr>
        <w:t xml:space="preserve">Карточка4    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 А    1)18,3-7,65 2)24,09-17,616 3)25,01+12 4)6+3,25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</w:t>
      </w:r>
      <w:proofErr w:type="gramStart"/>
      <w:r>
        <w:rPr>
          <w:rFonts w:ascii="Times New Roman" w:hAnsi="Times New Roman"/>
          <w:bCs/>
          <w:i/>
          <w:szCs w:val="22"/>
          <w:lang w:val="ru-RU"/>
        </w:rPr>
        <w:t xml:space="preserve"> В</w:t>
      </w:r>
      <w:proofErr w:type="gramEnd"/>
      <w:r>
        <w:rPr>
          <w:rFonts w:ascii="Times New Roman" w:hAnsi="Times New Roman"/>
          <w:bCs/>
          <w:i/>
          <w:szCs w:val="22"/>
          <w:lang w:val="ru-RU"/>
        </w:rPr>
        <w:t xml:space="preserve">   1)(135-25,23)-(15,15+2,25) 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 xml:space="preserve">                   2)(15,14-9)+(25,7-3,256)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  <w:r>
        <w:rPr>
          <w:rFonts w:ascii="Times New Roman" w:hAnsi="Times New Roman"/>
          <w:bCs/>
          <w:i/>
          <w:szCs w:val="22"/>
          <w:lang w:val="ru-RU"/>
        </w:rPr>
        <w:t>Уровень С   Вычислите, применяя переместительное и сочетательное свойство сложения:2,3+4,5+0,6+0,5+1,7+0,4</w:t>
      </w:r>
    </w:p>
    <w:p w:rsidR="00FD2A24" w:rsidRDefault="00FD2A24" w:rsidP="00FD2A24">
      <w:pPr>
        <w:spacing w:line="240" w:lineRule="auto"/>
        <w:jc w:val="both"/>
        <w:rPr>
          <w:rFonts w:ascii="Times New Roman" w:hAnsi="Times New Roman"/>
          <w:bCs/>
          <w:i/>
          <w:szCs w:val="22"/>
          <w:lang w:val="ru-RU"/>
        </w:rPr>
      </w:pPr>
    </w:p>
    <w:p w:rsidR="00FD2A24" w:rsidRDefault="002B3138">
      <w:pPr>
        <w:rPr>
          <w:lang w:val="ru-RU"/>
        </w:rPr>
      </w:pPr>
      <w:r>
        <w:rPr>
          <w:lang w:val="ru-RU"/>
        </w:rPr>
        <w:t>Приложение 5</w:t>
      </w:r>
    </w:p>
    <w:p w:rsidR="002B3138" w:rsidRDefault="002B3138">
      <w:pPr>
        <w:rPr>
          <w:lang w:val="ru-RU"/>
        </w:rPr>
      </w:pPr>
    </w:p>
    <w:p w:rsidR="002B3138" w:rsidRDefault="002B3138" w:rsidP="002B3138">
      <w:pPr>
        <w:framePr w:hSpace="180" w:wrap="around" w:vAnchor="text" w:hAnchor="text" w:x="108" w:y="1"/>
        <w:spacing w:line="240" w:lineRule="auto"/>
        <w:suppressOverlap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Задание 4</w:t>
      </w:r>
    </w:p>
    <w:p w:rsidR="002B3138" w:rsidRDefault="002B3138" w:rsidP="002B3138">
      <w:pPr>
        <w:framePr w:hSpace="180" w:wrap="around" w:vAnchor="text" w:hAnchor="text" w:x="108" w:y="1"/>
        <w:spacing w:line="240" w:lineRule="auto"/>
        <w:suppressOverlap/>
        <w:rPr>
          <w:rFonts w:ascii="Times New Roman" w:hAnsi="Times New Roman"/>
          <w:b/>
          <w:sz w:val="24"/>
          <w:lang w:val="ru-RU"/>
        </w:rPr>
      </w:pPr>
      <w:r w:rsidRPr="00FE7361">
        <w:rPr>
          <w:rFonts w:ascii="Times New Roman" w:hAnsi="Times New Roman"/>
          <w:b/>
          <w:sz w:val="24"/>
          <w:lang w:val="ru-RU"/>
        </w:rPr>
        <w:t>«Кто быстрее?»</w:t>
      </w:r>
    </w:p>
    <w:p w:rsidR="002B3138" w:rsidRPr="002B313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 w:rsidRPr="002B3138">
        <w:rPr>
          <w:rFonts w:ascii="Times New Roman" w:hAnsi="Times New Roman"/>
          <w:szCs w:val="22"/>
          <w:lang w:val="ru-RU"/>
        </w:rPr>
        <w:t>8,65+2,34</w:t>
      </w:r>
    </w:p>
    <w:p w:rsidR="002B3138" w:rsidRPr="004B459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 w:rsidRPr="004B4598">
        <w:rPr>
          <w:rFonts w:ascii="Times New Roman" w:hAnsi="Times New Roman"/>
          <w:szCs w:val="22"/>
          <w:lang w:val="ru-RU"/>
        </w:rPr>
        <w:t>32,09-24,1</w:t>
      </w:r>
    </w:p>
    <w:p w:rsidR="002B3138" w:rsidRPr="004B459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 w:rsidRPr="004B4598">
        <w:rPr>
          <w:rFonts w:ascii="Times New Roman" w:hAnsi="Times New Roman"/>
          <w:szCs w:val="22"/>
          <w:lang w:val="ru-RU"/>
        </w:rPr>
        <w:t>(146,03-97,8)+18,091</w:t>
      </w:r>
    </w:p>
    <w:p w:rsidR="002B3138" w:rsidRPr="004B4598" w:rsidRDefault="002B3138" w:rsidP="002B3138">
      <w:pPr>
        <w:pStyle w:val="a5"/>
        <w:numPr>
          <w:ilvl w:val="0"/>
          <w:numId w:val="13"/>
        </w:numPr>
        <w:spacing w:line="240" w:lineRule="auto"/>
        <w:rPr>
          <w:rFonts w:ascii="Times New Roman" w:hAnsi="Times New Roman"/>
          <w:szCs w:val="22"/>
          <w:lang w:val="ru-RU"/>
        </w:rPr>
      </w:pPr>
      <w:r w:rsidRPr="004B4598">
        <w:rPr>
          <w:rFonts w:ascii="Times New Roman" w:hAnsi="Times New Roman"/>
          <w:color w:val="000000" w:themeColor="text1"/>
          <w:szCs w:val="22"/>
          <w:lang w:val="ru-RU"/>
        </w:rPr>
        <w:t xml:space="preserve"> Вычисли: (1956-421,28)-(678,4-29).</w:t>
      </w:r>
    </w:p>
    <w:p w:rsidR="002B3138" w:rsidRPr="004B459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 w:rsidRPr="004B4598">
        <w:rPr>
          <w:rFonts w:ascii="Times New Roman" w:hAnsi="Times New Roman"/>
          <w:color w:val="000000" w:themeColor="text1"/>
          <w:szCs w:val="22"/>
          <w:lang w:val="ru-RU"/>
        </w:rPr>
        <w:t>Металлическую балку длиной 6,85 м разрезали на две части. Длина одн</w:t>
      </w:r>
      <w:r>
        <w:rPr>
          <w:rFonts w:ascii="Times New Roman" w:hAnsi="Times New Roman"/>
          <w:color w:val="000000" w:themeColor="text1"/>
          <w:szCs w:val="22"/>
          <w:lang w:val="ru-RU"/>
        </w:rPr>
        <w:t>ой части 2,96 м. На сколько мет</w:t>
      </w:r>
      <w:r w:rsidRPr="004B4598">
        <w:rPr>
          <w:rFonts w:ascii="Times New Roman" w:hAnsi="Times New Roman"/>
          <w:color w:val="000000" w:themeColor="text1"/>
          <w:szCs w:val="22"/>
          <w:lang w:val="ru-RU"/>
        </w:rPr>
        <w:t>ров вторая часть оказалась длиннее первой</w:t>
      </w:r>
      <w:r>
        <w:rPr>
          <w:rFonts w:ascii="Times New Roman" w:hAnsi="Times New Roman"/>
          <w:color w:val="000000" w:themeColor="text1"/>
          <w:szCs w:val="22"/>
          <w:lang w:val="ru-RU"/>
        </w:rPr>
        <w:t>?</w:t>
      </w:r>
    </w:p>
    <w:p w:rsidR="002B3138" w:rsidRPr="004B459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 w:rsidRPr="004B4598">
        <w:rPr>
          <w:rFonts w:ascii="Times New Roman" w:hAnsi="Times New Roman"/>
          <w:color w:val="000000" w:themeColor="text1"/>
          <w:szCs w:val="22"/>
          <w:lang w:val="ru-RU"/>
        </w:rPr>
        <w:t>Реши уравнение: 137-х=42,56</w:t>
      </w:r>
    </w:p>
    <w:p w:rsidR="002B313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>Упростите выражение 0,3х+1,6х-0,5х</w:t>
      </w:r>
    </w:p>
    <w:p w:rsidR="002B313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>Сторона треугольника, равная 6,3 см, на 2,8 см меньше второй стороны, и на 0,9 см больше второй стороны. Найдите периметр треугольника</w:t>
      </w:r>
    </w:p>
    <w:p w:rsidR="002B313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>Найдите закономерности последовательности чисел и запишите следующие 3числа:5,12;5,22;5,32;5,42…..</w:t>
      </w:r>
    </w:p>
    <w:p w:rsidR="002B3138" w:rsidRDefault="002B3138" w:rsidP="002B3138">
      <w:pPr>
        <w:pStyle w:val="a5"/>
        <w:framePr w:hSpace="180" w:wrap="around" w:vAnchor="text" w:hAnchor="text" w:x="108" w:y="1"/>
        <w:numPr>
          <w:ilvl w:val="0"/>
          <w:numId w:val="13"/>
        </w:numPr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 xml:space="preserve">Замените звездочками цифры *,2**    </w:t>
      </w:r>
    </w:p>
    <w:p w:rsidR="002B3138" w:rsidRDefault="002B3138" w:rsidP="002B3138">
      <w:pPr>
        <w:pStyle w:val="a5"/>
        <w:framePr w:hSpace="180" w:wrap="around" w:vAnchor="text" w:hAnchor="text" w:x="108" w:y="1"/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 xml:space="preserve">                                                   -2,*8*</w:t>
      </w:r>
    </w:p>
    <w:p w:rsidR="002B3138" w:rsidRDefault="002B3138" w:rsidP="002B3138">
      <w:pPr>
        <w:pStyle w:val="a5"/>
        <w:framePr w:hSpace="180" w:wrap="around" w:vAnchor="text" w:hAnchor="text" w:x="108" w:y="1"/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 xml:space="preserve">                                                    ________</w:t>
      </w:r>
    </w:p>
    <w:p w:rsidR="002B3138" w:rsidRPr="00B00012" w:rsidRDefault="002B3138" w:rsidP="002B3138">
      <w:pPr>
        <w:pStyle w:val="a5"/>
        <w:framePr w:hSpace="180" w:wrap="around" w:vAnchor="text" w:hAnchor="text" w:x="108" w:y="1"/>
        <w:spacing w:line="240" w:lineRule="auto"/>
        <w:suppressOverlap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 xml:space="preserve">                                                     1,447              </w:t>
      </w: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lang w:val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p w:rsidR="000738FF" w:rsidRDefault="000738FF">
      <w:pPr>
        <w:rPr>
          <w:noProof/>
          <w:lang w:val="ru-RU" w:eastAsia="ru-RU"/>
        </w:rPr>
      </w:pPr>
    </w:p>
    <w:sectPr w:rsidR="000738FF" w:rsidSect="006839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7F05"/>
      </v:shape>
    </w:pict>
  </w:numPicBullet>
  <w:abstractNum w:abstractNumId="0">
    <w:nsid w:val="008821AC"/>
    <w:multiLevelType w:val="multilevel"/>
    <w:tmpl w:val="EB48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B04FC7"/>
    <w:multiLevelType w:val="hybridMultilevel"/>
    <w:tmpl w:val="DC2E7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42F77"/>
    <w:multiLevelType w:val="multilevel"/>
    <w:tmpl w:val="6A10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1E3F19"/>
    <w:multiLevelType w:val="hybridMultilevel"/>
    <w:tmpl w:val="7B4C6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A4E27"/>
    <w:multiLevelType w:val="hybridMultilevel"/>
    <w:tmpl w:val="CD20C00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23DF4DCF"/>
    <w:multiLevelType w:val="hybridMultilevel"/>
    <w:tmpl w:val="6584E874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A1B36"/>
    <w:multiLevelType w:val="hybridMultilevel"/>
    <w:tmpl w:val="45925D9A"/>
    <w:lvl w:ilvl="0" w:tplc="35988BF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7DE0411"/>
    <w:multiLevelType w:val="hybridMultilevel"/>
    <w:tmpl w:val="AD9E2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A12D06"/>
    <w:multiLevelType w:val="hybridMultilevel"/>
    <w:tmpl w:val="1A409040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23ED1"/>
    <w:multiLevelType w:val="hybridMultilevel"/>
    <w:tmpl w:val="9DF8DFF6"/>
    <w:lvl w:ilvl="0" w:tplc="8D569FC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656BB3"/>
    <w:multiLevelType w:val="hybridMultilevel"/>
    <w:tmpl w:val="7B4C6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902B2"/>
    <w:multiLevelType w:val="hybridMultilevel"/>
    <w:tmpl w:val="39DAD2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1637A"/>
    <w:multiLevelType w:val="hybridMultilevel"/>
    <w:tmpl w:val="11A40C58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10"/>
  </w:num>
  <w:num w:numId="10">
    <w:abstractNumId w:val="12"/>
  </w:num>
  <w:num w:numId="11">
    <w:abstractNumId w:val="1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85"/>
    <w:rsid w:val="0000368C"/>
    <w:rsid w:val="000738FF"/>
    <w:rsid w:val="000830F6"/>
    <w:rsid w:val="000B0782"/>
    <w:rsid w:val="000B1DCA"/>
    <w:rsid w:val="000B318C"/>
    <w:rsid w:val="000F7A35"/>
    <w:rsid w:val="000F7CF9"/>
    <w:rsid w:val="0018020D"/>
    <w:rsid w:val="001855DE"/>
    <w:rsid w:val="001C3950"/>
    <w:rsid w:val="001D2A43"/>
    <w:rsid w:val="002021E5"/>
    <w:rsid w:val="00205777"/>
    <w:rsid w:val="00264571"/>
    <w:rsid w:val="0028071B"/>
    <w:rsid w:val="002952B3"/>
    <w:rsid w:val="00295BBC"/>
    <w:rsid w:val="002B3138"/>
    <w:rsid w:val="002C5727"/>
    <w:rsid w:val="002C632F"/>
    <w:rsid w:val="00307120"/>
    <w:rsid w:val="00341356"/>
    <w:rsid w:val="00427E9D"/>
    <w:rsid w:val="00443948"/>
    <w:rsid w:val="00477365"/>
    <w:rsid w:val="004B4598"/>
    <w:rsid w:val="004E76B3"/>
    <w:rsid w:val="00517F6D"/>
    <w:rsid w:val="005246A2"/>
    <w:rsid w:val="005324EE"/>
    <w:rsid w:val="00562366"/>
    <w:rsid w:val="00573807"/>
    <w:rsid w:val="00587743"/>
    <w:rsid w:val="00590D08"/>
    <w:rsid w:val="005A61E5"/>
    <w:rsid w:val="005B40D1"/>
    <w:rsid w:val="005D59CC"/>
    <w:rsid w:val="005F7338"/>
    <w:rsid w:val="00614CF1"/>
    <w:rsid w:val="00640889"/>
    <w:rsid w:val="00675A9A"/>
    <w:rsid w:val="006839AD"/>
    <w:rsid w:val="006F3DD6"/>
    <w:rsid w:val="0072171C"/>
    <w:rsid w:val="007219A0"/>
    <w:rsid w:val="00767585"/>
    <w:rsid w:val="007A3A06"/>
    <w:rsid w:val="007C4857"/>
    <w:rsid w:val="008170EE"/>
    <w:rsid w:val="0083448B"/>
    <w:rsid w:val="008615E5"/>
    <w:rsid w:val="0089776E"/>
    <w:rsid w:val="0094444D"/>
    <w:rsid w:val="00957CEA"/>
    <w:rsid w:val="00964E58"/>
    <w:rsid w:val="009A5654"/>
    <w:rsid w:val="009E36D2"/>
    <w:rsid w:val="00A44BCC"/>
    <w:rsid w:val="00A54EEB"/>
    <w:rsid w:val="00AB42E6"/>
    <w:rsid w:val="00AD0802"/>
    <w:rsid w:val="00B00012"/>
    <w:rsid w:val="00B02E9F"/>
    <w:rsid w:val="00B214F2"/>
    <w:rsid w:val="00B25787"/>
    <w:rsid w:val="00B4019F"/>
    <w:rsid w:val="00B67C9A"/>
    <w:rsid w:val="00B7563E"/>
    <w:rsid w:val="00BB1815"/>
    <w:rsid w:val="00BC552B"/>
    <w:rsid w:val="00BD0CF1"/>
    <w:rsid w:val="00BF364E"/>
    <w:rsid w:val="00BF5430"/>
    <w:rsid w:val="00C033CD"/>
    <w:rsid w:val="00C1097A"/>
    <w:rsid w:val="00C136C1"/>
    <w:rsid w:val="00C61AE0"/>
    <w:rsid w:val="00C706AA"/>
    <w:rsid w:val="00C708EC"/>
    <w:rsid w:val="00CB4C40"/>
    <w:rsid w:val="00CC5232"/>
    <w:rsid w:val="00CC7152"/>
    <w:rsid w:val="00D63200"/>
    <w:rsid w:val="00D7451D"/>
    <w:rsid w:val="00D959C9"/>
    <w:rsid w:val="00DD5F71"/>
    <w:rsid w:val="00DD7354"/>
    <w:rsid w:val="00DE22D2"/>
    <w:rsid w:val="00DF0047"/>
    <w:rsid w:val="00E27D13"/>
    <w:rsid w:val="00E33B4F"/>
    <w:rsid w:val="00E41357"/>
    <w:rsid w:val="00E47004"/>
    <w:rsid w:val="00E65A48"/>
    <w:rsid w:val="00E8111D"/>
    <w:rsid w:val="00E96F36"/>
    <w:rsid w:val="00EA1168"/>
    <w:rsid w:val="00F65AC8"/>
    <w:rsid w:val="00F73ED6"/>
    <w:rsid w:val="00F9635B"/>
    <w:rsid w:val="00FD2A24"/>
    <w:rsid w:val="00FE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A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link w:val="10"/>
    <w:uiPriority w:val="9"/>
    <w:qFormat/>
    <w:rsid w:val="00BD0CF1"/>
    <w:pPr>
      <w:widowControl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9A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C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D0CF1"/>
    <w:rPr>
      <w:b/>
      <w:bCs/>
    </w:rPr>
  </w:style>
  <w:style w:type="paragraph" w:styleId="a4">
    <w:name w:val="No Spacing"/>
    <w:uiPriority w:val="1"/>
    <w:qFormat/>
    <w:rsid w:val="00BD0CF1"/>
    <w:pPr>
      <w:spacing w:after="0" w:line="240" w:lineRule="auto"/>
    </w:pPr>
  </w:style>
  <w:style w:type="paragraph" w:customStyle="1" w:styleId="AssignmentTemplate">
    <w:name w:val="AssignmentTemplate"/>
    <w:basedOn w:val="9"/>
    <w:rsid w:val="006839AD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6839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5">
    <w:name w:val="List Paragraph"/>
    <w:basedOn w:val="a"/>
    <w:link w:val="a6"/>
    <w:uiPriority w:val="34"/>
    <w:qFormat/>
    <w:rsid w:val="00B214F2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B214F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B67C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5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4571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Normal (Web)"/>
    <w:basedOn w:val="a"/>
    <w:uiPriority w:val="99"/>
    <w:semiHidden/>
    <w:unhideWhenUsed/>
    <w:rsid w:val="005D59C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a">
    <w:name w:val="Table Grid"/>
    <w:basedOn w:val="a1"/>
    <w:uiPriority w:val="59"/>
    <w:rsid w:val="00A44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5B40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A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link w:val="10"/>
    <w:uiPriority w:val="9"/>
    <w:qFormat/>
    <w:rsid w:val="00BD0CF1"/>
    <w:pPr>
      <w:widowControl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9A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C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D0CF1"/>
    <w:rPr>
      <w:b/>
      <w:bCs/>
    </w:rPr>
  </w:style>
  <w:style w:type="paragraph" w:styleId="a4">
    <w:name w:val="No Spacing"/>
    <w:uiPriority w:val="1"/>
    <w:qFormat/>
    <w:rsid w:val="00BD0CF1"/>
    <w:pPr>
      <w:spacing w:after="0" w:line="240" w:lineRule="auto"/>
    </w:pPr>
  </w:style>
  <w:style w:type="paragraph" w:customStyle="1" w:styleId="AssignmentTemplate">
    <w:name w:val="AssignmentTemplate"/>
    <w:basedOn w:val="9"/>
    <w:rsid w:val="006839AD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6839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5">
    <w:name w:val="List Paragraph"/>
    <w:basedOn w:val="a"/>
    <w:link w:val="a6"/>
    <w:uiPriority w:val="34"/>
    <w:qFormat/>
    <w:rsid w:val="00B214F2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B214F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B67C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5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4571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Normal (Web)"/>
    <w:basedOn w:val="a"/>
    <w:uiPriority w:val="99"/>
    <w:semiHidden/>
    <w:unhideWhenUsed/>
    <w:rsid w:val="005D59C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a">
    <w:name w:val="Table Grid"/>
    <w:basedOn w:val="a1"/>
    <w:uiPriority w:val="59"/>
    <w:rsid w:val="00A44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5B40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buka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7;&#1077;&#1088;&#1075;&#1077;&#1081;\Desktop\&#1050;&#1091;&#1088;&#1089;&#1099;%202017\&#1096;&#1072;&#1073;&#1083;&#1086;&#1085;%20&#1082;&#1089;&#108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ксп</Template>
  <TotalTime>10</TotalTime>
  <Pages>9</Pages>
  <Words>2192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cp:lastPrinted>2017-08-18T03:22:00Z</cp:lastPrinted>
  <dcterms:created xsi:type="dcterms:W3CDTF">2017-08-24T16:32:00Z</dcterms:created>
  <dcterms:modified xsi:type="dcterms:W3CDTF">2017-08-24T18:38:00Z</dcterms:modified>
</cp:coreProperties>
</file>