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EA0" w:rsidRDefault="00364EA0" w:rsidP="000D2CA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Урок 2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64EA0" w:rsidRDefault="00364EA0" w:rsidP="00F13DB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013F4">
        <w:rPr>
          <w:rFonts w:ascii="Times New Roman" w:hAnsi="Times New Roman"/>
          <w:b/>
          <w:bCs/>
          <w:sz w:val="28"/>
          <w:szCs w:val="28"/>
          <w:lang w:eastAsia="ru-RU"/>
        </w:rPr>
        <w:t>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ема урока: Возможные опасные и аварийные ситуации в жилище. Соблюдение мер безопасности в быту</w:t>
      </w:r>
    </w:p>
    <w:p w:rsidR="00364EA0" w:rsidRPr="00A013F4" w:rsidRDefault="00364EA0" w:rsidP="00F13DB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Цель</w:t>
      </w:r>
      <w:r w:rsidRPr="0034185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урока: </w:t>
      </w:r>
      <w:r w:rsidRPr="000D2CA7">
        <w:rPr>
          <w:rFonts w:ascii="Times New Roman" w:hAnsi="Times New Roman"/>
          <w:bCs/>
          <w:color w:val="000000"/>
          <w:sz w:val="24"/>
          <w:szCs w:val="24"/>
          <w:lang w:eastAsia="ru-RU"/>
        </w:rPr>
        <w:t>знакомство обучающихся  с возможными опасными и аварийными ситуациями в жилище и формирование навыков правильного и безопасного поведения во время таких ситуаций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.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364EA0" w:rsidRPr="000D2CA7" w:rsidRDefault="00364EA0" w:rsidP="000D2CA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  <w:lang w:eastAsia="ru-RU"/>
        </w:rPr>
        <w:t>образовательные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:</w:t>
      </w:r>
    </w:p>
    <w:p w:rsidR="00364EA0" w:rsidRDefault="00364EA0" w:rsidP="000D2CA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рассмотреть с обучающимися возможные опасные ситуации в жилище, установить причину их возникновения;</w:t>
      </w:r>
    </w:p>
    <w:p w:rsidR="00364EA0" w:rsidRDefault="00364EA0" w:rsidP="000D2CA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выработать у обучающихся алгоритм действий в случае возникновения некоторых опасных ситуаций;</w:t>
      </w:r>
    </w:p>
    <w:p w:rsidR="00364EA0" w:rsidRDefault="00364EA0" w:rsidP="000D2CA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учить правильному и безопасному поведению во время таких ситуаций;</w:t>
      </w:r>
    </w:p>
    <w:p w:rsidR="00364EA0" w:rsidRPr="000D2CA7" w:rsidRDefault="00364EA0" w:rsidP="000D2CA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  <w:lang w:eastAsia="ru-RU"/>
        </w:rPr>
        <w:t>развивающие</w:t>
      </w:r>
      <w:r w:rsidRPr="000D2CA7"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>:</w:t>
      </w:r>
    </w:p>
    <w:p w:rsidR="00364EA0" w:rsidRDefault="00364EA0" w:rsidP="000D2CA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развивать инициативу и активность  обучающихся во время урока;</w:t>
      </w:r>
    </w:p>
    <w:p w:rsidR="00364EA0" w:rsidRPr="000D2CA7" w:rsidRDefault="00364EA0" w:rsidP="000D2CA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  <w:lang w:eastAsia="ru-RU"/>
        </w:rPr>
        <w:t>воспитательные</w:t>
      </w:r>
      <w:r w:rsidRPr="000D2CA7"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>:</w:t>
      </w:r>
    </w:p>
    <w:p w:rsidR="00364EA0" w:rsidRPr="009168A2" w:rsidRDefault="00364EA0" w:rsidP="000D2CA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</w:t>
      </w:r>
      <w:r w:rsidRPr="009F2E8B">
        <w:rPr>
          <w:rFonts w:ascii="Times New Roman" w:hAnsi="Times New Roman"/>
          <w:sz w:val="24"/>
          <w:szCs w:val="24"/>
        </w:rPr>
        <w:t xml:space="preserve">оспитывать </w:t>
      </w:r>
      <w:r>
        <w:rPr>
          <w:rFonts w:ascii="Times New Roman" w:hAnsi="Times New Roman"/>
          <w:sz w:val="24"/>
          <w:szCs w:val="24"/>
        </w:rPr>
        <w:t>у школьников серьёзное</w:t>
      </w:r>
      <w:r w:rsidRPr="009F2E8B">
        <w:rPr>
          <w:rFonts w:ascii="Times New Roman" w:hAnsi="Times New Roman"/>
          <w:sz w:val="24"/>
          <w:szCs w:val="24"/>
        </w:rPr>
        <w:t xml:space="preserve"> отношение</w:t>
      </w:r>
      <w:r>
        <w:rPr>
          <w:rFonts w:ascii="Times New Roman" w:hAnsi="Times New Roman"/>
          <w:sz w:val="24"/>
          <w:szCs w:val="24"/>
        </w:rPr>
        <w:t>, ответственность</w:t>
      </w:r>
      <w:r w:rsidRPr="009F2E8B">
        <w:rPr>
          <w:rFonts w:ascii="Times New Roman" w:hAnsi="Times New Roman"/>
          <w:sz w:val="24"/>
          <w:szCs w:val="24"/>
        </w:rPr>
        <w:t xml:space="preserve"> и стремление к обязате</w:t>
      </w:r>
      <w:r>
        <w:rPr>
          <w:rFonts w:ascii="Times New Roman" w:hAnsi="Times New Roman"/>
          <w:sz w:val="24"/>
          <w:szCs w:val="24"/>
        </w:rPr>
        <w:t>льному соблюдению правил безопасного поведения в быту.</w:t>
      </w:r>
    </w:p>
    <w:p w:rsidR="00364EA0" w:rsidRPr="00E14FCB" w:rsidRDefault="00364EA0" w:rsidP="000D2CA7">
      <w:pPr>
        <w:pStyle w:val="ListParagraph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364EA0" w:rsidRDefault="00364EA0" w:rsidP="00C46CE2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7519A6">
        <w:rPr>
          <w:rStyle w:val="Strong"/>
          <w:rFonts w:ascii="Times New Roman" w:hAnsi="Times New Roman"/>
          <w:sz w:val="24"/>
          <w:szCs w:val="24"/>
        </w:rPr>
        <w:t>Ход урока</w:t>
      </w:r>
    </w:p>
    <w:p w:rsidR="00364EA0" w:rsidRDefault="00364EA0" w:rsidP="003B24E3">
      <w:pPr>
        <w:pStyle w:val="NormalWeb"/>
        <w:spacing w:before="0" w:beforeAutospacing="0" w:after="0" w:afterAutospacing="0"/>
        <w:ind w:left="0"/>
        <w:rPr>
          <w:rStyle w:val="Strong"/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1</w:t>
      </w:r>
      <w:r w:rsidRPr="007519A6">
        <w:rPr>
          <w:rStyle w:val="Strong"/>
          <w:rFonts w:ascii="Times New Roman" w:hAnsi="Times New Roman"/>
          <w:sz w:val="24"/>
          <w:szCs w:val="24"/>
        </w:rPr>
        <w:t xml:space="preserve">. Организационный </w:t>
      </w:r>
      <w:r>
        <w:rPr>
          <w:rStyle w:val="Strong"/>
          <w:rFonts w:ascii="Times New Roman" w:hAnsi="Times New Roman"/>
          <w:sz w:val="24"/>
          <w:szCs w:val="24"/>
        </w:rPr>
        <w:t xml:space="preserve">этап </w:t>
      </w:r>
    </w:p>
    <w:p w:rsidR="00364EA0" w:rsidRDefault="00364EA0" w:rsidP="003B24E3">
      <w:pPr>
        <w:pStyle w:val="NormalWeb"/>
        <w:spacing w:before="0" w:beforeAutospacing="0" w:after="0" w:afterAutospacing="0"/>
        <w:ind w:left="0"/>
        <w:rPr>
          <w:rStyle w:val="Strong"/>
          <w:rFonts w:ascii="Times New Roman" w:hAnsi="Times New Roman"/>
          <w:sz w:val="24"/>
          <w:szCs w:val="24"/>
        </w:rPr>
      </w:pPr>
    </w:p>
    <w:p w:rsidR="00364EA0" w:rsidRPr="000D2CA7" w:rsidRDefault="00364EA0" w:rsidP="000D2CA7">
      <w:pPr>
        <w:pStyle w:val="NormalWeb"/>
        <w:spacing w:before="0" w:beforeAutospacing="0" w:after="0" w:afterAutospacing="0"/>
        <w:ind w:left="0"/>
        <w:jc w:val="center"/>
        <w:rPr>
          <w:rStyle w:val="Strong"/>
          <w:rFonts w:ascii="Times New Roman" w:hAnsi="Times New Roman"/>
          <w:b w:val="0"/>
          <w:i/>
          <w:sz w:val="24"/>
          <w:szCs w:val="24"/>
        </w:rPr>
      </w:pPr>
      <w:r w:rsidRPr="000D2CA7">
        <w:rPr>
          <w:rStyle w:val="Strong"/>
          <w:rFonts w:ascii="Times New Roman" w:hAnsi="Times New Roman"/>
          <w:b w:val="0"/>
          <w:i/>
          <w:sz w:val="24"/>
          <w:szCs w:val="24"/>
        </w:rPr>
        <w:t>(Учитель читает стихотворение, пока стоят ученики. Обучающиеся отгадывают главные слова</w:t>
      </w:r>
      <w:r>
        <w:rPr>
          <w:rStyle w:val="Strong"/>
          <w:rFonts w:ascii="Times New Roman" w:hAnsi="Times New Roman"/>
          <w:b w:val="0"/>
          <w:i/>
          <w:sz w:val="24"/>
          <w:szCs w:val="24"/>
        </w:rPr>
        <w:t xml:space="preserve"> в стихотворении</w:t>
      </w:r>
      <w:r w:rsidRPr="000D2CA7">
        <w:rPr>
          <w:rStyle w:val="Strong"/>
          <w:rFonts w:ascii="Times New Roman" w:hAnsi="Times New Roman"/>
          <w:b w:val="0"/>
          <w:i/>
          <w:sz w:val="24"/>
          <w:szCs w:val="24"/>
        </w:rPr>
        <w:t>)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Прозвенел уже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… </w:t>
      </w:r>
      <w:r w:rsidRPr="000D2CA7">
        <w:rPr>
          <w:rFonts w:ascii="Times New Roman" w:hAnsi="Times New Roman"/>
          <w:i/>
          <w:color w:val="000000"/>
          <w:sz w:val="24"/>
          <w:szCs w:val="24"/>
          <w:lang w:eastAsia="ru-RU"/>
        </w:rPr>
        <w:t>(звонок),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Начинается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… </w:t>
      </w:r>
      <w:r w:rsidRPr="000D2CA7">
        <w:rPr>
          <w:rFonts w:ascii="Times New Roman" w:hAnsi="Times New Roman"/>
          <w:i/>
          <w:color w:val="000000"/>
          <w:sz w:val="24"/>
          <w:szCs w:val="24"/>
          <w:lang w:eastAsia="ru-RU"/>
        </w:rPr>
        <w:t>(урок).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>Встаньте, дети, не ленитесь,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мне дружно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… </w:t>
      </w:r>
      <w:r w:rsidRPr="000D2CA7">
        <w:rPr>
          <w:rFonts w:ascii="Times New Roman" w:hAnsi="Times New Roman"/>
          <w:i/>
          <w:color w:val="000000"/>
          <w:sz w:val="24"/>
          <w:szCs w:val="24"/>
          <w:lang w:eastAsia="ru-RU"/>
        </w:rPr>
        <w:t>(улыбнитесь).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>Здравствуйте, ребята, сели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>И на парты посмотрели.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>Будут нужными опять: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Книжка, ручка и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… </w:t>
      </w:r>
      <w:r w:rsidRPr="000D2CA7">
        <w:rPr>
          <w:rFonts w:ascii="Times New Roman" w:hAnsi="Times New Roman"/>
          <w:i/>
          <w:color w:val="000000"/>
          <w:sz w:val="24"/>
          <w:szCs w:val="24"/>
          <w:lang w:eastAsia="ru-RU"/>
        </w:rPr>
        <w:t>(тетрадь).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>Ни один наш ученик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забудет про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… </w:t>
      </w:r>
      <w:r w:rsidRPr="000D2CA7">
        <w:rPr>
          <w:rFonts w:ascii="Times New Roman" w:hAnsi="Times New Roman"/>
          <w:i/>
          <w:color w:val="000000"/>
          <w:sz w:val="24"/>
          <w:szCs w:val="24"/>
          <w:lang w:eastAsia="ru-RU"/>
        </w:rPr>
        <w:t>(дневник).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>Молодцы! Готов весь класс,</w:t>
      </w:r>
    </w:p>
    <w:p w:rsidR="00364EA0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Я урок начну</w:t>
      </w: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сейчас.</w:t>
      </w:r>
    </w:p>
    <w:p w:rsidR="00364EA0" w:rsidRPr="000D2CA7" w:rsidRDefault="00364EA0" w:rsidP="000D2C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364EA0" w:rsidRPr="003B24E3" w:rsidRDefault="00364EA0" w:rsidP="003B24E3">
      <w:pPr>
        <w:pStyle w:val="NormalWeb"/>
        <w:spacing w:before="0" w:beforeAutospacing="0" w:after="0" w:afterAutospacing="0"/>
        <w:ind w:left="0"/>
        <w:rPr>
          <w:rStyle w:val="Strong"/>
          <w:rFonts w:ascii="Times New Roman" w:hAnsi="Times New Roman"/>
          <w:b w:val="0"/>
          <w:bCs w:val="0"/>
          <w:sz w:val="24"/>
          <w:szCs w:val="24"/>
        </w:rPr>
      </w:pPr>
      <w:r w:rsidRPr="003B24E3">
        <w:rPr>
          <w:rFonts w:ascii="Times New Roman" w:hAnsi="Times New Roman" w:cs="Times New Roman"/>
          <w:sz w:val="24"/>
          <w:szCs w:val="24"/>
        </w:rPr>
        <w:t xml:space="preserve">Главная </w:t>
      </w:r>
      <w:r>
        <w:rPr>
          <w:rFonts w:ascii="Times New Roman" w:hAnsi="Times New Roman" w:cs="Times New Roman"/>
          <w:sz w:val="24"/>
          <w:szCs w:val="24"/>
        </w:rPr>
        <w:t xml:space="preserve">ваша </w:t>
      </w:r>
      <w:r w:rsidRPr="003B24E3">
        <w:rPr>
          <w:rFonts w:ascii="Times New Roman" w:hAnsi="Times New Roman" w:cs="Times New Roman"/>
          <w:sz w:val="24"/>
          <w:szCs w:val="24"/>
        </w:rPr>
        <w:t xml:space="preserve">задача – быть внимательными, активными, находчивыми, а главное – трудолюбивыми. </w:t>
      </w:r>
    </w:p>
    <w:p w:rsidR="00364EA0" w:rsidRDefault="00364EA0" w:rsidP="003B24E3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364EA0" w:rsidRDefault="00364EA0" w:rsidP="003B24E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2. Проверка домашнего задания</w:t>
      </w:r>
    </w:p>
    <w:p w:rsidR="00364EA0" w:rsidRDefault="00364EA0" w:rsidP="003B24E3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364EA0" w:rsidRDefault="00364EA0" w:rsidP="000D2CA7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Прежде, чем мы перейдём к новой теме, давайте вспомним, какие опасности могут подстерегать человека в городе и в сельской местности. Для этого я предлагаю учащимся, сидящим за первыми партами индивидуальную самостоятельную работу по карточкам. Время работы 5-7 минут.</w:t>
      </w:r>
    </w:p>
    <w:p w:rsidR="00364EA0" w:rsidRDefault="00364EA0" w:rsidP="000D2CA7">
      <w:pPr>
        <w:spacing w:after="0" w:line="240" w:lineRule="auto"/>
        <w:jc w:val="center"/>
        <w:rPr>
          <w:rFonts w:ascii="Times New Roman" w:hAnsi="Times New Roman"/>
          <w:bCs/>
          <w:i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bCs/>
          <w:i/>
          <w:color w:val="000000"/>
          <w:sz w:val="24"/>
          <w:szCs w:val="24"/>
          <w:lang w:eastAsia="ru-RU"/>
        </w:rPr>
        <w:t>(Обучающимся, сидящим за первыми партами, выдаются карточки с заданием)</w:t>
      </w:r>
    </w:p>
    <w:p w:rsidR="00364EA0" w:rsidRDefault="00364EA0" w:rsidP="000D2CA7">
      <w:pPr>
        <w:spacing w:after="0" w:line="240" w:lineRule="auto"/>
        <w:jc w:val="center"/>
        <w:rPr>
          <w:rFonts w:ascii="Times New Roman" w:hAnsi="Times New Roman"/>
          <w:bCs/>
          <w:i/>
          <w:color w:val="000000"/>
          <w:sz w:val="24"/>
          <w:szCs w:val="24"/>
          <w:lang w:eastAsia="ru-RU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Карточка 1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61FAB">
        <w:rPr>
          <w:rFonts w:ascii="Times New Roman" w:hAnsi="Times New Roman"/>
          <w:b/>
          <w:sz w:val="20"/>
          <w:szCs w:val="20"/>
        </w:rPr>
        <w:t>Тема: «</w:t>
      </w:r>
      <w:r>
        <w:rPr>
          <w:rFonts w:ascii="Times New Roman" w:hAnsi="Times New Roman"/>
          <w:b/>
          <w:sz w:val="20"/>
          <w:szCs w:val="20"/>
        </w:rPr>
        <w:t>Опасности в городе и сельской местности»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Укажите стрелками, какие из перечисленных характеристик, с точки зрения безопасности жизни, относятся к городскому жителю, а какие к сельскому жителю.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Этот житель вынужден быть мастером на все руки, </w:t>
      </w:r>
      <w:r>
        <w:rPr>
          <w:rFonts w:ascii="Times New Roman" w:hAnsi="Times New Roman"/>
          <w:sz w:val="24"/>
          <w:szCs w:val="24"/>
        </w:rPr>
        <w:tab/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line id="_x0000_s1026" style="position:absolute;flip:x y;z-index:251656192" from="279pt,7.2pt" to="405pt,187.2pt">
            <v:stroke endarrow="block"/>
          </v:line>
        </w:pict>
      </w:r>
      <w:r>
        <w:rPr>
          <w:rFonts w:ascii="Times New Roman" w:hAnsi="Times New Roman"/>
          <w:sz w:val="24"/>
          <w:szCs w:val="24"/>
        </w:rPr>
        <w:t>чтобы поддержать свое хозяйство.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Этот житель часто оказывается беспомощным, когда 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line id="_x0000_s1027" style="position:absolute;flip:x;z-index:251652096" from="279pt,1.8pt" to="315pt,1.8pt">
            <v:stroke endarrow="block"/>
          </v:line>
        </w:pict>
      </w:r>
      <w:r>
        <w:rPr>
          <w:rFonts w:ascii="Times New Roman" w:hAnsi="Times New Roman"/>
          <w:sz w:val="24"/>
          <w:szCs w:val="24"/>
        </w:rPr>
        <w:t xml:space="preserve">надо поменять прокладку в водопроводном кране или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ГОРОДСКОЙ ЖИТЕЛЬ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line id="_x0000_s1028" style="position:absolute;flip:x;z-index:251654144" from="4in,6pt" to="351pt,123pt">
            <v:stroke endarrow="block"/>
          </v:line>
        </w:pict>
      </w:r>
      <w:r>
        <w:rPr>
          <w:noProof/>
          <w:lang w:eastAsia="ru-RU"/>
        </w:rPr>
        <w:pict>
          <v:line id="_x0000_s1029" style="position:absolute;flip:x;z-index:251653120" from="4in,6pt" to="324pt,42pt">
            <v:stroke endarrow="block"/>
          </v:line>
        </w:pict>
      </w:r>
      <w:r>
        <w:rPr>
          <w:rFonts w:ascii="Times New Roman" w:hAnsi="Times New Roman"/>
          <w:sz w:val="24"/>
          <w:szCs w:val="24"/>
        </w:rPr>
        <w:t>починить электрическую розетку.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line id="_x0000_s1030" style="position:absolute;flip:x;z-index:251655168" from="297pt,1.2pt" to="405pt,181.2pt">
            <v:stroke endarrow="block"/>
          </v:line>
        </w:pic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Этот житель редко работает рядом с домом, поэтому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каждый день по дороге на работу и домой подвергается 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опасности как пешеход, пассажир или водитель.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Этот житель знает не только своих соседей, но порой 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line id="_x0000_s1031" style="position:absolute;flip:x y;z-index:251657216" from="234pt,8.4pt" to="369pt,35.4pt">
            <v:stroke endarrow="block"/>
          </v:line>
        </w:pict>
      </w:r>
      <w:r>
        <w:rPr>
          <w:rFonts w:ascii="Times New Roman" w:hAnsi="Times New Roman"/>
          <w:sz w:val="24"/>
          <w:szCs w:val="24"/>
        </w:rPr>
        <w:t>и всех жителей в населенном пункте.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Этот житель часто не знает своих соседей по лестничной 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клетке, а это помогает преступнику легко проникнуть в дом </w:t>
      </w:r>
      <w:r>
        <w:rPr>
          <w:rFonts w:ascii="Times New Roman" w:hAnsi="Times New Roman"/>
          <w:sz w:val="24"/>
          <w:szCs w:val="24"/>
        </w:rPr>
        <w:tab/>
        <w:t xml:space="preserve">      СЕЛЬСКИЙ  ЖИТЕЛЬ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уйти незамеченным.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Этот житель чаще подвергается опасности там, где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собирается много народа, так как незначительное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происшествие в таком месте может привести к панике.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Карточка 2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61FAB">
        <w:rPr>
          <w:rFonts w:ascii="Times New Roman" w:hAnsi="Times New Roman"/>
          <w:b/>
          <w:sz w:val="20"/>
          <w:szCs w:val="20"/>
        </w:rPr>
        <w:t>Тема: «</w:t>
      </w:r>
      <w:r>
        <w:rPr>
          <w:rFonts w:ascii="Times New Roman" w:hAnsi="Times New Roman"/>
          <w:b/>
          <w:sz w:val="20"/>
          <w:szCs w:val="20"/>
        </w:rPr>
        <w:t>Опасности в городе и сельской местности»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Укажите стрелками, какие из перечисленных опасностей относятся к городу, а какие к селу.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Большая зависимость от природных условий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line id="_x0000_s1032" style="position:absolute;flip:x y;z-index:251662336" from="243pt,6.85pt" to="5in,177.85pt">
            <v:stroke endarrow="block"/>
          </v:line>
        </w:pict>
      </w:r>
      <w:r>
        <w:rPr>
          <w:rFonts w:ascii="Times New Roman" w:hAnsi="Times New Roman"/>
          <w:sz w:val="24"/>
          <w:szCs w:val="24"/>
        </w:rPr>
        <w:t>(засуха, наводнение и т.д.)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ГОРОД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line id="_x0000_s1033" style="position:absolute;flip:x;z-index:251661312" from="4in,2.05pt" to="378pt,164.05pt">
            <v:stroke endarrow="block"/>
          </v:line>
        </w:pict>
      </w:r>
      <w:r>
        <w:rPr>
          <w:noProof/>
          <w:lang w:eastAsia="ru-RU"/>
        </w:rPr>
        <w:pict>
          <v:line id="_x0000_s1034" style="position:absolute;flip:x;z-index:251660288" from="4in,2.05pt" to="369pt,119.05pt">
            <v:stroke endarrow="block"/>
          </v:line>
        </w:pict>
      </w:r>
      <w:r>
        <w:rPr>
          <w:noProof/>
          <w:lang w:eastAsia="ru-RU"/>
        </w:rPr>
        <w:pict>
          <v:line id="_x0000_s1035" style="position:absolute;flip:x;z-index:251659264" from="3in,2.05pt" to="5in,56.05pt">
            <v:stroke endarrow="block"/>
          </v:line>
        </w:pict>
      </w:r>
      <w:r>
        <w:rPr>
          <w:noProof/>
          <w:lang w:eastAsia="ru-RU"/>
        </w:rPr>
        <w:pict>
          <v:line id="_x0000_s1036" style="position:absolute;flip:x;z-index:251658240" from="297pt,2.05pt" to="351pt,20.05pt">
            <v:stroke endarrow="block"/>
          </v:line>
        </w:pic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Загрязнение окружающей среды вредными выбросами 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предприятий и транспорта.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Интенсивное движение транспорта.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Плохие дороги и большие расстояния, затрудняющие 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line id="_x0000_s1037" style="position:absolute;flip:x y;z-index:251663360" from="243pt,4.45pt" to="342pt,76.45pt">
            <v:stroke endarrow="block"/>
          </v:line>
        </w:pict>
      </w:r>
      <w:r>
        <w:rPr>
          <w:rFonts w:ascii="Times New Roman" w:hAnsi="Times New Roman"/>
          <w:sz w:val="24"/>
          <w:szCs w:val="24"/>
        </w:rPr>
        <w:t>своевременный приезд служб спасения.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Много людей с асоциальным поведением и дурными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намерениями.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Наличие большого количества коммунальных сетей 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СЕЛО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коммуникаций с возможностью аварий на них.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Карточка 3.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61FAB">
        <w:rPr>
          <w:rFonts w:ascii="Times New Roman" w:hAnsi="Times New Roman"/>
          <w:b/>
          <w:sz w:val="20"/>
          <w:szCs w:val="20"/>
        </w:rPr>
        <w:t>Тема: «</w:t>
      </w:r>
      <w:r>
        <w:rPr>
          <w:rFonts w:ascii="Times New Roman" w:hAnsi="Times New Roman"/>
          <w:b/>
          <w:sz w:val="20"/>
          <w:szCs w:val="20"/>
        </w:rPr>
        <w:t>Опасности в городе и сельской местности»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C320CE">
        <w:rPr>
          <w:rFonts w:ascii="Times New Roman" w:hAnsi="Times New Roman"/>
          <w:i/>
          <w:sz w:val="24"/>
          <w:szCs w:val="24"/>
          <w:lang w:eastAsia="ru-RU"/>
        </w:rPr>
        <w:t>Вставьте пропущенные слова, пользуясь словами - помощниками.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(Слова – помощники записаны в именительном падеже, если это имена существительные, и в неопределенной форме, если это глаголы. Подставляя их в предложения, меняйте падеж и форму, если это необходимо).</w:t>
      </w:r>
    </w:p>
    <w:p w:rsidR="00364EA0" w:rsidRPr="00C320CE" w:rsidRDefault="00364EA0" w:rsidP="000D2CA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большом городе каждый день человек должен преодолевать большие __</w:t>
      </w:r>
      <w:r w:rsidRPr="000D2CA7">
        <w:rPr>
          <w:rFonts w:ascii="Times New Roman" w:hAnsi="Times New Roman"/>
          <w:i/>
          <w:sz w:val="24"/>
          <w:szCs w:val="24"/>
        </w:rPr>
        <w:t>расстояния</w:t>
      </w:r>
      <w:r>
        <w:rPr>
          <w:rFonts w:ascii="Times New Roman" w:hAnsi="Times New Roman"/>
          <w:sz w:val="24"/>
          <w:szCs w:val="24"/>
        </w:rPr>
        <w:t>___.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Интенсивное движение городского транспорта увеличивает вероятность возникновения 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Pr="000D2CA7">
        <w:rPr>
          <w:rFonts w:ascii="Times New Roman" w:hAnsi="Times New Roman"/>
          <w:i/>
          <w:sz w:val="24"/>
          <w:szCs w:val="24"/>
        </w:rPr>
        <w:t>автодорожных происшествий</w:t>
      </w:r>
      <w:r>
        <w:rPr>
          <w:rFonts w:ascii="Times New Roman" w:hAnsi="Times New Roman"/>
          <w:sz w:val="24"/>
          <w:szCs w:val="24"/>
        </w:rPr>
        <w:t>____.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При большом скоплении людей и построек наводнение или землетрясение намного ___</w:t>
      </w:r>
      <w:r w:rsidRPr="000D2CA7">
        <w:rPr>
          <w:rFonts w:ascii="Times New Roman" w:hAnsi="Times New Roman"/>
          <w:i/>
          <w:sz w:val="24"/>
          <w:szCs w:val="24"/>
        </w:rPr>
        <w:t>опаснее</w:t>
      </w:r>
      <w:r>
        <w:rPr>
          <w:rFonts w:ascii="Times New Roman" w:hAnsi="Times New Roman"/>
          <w:sz w:val="24"/>
          <w:szCs w:val="24"/>
        </w:rPr>
        <w:t>___ в городе, чем в __</w:t>
      </w:r>
      <w:r w:rsidRPr="000D2CA7">
        <w:rPr>
          <w:rFonts w:ascii="Times New Roman" w:hAnsi="Times New Roman"/>
          <w:i/>
          <w:sz w:val="24"/>
          <w:szCs w:val="24"/>
        </w:rPr>
        <w:t>сельской</w:t>
      </w:r>
      <w:r>
        <w:rPr>
          <w:rFonts w:ascii="Times New Roman" w:hAnsi="Times New Roman"/>
          <w:sz w:val="24"/>
          <w:szCs w:val="24"/>
        </w:rPr>
        <w:t>__ местности.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городе много опасных для ___</w:t>
      </w:r>
      <w:r w:rsidRPr="000D2CA7">
        <w:rPr>
          <w:rFonts w:ascii="Times New Roman" w:hAnsi="Times New Roman"/>
          <w:i/>
          <w:sz w:val="24"/>
          <w:szCs w:val="24"/>
        </w:rPr>
        <w:t>здоровья</w:t>
      </w:r>
      <w:r>
        <w:rPr>
          <w:rFonts w:ascii="Times New Roman" w:hAnsi="Times New Roman"/>
          <w:sz w:val="24"/>
          <w:szCs w:val="24"/>
        </w:rPr>
        <w:t>___ промышленных объектов.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В городе человек зависит от работы ____</w:t>
      </w:r>
      <w:r w:rsidRPr="000D2CA7">
        <w:rPr>
          <w:rFonts w:ascii="Times New Roman" w:hAnsi="Times New Roman"/>
          <w:i/>
          <w:sz w:val="24"/>
          <w:szCs w:val="24"/>
        </w:rPr>
        <w:t>бытовых служб</w:t>
      </w:r>
      <w:r>
        <w:rPr>
          <w:rFonts w:ascii="Times New Roman" w:hAnsi="Times New Roman"/>
          <w:sz w:val="24"/>
          <w:szCs w:val="24"/>
        </w:rPr>
        <w:t>___.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Высокая концентрация __</w:t>
      </w:r>
      <w:r w:rsidRPr="000D2CA7">
        <w:rPr>
          <w:rFonts w:ascii="Times New Roman" w:hAnsi="Times New Roman"/>
          <w:i/>
          <w:sz w:val="24"/>
          <w:szCs w:val="24"/>
        </w:rPr>
        <w:t>правонарушителей</w:t>
      </w:r>
      <w:r>
        <w:rPr>
          <w:rFonts w:ascii="Times New Roman" w:hAnsi="Times New Roman"/>
          <w:sz w:val="24"/>
          <w:szCs w:val="24"/>
        </w:rPr>
        <w:t>__характерна для городов.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2CA7">
        <w:rPr>
          <w:rFonts w:ascii="Times New Roman" w:hAnsi="Times New Roman"/>
          <w:b/>
          <w:sz w:val="24"/>
          <w:szCs w:val="24"/>
        </w:rPr>
        <w:t>Слова-помощники:</w:t>
      </w:r>
      <w:r>
        <w:rPr>
          <w:rFonts w:ascii="Times New Roman" w:hAnsi="Times New Roman"/>
          <w:sz w:val="24"/>
          <w:szCs w:val="24"/>
        </w:rPr>
        <w:t xml:space="preserve"> бытовые службы; расстояния; опаснее; здоровье; правонарушители; сельская; автодорожное происшествие.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3B24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Фронтальная работа с классом</w:t>
      </w:r>
    </w:p>
    <w:p w:rsidR="00364EA0" w:rsidRPr="000D2CA7" w:rsidRDefault="00364EA0" w:rsidP="003B24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 xml:space="preserve">Подумайте и выскажите своё мнение: </w:t>
      </w:r>
    </w:p>
    <w:p w:rsidR="00364EA0" w:rsidRDefault="00364EA0" w:rsidP="000D2CA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>ч</w:t>
      </w:r>
      <w:r w:rsidRPr="004528B9">
        <w:rPr>
          <w:rFonts w:ascii="Times New Roman" w:hAnsi="Times New Roman"/>
          <w:noProof/>
          <w:sz w:val="24"/>
          <w:szCs w:val="24"/>
          <w:lang w:eastAsia="ru-RU"/>
        </w:rPr>
        <w:t xml:space="preserve">то произойдет в </w:t>
      </w:r>
      <w:r>
        <w:rPr>
          <w:rFonts w:ascii="Times New Roman" w:hAnsi="Times New Roman"/>
          <w:noProof/>
          <w:sz w:val="24"/>
          <w:szCs w:val="24"/>
          <w:lang w:eastAsia="ru-RU"/>
        </w:rPr>
        <w:t>нашем городе</w:t>
      </w:r>
      <w:r w:rsidRPr="004528B9">
        <w:rPr>
          <w:rFonts w:ascii="Times New Roman" w:hAnsi="Times New Roman"/>
          <w:noProof/>
          <w:sz w:val="24"/>
          <w:szCs w:val="24"/>
          <w:lang w:eastAsia="ru-RU"/>
        </w:rPr>
        <w:t>, если</w:t>
      </w:r>
      <w:r>
        <w:rPr>
          <w:rFonts w:ascii="Times New Roman" w:hAnsi="Times New Roman"/>
          <w:noProof/>
          <w:sz w:val="24"/>
          <w:szCs w:val="24"/>
          <w:lang w:eastAsia="ru-RU"/>
        </w:rPr>
        <w:t xml:space="preserve"> в течение трех дней будет полностью отключена электроэнергия?</w:t>
      </w:r>
    </w:p>
    <w:p w:rsidR="00364EA0" w:rsidRDefault="00364EA0" w:rsidP="000D2CA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>к каким последствиям могут привести продолжительные ливневые дожди в нашем городе?</w:t>
      </w:r>
    </w:p>
    <w:p w:rsidR="00364EA0" w:rsidRDefault="00364EA0" w:rsidP="003B24E3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64EA0" w:rsidRDefault="00364EA0" w:rsidP="003B24E3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t>3. Введение в тему урока</w:t>
      </w:r>
    </w:p>
    <w:p w:rsidR="00364EA0" w:rsidRPr="00C46CE2" w:rsidRDefault="00364EA0" w:rsidP="003B24E3">
      <w:pPr>
        <w:spacing w:after="0" w:line="240" w:lineRule="auto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364EA0" w:rsidRDefault="00364EA0" w:rsidP="000D2CA7">
      <w:pPr>
        <w:spacing w:after="0" w:line="240" w:lineRule="auto"/>
        <w:ind w:firstLine="720"/>
        <w:rPr>
          <w:rFonts w:ascii="Times New Roman" w:hAnsi="Times New Roman"/>
          <w:i/>
          <w:noProof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>А сейчас предлагаю вам послушать  стихотворение, а, послушав, ответить, о чем сегодня пойдет речь на уроке</w:t>
      </w:r>
      <w:r w:rsidRPr="00C46CE2">
        <w:rPr>
          <w:rFonts w:ascii="Times New Roman" w:hAnsi="Times New Roman"/>
          <w:noProof/>
          <w:sz w:val="24"/>
          <w:szCs w:val="24"/>
          <w:lang w:eastAsia="ru-RU"/>
        </w:rPr>
        <w:t>?</w:t>
      </w:r>
      <w:r>
        <w:rPr>
          <w:rFonts w:ascii="Times New Roman" w:hAnsi="Times New Roman"/>
          <w:i/>
          <w:noProof/>
          <w:sz w:val="24"/>
          <w:szCs w:val="24"/>
          <w:u w:val="single"/>
          <w:lang w:eastAsia="ru-RU"/>
        </w:rPr>
        <w:t xml:space="preserve"> </w:t>
      </w:r>
    </w:p>
    <w:p w:rsidR="00364EA0" w:rsidRPr="00C46CE2" w:rsidRDefault="00364EA0" w:rsidP="000D2CA7">
      <w:pPr>
        <w:spacing w:after="0" w:line="240" w:lineRule="auto"/>
        <w:ind w:firstLine="720"/>
        <w:rPr>
          <w:rFonts w:ascii="Times New Roman" w:hAnsi="Times New Roman"/>
          <w:i/>
          <w:noProof/>
          <w:sz w:val="24"/>
          <w:szCs w:val="24"/>
          <w:u w:val="single"/>
          <w:lang w:eastAsia="ru-RU"/>
        </w:rPr>
      </w:pPr>
    </w:p>
    <w:p w:rsidR="00364EA0" w:rsidRPr="00C46CE2" w:rsidRDefault="00364EA0" w:rsidP="000D2CA7">
      <w:pPr>
        <w:pStyle w:val="NormalWeb"/>
        <w:spacing w:before="0" w:beforeAutospacing="0" w:after="0" w:afterAutospacing="0"/>
        <w:jc w:val="left"/>
        <w:rPr>
          <w:rFonts w:ascii="Times New Roman" w:hAnsi="Times New Roman" w:cs="Times New Roman"/>
          <w:sz w:val="24"/>
          <w:szCs w:val="24"/>
        </w:rPr>
      </w:pPr>
      <w:r w:rsidRPr="00C46CE2">
        <w:rPr>
          <w:rFonts w:ascii="Times New Roman" w:hAnsi="Times New Roman" w:cs="Times New Roman"/>
          <w:sz w:val="24"/>
          <w:szCs w:val="24"/>
        </w:rPr>
        <w:t>На улице дождь непрерывный,</w:t>
      </w:r>
      <w:r w:rsidRPr="00C46CE2">
        <w:rPr>
          <w:rFonts w:ascii="Times New Roman" w:hAnsi="Times New Roman" w:cs="Times New Roman"/>
          <w:sz w:val="24"/>
          <w:szCs w:val="24"/>
        </w:rPr>
        <w:br/>
        <w:t>А дома тепло и светло.</w:t>
      </w:r>
      <w:r w:rsidRPr="00C46CE2">
        <w:rPr>
          <w:rFonts w:ascii="Times New Roman" w:hAnsi="Times New Roman" w:cs="Times New Roman"/>
          <w:sz w:val="24"/>
          <w:szCs w:val="24"/>
        </w:rPr>
        <w:br/>
        <w:t>И можно на бурые ливни</w:t>
      </w:r>
      <w:r w:rsidRPr="00C46CE2">
        <w:rPr>
          <w:rFonts w:ascii="Times New Roman" w:hAnsi="Times New Roman" w:cs="Times New Roman"/>
          <w:sz w:val="24"/>
          <w:szCs w:val="24"/>
        </w:rPr>
        <w:br/>
        <w:t>Спокойно смотреть сквозь стекло.</w:t>
      </w:r>
    </w:p>
    <w:p w:rsidR="00364EA0" w:rsidRDefault="00364EA0" w:rsidP="000D2CA7">
      <w:pPr>
        <w:pStyle w:val="NormalWeb"/>
        <w:spacing w:before="0" w:beforeAutospacing="0" w:after="0" w:afterAutospacing="0"/>
        <w:jc w:val="left"/>
        <w:rPr>
          <w:rFonts w:ascii="Times New Roman" w:hAnsi="Times New Roman" w:cs="Times New Roman"/>
          <w:i/>
          <w:sz w:val="24"/>
          <w:szCs w:val="24"/>
        </w:rPr>
      </w:pPr>
      <w:r w:rsidRPr="00C46CE2">
        <w:rPr>
          <w:rFonts w:ascii="Times New Roman" w:hAnsi="Times New Roman" w:cs="Times New Roman"/>
          <w:sz w:val="24"/>
          <w:szCs w:val="24"/>
        </w:rPr>
        <w:t>Тут можно укрыться от зноя,</w:t>
      </w:r>
      <w:r w:rsidRPr="00C46CE2">
        <w:rPr>
          <w:rFonts w:ascii="Times New Roman" w:hAnsi="Times New Roman" w:cs="Times New Roman"/>
          <w:sz w:val="24"/>
          <w:szCs w:val="24"/>
        </w:rPr>
        <w:br/>
        <w:t>Спастись от морозного дня.</w:t>
      </w:r>
      <w:r w:rsidRPr="00C46CE2">
        <w:rPr>
          <w:rFonts w:ascii="Times New Roman" w:hAnsi="Times New Roman" w:cs="Times New Roman"/>
          <w:sz w:val="24"/>
          <w:szCs w:val="24"/>
        </w:rPr>
        <w:br/>
        <w:t>В хорошее место родное -</w:t>
      </w:r>
      <w:r w:rsidRPr="00C46CE2">
        <w:rPr>
          <w:rFonts w:ascii="Times New Roman" w:hAnsi="Times New Roman" w:cs="Times New Roman"/>
          <w:sz w:val="24"/>
          <w:szCs w:val="24"/>
        </w:rPr>
        <w:br/>
        <w:t>Домой так и тянет меня.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Ответы школьников)</w:t>
      </w:r>
    </w:p>
    <w:p w:rsidR="00364EA0" w:rsidRDefault="00364EA0" w:rsidP="000D2CA7">
      <w:pPr>
        <w:pStyle w:val="NormalWeb"/>
        <w:spacing w:before="0" w:beforeAutospacing="0" w:after="0" w:afterAutospacing="0"/>
        <w:jc w:val="left"/>
        <w:rPr>
          <w:rFonts w:ascii="Times New Roman" w:hAnsi="Times New Roman" w:cs="Times New Roman"/>
          <w:i/>
          <w:sz w:val="24"/>
          <w:szCs w:val="24"/>
        </w:rPr>
      </w:pPr>
    </w:p>
    <w:p w:rsidR="00364EA0" w:rsidRDefault="00364EA0" w:rsidP="000D2CA7">
      <w:pPr>
        <w:pStyle w:val="NormalWeb"/>
        <w:spacing w:before="0" w:beforeAutospacing="0" w:after="0" w:afterAutospacing="0"/>
        <w:ind w:left="0" w:right="147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Действительно, сегодня мы будем говорить о доме, как о жилище человека. Кто-то из вас живет в квартире, а кто-то в своём доме, куда вы возвращаетесь после школы. Там вас ждут ваши родные, а также любимые игрушки и вещи. Там тепло и уютно. Именно там вы чувствуете себя в безопасности.</w:t>
      </w:r>
    </w:p>
    <w:p w:rsidR="00364EA0" w:rsidRDefault="00364EA0" w:rsidP="000D2CA7">
      <w:pPr>
        <w:pStyle w:val="NormalWeb"/>
        <w:spacing w:before="0" w:beforeAutospacing="0" w:after="0" w:afterAutospacing="0"/>
        <w:ind w:left="0" w:right="147"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«Мой дом – моя крепость» - эти слова </w:t>
      </w:r>
      <w:r w:rsidRPr="000D2CA7">
        <w:rPr>
          <w:rFonts w:ascii="Times New Roman" w:hAnsi="Times New Roman" w:cs="Times New Roman"/>
          <w:sz w:val="24"/>
          <w:szCs w:val="24"/>
          <w:shd w:val="clear" w:color="auto" w:fill="FFFFFF"/>
        </w:rPr>
        <w:t>принадлеж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0D2CA7">
        <w:rPr>
          <w:rFonts w:ascii="Times New Roman" w:hAnsi="Times New Roman" w:cs="Times New Roman"/>
          <w:sz w:val="24"/>
          <w:szCs w:val="24"/>
          <w:shd w:val="clear" w:color="auto" w:fill="FFFFFF"/>
        </w:rPr>
        <w:t>т английскому правоведу Эдуарду Коку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Но …</w:t>
      </w:r>
    </w:p>
    <w:p w:rsidR="00364EA0" w:rsidRDefault="00364EA0" w:rsidP="000D2CA7">
      <w:pPr>
        <w:pStyle w:val="NormalWeb"/>
        <w:spacing w:before="0" w:beforeAutospacing="0" w:after="0" w:afterAutospacing="0"/>
        <w:ind w:left="0" w:right="147"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64EA0" w:rsidRDefault="00364EA0" w:rsidP="000D2CA7">
      <w:pPr>
        <w:pStyle w:val="NormalWeb"/>
        <w:numPr>
          <w:ilvl w:val="0"/>
          <w:numId w:val="13"/>
        </w:numPr>
        <w:spacing w:before="0" w:beforeAutospacing="0" w:after="0" w:afterAutospacing="0"/>
        <w:ind w:right="14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считаете, что имел ввиду правовед Кок? О чём говорят эти, ставшие сегодня, поговоркой, слова? (</w:t>
      </w:r>
      <w:r>
        <w:rPr>
          <w:rFonts w:ascii="Times New Roman" w:hAnsi="Times New Roman" w:cs="Times New Roman"/>
          <w:i/>
          <w:sz w:val="24"/>
          <w:szCs w:val="24"/>
        </w:rPr>
        <w:t>Ответы обучающихся)</w:t>
      </w:r>
    </w:p>
    <w:p w:rsidR="00364EA0" w:rsidRDefault="00364EA0" w:rsidP="000D2CA7">
      <w:pPr>
        <w:pStyle w:val="NormalWeb"/>
        <w:spacing w:before="0" w:beforeAutospacing="0" w:after="0" w:afterAutospacing="0"/>
        <w:ind w:left="0" w:right="147"/>
        <w:rPr>
          <w:rFonts w:ascii="Times New Roman" w:hAnsi="Times New Roman" w:cs="Times New Roman"/>
          <w:i/>
          <w:sz w:val="24"/>
          <w:szCs w:val="24"/>
        </w:rPr>
      </w:pPr>
    </w:p>
    <w:p w:rsidR="00364EA0" w:rsidRDefault="00364EA0" w:rsidP="000D2CA7">
      <w:pPr>
        <w:pStyle w:val="NormalWeb"/>
        <w:spacing w:before="0" w:beforeAutospacing="0" w:after="0" w:afterAutospacing="0"/>
        <w:ind w:left="0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статистике детских травм можно увидеть, что большинство увечий несовершеннолетние получают именно дома, в быту. Бытовые травмы составляют 57% от всех травм. Это, как правило, ожоги и переломы. </w:t>
      </w:r>
    </w:p>
    <w:p w:rsidR="00364EA0" w:rsidRDefault="00364EA0" w:rsidP="000D2CA7">
      <w:pPr>
        <w:pStyle w:val="NormalWeb"/>
        <w:numPr>
          <w:ilvl w:val="0"/>
          <w:numId w:val="13"/>
        </w:numPr>
        <w:spacing w:before="0" w:beforeAutospacing="0" w:after="0" w:afterAutospacing="0"/>
        <w:ind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же получается, наше жилище не безопасно?</w:t>
      </w:r>
    </w:p>
    <w:p w:rsidR="00364EA0" w:rsidRDefault="00364EA0" w:rsidP="000D2CA7">
      <w:pPr>
        <w:pStyle w:val="NormalWeb"/>
        <w:numPr>
          <w:ilvl w:val="0"/>
          <w:numId w:val="13"/>
        </w:numPr>
        <w:spacing w:before="0" w:beforeAutospacing="0" w:after="0" w:afterAutospacing="0"/>
        <w:ind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Кто может сказать, о чём мы будем говорить сегодня на уроке? О чём будет тема урока? </w:t>
      </w:r>
      <w:r w:rsidRPr="000D2CA7">
        <w:rPr>
          <w:rFonts w:ascii="Times New Roman" w:hAnsi="Times New Roman" w:cs="Times New Roman"/>
          <w:i/>
          <w:sz w:val="24"/>
          <w:szCs w:val="24"/>
        </w:rPr>
        <w:t>(Обучающиеся отвечают)</w:t>
      </w:r>
    </w:p>
    <w:p w:rsidR="00364EA0" w:rsidRPr="00E73920" w:rsidRDefault="00364EA0" w:rsidP="00B53A19">
      <w:pPr>
        <w:pStyle w:val="NormalWeb"/>
        <w:spacing w:before="0" w:beforeAutospacing="0" w:after="0" w:afterAutospacing="0"/>
        <w:ind w:left="147" w:right="147"/>
        <w:rPr>
          <w:rFonts w:ascii="Times New Roman" w:hAnsi="Times New Roman" w:cs="Times New Roman"/>
          <w:sz w:val="24"/>
          <w:szCs w:val="24"/>
        </w:rPr>
      </w:pPr>
    </w:p>
    <w:p w:rsidR="00364EA0" w:rsidRDefault="00364EA0" w:rsidP="00B53A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Сообщение темы и цели урока</w:t>
      </w:r>
    </w:p>
    <w:p w:rsidR="00364EA0" w:rsidRDefault="00364EA0" w:rsidP="00B53A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4EA0" w:rsidRPr="000D2CA7" w:rsidRDefault="00364EA0" w:rsidP="000D2CA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D2CA7">
        <w:rPr>
          <w:rFonts w:ascii="Times New Roman" w:hAnsi="Times New Roman"/>
          <w:sz w:val="24"/>
          <w:szCs w:val="24"/>
        </w:rPr>
        <w:t xml:space="preserve">Вы правы, </w:t>
      </w:r>
      <w:r>
        <w:rPr>
          <w:rFonts w:ascii="Times New Roman" w:hAnsi="Times New Roman"/>
          <w:sz w:val="24"/>
          <w:szCs w:val="24"/>
        </w:rPr>
        <w:t>целью нашего урока является рассмотрение опасных и аварийных ситуаций, которые могут возникнуть в нашем жилище. Кроме того, мы с вами обязательно должны выработать алгоритм действий во время возникновения таких ситуаций. А значит – обязательно должны разобраться, почему они происходят, эти неприятные для нас ситуации.</w:t>
      </w:r>
    </w:p>
    <w:p w:rsidR="00364EA0" w:rsidRDefault="00364EA0" w:rsidP="000D2CA7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Итак, тема урока: «Возможные опасные и аварийные ситуации в жилище. Соблюдение мер безопасности в быту».</w:t>
      </w:r>
    </w:p>
    <w:p w:rsidR="00364EA0" w:rsidRDefault="00364EA0" w:rsidP="00B53A1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64EA0" w:rsidRDefault="00364EA0" w:rsidP="00B53A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Изложение нового материала</w:t>
      </w:r>
    </w:p>
    <w:p w:rsidR="00364EA0" w:rsidRDefault="00364EA0" w:rsidP="00B53A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4EA0" w:rsidRPr="000D2CA7" w:rsidRDefault="00364EA0" w:rsidP="000D2CA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D2CA7">
        <w:rPr>
          <w:rFonts w:ascii="Times New Roman" w:hAnsi="Times New Roman"/>
          <w:bCs/>
          <w:color w:val="000000"/>
          <w:sz w:val="24"/>
          <w:szCs w:val="24"/>
        </w:rPr>
        <w:t>Современн</w:t>
      </w:r>
      <w:r>
        <w:rPr>
          <w:rFonts w:ascii="Times New Roman" w:hAnsi="Times New Roman"/>
          <w:bCs/>
          <w:color w:val="000000"/>
          <w:sz w:val="24"/>
          <w:szCs w:val="24"/>
        </w:rPr>
        <w:t>ое</w:t>
      </w:r>
      <w:r w:rsidRPr="000D2CA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жилище</w:t>
      </w:r>
      <w:r w:rsidRPr="000D2CA7">
        <w:rPr>
          <w:rFonts w:ascii="Times New Roman" w:hAnsi="Times New Roman"/>
          <w:bCs/>
          <w:color w:val="000000"/>
          <w:sz w:val="24"/>
          <w:szCs w:val="24"/>
        </w:rPr>
        <w:t xml:space="preserve"> не только защищает человека, но и предоставляет ему раз</w:t>
      </w:r>
      <w:r>
        <w:rPr>
          <w:rFonts w:ascii="Times New Roman" w:hAnsi="Times New Roman"/>
          <w:bCs/>
          <w:color w:val="000000"/>
          <w:sz w:val="24"/>
          <w:szCs w:val="24"/>
        </w:rPr>
        <w:t>личные</w:t>
      </w:r>
      <w:r w:rsidRPr="000D2CA7">
        <w:rPr>
          <w:rFonts w:ascii="Times New Roman" w:hAnsi="Times New Roman"/>
          <w:bCs/>
          <w:color w:val="000000"/>
          <w:sz w:val="24"/>
          <w:szCs w:val="24"/>
        </w:rPr>
        <w:t xml:space="preserve"> удобства.</w:t>
      </w:r>
      <w:r w:rsidRPr="000D2CA7">
        <w:rPr>
          <w:rFonts w:ascii="Times New Roman" w:hAnsi="Times New Roman"/>
          <w:color w:val="000000"/>
          <w:sz w:val="24"/>
          <w:szCs w:val="24"/>
        </w:rPr>
        <w:t xml:space="preserve"> Чтобы в квартире было удобно жить, необходимо подать в неё воду, газ, электричество, подключить телефон, провести телевизионную антенну. </w:t>
      </w:r>
      <w:r>
        <w:rPr>
          <w:rFonts w:ascii="Times New Roman" w:hAnsi="Times New Roman"/>
          <w:color w:val="000000"/>
          <w:sz w:val="24"/>
          <w:szCs w:val="24"/>
        </w:rPr>
        <w:t>Без всего этого человек уже не мыслит своей жизни.</w:t>
      </w:r>
      <w:r w:rsidRPr="000D2CA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Но</w:t>
      </w:r>
      <w:r w:rsidRPr="000D2CA7">
        <w:rPr>
          <w:rFonts w:ascii="Times New Roman" w:hAnsi="Times New Roman"/>
          <w:color w:val="000000"/>
          <w:sz w:val="24"/>
          <w:szCs w:val="24"/>
        </w:rPr>
        <w:t xml:space="preserve"> наличие в квартире большого количества домашней техники и бытовых приборов </w:t>
      </w:r>
      <w:r>
        <w:rPr>
          <w:rFonts w:ascii="Times New Roman" w:hAnsi="Times New Roman"/>
          <w:color w:val="000000"/>
          <w:sz w:val="24"/>
          <w:szCs w:val="24"/>
        </w:rPr>
        <w:t xml:space="preserve">может привести к возникновению </w:t>
      </w:r>
      <w:r w:rsidRPr="000D2CA7">
        <w:rPr>
          <w:rFonts w:ascii="Times New Roman" w:hAnsi="Times New Roman"/>
          <w:color w:val="000000"/>
          <w:sz w:val="24"/>
          <w:szCs w:val="24"/>
        </w:rPr>
        <w:t>опасных ситуаций.</w:t>
      </w:r>
    </w:p>
    <w:p w:rsidR="00364EA0" w:rsidRDefault="00364EA0" w:rsidP="00B53A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4EA0" w:rsidRPr="000D2CA7" w:rsidRDefault="00364EA0" w:rsidP="000D2CA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2CA7">
        <w:rPr>
          <w:rFonts w:ascii="Times New Roman" w:hAnsi="Times New Roman"/>
          <w:sz w:val="24"/>
          <w:szCs w:val="24"/>
        </w:rPr>
        <w:t>Что такое, на ваш взгляд, опасная ситуация?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2CA7">
        <w:rPr>
          <w:rFonts w:ascii="Times New Roman" w:hAnsi="Times New Roman"/>
          <w:i/>
          <w:sz w:val="24"/>
          <w:szCs w:val="24"/>
        </w:rPr>
        <w:t>(Ответы обучающихся)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64EA0" w:rsidRPr="000D2CA7" w:rsidRDefault="00364EA0" w:rsidP="000D2CA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D2CA7">
        <w:rPr>
          <w:rFonts w:ascii="Times New Roman" w:hAnsi="Times New Roman"/>
          <w:b/>
          <w:i/>
          <w:sz w:val="24"/>
          <w:szCs w:val="24"/>
          <w:u w:val="single"/>
        </w:rPr>
        <w:t>Запись в тетрадь:</w:t>
      </w:r>
    </w:p>
    <w:p w:rsidR="00364EA0" w:rsidRDefault="00364EA0" w:rsidP="00B53A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64EA0" w:rsidRDefault="00364EA0" w:rsidP="000D2CA7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Опасная ситуация – </w:t>
      </w:r>
      <w:r w:rsidRPr="000D2CA7">
        <w:rPr>
          <w:rFonts w:ascii="Times New Roman" w:hAnsi="Times New Roman"/>
          <w:i/>
          <w:sz w:val="24"/>
          <w:szCs w:val="24"/>
        </w:rPr>
        <w:t>это стечение обстоятельств, которое при определённом развитии может привести к несчастью.</w:t>
      </w:r>
    </w:p>
    <w:p w:rsidR="00364EA0" w:rsidRDefault="00364EA0" w:rsidP="000D2CA7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364EA0" w:rsidRPr="000D2CA7" w:rsidRDefault="00364EA0" w:rsidP="000D2CA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же опасные ситуации могут возникнуть в нашем доме, квартире, или</w:t>
      </w:r>
      <w:r w:rsidRPr="000D2CA7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ч</w:t>
      </w:r>
      <w:r w:rsidRPr="000D2CA7">
        <w:rPr>
          <w:rFonts w:ascii="Times New Roman" w:hAnsi="Times New Roman"/>
          <w:sz w:val="24"/>
          <w:szCs w:val="24"/>
        </w:rPr>
        <w:t>то может быть причиной возникновения таких ситуаций?</w:t>
      </w:r>
      <w:r w:rsidRPr="000D2CA7">
        <w:rPr>
          <w:rFonts w:ascii="Times New Roman" w:hAnsi="Times New Roman"/>
          <w:i/>
          <w:sz w:val="24"/>
          <w:szCs w:val="24"/>
        </w:rPr>
        <w:t>(Ответы обучающихся)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64EA0" w:rsidRPr="000D2CA7" w:rsidRDefault="00364EA0" w:rsidP="000D2CA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D2CA7">
        <w:rPr>
          <w:rFonts w:ascii="Times New Roman" w:hAnsi="Times New Roman"/>
          <w:b/>
          <w:i/>
          <w:sz w:val="24"/>
          <w:szCs w:val="24"/>
          <w:u w:val="single"/>
        </w:rPr>
        <w:t>Запись в тетради:</w:t>
      </w:r>
    </w:p>
    <w:p w:rsidR="00364EA0" w:rsidRDefault="00364EA0" w:rsidP="000D2CA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364EA0" w:rsidRPr="000D2CA7" w:rsidRDefault="00364EA0" w:rsidP="000D2CA7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0D2CA7">
        <w:rPr>
          <w:rFonts w:ascii="Times New Roman" w:hAnsi="Times New Roman"/>
          <w:b/>
          <w:sz w:val="24"/>
          <w:szCs w:val="24"/>
        </w:rPr>
        <w:t>Причины возникновения опасных ситуаций в жилище:</w:t>
      </w:r>
    </w:p>
    <w:p w:rsidR="00364EA0" w:rsidRPr="000D2CA7" w:rsidRDefault="00364EA0" w:rsidP="000D2CA7">
      <w:pPr>
        <w:numPr>
          <w:ilvl w:val="0"/>
          <w:numId w:val="14"/>
        </w:numPr>
        <w:spacing w:after="0" w:line="240" w:lineRule="auto"/>
        <w:rPr>
          <w:rStyle w:val="Emphasis"/>
          <w:rFonts w:ascii="Times New Roman" w:hAnsi="Times New Roman"/>
          <w:iCs w:val="0"/>
          <w:color w:val="000000"/>
          <w:sz w:val="24"/>
          <w:szCs w:val="24"/>
        </w:rPr>
      </w:pPr>
      <w:r w:rsidRPr="000D2CA7">
        <w:rPr>
          <w:rStyle w:val="Emphasis"/>
          <w:rFonts w:ascii="Times New Roman" w:hAnsi="Times New Roman"/>
          <w:bCs/>
          <w:color w:val="000000"/>
          <w:sz w:val="24"/>
          <w:szCs w:val="24"/>
        </w:rPr>
        <w:t>невнимательность, пренебрежение техникой безопасности</w:t>
      </w:r>
      <w:r w:rsidRPr="000D2CA7">
        <w:rPr>
          <w:rStyle w:val="Emphasis"/>
          <w:rFonts w:ascii="Times New Roman" w:hAnsi="Times New Roman"/>
          <w:bCs/>
          <w:i w:val="0"/>
          <w:color w:val="000000"/>
          <w:sz w:val="24"/>
          <w:szCs w:val="24"/>
        </w:rPr>
        <w:t xml:space="preserve"> (незакрытый кран, забытый включённый утюг, чайник, оставленный без присмотра на включённой газовой плите);</w:t>
      </w:r>
    </w:p>
    <w:p w:rsidR="00364EA0" w:rsidRPr="000D2CA7" w:rsidRDefault="00364EA0" w:rsidP="000D2CA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D2CA7">
        <w:rPr>
          <w:rStyle w:val="Emphasis"/>
          <w:rFonts w:ascii="Times New Roman" w:hAnsi="Times New Roman"/>
          <w:bCs/>
          <w:color w:val="000000"/>
          <w:sz w:val="24"/>
          <w:szCs w:val="24"/>
        </w:rPr>
        <w:t>неправильное обращение с бытовой техникой</w:t>
      </w:r>
      <w:r>
        <w:rPr>
          <w:rStyle w:val="Emphasis"/>
          <w:rFonts w:ascii="Times New Roman" w:hAnsi="Times New Roman"/>
          <w:bCs/>
          <w:i w:val="0"/>
          <w:color w:val="000000"/>
          <w:sz w:val="24"/>
          <w:szCs w:val="24"/>
        </w:rPr>
        <w:t xml:space="preserve"> (использование бытовых приборов не по назначению; </w:t>
      </w:r>
      <w:r w:rsidRPr="000D2CA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перегрузка электросети включением нескольких электроприборов в одну розетку; нарушение правил эксплуатации электроприборов, определенных в инструкции предприятий-изготовителей; повреждение электроприборов)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;</w:t>
      </w:r>
    </w:p>
    <w:p w:rsidR="00364EA0" w:rsidRPr="000D2CA7" w:rsidRDefault="00364EA0" w:rsidP="000D2CA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D2CA7">
        <w:rPr>
          <w:rFonts w:ascii="Times New Roman" w:hAnsi="Times New Roman"/>
          <w:i/>
          <w:sz w:val="24"/>
          <w:szCs w:val="24"/>
        </w:rPr>
        <w:t>неосторожное обращение с огнём и химическими препаратами;</w:t>
      </w:r>
    </w:p>
    <w:p w:rsidR="00364EA0" w:rsidRDefault="00364EA0" w:rsidP="000D2CA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2CA7">
        <w:rPr>
          <w:rFonts w:ascii="Times New Roman" w:hAnsi="Times New Roman"/>
          <w:i/>
          <w:sz w:val="24"/>
          <w:szCs w:val="24"/>
        </w:rPr>
        <w:t>криминальные ситуации</w:t>
      </w:r>
      <w:r w:rsidRPr="000D2CA7">
        <w:rPr>
          <w:rFonts w:ascii="Times New Roman" w:hAnsi="Times New Roman"/>
          <w:sz w:val="24"/>
          <w:szCs w:val="24"/>
        </w:rPr>
        <w:t xml:space="preserve"> (взлом, ограбление, террористический акт)</w:t>
      </w:r>
      <w:r>
        <w:rPr>
          <w:rFonts w:ascii="Times New Roman" w:hAnsi="Times New Roman"/>
          <w:sz w:val="24"/>
          <w:szCs w:val="24"/>
        </w:rPr>
        <w:t>;</w:t>
      </w:r>
    </w:p>
    <w:p w:rsidR="00364EA0" w:rsidRDefault="00364EA0" w:rsidP="000D2CA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технические аварии </w:t>
      </w:r>
      <w:r>
        <w:rPr>
          <w:rFonts w:ascii="Times New Roman" w:hAnsi="Times New Roman"/>
          <w:sz w:val="24"/>
          <w:szCs w:val="24"/>
        </w:rPr>
        <w:t>(прорыв труб, повреждение газопровода, нарушение работы системы отопления и т.д.);</w:t>
      </w:r>
    </w:p>
    <w:p w:rsidR="00364EA0" w:rsidRPr="000D2CA7" w:rsidRDefault="00364EA0" w:rsidP="000D2CA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стихийное бедствие </w:t>
      </w:r>
      <w:r w:rsidRPr="000D2CA7">
        <w:rPr>
          <w:rFonts w:ascii="Times New Roman" w:hAnsi="Times New Roman"/>
          <w:sz w:val="24"/>
          <w:szCs w:val="24"/>
        </w:rPr>
        <w:t>(затопление, землетрясение, жара, сильный мороз и т.д.).</w:t>
      </w:r>
    </w:p>
    <w:p w:rsidR="00364EA0" w:rsidRDefault="00364EA0" w:rsidP="000D2CA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Возможные опасные ситуации в быту:</w:t>
      </w:r>
    </w:p>
    <w:p w:rsidR="00364EA0" w:rsidRDefault="00364EA0" w:rsidP="007F14E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64EA0" w:rsidRDefault="00364EA0" w:rsidP="000D2CA7">
      <w:pPr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D2CA7">
        <w:rPr>
          <w:rFonts w:ascii="Times New Roman" w:hAnsi="Times New Roman"/>
          <w:i/>
          <w:sz w:val="24"/>
          <w:szCs w:val="24"/>
        </w:rPr>
        <w:t>пожар</w:t>
      </w:r>
      <w:r w:rsidRPr="000D2CA7">
        <w:rPr>
          <w:rFonts w:ascii="Times New Roman" w:hAnsi="Times New Roman"/>
          <w:sz w:val="24"/>
          <w:szCs w:val="24"/>
        </w:rPr>
        <w:t xml:space="preserve"> (неисправност</w:t>
      </w:r>
      <w:r>
        <w:rPr>
          <w:rFonts w:ascii="Times New Roman" w:hAnsi="Times New Roman"/>
          <w:sz w:val="24"/>
          <w:szCs w:val="24"/>
        </w:rPr>
        <w:t>ь</w:t>
      </w:r>
      <w:r w:rsidRPr="000D2CA7">
        <w:rPr>
          <w:rFonts w:ascii="Times New Roman" w:hAnsi="Times New Roman"/>
          <w:sz w:val="24"/>
          <w:szCs w:val="24"/>
        </w:rPr>
        <w:t xml:space="preserve"> электропроводки или электротехники, неосторожно</w:t>
      </w:r>
      <w:r>
        <w:rPr>
          <w:rFonts w:ascii="Times New Roman" w:hAnsi="Times New Roman"/>
          <w:sz w:val="24"/>
          <w:szCs w:val="24"/>
        </w:rPr>
        <w:t xml:space="preserve">е </w:t>
      </w:r>
      <w:r w:rsidRPr="000D2CA7">
        <w:rPr>
          <w:rFonts w:ascii="Times New Roman" w:hAnsi="Times New Roman"/>
          <w:sz w:val="24"/>
          <w:szCs w:val="24"/>
        </w:rPr>
        <w:t xml:space="preserve">обращения с огнём); </w:t>
      </w:r>
    </w:p>
    <w:p w:rsidR="00364EA0" w:rsidRDefault="00364EA0" w:rsidP="000D2CA7">
      <w:pPr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D2CA7">
        <w:rPr>
          <w:rFonts w:ascii="Times New Roman" w:hAnsi="Times New Roman"/>
          <w:i/>
          <w:sz w:val="24"/>
          <w:szCs w:val="24"/>
        </w:rPr>
        <w:t>взрыв газа</w:t>
      </w:r>
      <w:r w:rsidRPr="000D2CA7">
        <w:rPr>
          <w:rFonts w:ascii="Times New Roman" w:hAnsi="Times New Roman"/>
          <w:sz w:val="24"/>
          <w:szCs w:val="24"/>
        </w:rPr>
        <w:t xml:space="preserve"> (утечк</w:t>
      </w:r>
      <w:r>
        <w:rPr>
          <w:rFonts w:ascii="Times New Roman" w:hAnsi="Times New Roman"/>
          <w:sz w:val="24"/>
          <w:szCs w:val="24"/>
        </w:rPr>
        <w:t>а</w:t>
      </w:r>
      <w:r w:rsidRPr="000D2CA7">
        <w:rPr>
          <w:rFonts w:ascii="Times New Roman" w:hAnsi="Times New Roman"/>
          <w:sz w:val="24"/>
          <w:szCs w:val="24"/>
        </w:rPr>
        <w:t xml:space="preserve"> газа из-за оставленной </w:t>
      </w:r>
      <w:r>
        <w:rPr>
          <w:rFonts w:ascii="Times New Roman" w:hAnsi="Times New Roman"/>
          <w:sz w:val="24"/>
          <w:szCs w:val="24"/>
        </w:rPr>
        <w:t>включенной газовой</w:t>
      </w:r>
      <w:r w:rsidRPr="000D2CA7">
        <w:rPr>
          <w:rFonts w:ascii="Times New Roman" w:hAnsi="Times New Roman"/>
          <w:sz w:val="24"/>
          <w:szCs w:val="24"/>
        </w:rPr>
        <w:t xml:space="preserve"> плиты); </w:t>
      </w:r>
    </w:p>
    <w:p w:rsidR="00364EA0" w:rsidRDefault="00364EA0" w:rsidP="000D2CA7">
      <w:pPr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D2CA7">
        <w:rPr>
          <w:rFonts w:ascii="Times New Roman" w:hAnsi="Times New Roman"/>
          <w:i/>
          <w:sz w:val="24"/>
          <w:szCs w:val="24"/>
        </w:rPr>
        <w:t>затопление</w:t>
      </w:r>
      <w:r w:rsidRPr="000D2CA7">
        <w:rPr>
          <w:rFonts w:ascii="Times New Roman" w:hAnsi="Times New Roman"/>
          <w:sz w:val="24"/>
          <w:szCs w:val="24"/>
        </w:rPr>
        <w:t xml:space="preserve"> (неисправност</w:t>
      </w:r>
      <w:r>
        <w:rPr>
          <w:rFonts w:ascii="Times New Roman" w:hAnsi="Times New Roman"/>
          <w:sz w:val="24"/>
          <w:szCs w:val="24"/>
        </w:rPr>
        <w:t>ь</w:t>
      </w:r>
      <w:r w:rsidRPr="000D2CA7">
        <w:rPr>
          <w:rFonts w:ascii="Times New Roman" w:hAnsi="Times New Roman"/>
          <w:sz w:val="24"/>
          <w:szCs w:val="24"/>
        </w:rPr>
        <w:t xml:space="preserve"> водопровода или незакрыт</w:t>
      </w:r>
      <w:r>
        <w:rPr>
          <w:rFonts w:ascii="Times New Roman" w:hAnsi="Times New Roman"/>
          <w:sz w:val="24"/>
          <w:szCs w:val="24"/>
        </w:rPr>
        <w:t>ый</w:t>
      </w:r>
      <w:r w:rsidRPr="000D2CA7">
        <w:rPr>
          <w:rFonts w:ascii="Times New Roman" w:hAnsi="Times New Roman"/>
          <w:sz w:val="24"/>
          <w:szCs w:val="24"/>
        </w:rPr>
        <w:t xml:space="preserve"> кран, неисправн</w:t>
      </w:r>
      <w:r>
        <w:rPr>
          <w:rFonts w:ascii="Times New Roman" w:hAnsi="Times New Roman"/>
          <w:sz w:val="24"/>
          <w:szCs w:val="24"/>
        </w:rPr>
        <w:t xml:space="preserve">ая </w:t>
      </w:r>
      <w:r w:rsidRPr="000D2CA7">
        <w:rPr>
          <w:rFonts w:ascii="Times New Roman" w:hAnsi="Times New Roman"/>
          <w:sz w:val="24"/>
          <w:szCs w:val="24"/>
        </w:rPr>
        <w:t>стиральн</w:t>
      </w:r>
      <w:r>
        <w:rPr>
          <w:rFonts w:ascii="Times New Roman" w:hAnsi="Times New Roman"/>
          <w:sz w:val="24"/>
          <w:szCs w:val="24"/>
        </w:rPr>
        <w:t>ая</w:t>
      </w:r>
      <w:r w:rsidRPr="000D2CA7">
        <w:rPr>
          <w:rFonts w:ascii="Times New Roman" w:hAnsi="Times New Roman"/>
          <w:sz w:val="24"/>
          <w:szCs w:val="24"/>
        </w:rPr>
        <w:t xml:space="preserve"> машин</w:t>
      </w:r>
      <w:r>
        <w:rPr>
          <w:rFonts w:ascii="Times New Roman" w:hAnsi="Times New Roman"/>
          <w:sz w:val="24"/>
          <w:szCs w:val="24"/>
        </w:rPr>
        <w:t>а</w:t>
      </w:r>
      <w:r w:rsidRPr="000D2CA7">
        <w:rPr>
          <w:rFonts w:ascii="Times New Roman" w:hAnsi="Times New Roman"/>
          <w:sz w:val="24"/>
          <w:szCs w:val="24"/>
        </w:rPr>
        <w:t>); </w:t>
      </w:r>
    </w:p>
    <w:p w:rsidR="00364EA0" w:rsidRDefault="00364EA0" w:rsidP="000D2CA7">
      <w:pPr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D2CA7">
        <w:rPr>
          <w:rFonts w:ascii="Times New Roman" w:hAnsi="Times New Roman"/>
          <w:i/>
          <w:sz w:val="24"/>
          <w:szCs w:val="24"/>
        </w:rPr>
        <w:t>отравление</w:t>
      </w:r>
      <w:r w:rsidRPr="000D2CA7">
        <w:rPr>
          <w:rFonts w:ascii="Times New Roman" w:hAnsi="Times New Roman"/>
          <w:sz w:val="24"/>
          <w:szCs w:val="24"/>
        </w:rPr>
        <w:t xml:space="preserve"> (газом или химическими препаратами); </w:t>
      </w:r>
    </w:p>
    <w:p w:rsidR="00364EA0" w:rsidRDefault="00364EA0" w:rsidP="000D2CA7">
      <w:pPr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D2CA7">
        <w:rPr>
          <w:rFonts w:ascii="Times New Roman" w:hAnsi="Times New Roman"/>
          <w:i/>
          <w:sz w:val="24"/>
          <w:szCs w:val="24"/>
        </w:rPr>
        <w:t>поражение электрическим током</w:t>
      </w:r>
      <w:r w:rsidRPr="000D2CA7">
        <w:rPr>
          <w:rFonts w:ascii="Times New Roman" w:hAnsi="Times New Roman"/>
          <w:sz w:val="24"/>
          <w:szCs w:val="24"/>
        </w:rPr>
        <w:t xml:space="preserve"> (нарушени</w:t>
      </w:r>
      <w:r>
        <w:rPr>
          <w:rFonts w:ascii="Times New Roman" w:hAnsi="Times New Roman"/>
          <w:sz w:val="24"/>
          <w:szCs w:val="24"/>
        </w:rPr>
        <w:t>е</w:t>
      </w:r>
      <w:r w:rsidRPr="000D2CA7">
        <w:rPr>
          <w:rFonts w:ascii="Times New Roman" w:hAnsi="Times New Roman"/>
          <w:sz w:val="24"/>
          <w:szCs w:val="24"/>
        </w:rPr>
        <w:t xml:space="preserve"> правил безопасности при пользовании электроприборами и электрооборудованием); </w:t>
      </w:r>
    </w:p>
    <w:p w:rsidR="00364EA0" w:rsidRDefault="00364EA0" w:rsidP="000D2CA7">
      <w:pPr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D2CA7">
        <w:rPr>
          <w:rFonts w:ascii="Times New Roman" w:hAnsi="Times New Roman"/>
          <w:i/>
          <w:sz w:val="24"/>
          <w:szCs w:val="24"/>
        </w:rPr>
        <w:t>разрушение строительных конструкций</w:t>
      </w:r>
      <w:r w:rsidRPr="000D2CA7">
        <w:rPr>
          <w:rFonts w:ascii="Times New Roman" w:hAnsi="Times New Roman"/>
          <w:sz w:val="24"/>
          <w:szCs w:val="24"/>
        </w:rPr>
        <w:t xml:space="preserve"> (землетрясени</w:t>
      </w:r>
      <w:r>
        <w:rPr>
          <w:rFonts w:ascii="Times New Roman" w:hAnsi="Times New Roman"/>
          <w:sz w:val="24"/>
          <w:szCs w:val="24"/>
        </w:rPr>
        <w:t>е</w:t>
      </w:r>
      <w:r w:rsidRPr="000D2CA7">
        <w:rPr>
          <w:rFonts w:ascii="Times New Roman" w:hAnsi="Times New Roman"/>
          <w:sz w:val="24"/>
          <w:szCs w:val="24"/>
        </w:rPr>
        <w:t xml:space="preserve"> или взрыв).</w:t>
      </w:r>
    </w:p>
    <w:p w:rsidR="00364EA0" w:rsidRDefault="00364EA0" w:rsidP="000D2CA7">
      <w:pPr>
        <w:spacing w:after="0"/>
        <w:ind w:left="360"/>
        <w:jc w:val="both"/>
        <w:rPr>
          <w:rFonts w:ascii="Times New Roman" w:hAnsi="Times New Roman"/>
          <w:i/>
          <w:sz w:val="24"/>
          <w:szCs w:val="24"/>
        </w:rPr>
      </w:pPr>
    </w:p>
    <w:p w:rsidR="00364EA0" w:rsidRPr="000D2CA7" w:rsidRDefault="00364EA0" w:rsidP="000D2CA7">
      <w:pPr>
        <w:spacing w:after="0" w:line="240" w:lineRule="auto"/>
        <w:ind w:firstLine="720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Опасные ситуации можно и нужно предупреждать!</w:t>
      </w:r>
    </w:p>
    <w:p w:rsidR="00364EA0" w:rsidRPr="000D2CA7" w:rsidRDefault="00364EA0" w:rsidP="000D2CA7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0D2CA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Помните:</w:t>
      </w:r>
    </w:p>
    <w:p w:rsidR="00364EA0" w:rsidRDefault="00364EA0" w:rsidP="000D2CA7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Если электроприбор и</w:t>
      </w:r>
      <w:r w:rsidRPr="000D2CA7">
        <w:rPr>
          <w:rFonts w:ascii="Times New Roman" w:hAnsi="Times New Roman"/>
          <w:bCs/>
          <w:color w:val="000000"/>
          <w:sz w:val="24"/>
          <w:szCs w:val="24"/>
          <w:lang w:eastAsia="ru-RU"/>
        </w:rPr>
        <w:t>справ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ен, то он никогда </w:t>
      </w:r>
      <w:r w:rsidRPr="000D2CA7">
        <w:rPr>
          <w:rFonts w:ascii="Times New Roman" w:hAnsi="Times New Roman"/>
          <w:bCs/>
          <w:color w:val="000000"/>
          <w:sz w:val="24"/>
          <w:szCs w:val="24"/>
          <w:lang w:eastAsia="ru-RU"/>
        </w:rPr>
        <w:t>не загорится.</w:t>
      </w: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364EA0" w:rsidRDefault="00364EA0" w:rsidP="000D2CA7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Если водопроводный кран отремонтирован, то он и не потечёт.</w:t>
      </w:r>
    </w:p>
    <w:p w:rsidR="00364EA0" w:rsidRDefault="00364EA0" w:rsidP="000D2CA7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Не нужно опасаться отравления ядохимикатами, если мы их храним и используем правильно.</w:t>
      </w:r>
    </w:p>
    <w:p w:rsidR="00364EA0" w:rsidRPr="000D2CA7" w:rsidRDefault="00364EA0" w:rsidP="000D2CA7">
      <w:pPr>
        <w:spacing w:after="27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Нужно </w:t>
      </w: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>быть предусмотрительным в повседневной жизни. Шалости и игры с опасными предметами отправляют многих детей в больницу, доставляя душевные страдания родителям, а физические — самому виновнику.</w:t>
      </w:r>
    </w:p>
    <w:p w:rsidR="00364EA0" w:rsidRPr="000D2CA7" w:rsidRDefault="00364EA0" w:rsidP="000D2CA7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:rsidR="00364EA0" w:rsidRDefault="00364EA0" w:rsidP="007F14E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Физкультминутка</w:t>
      </w:r>
    </w:p>
    <w:p w:rsidR="00364EA0" w:rsidRPr="001A2215" w:rsidRDefault="00364EA0" w:rsidP="007F14E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0D2CA7">
        <w:rPr>
          <w:rFonts w:ascii="Times New Roman" w:hAnsi="Times New Roman"/>
          <w:b/>
          <w:bCs/>
          <w:noProof/>
          <w:sz w:val="24"/>
          <w:szCs w:val="24"/>
        </w:rPr>
        <w:t>«Успокоение»</w:t>
      </w:r>
    </w:p>
    <w:p w:rsidR="00364EA0" w:rsidRPr="000D2CA7" w:rsidRDefault="00364EA0" w:rsidP="000D2CA7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</w:p>
    <w:p w:rsidR="00364EA0" w:rsidRPr="000D2CA7" w:rsidRDefault="00364EA0" w:rsidP="000D2CA7">
      <w:pPr>
        <w:pStyle w:val="BodyTextIndent"/>
        <w:ind w:left="0"/>
        <w:jc w:val="center"/>
        <w:rPr>
          <w:i/>
        </w:rPr>
      </w:pPr>
      <w:r w:rsidRPr="000D2CA7">
        <w:rPr>
          <w:i/>
        </w:rPr>
        <w:t>(</w:t>
      </w:r>
      <w:r>
        <w:rPr>
          <w:i/>
        </w:rPr>
        <w:t xml:space="preserve">Обучающиеся выбирают удобную позу для сидения. </w:t>
      </w:r>
      <w:r w:rsidRPr="000D2CA7">
        <w:rPr>
          <w:i/>
        </w:rPr>
        <w:t>Учитель говорит слова, а дети выполняют действия</w:t>
      </w:r>
      <w:r>
        <w:rPr>
          <w:i/>
        </w:rPr>
        <w:t>, о</w:t>
      </w:r>
      <w:r w:rsidRPr="000D2CA7">
        <w:rPr>
          <w:i/>
        </w:rPr>
        <w:t>тражающие смысл слов)</w:t>
      </w:r>
    </w:p>
    <w:p w:rsidR="00364EA0" w:rsidRPr="000D2CA7" w:rsidRDefault="00364EA0" w:rsidP="000D2CA7">
      <w:pPr>
        <w:pStyle w:val="BodyTextIndent"/>
        <w:ind w:left="0" w:firstLine="708"/>
      </w:pPr>
    </w:p>
    <w:p w:rsidR="00364EA0" w:rsidRPr="000D2CA7" w:rsidRDefault="00364EA0" w:rsidP="000D2CA7">
      <w:pPr>
        <w:spacing w:after="0"/>
        <w:rPr>
          <w:rFonts w:ascii="Times New Roman" w:hAnsi="Times New Roman"/>
          <w:noProof/>
          <w:sz w:val="24"/>
          <w:szCs w:val="24"/>
        </w:rPr>
      </w:pPr>
      <w:r w:rsidRPr="000D2CA7">
        <w:rPr>
          <w:rFonts w:ascii="Times New Roman" w:hAnsi="Times New Roman"/>
          <w:noProof/>
          <w:sz w:val="24"/>
          <w:szCs w:val="24"/>
        </w:rPr>
        <w:t>Нам радостно, нам весело!</w:t>
      </w:r>
    </w:p>
    <w:p w:rsidR="00364EA0" w:rsidRPr="000D2CA7" w:rsidRDefault="00364EA0" w:rsidP="000D2CA7">
      <w:pPr>
        <w:spacing w:after="0"/>
        <w:rPr>
          <w:rFonts w:ascii="Times New Roman" w:hAnsi="Times New Roman"/>
          <w:noProof/>
          <w:sz w:val="24"/>
          <w:szCs w:val="24"/>
        </w:rPr>
      </w:pPr>
      <w:r w:rsidRPr="000D2CA7">
        <w:rPr>
          <w:rFonts w:ascii="Times New Roman" w:hAnsi="Times New Roman"/>
          <w:noProof/>
          <w:sz w:val="24"/>
          <w:szCs w:val="24"/>
        </w:rPr>
        <w:t>Смеемся мы с утра.</w:t>
      </w:r>
    </w:p>
    <w:p w:rsidR="00364EA0" w:rsidRPr="000D2CA7" w:rsidRDefault="00364EA0" w:rsidP="000D2CA7">
      <w:pPr>
        <w:spacing w:after="0"/>
        <w:rPr>
          <w:rFonts w:ascii="Times New Roman" w:hAnsi="Times New Roman"/>
          <w:noProof/>
          <w:sz w:val="24"/>
          <w:szCs w:val="24"/>
        </w:rPr>
      </w:pPr>
      <w:r w:rsidRPr="000D2CA7">
        <w:rPr>
          <w:rFonts w:ascii="Times New Roman" w:hAnsi="Times New Roman"/>
          <w:noProof/>
          <w:sz w:val="24"/>
          <w:szCs w:val="24"/>
        </w:rPr>
        <w:t>Но вот пришло мгновенье,</w:t>
      </w:r>
    </w:p>
    <w:p w:rsidR="00364EA0" w:rsidRPr="000D2CA7" w:rsidRDefault="00364EA0" w:rsidP="000D2CA7">
      <w:pPr>
        <w:spacing w:after="0"/>
        <w:rPr>
          <w:rFonts w:ascii="Times New Roman" w:hAnsi="Times New Roman"/>
          <w:noProof/>
          <w:sz w:val="24"/>
          <w:szCs w:val="24"/>
        </w:rPr>
      </w:pPr>
      <w:r w:rsidRPr="000D2CA7">
        <w:rPr>
          <w:rFonts w:ascii="Times New Roman" w:hAnsi="Times New Roman"/>
          <w:noProof/>
          <w:sz w:val="24"/>
          <w:szCs w:val="24"/>
        </w:rPr>
        <w:t xml:space="preserve">Серьезным быть пора. </w:t>
      </w:r>
    </w:p>
    <w:p w:rsidR="00364EA0" w:rsidRPr="000D2CA7" w:rsidRDefault="00364EA0" w:rsidP="000D2CA7">
      <w:pPr>
        <w:spacing w:after="0"/>
        <w:rPr>
          <w:rFonts w:ascii="Times New Roman" w:hAnsi="Times New Roman"/>
          <w:noProof/>
          <w:sz w:val="24"/>
          <w:szCs w:val="24"/>
        </w:rPr>
      </w:pPr>
      <w:r w:rsidRPr="000D2CA7">
        <w:rPr>
          <w:rFonts w:ascii="Times New Roman" w:hAnsi="Times New Roman"/>
          <w:noProof/>
          <w:sz w:val="24"/>
          <w:szCs w:val="24"/>
        </w:rPr>
        <w:t xml:space="preserve">Глазки прикрыли, ручки сложили, </w:t>
      </w:r>
    </w:p>
    <w:p w:rsidR="00364EA0" w:rsidRPr="000D2CA7" w:rsidRDefault="00364EA0" w:rsidP="000D2CA7">
      <w:pPr>
        <w:spacing w:after="0"/>
        <w:rPr>
          <w:rFonts w:ascii="Times New Roman" w:hAnsi="Times New Roman"/>
          <w:noProof/>
          <w:sz w:val="24"/>
          <w:szCs w:val="24"/>
        </w:rPr>
      </w:pPr>
      <w:r w:rsidRPr="000D2CA7">
        <w:rPr>
          <w:rFonts w:ascii="Times New Roman" w:hAnsi="Times New Roman"/>
          <w:noProof/>
          <w:sz w:val="24"/>
          <w:szCs w:val="24"/>
        </w:rPr>
        <w:t>Головки опустили, ротик закрыли.</w:t>
      </w:r>
    </w:p>
    <w:p w:rsidR="00364EA0" w:rsidRPr="000D2CA7" w:rsidRDefault="00364EA0" w:rsidP="000D2CA7">
      <w:pPr>
        <w:spacing w:after="0"/>
        <w:rPr>
          <w:rFonts w:ascii="Times New Roman" w:hAnsi="Times New Roman"/>
          <w:noProof/>
          <w:sz w:val="24"/>
          <w:szCs w:val="24"/>
        </w:rPr>
      </w:pPr>
      <w:r w:rsidRPr="000D2CA7">
        <w:rPr>
          <w:rFonts w:ascii="Times New Roman" w:hAnsi="Times New Roman"/>
          <w:noProof/>
          <w:sz w:val="24"/>
          <w:szCs w:val="24"/>
        </w:rPr>
        <w:t xml:space="preserve">И затихли на минутку, </w:t>
      </w:r>
    </w:p>
    <w:p w:rsidR="00364EA0" w:rsidRPr="000D2CA7" w:rsidRDefault="00364EA0" w:rsidP="000D2CA7">
      <w:pPr>
        <w:spacing w:after="0"/>
        <w:rPr>
          <w:rFonts w:ascii="Times New Roman" w:hAnsi="Times New Roman"/>
          <w:noProof/>
          <w:sz w:val="24"/>
          <w:szCs w:val="24"/>
        </w:rPr>
      </w:pPr>
      <w:r w:rsidRPr="000D2CA7">
        <w:rPr>
          <w:rFonts w:ascii="Times New Roman" w:hAnsi="Times New Roman"/>
          <w:noProof/>
          <w:sz w:val="24"/>
          <w:szCs w:val="24"/>
        </w:rPr>
        <w:t xml:space="preserve">Чтоб не слышать даже шутку, </w:t>
      </w:r>
    </w:p>
    <w:p w:rsidR="00364EA0" w:rsidRPr="000D2CA7" w:rsidRDefault="00364EA0" w:rsidP="000D2CA7">
      <w:pPr>
        <w:spacing w:after="0"/>
        <w:rPr>
          <w:rFonts w:ascii="Times New Roman" w:hAnsi="Times New Roman"/>
          <w:noProof/>
          <w:sz w:val="24"/>
          <w:szCs w:val="24"/>
        </w:rPr>
      </w:pPr>
      <w:r w:rsidRPr="000D2CA7">
        <w:rPr>
          <w:rFonts w:ascii="Times New Roman" w:hAnsi="Times New Roman"/>
          <w:noProof/>
          <w:sz w:val="24"/>
          <w:szCs w:val="24"/>
        </w:rPr>
        <w:t>Чтоб не видеть никого, а</w:t>
      </w:r>
    </w:p>
    <w:p w:rsidR="00364EA0" w:rsidRPr="000D2CA7" w:rsidRDefault="00364EA0" w:rsidP="000D2CA7">
      <w:pPr>
        <w:spacing w:after="0"/>
        <w:rPr>
          <w:rFonts w:ascii="Times New Roman" w:hAnsi="Times New Roman"/>
          <w:noProof/>
          <w:sz w:val="24"/>
          <w:szCs w:val="24"/>
        </w:rPr>
      </w:pPr>
      <w:r w:rsidRPr="000D2CA7">
        <w:rPr>
          <w:rFonts w:ascii="Times New Roman" w:hAnsi="Times New Roman"/>
          <w:noProof/>
          <w:sz w:val="24"/>
          <w:szCs w:val="24"/>
        </w:rPr>
        <w:t>А себя лишь одного!</w:t>
      </w:r>
    </w:p>
    <w:p w:rsidR="00364EA0" w:rsidRDefault="00364EA0" w:rsidP="000D2CA7">
      <w:pPr>
        <w:spacing w:after="0" w:line="240" w:lineRule="auto"/>
        <w:ind w:left="-360"/>
        <w:rPr>
          <w:rFonts w:ascii="Times New Roman" w:hAnsi="Times New Roman"/>
          <w:b/>
          <w:bCs/>
          <w:noProof/>
          <w:sz w:val="24"/>
          <w:szCs w:val="24"/>
          <w:u w:val="single"/>
        </w:rPr>
      </w:pPr>
    </w:p>
    <w:p w:rsidR="00364EA0" w:rsidRPr="000D2CA7" w:rsidRDefault="00364EA0" w:rsidP="000D2CA7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  <w:r w:rsidRPr="000D2CA7">
        <w:rPr>
          <w:rFonts w:ascii="Times New Roman" w:hAnsi="Times New Roman"/>
          <w:b/>
          <w:bCs/>
          <w:noProof/>
          <w:sz w:val="24"/>
          <w:szCs w:val="24"/>
        </w:rPr>
        <w:t>Творческие физминутки на координацию движений и психологическую разгрузку</w:t>
      </w:r>
    </w:p>
    <w:p w:rsidR="00364EA0" w:rsidRPr="000D2CA7" w:rsidRDefault="00364EA0" w:rsidP="000D2CA7">
      <w:pPr>
        <w:spacing w:after="0" w:line="240" w:lineRule="auto"/>
        <w:ind w:left="-360"/>
        <w:rPr>
          <w:rFonts w:ascii="Times New Roman" w:hAnsi="Times New Roman"/>
          <w:b/>
          <w:noProof/>
          <w:sz w:val="24"/>
          <w:szCs w:val="24"/>
        </w:rPr>
      </w:pPr>
    </w:p>
    <w:p w:rsidR="00364EA0" w:rsidRPr="000D2CA7" w:rsidRDefault="00364EA0" w:rsidP="000D2CA7">
      <w:pPr>
        <w:numPr>
          <w:ilvl w:val="0"/>
          <w:numId w:val="30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Встаньте</w:t>
      </w:r>
      <w:r w:rsidRPr="000D2CA7">
        <w:rPr>
          <w:rFonts w:ascii="Times New Roman" w:hAnsi="Times New Roman"/>
          <w:noProof/>
          <w:sz w:val="24"/>
          <w:szCs w:val="24"/>
        </w:rPr>
        <w:t xml:space="preserve"> и одновременно отда</w:t>
      </w:r>
      <w:r>
        <w:rPr>
          <w:rFonts w:ascii="Times New Roman" w:hAnsi="Times New Roman"/>
          <w:noProof/>
          <w:sz w:val="24"/>
          <w:szCs w:val="24"/>
        </w:rPr>
        <w:t>йте</w:t>
      </w:r>
      <w:r w:rsidRPr="000D2CA7">
        <w:rPr>
          <w:rFonts w:ascii="Times New Roman" w:hAnsi="Times New Roman"/>
          <w:noProof/>
          <w:sz w:val="24"/>
          <w:szCs w:val="24"/>
        </w:rPr>
        <w:t xml:space="preserve"> честь правой рукой, а левую вытян</w:t>
      </w:r>
      <w:r>
        <w:rPr>
          <w:rFonts w:ascii="Times New Roman" w:hAnsi="Times New Roman"/>
          <w:noProof/>
          <w:sz w:val="24"/>
          <w:szCs w:val="24"/>
        </w:rPr>
        <w:t>ите</w:t>
      </w:r>
      <w:r w:rsidRPr="000D2CA7">
        <w:rPr>
          <w:rFonts w:ascii="Times New Roman" w:hAnsi="Times New Roman"/>
          <w:noProof/>
          <w:sz w:val="24"/>
          <w:szCs w:val="24"/>
        </w:rPr>
        <w:t xml:space="preserve"> вдоль туловища. Затем, подняв большой палец ладони левой руки, сказ</w:t>
      </w:r>
      <w:r>
        <w:rPr>
          <w:rFonts w:ascii="Times New Roman" w:hAnsi="Times New Roman"/>
          <w:noProof/>
          <w:sz w:val="24"/>
          <w:szCs w:val="24"/>
        </w:rPr>
        <w:t>жите</w:t>
      </w:r>
      <w:r w:rsidRPr="000D2CA7">
        <w:rPr>
          <w:rFonts w:ascii="Times New Roman" w:hAnsi="Times New Roman"/>
          <w:noProof/>
          <w:sz w:val="24"/>
          <w:szCs w:val="24"/>
        </w:rPr>
        <w:t xml:space="preserve"> «Во!»</w:t>
      </w:r>
      <w:r>
        <w:rPr>
          <w:rFonts w:ascii="Times New Roman" w:hAnsi="Times New Roman"/>
          <w:noProof/>
          <w:sz w:val="24"/>
          <w:szCs w:val="24"/>
        </w:rPr>
        <w:t>, после чего</w:t>
      </w:r>
      <w:r w:rsidRPr="000D2CA7">
        <w:rPr>
          <w:rFonts w:ascii="Times New Roman" w:hAnsi="Times New Roman"/>
          <w:noProof/>
          <w:sz w:val="24"/>
          <w:szCs w:val="24"/>
        </w:rPr>
        <w:t xml:space="preserve"> хлопн</w:t>
      </w:r>
      <w:r>
        <w:rPr>
          <w:rFonts w:ascii="Times New Roman" w:hAnsi="Times New Roman"/>
          <w:noProof/>
          <w:sz w:val="24"/>
          <w:szCs w:val="24"/>
        </w:rPr>
        <w:t xml:space="preserve">ите </w:t>
      </w:r>
      <w:r w:rsidRPr="000D2CA7">
        <w:rPr>
          <w:rFonts w:ascii="Times New Roman" w:hAnsi="Times New Roman"/>
          <w:noProof/>
          <w:sz w:val="24"/>
          <w:szCs w:val="24"/>
        </w:rPr>
        <w:t xml:space="preserve">в ладоши  и сделать то же, но </w:t>
      </w:r>
      <w:r>
        <w:rPr>
          <w:rFonts w:ascii="Times New Roman" w:hAnsi="Times New Roman"/>
          <w:noProof/>
          <w:sz w:val="24"/>
          <w:szCs w:val="24"/>
        </w:rPr>
        <w:t>поменяв руки</w:t>
      </w:r>
      <w:r w:rsidRPr="000D2CA7">
        <w:rPr>
          <w:rFonts w:ascii="Times New Roman" w:hAnsi="Times New Roman"/>
          <w:noProof/>
          <w:sz w:val="24"/>
          <w:szCs w:val="24"/>
        </w:rPr>
        <w:t>.</w:t>
      </w:r>
    </w:p>
    <w:p w:rsidR="00364EA0" w:rsidRPr="000D2CA7" w:rsidRDefault="00364EA0" w:rsidP="000D2CA7">
      <w:pPr>
        <w:numPr>
          <w:ilvl w:val="0"/>
          <w:numId w:val="30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Садитесь.</w:t>
      </w:r>
      <w:r w:rsidRPr="000D2CA7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Возьмите себя</w:t>
      </w:r>
      <w:r w:rsidRPr="000D2CA7">
        <w:rPr>
          <w:rFonts w:ascii="Times New Roman" w:hAnsi="Times New Roman"/>
          <w:noProof/>
          <w:sz w:val="24"/>
          <w:szCs w:val="24"/>
        </w:rPr>
        <w:t xml:space="preserve"> правой рукой за левое ухо, а левой рукой </w:t>
      </w:r>
      <w:r>
        <w:rPr>
          <w:rFonts w:ascii="Times New Roman" w:hAnsi="Times New Roman"/>
          <w:noProof/>
          <w:sz w:val="24"/>
          <w:szCs w:val="24"/>
        </w:rPr>
        <w:t>-</w:t>
      </w:r>
      <w:r w:rsidRPr="000D2CA7">
        <w:rPr>
          <w:rFonts w:ascii="Times New Roman" w:hAnsi="Times New Roman"/>
          <w:noProof/>
          <w:sz w:val="24"/>
          <w:szCs w:val="24"/>
        </w:rPr>
        <w:t xml:space="preserve"> за кончик носа. Хлопн</w:t>
      </w:r>
      <w:r>
        <w:rPr>
          <w:rFonts w:ascii="Times New Roman" w:hAnsi="Times New Roman"/>
          <w:noProof/>
          <w:sz w:val="24"/>
          <w:szCs w:val="24"/>
        </w:rPr>
        <w:t>ите</w:t>
      </w:r>
      <w:r w:rsidRPr="000D2CA7">
        <w:rPr>
          <w:rFonts w:ascii="Times New Roman" w:hAnsi="Times New Roman"/>
          <w:noProof/>
          <w:sz w:val="24"/>
          <w:szCs w:val="24"/>
        </w:rPr>
        <w:t xml:space="preserve"> в ладоши и быстро поменя</w:t>
      </w:r>
      <w:r>
        <w:rPr>
          <w:rFonts w:ascii="Times New Roman" w:hAnsi="Times New Roman"/>
          <w:noProof/>
          <w:sz w:val="24"/>
          <w:szCs w:val="24"/>
        </w:rPr>
        <w:t>йте</w:t>
      </w:r>
      <w:r w:rsidRPr="000D2CA7">
        <w:rPr>
          <w:rFonts w:ascii="Times New Roman" w:hAnsi="Times New Roman"/>
          <w:noProof/>
          <w:sz w:val="24"/>
          <w:szCs w:val="24"/>
        </w:rPr>
        <w:t xml:space="preserve"> руки: левой рукой – правое ухо, правой-кончик носа.</w:t>
      </w:r>
    </w:p>
    <w:p w:rsidR="00364EA0" w:rsidRDefault="00364EA0" w:rsidP="007F14E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64EA0" w:rsidRDefault="00364EA0" w:rsidP="007F14E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 Решение ситуационных задач</w:t>
      </w:r>
    </w:p>
    <w:p w:rsidR="00364EA0" w:rsidRDefault="00364EA0" w:rsidP="00B53A19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64EA0" w:rsidRDefault="00364EA0" w:rsidP="00B53A19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Задача 1. </w:t>
      </w:r>
      <w:r>
        <w:rPr>
          <w:rFonts w:ascii="Times New Roman" w:hAnsi="Times New Roman"/>
          <w:sz w:val="24"/>
          <w:szCs w:val="24"/>
        </w:rPr>
        <w:t>Лена решила воспользоваться лифтом, но он вдруг остановился. Есть мобильный телефон. Что ей делать?  (</w:t>
      </w:r>
      <w:r>
        <w:rPr>
          <w:rFonts w:ascii="Times New Roman" w:hAnsi="Times New Roman"/>
          <w:i/>
          <w:sz w:val="24"/>
          <w:szCs w:val="24"/>
        </w:rPr>
        <w:t>Ответы учащихся)</w:t>
      </w:r>
    </w:p>
    <w:p w:rsidR="00364EA0" w:rsidRDefault="00364EA0" w:rsidP="00B53A19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64EA0" w:rsidRPr="000D2CA7" w:rsidRDefault="00364EA0" w:rsidP="00B53A19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0D2CA7">
        <w:rPr>
          <w:rFonts w:ascii="Times New Roman" w:hAnsi="Times New Roman"/>
          <w:i/>
          <w:sz w:val="24"/>
          <w:szCs w:val="24"/>
        </w:rPr>
        <w:t>Алгоритм действий в данной ситуации:</w:t>
      </w:r>
    </w:p>
    <w:p w:rsidR="00364EA0" w:rsidRPr="00FE7578" w:rsidRDefault="00364EA0" w:rsidP="00B53A19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E7578">
        <w:rPr>
          <w:rFonts w:ascii="Times New Roman" w:hAnsi="Times New Roman"/>
          <w:sz w:val="24"/>
          <w:szCs w:val="24"/>
        </w:rPr>
        <w:t>Не паниковать!</w:t>
      </w:r>
    </w:p>
    <w:p w:rsidR="00364EA0" w:rsidRPr="00FE7578" w:rsidRDefault="00364EA0" w:rsidP="00B53A19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E7578">
        <w:rPr>
          <w:rFonts w:ascii="Times New Roman" w:hAnsi="Times New Roman"/>
          <w:sz w:val="24"/>
          <w:szCs w:val="24"/>
        </w:rPr>
        <w:t>Наж</w:t>
      </w:r>
      <w:r>
        <w:rPr>
          <w:rFonts w:ascii="Times New Roman" w:hAnsi="Times New Roman"/>
          <w:sz w:val="24"/>
          <w:szCs w:val="24"/>
        </w:rPr>
        <w:t>ать</w:t>
      </w:r>
      <w:r w:rsidRPr="00FE7578">
        <w:rPr>
          <w:rFonts w:ascii="Times New Roman" w:hAnsi="Times New Roman"/>
          <w:sz w:val="24"/>
          <w:szCs w:val="24"/>
        </w:rPr>
        <w:t xml:space="preserve"> кнопку вызова диспетчера и сообщит</w:t>
      </w:r>
      <w:r>
        <w:rPr>
          <w:rFonts w:ascii="Times New Roman" w:hAnsi="Times New Roman"/>
          <w:sz w:val="24"/>
          <w:szCs w:val="24"/>
        </w:rPr>
        <w:t>ь</w:t>
      </w:r>
      <w:r w:rsidRPr="00FE7578">
        <w:rPr>
          <w:rFonts w:ascii="Times New Roman" w:hAnsi="Times New Roman"/>
          <w:sz w:val="24"/>
          <w:szCs w:val="24"/>
        </w:rPr>
        <w:t xml:space="preserve"> о ситуации.</w:t>
      </w:r>
    </w:p>
    <w:p w:rsidR="00364EA0" w:rsidRPr="00FE7578" w:rsidRDefault="00364EA0" w:rsidP="00B53A19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E7578">
        <w:rPr>
          <w:rFonts w:ascii="Times New Roman" w:hAnsi="Times New Roman"/>
          <w:sz w:val="24"/>
          <w:szCs w:val="24"/>
        </w:rPr>
        <w:t xml:space="preserve">Если нет, </w:t>
      </w:r>
      <w:r>
        <w:rPr>
          <w:rFonts w:ascii="Times New Roman" w:hAnsi="Times New Roman"/>
          <w:sz w:val="24"/>
          <w:szCs w:val="24"/>
        </w:rPr>
        <w:t>по</w:t>
      </w:r>
      <w:r w:rsidRPr="00FE7578">
        <w:rPr>
          <w:rFonts w:ascii="Times New Roman" w:hAnsi="Times New Roman"/>
          <w:sz w:val="24"/>
          <w:szCs w:val="24"/>
        </w:rPr>
        <w:t>звонит</w:t>
      </w:r>
      <w:r>
        <w:rPr>
          <w:rFonts w:ascii="Times New Roman" w:hAnsi="Times New Roman"/>
          <w:sz w:val="24"/>
          <w:szCs w:val="24"/>
        </w:rPr>
        <w:t>ь</w:t>
      </w:r>
      <w:r w:rsidRPr="00FE7578">
        <w:rPr>
          <w:rFonts w:ascii="Times New Roman" w:hAnsi="Times New Roman"/>
          <w:sz w:val="24"/>
          <w:szCs w:val="24"/>
        </w:rPr>
        <w:t xml:space="preserve"> в службу спасения</w:t>
      </w:r>
      <w:r>
        <w:rPr>
          <w:rFonts w:ascii="Times New Roman" w:hAnsi="Times New Roman"/>
          <w:sz w:val="24"/>
          <w:szCs w:val="24"/>
        </w:rPr>
        <w:t xml:space="preserve"> (МЧС тел.101 и 112 с Лугаком)</w:t>
      </w:r>
      <w:r w:rsidRPr="00FE7578">
        <w:rPr>
          <w:rFonts w:ascii="Times New Roman" w:hAnsi="Times New Roman"/>
          <w:sz w:val="24"/>
          <w:szCs w:val="24"/>
        </w:rPr>
        <w:t>, родным, друзьям, которые смогут сообщить о происшествии в аварийную службу.</w:t>
      </w:r>
    </w:p>
    <w:p w:rsidR="00364EA0" w:rsidRDefault="00364EA0" w:rsidP="00B53A19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E7578">
        <w:rPr>
          <w:rFonts w:ascii="Times New Roman" w:hAnsi="Times New Roman"/>
          <w:sz w:val="24"/>
          <w:szCs w:val="24"/>
        </w:rPr>
        <w:t>Если телефона под рукой нет, крич</w:t>
      </w:r>
      <w:r>
        <w:rPr>
          <w:rFonts w:ascii="Times New Roman" w:hAnsi="Times New Roman"/>
          <w:sz w:val="24"/>
          <w:szCs w:val="24"/>
        </w:rPr>
        <w:t>ать</w:t>
      </w:r>
      <w:r w:rsidRPr="00FE7578">
        <w:rPr>
          <w:rFonts w:ascii="Times New Roman" w:hAnsi="Times New Roman"/>
          <w:sz w:val="24"/>
          <w:szCs w:val="24"/>
        </w:rPr>
        <w:t xml:space="preserve"> и з</w:t>
      </w:r>
      <w:r>
        <w:rPr>
          <w:rFonts w:ascii="Times New Roman" w:hAnsi="Times New Roman"/>
          <w:sz w:val="24"/>
          <w:szCs w:val="24"/>
        </w:rPr>
        <w:t>вать</w:t>
      </w:r>
      <w:r w:rsidRPr="00FE7578">
        <w:rPr>
          <w:rFonts w:ascii="Times New Roman" w:hAnsi="Times New Roman"/>
          <w:sz w:val="24"/>
          <w:szCs w:val="24"/>
        </w:rPr>
        <w:t xml:space="preserve"> на помощь.</w:t>
      </w:r>
    </w:p>
    <w:p w:rsidR="00364EA0" w:rsidRDefault="00364EA0" w:rsidP="000D2CA7">
      <w:pPr>
        <w:pStyle w:val="ListParagraph"/>
        <w:ind w:left="0" w:firstLine="72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2C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Лифт – этo тpaнcпopтнoe cpeдcтвo пoвышeннoй oпacнocти, тaкoe жe, кaк мeтpo или aвтoмoбиль.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Потому следует выполнять правила пользования лифтом </w:t>
      </w:r>
      <w:r w:rsidRPr="000D2CA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(составить дома)</w:t>
      </w:r>
    </w:p>
    <w:p w:rsidR="00364EA0" w:rsidRDefault="00364EA0" w:rsidP="000D2CA7">
      <w:pPr>
        <w:pStyle w:val="ListParagraph"/>
        <w:ind w:left="0" w:firstLine="72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364EA0" w:rsidRPr="00670702" w:rsidRDefault="00364EA0" w:rsidP="000D2CA7">
      <w:pPr>
        <w:pStyle w:val="ListParagraph"/>
        <w:ind w:left="-5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Задача 2. </w:t>
      </w:r>
      <w:r>
        <w:rPr>
          <w:rFonts w:ascii="Times New Roman" w:hAnsi="Times New Roman"/>
          <w:sz w:val="24"/>
          <w:szCs w:val="24"/>
        </w:rPr>
        <w:t>Что делать, если захлопнулась дверь, а на лестничной клетке очень холодно? (</w:t>
      </w:r>
      <w:r>
        <w:rPr>
          <w:rFonts w:ascii="Times New Roman" w:hAnsi="Times New Roman"/>
          <w:i/>
          <w:sz w:val="24"/>
          <w:szCs w:val="24"/>
        </w:rPr>
        <w:t>Ответы учащихся)</w:t>
      </w:r>
    </w:p>
    <w:p w:rsidR="00364EA0" w:rsidRDefault="00364EA0" w:rsidP="00B53A19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64EA0" w:rsidRPr="000D2CA7" w:rsidRDefault="00364EA0" w:rsidP="00B53A19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0D2CA7">
        <w:rPr>
          <w:rFonts w:ascii="Times New Roman" w:hAnsi="Times New Roman"/>
          <w:i/>
          <w:sz w:val="24"/>
          <w:szCs w:val="24"/>
        </w:rPr>
        <w:t>Алгоритм действий в данной ситуации:</w:t>
      </w:r>
    </w:p>
    <w:p w:rsidR="00364EA0" w:rsidRPr="00670702" w:rsidRDefault="00364EA0" w:rsidP="00B53A19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70702">
        <w:rPr>
          <w:rFonts w:ascii="Times New Roman" w:hAnsi="Times New Roman"/>
          <w:sz w:val="24"/>
          <w:szCs w:val="24"/>
        </w:rPr>
        <w:t>Попросить  у соседей дождаться родителей.</w:t>
      </w:r>
    </w:p>
    <w:p w:rsidR="00364EA0" w:rsidRPr="00670702" w:rsidRDefault="00364EA0" w:rsidP="00B53A19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70702">
        <w:rPr>
          <w:rFonts w:ascii="Times New Roman" w:hAnsi="Times New Roman"/>
          <w:sz w:val="24"/>
          <w:szCs w:val="24"/>
        </w:rPr>
        <w:t>Попросить соседей сообщить родителям о случившейся ситуации.</w:t>
      </w:r>
    </w:p>
    <w:p w:rsidR="00364EA0" w:rsidRPr="00670702" w:rsidRDefault="00364EA0" w:rsidP="00B53A1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702">
        <w:rPr>
          <w:rFonts w:ascii="Times New Roman" w:hAnsi="Times New Roman"/>
          <w:sz w:val="24"/>
          <w:szCs w:val="24"/>
        </w:rPr>
        <w:t>Припомнить, не остались ли включенными плита и т.д. и сообщить родителям.</w:t>
      </w:r>
    </w:p>
    <w:p w:rsidR="00364EA0" w:rsidRDefault="00364EA0" w:rsidP="00B53A1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702">
        <w:rPr>
          <w:rFonts w:ascii="Times New Roman" w:hAnsi="Times New Roman"/>
          <w:sz w:val="24"/>
          <w:szCs w:val="24"/>
        </w:rPr>
        <w:t>Можно позвонить в  службу спасения, обратиться в полицию</w:t>
      </w:r>
      <w:r>
        <w:rPr>
          <w:rFonts w:ascii="Times New Roman" w:hAnsi="Times New Roman"/>
          <w:sz w:val="24"/>
          <w:szCs w:val="24"/>
        </w:rPr>
        <w:t xml:space="preserve"> (тел. 102 с Лугаком)</w:t>
      </w:r>
      <w:r w:rsidRPr="00670702">
        <w:rPr>
          <w:rFonts w:ascii="Times New Roman" w:hAnsi="Times New Roman"/>
          <w:sz w:val="24"/>
          <w:szCs w:val="24"/>
        </w:rPr>
        <w:t>.</w:t>
      </w:r>
    </w:p>
    <w:p w:rsidR="00364EA0" w:rsidRDefault="00364EA0" w:rsidP="000D2CA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Предлагаю вам записать формулу безопасности.</w:t>
      </w:r>
    </w:p>
    <w:p w:rsidR="00364EA0" w:rsidRDefault="00364EA0" w:rsidP="000D2CA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4EA0" w:rsidRPr="000D2CA7" w:rsidRDefault="00364EA0" w:rsidP="000D2CA7">
      <w:pPr>
        <w:shd w:val="clear" w:color="auto" w:fill="FFFFFF"/>
        <w:spacing w:after="0" w:line="240" w:lineRule="auto"/>
        <w:rPr>
          <w:b/>
          <w:i/>
          <w:color w:val="000000"/>
          <w:lang w:eastAsia="ru-RU"/>
        </w:rPr>
      </w:pPr>
      <w:r w:rsidRPr="000D2CA7"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  <w:t>Формула безопасности:</w:t>
      </w:r>
    </w:p>
    <w:p w:rsidR="00364EA0" w:rsidRPr="000D2CA7" w:rsidRDefault="00364EA0" w:rsidP="000D2CA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cs="Arial"/>
          <w:color w:val="000000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>Уметь предвидеть опасность.</w:t>
      </w:r>
    </w:p>
    <w:p w:rsidR="00364EA0" w:rsidRPr="000D2CA7" w:rsidRDefault="00364EA0" w:rsidP="000D2CA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cs="Arial"/>
          <w:color w:val="000000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>Уметь избегать опасность.</w:t>
      </w:r>
    </w:p>
    <w:p w:rsidR="00364EA0" w:rsidRPr="000D2CA7" w:rsidRDefault="00364EA0" w:rsidP="000D2CA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cs="Arial"/>
          <w:color w:val="000000"/>
          <w:lang w:eastAsia="ru-RU"/>
        </w:rPr>
      </w:pPr>
      <w:r w:rsidRPr="000D2CA7">
        <w:rPr>
          <w:rFonts w:ascii="Times New Roman" w:hAnsi="Times New Roman"/>
          <w:color w:val="000000"/>
          <w:sz w:val="24"/>
          <w:szCs w:val="24"/>
          <w:lang w:eastAsia="ru-RU"/>
        </w:rPr>
        <w:t>Действовать четко и решительно.</w:t>
      </w:r>
    </w:p>
    <w:p w:rsidR="00364EA0" w:rsidRDefault="00364EA0" w:rsidP="000D2CA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pStyle w:val="ListParagraph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D2CA7">
        <w:rPr>
          <w:rFonts w:ascii="Times New Roman" w:hAnsi="Times New Roman"/>
          <w:b/>
          <w:i/>
          <w:sz w:val="24"/>
          <w:szCs w:val="24"/>
        </w:rPr>
        <w:t>Работа в группах</w:t>
      </w:r>
    </w:p>
    <w:p w:rsidR="00364EA0" w:rsidRDefault="00364EA0" w:rsidP="000D2CA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4EA0" w:rsidRPr="000D2CA7" w:rsidRDefault="00364EA0" w:rsidP="000D2CA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0D2CA7">
        <w:rPr>
          <w:rFonts w:ascii="Times New Roman" w:hAnsi="Times New Roman"/>
          <w:b/>
          <w:sz w:val="24"/>
          <w:szCs w:val="24"/>
        </w:rPr>
        <w:t>Задание ученикам:</w:t>
      </w:r>
      <w:r>
        <w:rPr>
          <w:rFonts w:ascii="Times New Roman" w:hAnsi="Times New Roman"/>
          <w:sz w:val="24"/>
          <w:szCs w:val="24"/>
        </w:rPr>
        <w:t xml:space="preserve"> Разобрать по формуле безопасности.</w:t>
      </w:r>
    </w:p>
    <w:p w:rsidR="00364EA0" w:rsidRDefault="00364EA0" w:rsidP="000D2CA7">
      <w:pPr>
        <w:pStyle w:val="ListParagraph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64EA0" w:rsidRDefault="00364EA0" w:rsidP="000D2CA7">
      <w:pPr>
        <w:pStyle w:val="c5c10"/>
        <w:shd w:val="clear" w:color="auto" w:fill="FFFFFF"/>
        <w:spacing w:before="0" w:beforeAutospacing="0" w:after="0" w:afterAutospacing="0"/>
        <w:ind w:left="142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</w:rPr>
        <w:t>1-я группа - Режет хлеб.</w:t>
      </w:r>
    </w:p>
    <w:p w:rsidR="00364EA0" w:rsidRDefault="00364EA0" w:rsidP="000D2CA7">
      <w:pPr>
        <w:pStyle w:val="c5c10"/>
        <w:shd w:val="clear" w:color="auto" w:fill="FFFFFF"/>
        <w:spacing w:before="0" w:beforeAutospacing="0" w:after="0" w:afterAutospacing="0"/>
        <w:ind w:left="142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</w:rPr>
        <w:t>2-я группа - Вяжет спицами.</w:t>
      </w:r>
    </w:p>
    <w:p w:rsidR="00364EA0" w:rsidRDefault="00364EA0" w:rsidP="000D2CA7">
      <w:pPr>
        <w:pStyle w:val="c5c10"/>
        <w:shd w:val="clear" w:color="auto" w:fill="FFFFFF"/>
        <w:spacing w:before="0" w:beforeAutospacing="0" w:after="0" w:afterAutospacing="0"/>
        <w:ind w:left="142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</w:rPr>
        <w:t>3-я группа - Открывает консервную банку.</w:t>
      </w:r>
    </w:p>
    <w:p w:rsidR="00364EA0" w:rsidRDefault="00364EA0" w:rsidP="000D2CA7">
      <w:pPr>
        <w:pStyle w:val="c5c10"/>
        <w:shd w:val="clear" w:color="auto" w:fill="FFFFFF"/>
        <w:spacing w:before="0" w:beforeAutospacing="0" w:after="0" w:afterAutospacing="0"/>
        <w:ind w:left="142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</w:rPr>
        <w:t>4-я группа - Срезает цветы.</w:t>
      </w:r>
    </w:p>
    <w:p w:rsidR="00364EA0" w:rsidRDefault="00364EA0" w:rsidP="000D2CA7">
      <w:pPr>
        <w:pStyle w:val="c5c10"/>
        <w:shd w:val="clear" w:color="auto" w:fill="FFFFFF"/>
        <w:spacing w:before="0" w:beforeAutospacing="0" w:after="0" w:afterAutospacing="0"/>
        <w:ind w:left="142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</w:rPr>
        <w:t>5-я группа - Выпекает хлеб.</w:t>
      </w:r>
    </w:p>
    <w:p w:rsidR="00364EA0" w:rsidRDefault="00364EA0" w:rsidP="000D2CA7">
      <w:pPr>
        <w:pStyle w:val="c5c10"/>
        <w:shd w:val="clear" w:color="auto" w:fill="FFFFFF"/>
        <w:spacing w:before="0" w:beforeAutospacing="0" w:after="0" w:afterAutospacing="0"/>
        <w:ind w:left="142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</w:rPr>
        <w:t>6-я группа – Колет дрова.</w:t>
      </w:r>
    </w:p>
    <w:p w:rsidR="00364EA0" w:rsidRDefault="00364EA0" w:rsidP="000D2CA7">
      <w:pPr>
        <w:pStyle w:val="c5c10"/>
        <w:shd w:val="clear" w:color="auto" w:fill="FFFFFF"/>
        <w:spacing w:before="0" w:beforeAutospacing="0" w:after="0" w:afterAutospacing="0"/>
        <w:ind w:left="142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</w:rPr>
        <w:t>7-я группа -  Забивает гвоздь.</w:t>
      </w:r>
    </w:p>
    <w:p w:rsidR="00364EA0" w:rsidRDefault="00364EA0" w:rsidP="000D2CA7">
      <w:pPr>
        <w:pStyle w:val="c5c10"/>
        <w:shd w:val="clear" w:color="auto" w:fill="FFFFFF"/>
        <w:spacing w:before="0" w:beforeAutospacing="0" w:after="0" w:afterAutospacing="0"/>
        <w:ind w:left="142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</w:rPr>
        <w:t>8-я группа – Шьет на швейной машинке.</w:t>
      </w:r>
    </w:p>
    <w:p w:rsidR="00364EA0" w:rsidRDefault="00364EA0" w:rsidP="000D2CA7">
      <w:pPr>
        <w:pStyle w:val="c5c10"/>
        <w:shd w:val="clear" w:color="auto" w:fill="FFFFFF"/>
        <w:spacing w:before="0" w:beforeAutospacing="0" w:after="0" w:afterAutospacing="0"/>
        <w:ind w:left="142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</w:rPr>
        <w:t>9-я группа – Зашивает рубашку.</w:t>
      </w:r>
    </w:p>
    <w:p w:rsidR="00364EA0" w:rsidRDefault="00364EA0" w:rsidP="000D2CA7">
      <w:pPr>
        <w:pStyle w:val="ListParagraph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64EA0" w:rsidRPr="000D2CA7" w:rsidRDefault="00364EA0" w:rsidP="000D2CA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(Обучающиеся определяют возможность опасной ситуации, предлагают, как её можно предотвратить. Если ситуация возникла, то как действовать в этом случае)</w:t>
      </w:r>
    </w:p>
    <w:p w:rsidR="00364EA0" w:rsidRDefault="00364EA0" w:rsidP="00B53A19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64EA0" w:rsidRDefault="00364EA0" w:rsidP="00754167">
      <w:pPr>
        <w:pStyle w:val="ListParagraph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Подведение итогов урока</w:t>
      </w:r>
    </w:p>
    <w:p w:rsidR="00364EA0" w:rsidRDefault="00364EA0" w:rsidP="00754167">
      <w:pPr>
        <w:pStyle w:val="ListParagraph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64EA0" w:rsidRDefault="00364EA0" w:rsidP="000D2CA7">
      <w:pPr>
        <w:pStyle w:val="ListParagraph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вы сегодня увидели, в каждой опасной ситуации есть явная или скрытая причина её возникновения, являющаяся результатом нашей невнимательности и нашего незнания. Чтобы не попасть в такие ситуации, нужно изучать правила ОБЖ и быть внимательным.</w:t>
      </w:r>
    </w:p>
    <w:p w:rsidR="00364EA0" w:rsidRDefault="00364EA0" w:rsidP="00EB6471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pStyle w:val="ListParagraph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Домашнее задание: </w:t>
      </w:r>
      <w:r w:rsidRPr="000D2CA7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ункты 1.3 -</w:t>
      </w:r>
      <w:r w:rsidRPr="000D2CA7">
        <w:rPr>
          <w:rFonts w:ascii="Times New Roman" w:hAnsi="Times New Roman"/>
          <w:sz w:val="24"/>
          <w:szCs w:val="24"/>
        </w:rPr>
        <w:t xml:space="preserve"> 1.5 (читать)</w:t>
      </w:r>
      <w:r>
        <w:rPr>
          <w:rFonts w:ascii="Times New Roman" w:hAnsi="Times New Roman"/>
          <w:sz w:val="24"/>
          <w:szCs w:val="24"/>
        </w:rPr>
        <w:t>, повторить пункты 1.1, 1.2; выполнить письменное задание.</w:t>
      </w:r>
    </w:p>
    <w:p w:rsidR="00364EA0" w:rsidRDefault="00364EA0" w:rsidP="000D2CA7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</w:p>
    <w:p w:rsidR="00364EA0" w:rsidRPr="000D2CA7" w:rsidRDefault="00364EA0" w:rsidP="000D2CA7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0D2CA7">
        <w:rPr>
          <w:rFonts w:ascii="Times New Roman" w:hAnsi="Times New Roman"/>
          <w:sz w:val="24"/>
          <w:szCs w:val="24"/>
        </w:rPr>
        <w:t>оставить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D2CA7">
        <w:rPr>
          <w:rFonts w:ascii="Times New Roman" w:hAnsi="Times New Roman"/>
          <w:sz w:val="24"/>
          <w:szCs w:val="24"/>
        </w:rPr>
        <w:t>записать в тетрадь</w:t>
      </w:r>
      <w:r>
        <w:rPr>
          <w:rFonts w:ascii="Times New Roman" w:hAnsi="Times New Roman"/>
          <w:sz w:val="24"/>
          <w:szCs w:val="24"/>
        </w:rPr>
        <w:t xml:space="preserve"> и на следующем уроке рассказать:</w:t>
      </w:r>
    </w:p>
    <w:p w:rsidR="00364EA0" w:rsidRDefault="00364EA0" w:rsidP="000D2CA7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ряд: </w:t>
      </w:r>
      <w:r>
        <w:rPr>
          <w:rFonts w:ascii="Times New Roman" w:hAnsi="Times New Roman"/>
          <w:sz w:val="24"/>
          <w:szCs w:val="24"/>
        </w:rPr>
        <w:t>Правила пользования лифтом</w:t>
      </w:r>
    </w:p>
    <w:p w:rsidR="00364EA0" w:rsidRDefault="00364EA0" w:rsidP="000D2CA7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 ряд:</w:t>
      </w:r>
      <w:r>
        <w:rPr>
          <w:rFonts w:ascii="Times New Roman" w:hAnsi="Times New Roman"/>
          <w:sz w:val="24"/>
          <w:szCs w:val="24"/>
        </w:rPr>
        <w:t xml:space="preserve"> Правила пользования газовой плитой</w:t>
      </w:r>
    </w:p>
    <w:p w:rsidR="00364EA0" w:rsidRDefault="00364EA0" w:rsidP="000D2CA7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 ряд:</w:t>
      </w:r>
      <w:r>
        <w:rPr>
          <w:rFonts w:ascii="Times New Roman" w:hAnsi="Times New Roman"/>
          <w:sz w:val="24"/>
          <w:szCs w:val="24"/>
        </w:rPr>
        <w:t xml:space="preserve"> Правила пользования бытовыми электроприборами</w:t>
      </w:r>
    </w:p>
    <w:p w:rsidR="00364EA0" w:rsidRDefault="00364EA0" w:rsidP="000D2CA7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</w:p>
    <w:p w:rsidR="00364EA0" w:rsidRPr="009F2BED" w:rsidRDefault="00364EA0" w:rsidP="009F2BED">
      <w:pPr>
        <w:pStyle w:val="ListParagraph"/>
        <w:ind w:left="-57"/>
        <w:jc w:val="center"/>
        <w:rPr>
          <w:rFonts w:ascii="Times New Roman" w:hAnsi="Times New Roman"/>
          <w:b/>
          <w:sz w:val="24"/>
          <w:szCs w:val="24"/>
        </w:rPr>
      </w:pPr>
      <w:r w:rsidRPr="009F2BED">
        <w:rPr>
          <w:rFonts w:ascii="Times New Roman" w:hAnsi="Times New Roman"/>
          <w:b/>
          <w:sz w:val="24"/>
          <w:szCs w:val="24"/>
        </w:rPr>
        <w:t>Использованные источники:</w:t>
      </w:r>
    </w:p>
    <w:p w:rsidR="00364EA0" w:rsidRDefault="00364EA0" w:rsidP="000D2CA7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</w:p>
    <w:p w:rsidR="00364EA0" w:rsidRDefault="00364EA0" w:rsidP="009F2BED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  <w:r w:rsidRPr="009F2BED">
        <w:rPr>
          <w:rFonts w:ascii="Times New Roman" w:hAnsi="Times New Roman"/>
          <w:sz w:val="24"/>
          <w:szCs w:val="24"/>
        </w:rPr>
        <w:t>Латчук В.Н. Конспекты по ОБЖ 5 класс для учителей.</w:t>
      </w:r>
    </w:p>
    <w:p w:rsidR="00364EA0" w:rsidRDefault="00364EA0" w:rsidP="009F2BED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</w:p>
    <w:p w:rsidR="00364EA0" w:rsidRDefault="00364EA0" w:rsidP="009F2BED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  <w:hyperlink r:id="rId5" w:history="1">
        <w:r w:rsidRPr="003901FA">
          <w:rPr>
            <w:rStyle w:val="Hyperlink"/>
            <w:rFonts w:ascii="Times New Roman" w:hAnsi="Times New Roman"/>
            <w:sz w:val="24"/>
            <w:szCs w:val="24"/>
          </w:rPr>
          <w:t>https://infourok.ru/urok-po-obzh-opasnie-situacii-v-zhilische-451991.html</w:t>
        </w:r>
      </w:hyperlink>
      <w:r>
        <w:rPr>
          <w:rFonts w:ascii="Times New Roman" w:hAnsi="Times New Roman"/>
          <w:sz w:val="24"/>
          <w:szCs w:val="24"/>
        </w:rPr>
        <w:t xml:space="preserve">  Опасные ситуации в жилище</w:t>
      </w:r>
    </w:p>
    <w:p w:rsidR="00364EA0" w:rsidRDefault="00364EA0" w:rsidP="009F2BED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</w:p>
    <w:p w:rsidR="00364EA0" w:rsidRPr="009F2BED" w:rsidRDefault="00364EA0" w:rsidP="009F2BED">
      <w:pPr>
        <w:pStyle w:val="ListParagraph"/>
        <w:ind w:left="-57"/>
        <w:jc w:val="both"/>
        <w:rPr>
          <w:rFonts w:ascii="Times New Roman" w:hAnsi="Times New Roman"/>
          <w:color w:val="000000"/>
          <w:sz w:val="24"/>
          <w:szCs w:val="24"/>
        </w:rPr>
      </w:pPr>
      <w:hyperlink r:id="rId6" w:tgtFrame="_self" w:tooltip="Кликните левой кнопкой мыши, чтобы отобразить найденные совпадения на вкладке &quot;Страница&quot; (при удерживании Alt страница будет открыта на новой вкладке, а при удерживании Ctrl - в браузере по умолчанию)" w:history="1">
        <w:r w:rsidRPr="009F2BED">
          <w:rPr>
            <w:color w:val="1717D0"/>
            <w:sz w:val="21"/>
            <w:u w:val="single"/>
          </w:rPr>
          <w:t>http://razrabotky.ru/load/5_klass/obzh/konspekt_i_prezentacija_k_uroku_obzh_opasnye_situacii_v_zhilishhe/33-1-0-914</w:t>
        </w:r>
      </w:hyperlink>
      <w:r>
        <w:rPr>
          <w:color w:val="000000"/>
          <w:sz w:val="21"/>
          <w:szCs w:val="21"/>
        </w:rPr>
        <w:t xml:space="preserve">  </w:t>
      </w:r>
      <w:r w:rsidRPr="009F2BED">
        <w:rPr>
          <w:rFonts w:ascii="Times New Roman" w:hAnsi="Times New Roman"/>
          <w:color w:val="000000"/>
          <w:sz w:val="24"/>
          <w:szCs w:val="24"/>
        </w:rPr>
        <w:t>Опасные ситуации в жилище</w:t>
      </w:r>
    </w:p>
    <w:p w:rsidR="00364EA0" w:rsidRDefault="00364EA0" w:rsidP="009F2BED">
      <w:pPr>
        <w:pStyle w:val="ListParagraph"/>
        <w:ind w:left="-57"/>
        <w:jc w:val="both"/>
        <w:rPr>
          <w:color w:val="000000"/>
          <w:sz w:val="21"/>
          <w:szCs w:val="21"/>
        </w:rPr>
      </w:pPr>
    </w:p>
    <w:p w:rsidR="00364EA0" w:rsidRPr="009F2BED" w:rsidRDefault="00364EA0" w:rsidP="009F2BED">
      <w:pPr>
        <w:pStyle w:val="ListParagraph"/>
        <w:ind w:left="-57"/>
        <w:jc w:val="both"/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pStyle w:val="ListParagraph"/>
        <w:rPr>
          <w:rStyle w:val="Hyperlink"/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1C65AE">
      <w:pPr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Карточка 1.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61FAB">
        <w:rPr>
          <w:rFonts w:ascii="Times New Roman" w:hAnsi="Times New Roman"/>
          <w:b/>
          <w:sz w:val="20"/>
          <w:szCs w:val="20"/>
        </w:rPr>
        <w:t>Тема: «</w:t>
      </w:r>
      <w:r>
        <w:rPr>
          <w:rFonts w:ascii="Times New Roman" w:hAnsi="Times New Roman"/>
          <w:b/>
          <w:sz w:val="20"/>
          <w:szCs w:val="20"/>
        </w:rPr>
        <w:t>Опасности в городе и сельской местности»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Укажите стрелками, какие из перечисленных характеристик, с точки зрения безопасности жизни, относятся к городскому жителю, а какие к сельскому жителю.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Этот житель вынужден быть мастером на все руки, </w:t>
      </w:r>
      <w:r>
        <w:rPr>
          <w:rFonts w:ascii="Times New Roman" w:hAnsi="Times New Roman"/>
          <w:sz w:val="24"/>
          <w:szCs w:val="24"/>
        </w:rPr>
        <w:tab/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поддержать свое хозяйство.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Этот житель часто оказывается беспомощным, когда 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надо поменять прокладку в водопроводном кране или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ГОРОДСКОЙ ЖИТЕЛЬ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починить электрическую розетку.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Этот житель редко работает рядом с домом, поэтому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каждый день по дороге на работу и домой подвергается 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опасности как пешеход, пассажир или водитель.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Этот житель знает не только своих соседей, но порой 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всех жителей в населенном пункте.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Этот житель часто не знает своих соседей по лестничной 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клетке, а это помогает преступнику легко проникнуть в дом </w:t>
      </w:r>
      <w:r>
        <w:rPr>
          <w:rFonts w:ascii="Times New Roman" w:hAnsi="Times New Roman"/>
          <w:sz w:val="24"/>
          <w:szCs w:val="24"/>
        </w:rPr>
        <w:tab/>
        <w:t>СЕЛЬСКИЙ  ЖИТЕЛЬ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уйти незамеченным.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Этот житель чаще подвергается опасности там, где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собирается много народа, так как незначительное</w:t>
      </w:r>
    </w:p>
    <w:p w:rsidR="00364EA0" w:rsidRDefault="00364EA0" w:rsidP="004D0AD1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происшествие в таком месте может привести к панике.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…………………………………………………………………………………………………….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Карточка 2.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61FAB">
        <w:rPr>
          <w:rFonts w:ascii="Times New Roman" w:hAnsi="Times New Roman"/>
          <w:b/>
          <w:sz w:val="20"/>
          <w:szCs w:val="20"/>
        </w:rPr>
        <w:t>Тема: «</w:t>
      </w:r>
      <w:r>
        <w:rPr>
          <w:rFonts w:ascii="Times New Roman" w:hAnsi="Times New Roman"/>
          <w:b/>
          <w:sz w:val="20"/>
          <w:szCs w:val="20"/>
        </w:rPr>
        <w:t>Опасности в городе и сельской местности»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Укажите стрелками, какие из перечисленных опасностей относятся к городу, а какие к селу.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Большая зависимость от природных условий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(засуха, наводнение и т.д.)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ГОРОД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Загрязнение окружающей среды вредными выбросами 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предприятий и транспорта.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Интенсивное движение транспорта.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Плохие дороги и большие расстояния, затрудняющие 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своевременный приезд служб спасения.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Много людей с асоциальным поведением и дурными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намерениями.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Наличие большого количества коммунальных сетей 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СЕЛО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коммуникаций с возможностью аварий на них.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4D0A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…………………………………………………………………………………………………….</w:t>
      </w:r>
    </w:p>
    <w:p w:rsidR="00364EA0" w:rsidRDefault="00364EA0" w:rsidP="004D0AD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Карточка 3.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61FAB">
        <w:rPr>
          <w:rFonts w:ascii="Times New Roman" w:hAnsi="Times New Roman"/>
          <w:b/>
          <w:sz w:val="20"/>
          <w:szCs w:val="20"/>
        </w:rPr>
        <w:t>Тема: «</w:t>
      </w:r>
      <w:r>
        <w:rPr>
          <w:rFonts w:ascii="Times New Roman" w:hAnsi="Times New Roman"/>
          <w:b/>
          <w:sz w:val="20"/>
          <w:szCs w:val="20"/>
        </w:rPr>
        <w:t>Опасности в городе и сельской местности»</w:t>
      </w:r>
    </w:p>
    <w:p w:rsidR="00364EA0" w:rsidRDefault="00364EA0" w:rsidP="007B4B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C320CE">
        <w:rPr>
          <w:rFonts w:ascii="Times New Roman" w:hAnsi="Times New Roman"/>
          <w:i/>
          <w:sz w:val="24"/>
          <w:szCs w:val="24"/>
          <w:lang w:eastAsia="ru-RU"/>
        </w:rPr>
        <w:t>Вставьте пропущенные слова, пользуясь словами - помощниками.</w:t>
      </w:r>
    </w:p>
    <w:p w:rsidR="00364EA0" w:rsidRDefault="00364EA0" w:rsidP="007B4B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(Слова – помощники записаны в именительном падеже, если это имена существительные, и в неопределенной форме, если это глаголы. Подставляя их в предложения, меняйте падеж и форму, если это необходимо).</w:t>
      </w:r>
    </w:p>
    <w:p w:rsidR="00364EA0" w:rsidRPr="00C320CE" w:rsidRDefault="00364EA0" w:rsidP="007B4B28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большом городе каждый день человек должен преодолевать большие _______________________________________.</w:t>
      </w: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Интенсивное движение городского транспорта увеличивает вероятность возникновения </w:t>
      </w: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________________________________________________________________.</w:t>
      </w: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При большом скоплении людей и построек наводнение или землетрясение намного ____________________________ в городе, чем в ________________________ местности.</w:t>
      </w: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городе много опасных для ______________________________ промышленных объектов.</w:t>
      </w: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В городе человек зависит от работы ___________________________________________.</w:t>
      </w: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Высокая концентрация _________________________________ характерна для городов.</w:t>
      </w: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СЛОВА – ПОМОЩНИКИ: бытовые службы; расстояния; опаснее; здоровье; правонарушители; сельская; автодорожное происшествие.</w:t>
      </w: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:rsidR="00364EA0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Карточка 1.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61FAB">
        <w:rPr>
          <w:rFonts w:ascii="Times New Roman" w:hAnsi="Times New Roman"/>
          <w:b/>
          <w:sz w:val="20"/>
          <w:szCs w:val="20"/>
        </w:rPr>
        <w:t>Тема: «</w:t>
      </w:r>
      <w:r>
        <w:rPr>
          <w:rFonts w:ascii="Times New Roman" w:hAnsi="Times New Roman"/>
          <w:b/>
          <w:sz w:val="20"/>
          <w:szCs w:val="20"/>
        </w:rPr>
        <w:t>Опасности в городе и сельской местности»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Укажите стрелками, какие из перечисленных характеристик, с точки зрения безопасности жизни, относятся к городскому жителю, а какие к сельскому жителю.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Этот житель вынужден быть мастером на все руки, </w:t>
      </w:r>
      <w:r>
        <w:rPr>
          <w:rFonts w:ascii="Times New Roman" w:hAnsi="Times New Roman"/>
          <w:sz w:val="24"/>
          <w:szCs w:val="24"/>
        </w:rPr>
        <w:tab/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поддержать свое хозяйство.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Этот житель часто оказывается беспомощным, когда 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надо поменять прокладку в водопроводном кране или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ГОРОДСКОЙ ЖИТЕЛЬ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починить электрическую розетку.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Этот житель редко работает рядом с домом, поэтому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каждый день по дороге на работу и домой подвергается 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опасности как пешеход, пассажир или водитель.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Этот житель знает не только своих соседей, но порой 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всех жителей в населенном пункте.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Этот житель часто не знает своих соседей по лестничной 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клетке, а это помогает преступнику легко проникнуть в дом </w:t>
      </w:r>
      <w:r>
        <w:rPr>
          <w:rFonts w:ascii="Times New Roman" w:hAnsi="Times New Roman"/>
          <w:sz w:val="24"/>
          <w:szCs w:val="24"/>
        </w:rPr>
        <w:tab/>
        <w:t>СЕЛЬСКИЙ  ЖИТЕЛЬ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уйти незамеченным.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Этот житель чаще подвергается опасности там, где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собирается много народа, так как незначительное</w:t>
      </w:r>
    </w:p>
    <w:p w:rsidR="00364EA0" w:rsidRDefault="00364EA0" w:rsidP="000D2CA7">
      <w:pPr>
        <w:tabs>
          <w:tab w:val="left" w:pos="40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происшествие в таком месте может привести к панике.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Карточка 2.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61FAB">
        <w:rPr>
          <w:rFonts w:ascii="Times New Roman" w:hAnsi="Times New Roman"/>
          <w:b/>
          <w:sz w:val="20"/>
          <w:szCs w:val="20"/>
        </w:rPr>
        <w:t>Тема: «</w:t>
      </w:r>
      <w:r>
        <w:rPr>
          <w:rFonts w:ascii="Times New Roman" w:hAnsi="Times New Roman"/>
          <w:b/>
          <w:sz w:val="20"/>
          <w:szCs w:val="20"/>
        </w:rPr>
        <w:t>Опасности в городе и сельской местности»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Укажите стрелками, какие из перечисленных опасностей относятся к городу, а какие к селу.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Большая зависимость от природных условий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(засуха, наводнение и т.д.)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ГОРОД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Загрязнение окружающей среды вредными выбросами 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предприятий и транспорта.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Интенсивное движение транспорта.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Плохие дороги и большие расстояния, затрудняющие 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своевременный приезд служб спасения.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Много людей с асоциальным поведением и дурными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намерениями.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Наличие большого количества коммунальных сетей 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СЕЛО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коммуникаций с возможностью аварий на них.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Карточка 3.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61FAB">
        <w:rPr>
          <w:rFonts w:ascii="Times New Roman" w:hAnsi="Times New Roman"/>
          <w:b/>
          <w:sz w:val="20"/>
          <w:szCs w:val="20"/>
        </w:rPr>
        <w:t>Тема: «</w:t>
      </w:r>
      <w:r>
        <w:rPr>
          <w:rFonts w:ascii="Times New Roman" w:hAnsi="Times New Roman"/>
          <w:b/>
          <w:sz w:val="20"/>
          <w:szCs w:val="20"/>
        </w:rPr>
        <w:t>Опасности в городе и сельской местности»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C320CE">
        <w:rPr>
          <w:rFonts w:ascii="Times New Roman" w:hAnsi="Times New Roman"/>
          <w:i/>
          <w:sz w:val="24"/>
          <w:szCs w:val="24"/>
          <w:lang w:eastAsia="ru-RU"/>
        </w:rPr>
        <w:t>Вставьте пропущенные слова, пользуясь словами - помощниками.</w:t>
      </w:r>
    </w:p>
    <w:p w:rsidR="00364EA0" w:rsidRDefault="00364EA0" w:rsidP="000D2CA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(Слова – помощники записаны в именительном падеже, если это имена существительные, и в неопределенной форме, если это глаголы. Подставляя их в предложения, меняйте падеж и форму, если это необходимо).</w:t>
      </w:r>
    </w:p>
    <w:p w:rsidR="00364EA0" w:rsidRPr="00C320CE" w:rsidRDefault="00364EA0" w:rsidP="000D2CA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большом городе каждый день человек должен преодолевать большие _______________________________________.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Интенсивное движение городского транспорта увеличивает вероятность возникновения 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При большом скоплении людей и построек наводнение или землетрясение намного ____________________________ в городе, чем в ________________________ местности.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городе много опасных для ______________________________ промышленных объектов.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В городе человек зависит от работы ___________________________________________.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Высокая концентрация _________________________________ характерна для городов.</w:t>
      </w: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4EA0" w:rsidRDefault="00364EA0" w:rsidP="000D2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СЛОВА – ПОМОЩНИКИ: бытовые службы; расстояния; опаснее; здоровье; правонарушители; сельская; автодорожное происшествие.</w:t>
      </w:r>
    </w:p>
    <w:p w:rsidR="00364EA0" w:rsidRPr="00B32F72" w:rsidRDefault="00364EA0" w:rsidP="00B32F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64EA0" w:rsidRPr="00B32F72" w:rsidSect="00817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6524E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A1604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63209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C3645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D3EFA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64CA6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44EE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863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C9004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DA2A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B5934"/>
    <w:multiLevelType w:val="hybridMultilevel"/>
    <w:tmpl w:val="B1C6A9B0"/>
    <w:lvl w:ilvl="0" w:tplc="A2D2C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9595092"/>
    <w:multiLevelType w:val="hybridMultilevel"/>
    <w:tmpl w:val="887A3DCE"/>
    <w:lvl w:ilvl="0" w:tplc="041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10536E6A"/>
    <w:multiLevelType w:val="multilevel"/>
    <w:tmpl w:val="4DCAA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3EA2C52"/>
    <w:multiLevelType w:val="hybridMultilevel"/>
    <w:tmpl w:val="082CE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0510A7"/>
    <w:multiLevelType w:val="hybridMultilevel"/>
    <w:tmpl w:val="1D885F4C"/>
    <w:lvl w:ilvl="0" w:tplc="A2D2C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5127EBF"/>
    <w:multiLevelType w:val="hybridMultilevel"/>
    <w:tmpl w:val="D882745C"/>
    <w:lvl w:ilvl="0" w:tplc="A2D2C61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15406557"/>
    <w:multiLevelType w:val="hybridMultilevel"/>
    <w:tmpl w:val="F684C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EB1E8F"/>
    <w:multiLevelType w:val="hybridMultilevel"/>
    <w:tmpl w:val="C3E4B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E1C6A0E">
      <w:start w:val="200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25303F0"/>
    <w:multiLevelType w:val="hybridMultilevel"/>
    <w:tmpl w:val="792ACB9C"/>
    <w:lvl w:ilvl="0" w:tplc="0419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260D00D2"/>
    <w:multiLevelType w:val="hybridMultilevel"/>
    <w:tmpl w:val="5AE21A82"/>
    <w:lvl w:ilvl="0" w:tplc="A2D2C61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27122514"/>
    <w:multiLevelType w:val="hybridMultilevel"/>
    <w:tmpl w:val="3D765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72E4642"/>
    <w:multiLevelType w:val="hybridMultilevel"/>
    <w:tmpl w:val="4330F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C8069CF"/>
    <w:multiLevelType w:val="hybridMultilevel"/>
    <w:tmpl w:val="14685888"/>
    <w:lvl w:ilvl="0" w:tplc="A2D2C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03062A6"/>
    <w:multiLevelType w:val="hybridMultilevel"/>
    <w:tmpl w:val="8ACC1690"/>
    <w:lvl w:ilvl="0" w:tplc="CFFC80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8C1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FA30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8EB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DEE4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7E1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169F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3AD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21B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33087FCC"/>
    <w:multiLevelType w:val="hybridMultilevel"/>
    <w:tmpl w:val="FC9A2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2A140E"/>
    <w:multiLevelType w:val="hybridMultilevel"/>
    <w:tmpl w:val="6738420C"/>
    <w:lvl w:ilvl="0" w:tplc="A2D2C618">
      <w:start w:val="1"/>
      <w:numFmt w:val="bullet"/>
      <w:lvlText w:val="•"/>
      <w:lvlJc w:val="left"/>
      <w:pPr>
        <w:tabs>
          <w:tab w:val="num" w:pos="1560"/>
        </w:tabs>
        <w:ind w:left="15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6">
    <w:nsid w:val="3BCB0B43"/>
    <w:multiLevelType w:val="hybridMultilevel"/>
    <w:tmpl w:val="886E8A32"/>
    <w:lvl w:ilvl="0" w:tplc="A2D2C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C222F95"/>
    <w:multiLevelType w:val="hybridMultilevel"/>
    <w:tmpl w:val="346A1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252844"/>
    <w:multiLevelType w:val="hybridMultilevel"/>
    <w:tmpl w:val="64F44794"/>
    <w:lvl w:ilvl="0" w:tplc="B6CA1434">
      <w:start w:val="1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  <w:rPr>
        <w:rFonts w:cs="Times New Roman"/>
      </w:rPr>
    </w:lvl>
  </w:abstractNum>
  <w:abstractNum w:abstractNumId="29">
    <w:nsid w:val="3E7F6129"/>
    <w:multiLevelType w:val="hybridMultilevel"/>
    <w:tmpl w:val="54083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0F6AB0"/>
    <w:multiLevelType w:val="hybridMultilevel"/>
    <w:tmpl w:val="537E86D6"/>
    <w:lvl w:ilvl="0" w:tplc="625E35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1CF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B6F4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DA63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885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107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7AAA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E20E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40DB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5A6D5114"/>
    <w:multiLevelType w:val="hybridMultilevel"/>
    <w:tmpl w:val="8C0C2A7C"/>
    <w:lvl w:ilvl="0" w:tplc="087A8952">
      <w:start w:val="9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  <w:rPr>
        <w:rFonts w:cs="Times New Roman"/>
      </w:rPr>
    </w:lvl>
  </w:abstractNum>
  <w:abstractNum w:abstractNumId="32">
    <w:nsid w:val="734B5E47"/>
    <w:multiLevelType w:val="hybridMultilevel"/>
    <w:tmpl w:val="47C26E18"/>
    <w:lvl w:ilvl="0" w:tplc="F9C463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4E2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78D9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A66E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0C7E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3E7F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E46E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CCFC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E0B2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7"/>
  </w:num>
  <w:num w:numId="2">
    <w:abstractNumId w:val="20"/>
  </w:num>
  <w:num w:numId="3">
    <w:abstractNumId w:val="21"/>
  </w:num>
  <w:num w:numId="4">
    <w:abstractNumId w:val="29"/>
  </w:num>
  <w:num w:numId="5">
    <w:abstractNumId w:val="32"/>
  </w:num>
  <w:num w:numId="6">
    <w:abstractNumId w:val="23"/>
  </w:num>
  <w:num w:numId="7">
    <w:abstractNumId w:val="30"/>
  </w:num>
  <w:num w:numId="8">
    <w:abstractNumId w:val="13"/>
  </w:num>
  <w:num w:numId="9">
    <w:abstractNumId w:val="24"/>
  </w:num>
  <w:num w:numId="10">
    <w:abstractNumId w:val="16"/>
  </w:num>
  <w:num w:numId="11">
    <w:abstractNumId w:val="10"/>
  </w:num>
  <w:num w:numId="12">
    <w:abstractNumId w:val="26"/>
  </w:num>
  <w:num w:numId="13">
    <w:abstractNumId w:val="25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2"/>
  </w:num>
  <w:num w:numId="26">
    <w:abstractNumId w:val="15"/>
  </w:num>
  <w:num w:numId="27">
    <w:abstractNumId w:val="17"/>
  </w:num>
  <w:num w:numId="28">
    <w:abstractNumId w:val="11"/>
  </w:num>
  <w:num w:numId="29">
    <w:abstractNumId w:val="18"/>
  </w:num>
  <w:num w:numId="30">
    <w:abstractNumId w:val="19"/>
  </w:num>
  <w:num w:numId="31">
    <w:abstractNumId w:val="12"/>
  </w:num>
  <w:num w:numId="32">
    <w:abstractNumId w:val="31"/>
  </w:num>
  <w:num w:numId="3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4083"/>
    <w:rsid w:val="000A073E"/>
    <w:rsid w:val="000D2CA7"/>
    <w:rsid w:val="00101E9F"/>
    <w:rsid w:val="00146B81"/>
    <w:rsid w:val="001A2215"/>
    <w:rsid w:val="001C0817"/>
    <w:rsid w:val="001C65AE"/>
    <w:rsid w:val="001D2998"/>
    <w:rsid w:val="00212168"/>
    <w:rsid w:val="0025306D"/>
    <w:rsid w:val="0034185E"/>
    <w:rsid w:val="00362596"/>
    <w:rsid w:val="0036395C"/>
    <w:rsid w:val="00364EA0"/>
    <w:rsid w:val="003901FA"/>
    <w:rsid w:val="003B24E3"/>
    <w:rsid w:val="004528B9"/>
    <w:rsid w:val="004559F8"/>
    <w:rsid w:val="00497309"/>
    <w:rsid w:val="004D0AD1"/>
    <w:rsid w:val="004D6C69"/>
    <w:rsid w:val="00555123"/>
    <w:rsid w:val="005C6EA3"/>
    <w:rsid w:val="00602674"/>
    <w:rsid w:val="00666AF9"/>
    <w:rsid w:val="00670702"/>
    <w:rsid w:val="007519A6"/>
    <w:rsid w:val="00754167"/>
    <w:rsid w:val="007702BD"/>
    <w:rsid w:val="007A5A15"/>
    <w:rsid w:val="007B4B28"/>
    <w:rsid w:val="007F14EF"/>
    <w:rsid w:val="00817359"/>
    <w:rsid w:val="00841151"/>
    <w:rsid w:val="008550A6"/>
    <w:rsid w:val="008C1F17"/>
    <w:rsid w:val="008D6212"/>
    <w:rsid w:val="009168A2"/>
    <w:rsid w:val="0096046D"/>
    <w:rsid w:val="00961FAB"/>
    <w:rsid w:val="00983666"/>
    <w:rsid w:val="00994608"/>
    <w:rsid w:val="009955C5"/>
    <w:rsid w:val="009A0C45"/>
    <w:rsid w:val="009F2BED"/>
    <w:rsid w:val="009F2E8B"/>
    <w:rsid w:val="00A013F4"/>
    <w:rsid w:val="00A7697B"/>
    <w:rsid w:val="00AB0D4E"/>
    <w:rsid w:val="00B32F72"/>
    <w:rsid w:val="00B360BA"/>
    <w:rsid w:val="00B53A19"/>
    <w:rsid w:val="00BD0D66"/>
    <w:rsid w:val="00BD27F1"/>
    <w:rsid w:val="00C320CE"/>
    <w:rsid w:val="00C34083"/>
    <w:rsid w:val="00C46CE2"/>
    <w:rsid w:val="00C47873"/>
    <w:rsid w:val="00CA50F7"/>
    <w:rsid w:val="00CB7E3A"/>
    <w:rsid w:val="00D10AE4"/>
    <w:rsid w:val="00D91A55"/>
    <w:rsid w:val="00E14FCB"/>
    <w:rsid w:val="00E73920"/>
    <w:rsid w:val="00EB6471"/>
    <w:rsid w:val="00F13DB1"/>
    <w:rsid w:val="00F768E5"/>
    <w:rsid w:val="00FE7578"/>
    <w:rsid w:val="00FF4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F7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2">
    <w:name w:val="c2"/>
    <w:basedOn w:val="Normal"/>
    <w:uiPriority w:val="99"/>
    <w:rsid w:val="009955C5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DefaultParagraphFont"/>
    <w:uiPriority w:val="99"/>
    <w:rsid w:val="009955C5"/>
    <w:rPr>
      <w:rFonts w:cs="Times New Roman"/>
    </w:rPr>
  </w:style>
  <w:style w:type="paragraph" w:customStyle="1" w:styleId="c1">
    <w:name w:val="c1"/>
    <w:basedOn w:val="Normal"/>
    <w:uiPriority w:val="99"/>
    <w:rsid w:val="009955C5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9955C5"/>
    <w:pPr>
      <w:spacing w:before="100" w:beforeAutospacing="1" w:after="100" w:afterAutospacing="1" w:line="240" w:lineRule="auto"/>
      <w:ind w:left="150" w:right="150"/>
      <w:jc w:val="both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9955C5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F13DB1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F13D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5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519A6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locked/>
    <w:rsid w:val="000D2CA7"/>
    <w:rPr>
      <w:rFonts w:cs="Times New Roman"/>
      <w:i/>
      <w:iCs/>
    </w:rPr>
  </w:style>
  <w:style w:type="paragraph" w:styleId="BodyTextIndent">
    <w:name w:val="Body Text Indent"/>
    <w:basedOn w:val="Normal"/>
    <w:link w:val="BodyTextIndentChar"/>
    <w:uiPriority w:val="99"/>
    <w:rsid w:val="000D2CA7"/>
    <w:pPr>
      <w:spacing w:after="0" w:line="240" w:lineRule="auto"/>
      <w:ind w:left="1080"/>
    </w:pPr>
    <w:rPr>
      <w:rFonts w:ascii="Times New Roman" w:hAnsi="Times New Roman"/>
      <w:noProof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66AF9"/>
    <w:rPr>
      <w:rFonts w:cs="Times New Roman"/>
      <w:lang w:eastAsia="en-US"/>
    </w:rPr>
  </w:style>
  <w:style w:type="paragraph" w:customStyle="1" w:styleId="c5c10">
    <w:name w:val="c5 c10"/>
    <w:basedOn w:val="Normal"/>
    <w:uiPriority w:val="99"/>
    <w:rsid w:val="000D2C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6">
    <w:name w:val="c6"/>
    <w:basedOn w:val="DefaultParagraphFont"/>
    <w:uiPriority w:val="99"/>
    <w:rsid w:val="000D2CA7"/>
    <w:rPr>
      <w:rFonts w:cs="Times New Roman"/>
    </w:rPr>
  </w:style>
  <w:style w:type="paragraph" w:customStyle="1" w:styleId="c16">
    <w:name w:val="c16"/>
    <w:basedOn w:val="Normal"/>
    <w:uiPriority w:val="99"/>
    <w:rsid w:val="000D2C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3">
    <w:name w:val="c3"/>
    <w:basedOn w:val="DefaultParagraphFont"/>
    <w:uiPriority w:val="99"/>
    <w:rsid w:val="000D2CA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8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209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8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8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8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82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82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8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82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82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82092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82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182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82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182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182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182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82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1820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1820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8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20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210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2090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8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20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0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0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1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8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20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0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8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20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09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8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azrabotky.ru/load/5_klass/obzh/konspekt_i_prezentacija_k_uroku_obzh_opasnye_situacii_v_zhilishhe/33-1-0-914???history=0&amp;pfid=1&amp;sample=38&amp;ref=2" TargetMode="External"/><Relationship Id="rId5" Type="http://schemas.openxmlformats.org/officeDocument/2006/relationships/hyperlink" Target="https://infourok.ru/urok-po-obzh-opasnie-situacii-v-zhilische-451991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885</TotalTime>
  <Pages>11</Pages>
  <Words>2768</Words>
  <Characters>15782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exp1osive</cp:lastModifiedBy>
  <cp:revision>24</cp:revision>
  <cp:lastPrinted>2018-01-21T21:23:00Z</cp:lastPrinted>
  <dcterms:created xsi:type="dcterms:W3CDTF">2015-04-22T18:22:00Z</dcterms:created>
  <dcterms:modified xsi:type="dcterms:W3CDTF">2018-01-24T22:44:00Z</dcterms:modified>
</cp:coreProperties>
</file>