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83D" w:rsidRPr="00EB746F" w:rsidRDefault="00BC283D">
      <w:pPr>
        <w:rPr>
          <w:b/>
          <w:szCs w:val="28"/>
        </w:rPr>
      </w:pPr>
      <w:r w:rsidRPr="00EB746F">
        <w:rPr>
          <w:b/>
          <w:szCs w:val="28"/>
        </w:rPr>
        <w:t>Выступление на общешкольном родительском собрании:</w:t>
      </w:r>
    </w:p>
    <w:p w:rsidR="00BC283D" w:rsidRPr="00EB746F" w:rsidRDefault="00BC283D">
      <w:pPr>
        <w:rPr>
          <w:b/>
          <w:i/>
          <w:szCs w:val="28"/>
          <w:u w:val="single"/>
        </w:rPr>
      </w:pPr>
      <w:r w:rsidRPr="00EB746F">
        <w:rPr>
          <w:b/>
          <w:i/>
          <w:szCs w:val="28"/>
          <w:u w:val="single"/>
        </w:rPr>
        <w:t>«Духовно – нравственное воспитание младших школьников – через изучение истории семьи».</w:t>
      </w:r>
    </w:p>
    <w:p w:rsidR="00BC283D" w:rsidRPr="00EB746F" w:rsidRDefault="00BC283D">
      <w:pPr>
        <w:rPr>
          <w:szCs w:val="28"/>
        </w:rPr>
      </w:pPr>
    </w:p>
    <w:p w:rsidR="00BC283D" w:rsidRPr="00EB746F" w:rsidRDefault="00BC283D">
      <w:pPr>
        <w:rPr>
          <w:szCs w:val="28"/>
        </w:rPr>
      </w:pP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Человек рождается на свет, растет, задумывается: кто я? Откуда мои корни? Замечательная русская пословица гласит: «Ищи добра на стороне, а дом люби по старине».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Существует понятие Родины – это место, где мы родились, родной дом, наши родственники. И где бы мы ни находились, в путешествии или на отдыхе, нас всегда тянет домой. И верно, права пословица: «В гостях хорошо, а дома лучше». В доме много любимых мест. Например, комната, где можно отдохнуть или посидеть в тишине. Вкусно покушать и поговорить по душам на кухне, собраться за накрытым столом в большой комнате.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Подготовка к большим семейным праздникам начинается у нас еще задолго до их начала. Конечно же, это и покупка продуктов, но еще и подготовка подарков, которым мы относимся с большим вниманием.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Так как наша жизнь расписана по минутам и хочется все успеть, режим просто необходим.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Но за каждодневной суетой, мы не  забываем о своих близких. Выходные мы стараемся проводить вместе.</w:t>
      </w:r>
    </w:p>
    <w:p w:rsidR="00BC283D" w:rsidRPr="00EB746F" w:rsidRDefault="00BC283D" w:rsidP="006330D9">
      <w:pPr>
        <w:pStyle w:val="ListParagraph"/>
        <w:autoSpaceDE w:val="0"/>
        <w:autoSpaceDN w:val="0"/>
        <w:adjustRightInd w:val="0"/>
        <w:ind w:left="284"/>
        <w:jc w:val="both"/>
        <w:rPr>
          <w:i/>
          <w:sz w:val="28"/>
          <w:szCs w:val="28"/>
        </w:rPr>
      </w:pPr>
      <w:r w:rsidRPr="00EB746F">
        <w:rPr>
          <w:sz w:val="28"/>
          <w:szCs w:val="28"/>
        </w:rPr>
        <w:t>Говоря про образ нашей семьи, хочется сравнить ее с  музыкой, где встречаются мажорные и минорные ноты, изменяется мелодия, темп игры. Одни инструменты подхватили игру других инструментов, но вся мелодия звучит в одном ключе, и от этого, кажется еще прекрасней. А члены семьи – как музыканты, с каждым днем их игра становится  все ярче и лучше, они лучше понимают и чувствуют друг друга.</w:t>
      </w:r>
    </w:p>
    <w:p w:rsidR="00BC283D" w:rsidRPr="001C4C13" w:rsidRDefault="00BC283D" w:rsidP="001C4C13">
      <w:pPr>
        <w:autoSpaceDE w:val="0"/>
        <w:autoSpaceDN w:val="0"/>
        <w:adjustRightInd w:val="0"/>
        <w:jc w:val="both"/>
        <w:rPr>
          <w:i/>
          <w:szCs w:val="28"/>
        </w:rPr>
      </w:pPr>
      <w:r w:rsidRPr="001C4C13">
        <w:rPr>
          <w:szCs w:val="28"/>
        </w:rPr>
        <w:t xml:space="preserve">На Руси, как древней, так и современной, вплоть до 40 годов 20 века, считалось правилом хорошего тона знать свою родословную до седьмого колена: сын знал не только своего отца, но и деда, и прадеда, прапрадеда. Безусловно, знали это не все, однако люди, обладающие внутренней культурой, обязаны были знать. В русской истории трудно найти среди достопамятных людей  личность, которая бы  не относилась с почтением к своему роду, старшему  брату. А если это и случалось, то тут же наиболее  совестливые взывали к почтению, стыдили, одергивали. 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Генеалогическое древо (дерево рода), художественно оформленное в красивую рамку, всегда висело на самом видном месте в домах знатных людей и являлось предметом особой гордости за свой род. Практически каждый знатный род имел свой герб.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До недавнего времени приходилось видеть и констатировать катастрофический упадок  знаний по этому вопросу. Сегодня проблема изучения истории своей семьи особенно актуальна, потому, что современные семьи, теряют связь поколений, мало общаются не только дальние, но и близкие родственники. К сожалению, теперь, когда семьи далеко не так велики, как прежде, категории семейного родства частично утратили свое значение, и определение его зачастую затруднительно, мы порой не знаем, как назвать нашего родственника.  Изучение родословной способствует более близкому общению членов семьи, так как помощниками в исследованиях детей  будут родители. Такая работа вызывает интерес к истории своих предков, способствует укреплению духовных ценностей, повышает культурный уровень.</w:t>
      </w:r>
    </w:p>
    <w:p w:rsidR="00BC283D" w:rsidRPr="00EB746F" w:rsidRDefault="00BC283D" w:rsidP="00576D60">
      <w:pPr>
        <w:pStyle w:val="ListParagraph"/>
        <w:autoSpaceDE w:val="0"/>
        <w:autoSpaceDN w:val="0"/>
        <w:adjustRightInd w:val="0"/>
        <w:ind w:left="284"/>
        <w:jc w:val="both"/>
        <w:rPr>
          <w:i/>
          <w:sz w:val="28"/>
          <w:szCs w:val="28"/>
        </w:rPr>
      </w:pPr>
      <w:r w:rsidRPr="00EB746F">
        <w:rPr>
          <w:sz w:val="28"/>
          <w:szCs w:val="28"/>
        </w:rPr>
        <w:t xml:space="preserve">Для учеников младших классов разработана </w:t>
      </w:r>
      <w:r w:rsidRPr="00EB746F">
        <w:rPr>
          <w:b/>
          <w:sz w:val="28"/>
          <w:szCs w:val="28"/>
        </w:rPr>
        <w:t xml:space="preserve">серия классных часов на тему «Моя родословная». </w:t>
      </w:r>
      <w:r w:rsidRPr="00EB746F">
        <w:rPr>
          <w:sz w:val="28"/>
          <w:szCs w:val="28"/>
        </w:rPr>
        <w:t xml:space="preserve">Работа по изучению истории своей семьи рассчитана на четыре года. Занятия проводятся раз в месяц в виде классного часа. Помощниками в </w:t>
      </w:r>
      <w:r w:rsidRPr="00EB746F">
        <w:rPr>
          <w:i/>
          <w:sz w:val="28"/>
          <w:szCs w:val="28"/>
        </w:rPr>
        <w:t>исследовательских работах</w:t>
      </w:r>
      <w:r w:rsidRPr="00EB746F">
        <w:rPr>
          <w:sz w:val="28"/>
          <w:szCs w:val="28"/>
        </w:rPr>
        <w:t xml:space="preserve"> детей являются </w:t>
      </w:r>
      <w:r w:rsidRPr="00EB746F">
        <w:rPr>
          <w:i/>
          <w:sz w:val="28"/>
          <w:szCs w:val="28"/>
        </w:rPr>
        <w:t>родители и близкие</w:t>
      </w:r>
      <w:r w:rsidRPr="00EB746F">
        <w:rPr>
          <w:sz w:val="28"/>
          <w:szCs w:val="28"/>
        </w:rPr>
        <w:t xml:space="preserve"> </w:t>
      </w:r>
      <w:r w:rsidRPr="00EB746F">
        <w:rPr>
          <w:i/>
          <w:sz w:val="28"/>
          <w:szCs w:val="28"/>
        </w:rPr>
        <w:t>родственники.</w:t>
      </w:r>
      <w:r w:rsidRPr="00EB746F">
        <w:rPr>
          <w:sz w:val="28"/>
          <w:szCs w:val="28"/>
        </w:rPr>
        <w:t xml:space="preserve"> Совместно с родителями, дети занимаются поисковой работой: </w:t>
      </w:r>
      <w:r w:rsidRPr="00EB746F">
        <w:rPr>
          <w:i/>
          <w:sz w:val="28"/>
          <w:szCs w:val="28"/>
        </w:rPr>
        <w:t>узнают историю возникновения имен и фамилий, собирают свободную информацию обо всех родственниках, сведения заносят в таблицу, составляют  родословное дерево, узнают профессии  предков, семейные увлечения.  Увлечения могут быть самые разные: кто – то вместе с мамой и бабушкой любит вышивать, кто- то с папой или дедушкой занимается резьбой по дереву, одни выращивают цветы, другие изобретают различные лакомства. Семейные традиции – это правила поведения, события, которые постоянно соблюдаются людьми, регулярно повторяются (как в семье отмечаются праздники, дни рождения, памятные семейные даты). Результаты поисковой работы оформляются в альбомах «Моя родословная»;</w:t>
      </w:r>
    </w:p>
    <w:p w:rsidR="00BC283D" w:rsidRPr="00EB746F" w:rsidRDefault="00BC283D" w:rsidP="000C5042">
      <w:pPr>
        <w:jc w:val="both"/>
        <w:rPr>
          <w:szCs w:val="28"/>
        </w:rPr>
      </w:pP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Для построения генеалогического дерева нужны источники информации и умение их найти. Источником устной информации -  прежде всего, являются рассказы близких родственников – отца или матери, деда или бабушки.  Было бы замечательно услышать рассказ прадеда или прабабушки – родовую легенду, которую следует взять за основу и в дальнейшем подтверждать или опровергать документально.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Основные факты из рассказов следует записывать в заранее заведенную тетрадь.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Такие беседы  дадут такую информацию об интересующем вас лице, какую не фиксировали и не фиксируют никакие документы. Это и род его занятий, черты характера, что он любил больше, что меньше. Лишь таким образом можно сформировать для себя представление о человеке, интересующем вас. Создавайте свой банк информации и передавайте его поколениям. Собирайте кропотливо, терпеливо, по зернышку, и потом будете благодарить себя за это.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С 1829 года, когда французский художник и конструктор Дагер изобрел фотографию, традиция составлять и хранить семейные альбомы прочно вошла в нашу жизнь. В каждой семье есть фотографии, которые надолго оставляют память о дорогих людях, о событиях в семейной жизни. Традиция эта очень важная. Недаром во время войны или в других  ситуациях, когда люди вынуждены были покидать дома, они брали с собой только самые ценные вещи, и среди них фотографии дорогих людей.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Семейный вечер можно посвятить, например, знакомству с семейным альбомом…Это должен быть не просто просмотр фотографий, скорее всего это будет вечер любопытных рассказов, трогательных воспоминаний и жизненных сравнений разных времен, разных поколений.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Они украсят дождливый осенний или холодный зимний вечер, сделают его более теплым, а главное незабываемым.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 xml:space="preserve">Если семейный архив начался с бабушкиного альбома, значит, любимая бабуля в этот вечер будет в центре внимания. В ее честь накройте стол с праздничным ужином, ей посвятите любимые мелодии, она должна быть окружена особым вниманием и заботой. Бабушка в этот день, словно экскурсовод, ведет нас на экскурсию по своей жизни. Она рассказывает нам о годах своего детства. 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Внукам интересно: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-какими игрушками  раньше играла бабуля (а если игрушка сохранилась, то с сегодняшнего дня она реликвия для внука);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-с кем бабушка дружила;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- как она отдыхала, в какие игры играла в детстве, какие песни любила петь ( можно научить внука веселой игре из своего детства, спеть детскую песенку).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 xml:space="preserve">Затем бабушка может поделиться секретами своей учебы и своими девичьими увлечениями. И вот бабушка – невеста. Она рассказывает о знакомстве с дедушкой, о том, как он ухаживал за ней… 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 xml:space="preserve"> О каждой семье можно написать интересную книгу.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В течение года дети совершают увлекательное путешествие по страницам истории семьи, восстанавливают насколько  возможно, свою родословную и даже придумали свой герб и девиз. Ребята начинают понимать, что своей жизнью они обязаны многим поколениям своей семьи, что в этой жизни они не одиноки и должны дорожить  всеми своими родственниками, бережно относиться к ним,  не забывать их, во всем помогать.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Мой совет: не выбрасывайте детские работы (первые рисунки, тетрадки, поделки) храните их для своих детей, будущих внуков, пополняйте свое дерево, узнавайте о своих родственниках, передавайте из поколения в поколение. И пусть это будет вашей хорошей семейной традицией.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Тепло и уют в наших домах создают не только вещи, окружающие нас. Ведь главное в семье это взаимопонимание, уважение, любовь, терпение, увлеченность общим делом.</w:t>
      </w:r>
    </w:p>
    <w:p w:rsidR="00BC283D" w:rsidRPr="00EB746F" w:rsidRDefault="00BC283D" w:rsidP="000C5042">
      <w:pPr>
        <w:jc w:val="both"/>
        <w:rPr>
          <w:szCs w:val="28"/>
        </w:rPr>
      </w:pPr>
      <w:r w:rsidRPr="00EB746F">
        <w:rPr>
          <w:szCs w:val="28"/>
        </w:rPr>
        <w:t>Необходимо, чтобы старшие поколения почтительно внимали рассказам старших, и не кончалась, продолжалась жизнь, тянулась через пропасть времен неразрывной цепочкой человеческих судеб, а имена давно усопших предков звучали в устах живых, как живые.</w:t>
      </w:r>
    </w:p>
    <w:p w:rsidR="00BC283D" w:rsidRDefault="00BC283D" w:rsidP="00905401">
      <w:pPr>
        <w:rPr>
          <w:sz w:val="24"/>
          <w:szCs w:val="24"/>
          <w:lang w:val="en-US"/>
        </w:rPr>
      </w:pPr>
      <w:r w:rsidRPr="00EB746F">
        <w:rPr>
          <w:szCs w:val="28"/>
        </w:rPr>
        <w:t>Да, жизнь мудра, и пока на земле остается хоть одна живая, помнящая родство душа, светлое имя и добрые дела человека не исчезнут</w:t>
      </w:r>
      <w:r>
        <w:rPr>
          <w:sz w:val="24"/>
          <w:szCs w:val="24"/>
        </w:rPr>
        <w:t xml:space="preserve"> в благодарной </w:t>
      </w:r>
    </w:p>
    <w:p w:rsidR="00BC283D" w:rsidRDefault="00BC283D" w:rsidP="00905401">
      <w:pPr>
        <w:rPr>
          <w:sz w:val="24"/>
          <w:szCs w:val="24"/>
          <w:lang w:val="en-US"/>
        </w:rPr>
      </w:pPr>
    </w:p>
    <w:p w:rsidR="00BC283D" w:rsidRDefault="00BC283D" w:rsidP="00905401">
      <w:pPr>
        <w:rPr>
          <w:sz w:val="24"/>
          <w:szCs w:val="24"/>
          <w:lang w:val="en-US"/>
        </w:rPr>
      </w:pPr>
    </w:p>
    <w:tbl>
      <w:tblPr>
        <w:tblW w:w="9917" w:type="dxa"/>
        <w:tblInd w:w="-176" w:type="dxa"/>
        <w:tblBorders>
          <w:bottom w:val="thickThinMediumGap" w:sz="24" w:space="0" w:color="0000FF"/>
        </w:tblBorders>
        <w:tblLayout w:type="fixed"/>
        <w:tblLook w:val="0000"/>
      </w:tblPr>
      <w:tblGrid>
        <w:gridCol w:w="1481"/>
        <w:gridCol w:w="6555"/>
        <w:gridCol w:w="1881"/>
      </w:tblGrid>
      <w:tr w:rsidR="00BC283D" w:rsidTr="00D514DA">
        <w:tblPrEx>
          <w:tblCellMar>
            <w:top w:w="0" w:type="dxa"/>
            <w:bottom w:w="0" w:type="dxa"/>
          </w:tblCellMar>
        </w:tblPrEx>
        <w:tc>
          <w:tcPr>
            <w:tcW w:w="1481" w:type="dxa"/>
            <w:tcBorders>
              <w:bottom w:val="thickThinMediumGap" w:sz="24" w:space="0" w:color="0000FF"/>
            </w:tcBorders>
            <w:vAlign w:val="center"/>
          </w:tcPr>
          <w:p w:rsidR="00BC283D" w:rsidRPr="00111B0F" w:rsidRDefault="00BC283D" w:rsidP="00D514DA">
            <w:pPr>
              <w:spacing w:before="120"/>
              <w:ind w:left="-57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25pt;height:60pt">
                  <v:imagedata r:id="rId7" o:title=""/>
                </v:shape>
              </w:pict>
            </w:r>
          </w:p>
        </w:tc>
        <w:tc>
          <w:tcPr>
            <w:tcW w:w="6555" w:type="dxa"/>
            <w:tcBorders>
              <w:bottom w:val="thickThinMediumGap" w:sz="24" w:space="0" w:color="0000FF"/>
            </w:tcBorders>
          </w:tcPr>
          <w:p w:rsidR="00BC283D" w:rsidRDefault="00BC283D" w:rsidP="00D514DA">
            <w:pPr>
              <w:jc w:val="center"/>
              <w:rPr>
                <w:b/>
                <w:spacing w:val="60"/>
                <w:szCs w:val="28"/>
              </w:rPr>
            </w:pPr>
            <w:r w:rsidRPr="00D87339">
              <w:rPr>
                <w:b/>
                <w:spacing w:val="60"/>
                <w:szCs w:val="28"/>
              </w:rPr>
              <w:t>МОУ Лицей г.Уварово</w:t>
            </w:r>
          </w:p>
          <w:p w:rsidR="00BC283D" w:rsidRPr="00123293" w:rsidRDefault="00BC283D" w:rsidP="00D514DA">
            <w:pPr>
              <w:jc w:val="center"/>
              <w:rPr>
                <w:b/>
                <w:color w:val="000080"/>
                <w:spacing w:val="60"/>
                <w:sz w:val="22"/>
              </w:rPr>
            </w:pPr>
            <w:r w:rsidRPr="00123293">
              <w:rPr>
                <w:b/>
                <w:color w:val="000080"/>
                <w:spacing w:val="60"/>
                <w:sz w:val="22"/>
              </w:rPr>
              <w:t>Лучшая школа Тамбовщины-2006</w:t>
            </w:r>
          </w:p>
          <w:p w:rsidR="00BC283D" w:rsidRPr="00905401" w:rsidRDefault="00BC283D" w:rsidP="00D514DA">
            <w:pPr>
              <w:spacing w:before="60"/>
              <w:jc w:val="center"/>
              <w:rPr>
                <w:rFonts w:ascii="Arial" w:hAnsi="Arial"/>
                <w:lang w:val="de-DE"/>
              </w:rPr>
            </w:pPr>
            <w:r w:rsidRPr="00123293">
              <w:rPr>
                <w:rFonts w:ascii="Arial" w:hAnsi="Arial"/>
              </w:rPr>
              <w:t>д.1, 4-й мкрн., г. Уварово Тамбовской обл., 393460,</w:t>
            </w:r>
            <w:r w:rsidRPr="00123293">
              <w:rPr>
                <w:rFonts w:ascii="Arial" w:hAnsi="Arial"/>
              </w:rPr>
              <w:br/>
              <w:t xml:space="preserve"> тел. </w:t>
            </w:r>
            <w:r w:rsidRPr="00905401">
              <w:rPr>
                <w:rFonts w:ascii="Arial" w:hAnsi="Arial"/>
                <w:lang w:val="de-DE"/>
              </w:rPr>
              <w:t xml:space="preserve">(07558) </w:t>
            </w:r>
            <w:r w:rsidRPr="00905401">
              <w:rPr>
                <w:rFonts w:ascii="Arial" w:hAnsi="Arial"/>
                <w:b/>
                <w:bCs/>
                <w:lang w:val="de-DE"/>
              </w:rPr>
              <w:t>4-70-93, 2-14-15,   2-13-31</w:t>
            </w:r>
            <w:r w:rsidRPr="00905401">
              <w:rPr>
                <w:rFonts w:ascii="Arial" w:hAnsi="Arial"/>
                <w:lang w:val="de-DE"/>
              </w:rPr>
              <w:t xml:space="preserve">,  </w:t>
            </w:r>
          </w:p>
          <w:p w:rsidR="00BC283D" w:rsidRPr="00905401" w:rsidRDefault="00BC283D" w:rsidP="00D514DA">
            <w:pPr>
              <w:spacing w:before="60"/>
              <w:jc w:val="center"/>
              <w:rPr>
                <w:i/>
                <w:iCs/>
                <w:lang w:val="de-DE"/>
              </w:rPr>
            </w:pPr>
            <w:r w:rsidRPr="00905401">
              <w:rPr>
                <w:rFonts w:ascii="Arial" w:hAnsi="Arial"/>
                <w:lang w:val="de-DE"/>
              </w:rPr>
              <w:t xml:space="preserve">E-mail: </w:t>
            </w:r>
            <w:r w:rsidRPr="00905401">
              <w:rPr>
                <w:rFonts w:ascii="Arial" w:hAnsi="Arial"/>
                <w:spacing w:val="24"/>
                <w:lang w:val="de-DE"/>
              </w:rPr>
              <w:t>luvr@tamb.r</w:t>
            </w:r>
            <w:r w:rsidRPr="00905401">
              <w:rPr>
                <w:rFonts w:ascii="Arial" w:hAnsi="Arial"/>
                <w:spacing w:val="20"/>
                <w:lang w:val="de-DE"/>
              </w:rPr>
              <w:t xml:space="preserve">u       </w:t>
            </w:r>
            <w:r w:rsidRPr="00905401">
              <w:rPr>
                <w:rFonts w:ascii="Arial" w:hAnsi="Arial"/>
                <w:spacing w:val="40"/>
                <w:lang w:val="de-DE"/>
              </w:rPr>
              <w:t>www.luvr.tamb.ru</w:t>
            </w:r>
          </w:p>
        </w:tc>
        <w:tc>
          <w:tcPr>
            <w:tcW w:w="1881" w:type="dxa"/>
            <w:tcBorders>
              <w:bottom w:val="thickThinMediumGap" w:sz="24" w:space="0" w:color="0000FF"/>
            </w:tcBorders>
            <w:vAlign w:val="center"/>
          </w:tcPr>
          <w:p w:rsidR="00BC283D" w:rsidRDefault="00BC283D" w:rsidP="00D514DA">
            <w:pPr>
              <w:spacing w:before="20"/>
              <w:ind w:left="-51"/>
              <w:jc w:val="right"/>
              <w:rPr>
                <w:rFonts w:ascii="Arial" w:hAnsi="Arial" w:cs="Arial"/>
                <w:color w:val="0000FF"/>
                <w:sz w:val="16"/>
                <w:szCs w:val="16"/>
              </w:rPr>
            </w:pPr>
            <w:r w:rsidRPr="00111B0F">
              <w:rPr>
                <w:rFonts w:ascii="Arial" w:hAnsi="Arial" w:cs="Arial"/>
                <w:color w:val="0000FF"/>
                <w:sz w:val="16"/>
                <w:szCs w:val="16"/>
              </w:rPr>
              <w:t>Обладатель</w:t>
            </w:r>
            <w:r w:rsidRPr="00111B0F">
              <w:rPr>
                <w:rFonts w:ascii="Arial" w:hAnsi="Arial" w:cs="Arial"/>
                <w:color w:val="0000FF"/>
                <w:sz w:val="16"/>
                <w:szCs w:val="16"/>
              </w:rPr>
              <w:br/>
              <w:t>гранта</w:t>
            </w:r>
            <w:r w:rsidRPr="00111B0F">
              <w:rPr>
                <w:rFonts w:ascii="Arial" w:hAnsi="Arial" w:cs="Arial"/>
                <w:color w:val="0000FF"/>
                <w:sz w:val="16"/>
                <w:szCs w:val="16"/>
              </w:rPr>
              <w:br/>
              <w:t>ПНП</w:t>
            </w:r>
            <w:r>
              <w:rPr>
                <w:rFonts w:ascii="Arial" w:hAnsi="Arial" w:cs="Arial"/>
                <w:color w:val="0000FF"/>
                <w:sz w:val="16"/>
                <w:szCs w:val="16"/>
              </w:rPr>
              <w:t>О</w:t>
            </w:r>
            <w:r>
              <w:rPr>
                <w:rFonts w:ascii="Arial" w:hAnsi="Arial" w:cs="Arial"/>
                <w:color w:val="0000FF"/>
                <w:sz w:val="16"/>
                <w:szCs w:val="16"/>
              </w:rPr>
              <w:br/>
              <w:t>2006</w:t>
            </w:r>
            <w:r>
              <w:rPr>
                <w:noProof/>
              </w:rPr>
              <w:pict>
                <v:shape id="_x0000_s1026" type="#_x0000_t75" style="position:absolute;left:0;text-align:left;margin-left:-2.55pt;margin-top:11.4pt;width:85.75pt;height:57.45pt;z-index:-251658240;mso-position-horizontal-relative:text;mso-position-vertical-relative:text">
                  <v:imagedata r:id="rId8" o:title="" croptop="17166f" cropbottom="17166f" gain="3.125" blacklevel="-7209f"/>
                </v:shape>
              </w:pict>
            </w:r>
            <w:r>
              <w:rPr>
                <w:rFonts w:ascii="Arial" w:hAnsi="Arial" w:cs="Arial"/>
                <w:color w:val="0000FF"/>
                <w:sz w:val="16"/>
                <w:szCs w:val="16"/>
              </w:rPr>
              <w:t>,</w:t>
            </w:r>
          </w:p>
          <w:p w:rsidR="00BC283D" w:rsidRDefault="00BC283D" w:rsidP="00D514DA">
            <w:pPr>
              <w:spacing w:before="20"/>
              <w:ind w:left="-51"/>
              <w:jc w:val="right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color w:val="0000FF"/>
                <w:sz w:val="16"/>
                <w:szCs w:val="16"/>
              </w:rPr>
              <w:t>2008</w:t>
            </w:r>
          </w:p>
          <w:p w:rsidR="00BC283D" w:rsidRDefault="00BC283D" w:rsidP="00D514DA">
            <w:pPr>
              <w:spacing w:before="20"/>
              <w:ind w:left="-51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BC283D" w:rsidRDefault="00BC283D" w:rsidP="00905401">
      <w:pPr>
        <w:rPr>
          <w:sz w:val="24"/>
          <w:szCs w:val="24"/>
          <w:lang w:val="en-US"/>
        </w:rPr>
      </w:pPr>
    </w:p>
    <w:p w:rsidR="00BC283D" w:rsidRDefault="00BC283D" w:rsidP="00905401">
      <w:pPr>
        <w:rPr>
          <w:sz w:val="24"/>
          <w:szCs w:val="24"/>
          <w:lang w:val="en-US"/>
        </w:rPr>
      </w:pPr>
    </w:p>
    <w:p w:rsidR="00BC283D" w:rsidRDefault="00BC283D" w:rsidP="00905401">
      <w:pPr>
        <w:rPr>
          <w:sz w:val="24"/>
          <w:szCs w:val="24"/>
          <w:lang w:val="en-US"/>
        </w:rPr>
      </w:pPr>
    </w:p>
    <w:p w:rsidR="00BC283D" w:rsidRDefault="00BC283D" w:rsidP="00905401">
      <w:pPr>
        <w:rPr>
          <w:sz w:val="24"/>
          <w:szCs w:val="24"/>
          <w:lang w:val="en-US"/>
        </w:rPr>
      </w:pPr>
    </w:p>
    <w:p w:rsidR="00BC283D" w:rsidRPr="00905401" w:rsidRDefault="00BC283D" w:rsidP="00905401">
      <w:pPr>
        <w:jc w:val="center"/>
        <w:rPr>
          <w:b/>
          <w:sz w:val="40"/>
          <w:szCs w:val="40"/>
          <w:lang w:val="en-US"/>
        </w:rPr>
      </w:pPr>
      <w:r w:rsidRPr="00905401">
        <w:rPr>
          <w:b/>
          <w:sz w:val="40"/>
          <w:szCs w:val="40"/>
        </w:rPr>
        <w:t>Выступление на общешкольном родительском собрании:</w:t>
      </w:r>
    </w:p>
    <w:p w:rsidR="00BC283D" w:rsidRDefault="00BC283D" w:rsidP="00905401">
      <w:pPr>
        <w:jc w:val="center"/>
        <w:rPr>
          <w:b/>
          <w:szCs w:val="28"/>
          <w:lang w:val="en-US"/>
        </w:rPr>
      </w:pPr>
    </w:p>
    <w:p w:rsidR="00BC283D" w:rsidRDefault="00BC283D" w:rsidP="00905401">
      <w:pPr>
        <w:jc w:val="center"/>
        <w:rPr>
          <w:b/>
          <w:szCs w:val="28"/>
          <w:lang w:val="en-US"/>
        </w:rPr>
      </w:pPr>
    </w:p>
    <w:p w:rsidR="00BC283D" w:rsidRDefault="00BC283D" w:rsidP="00905401">
      <w:pPr>
        <w:jc w:val="center"/>
        <w:rPr>
          <w:b/>
          <w:szCs w:val="28"/>
          <w:lang w:val="en-US"/>
        </w:rPr>
      </w:pPr>
    </w:p>
    <w:p w:rsidR="00BC283D" w:rsidRPr="00905401" w:rsidRDefault="00BC283D" w:rsidP="00905401">
      <w:pPr>
        <w:jc w:val="center"/>
        <w:rPr>
          <w:b/>
          <w:i/>
          <w:sz w:val="56"/>
          <w:szCs w:val="56"/>
          <w:u w:val="single"/>
        </w:rPr>
      </w:pPr>
      <w:r w:rsidRPr="00905401">
        <w:rPr>
          <w:b/>
          <w:i/>
          <w:sz w:val="56"/>
          <w:szCs w:val="56"/>
          <w:u w:val="single"/>
        </w:rPr>
        <w:t>«Духовно – нравственное воспитание младших школьников – через изучение истории семьи».</w:t>
      </w: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Pr="00905401" w:rsidRDefault="00BC283D" w:rsidP="00905401">
      <w:pPr>
        <w:jc w:val="right"/>
        <w:rPr>
          <w:sz w:val="56"/>
          <w:szCs w:val="56"/>
        </w:rPr>
      </w:pPr>
    </w:p>
    <w:p w:rsidR="00BC283D" w:rsidRDefault="00BC283D" w:rsidP="00905401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Подготовила </w:t>
      </w:r>
    </w:p>
    <w:p w:rsidR="00BC283D" w:rsidRDefault="00BC283D" w:rsidP="00905401">
      <w:pPr>
        <w:jc w:val="right"/>
        <w:rPr>
          <w:sz w:val="32"/>
          <w:szCs w:val="32"/>
        </w:rPr>
      </w:pPr>
      <w:r>
        <w:rPr>
          <w:sz w:val="32"/>
          <w:szCs w:val="32"/>
        </w:rPr>
        <w:t>Смыкова Н.Б.</w:t>
      </w:r>
    </w:p>
    <w:p w:rsidR="00BC283D" w:rsidRPr="00905401" w:rsidRDefault="00BC283D" w:rsidP="00905401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BC283D" w:rsidRPr="00905401" w:rsidSect="00905401">
      <w:pgSz w:w="11906" w:h="16838"/>
      <w:pgMar w:top="539" w:right="850" w:bottom="143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83D" w:rsidRDefault="00BC283D" w:rsidP="000C5042">
      <w:pPr>
        <w:spacing w:after="0"/>
      </w:pPr>
      <w:r>
        <w:separator/>
      </w:r>
    </w:p>
  </w:endnote>
  <w:endnote w:type="continuationSeparator" w:id="1">
    <w:p w:rsidR="00BC283D" w:rsidRDefault="00BC283D" w:rsidP="000C504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83D" w:rsidRDefault="00BC283D" w:rsidP="000C5042">
      <w:pPr>
        <w:spacing w:after="0"/>
      </w:pPr>
      <w:r>
        <w:separator/>
      </w:r>
    </w:p>
  </w:footnote>
  <w:footnote w:type="continuationSeparator" w:id="1">
    <w:p w:rsidR="00BC283D" w:rsidRDefault="00BC283D" w:rsidP="000C504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52822"/>
    <w:multiLevelType w:val="hybridMultilevel"/>
    <w:tmpl w:val="AE72B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29B5"/>
    <w:rsid w:val="00006EDD"/>
    <w:rsid w:val="000134B9"/>
    <w:rsid w:val="0002050A"/>
    <w:rsid w:val="0002180C"/>
    <w:rsid w:val="00032512"/>
    <w:rsid w:val="00034310"/>
    <w:rsid w:val="00037041"/>
    <w:rsid w:val="00043607"/>
    <w:rsid w:val="00065C86"/>
    <w:rsid w:val="00066BC0"/>
    <w:rsid w:val="00070613"/>
    <w:rsid w:val="000717C9"/>
    <w:rsid w:val="00072677"/>
    <w:rsid w:val="00073455"/>
    <w:rsid w:val="0007481D"/>
    <w:rsid w:val="0008394A"/>
    <w:rsid w:val="00083B93"/>
    <w:rsid w:val="00087A30"/>
    <w:rsid w:val="000956B5"/>
    <w:rsid w:val="000A2048"/>
    <w:rsid w:val="000B138E"/>
    <w:rsid w:val="000B1EE1"/>
    <w:rsid w:val="000B4C31"/>
    <w:rsid w:val="000B7543"/>
    <w:rsid w:val="000C5042"/>
    <w:rsid w:val="000C5AAF"/>
    <w:rsid w:val="000C7915"/>
    <w:rsid w:val="000D0382"/>
    <w:rsid w:val="000D496B"/>
    <w:rsid w:val="000D61B4"/>
    <w:rsid w:val="000E0BA7"/>
    <w:rsid w:val="000E6A63"/>
    <w:rsid w:val="00111B0F"/>
    <w:rsid w:val="00113004"/>
    <w:rsid w:val="00122A6D"/>
    <w:rsid w:val="00123293"/>
    <w:rsid w:val="00125700"/>
    <w:rsid w:val="00136317"/>
    <w:rsid w:val="001374FA"/>
    <w:rsid w:val="00140A86"/>
    <w:rsid w:val="001433DD"/>
    <w:rsid w:val="00147759"/>
    <w:rsid w:val="00155A2C"/>
    <w:rsid w:val="001670C3"/>
    <w:rsid w:val="00167BC3"/>
    <w:rsid w:val="00171C82"/>
    <w:rsid w:val="00171CCF"/>
    <w:rsid w:val="00185CE7"/>
    <w:rsid w:val="00192001"/>
    <w:rsid w:val="00192495"/>
    <w:rsid w:val="00196249"/>
    <w:rsid w:val="00196CCA"/>
    <w:rsid w:val="001B0F7E"/>
    <w:rsid w:val="001C4C13"/>
    <w:rsid w:val="001C7EA0"/>
    <w:rsid w:val="001D7022"/>
    <w:rsid w:val="001E2AA6"/>
    <w:rsid w:val="001E4321"/>
    <w:rsid w:val="001E458B"/>
    <w:rsid w:val="001F11FA"/>
    <w:rsid w:val="00203DE9"/>
    <w:rsid w:val="002127A6"/>
    <w:rsid w:val="00212EEA"/>
    <w:rsid w:val="00214EFE"/>
    <w:rsid w:val="00215241"/>
    <w:rsid w:val="00224535"/>
    <w:rsid w:val="002247B8"/>
    <w:rsid w:val="00225C12"/>
    <w:rsid w:val="002301F5"/>
    <w:rsid w:val="00232BB4"/>
    <w:rsid w:val="00233565"/>
    <w:rsid w:val="002374F8"/>
    <w:rsid w:val="00245DCB"/>
    <w:rsid w:val="00246095"/>
    <w:rsid w:val="00247AAA"/>
    <w:rsid w:val="00250FFD"/>
    <w:rsid w:val="00255179"/>
    <w:rsid w:val="00261FD6"/>
    <w:rsid w:val="0026690D"/>
    <w:rsid w:val="00270671"/>
    <w:rsid w:val="002719A9"/>
    <w:rsid w:val="00290D8C"/>
    <w:rsid w:val="00291385"/>
    <w:rsid w:val="00294D07"/>
    <w:rsid w:val="002B74AF"/>
    <w:rsid w:val="002D02A6"/>
    <w:rsid w:val="002D634B"/>
    <w:rsid w:val="002E1FBA"/>
    <w:rsid w:val="00305C8C"/>
    <w:rsid w:val="003102A6"/>
    <w:rsid w:val="003200E6"/>
    <w:rsid w:val="0032175B"/>
    <w:rsid w:val="00322265"/>
    <w:rsid w:val="00325D28"/>
    <w:rsid w:val="003302EE"/>
    <w:rsid w:val="00330791"/>
    <w:rsid w:val="00333708"/>
    <w:rsid w:val="00344A57"/>
    <w:rsid w:val="00351C55"/>
    <w:rsid w:val="003609B7"/>
    <w:rsid w:val="00374F76"/>
    <w:rsid w:val="0038011A"/>
    <w:rsid w:val="00386533"/>
    <w:rsid w:val="00395169"/>
    <w:rsid w:val="0039686E"/>
    <w:rsid w:val="00396CD1"/>
    <w:rsid w:val="0039771F"/>
    <w:rsid w:val="003A3CA4"/>
    <w:rsid w:val="003B03A9"/>
    <w:rsid w:val="003C3475"/>
    <w:rsid w:val="003D4FFB"/>
    <w:rsid w:val="003D5726"/>
    <w:rsid w:val="003D607A"/>
    <w:rsid w:val="003E0B03"/>
    <w:rsid w:val="003E1AF8"/>
    <w:rsid w:val="003E24E4"/>
    <w:rsid w:val="003F0977"/>
    <w:rsid w:val="003F381A"/>
    <w:rsid w:val="003F4888"/>
    <w:rsid w:val="0040521E"/>
    <w:rsid w:val="00407809"/>
    <w:rsid w:val="00440827"/>
    <w:rsid w:val="0044163F"/>
    <w:rsid w:val="00442868"/>
    <w:rsid w:val="00446DA4"/>
    <w:rsid w:val="00447AE0"/>
    <w:rsid w:val="004653EC"/>
    <w:rsid w:val="00467AA3"/>
    <w:rsid w:val="0047064A"/>
    <w:rsid w:val="004729E2"/>
    <w:rsid w:val="00474AA3"/>
    <w:rsid w:val="00483111"/>
    <w:rsid w:val="004855DF"/>
    <w:rsid w:val="00487F4B"/>
    <w:rsid w:val="0049503A"/>
    <w:rsid w:val="004C667F"/>
    <w:rsid w:val="004D2790"/>
    <w:rsid w:val="004D56D3"/>
    <w:rsid w:val="004E4AF3"/>
    <w:rsid w:val="004F0E46"/>
    <w:rsid w:val="004F330C"/>
    <w:rsid w:val="004F5E62"/>
    <w:rsid w:val="0050482D"/>
    <w:rsid w:val="00515017"/>
    <w:rsid w:val="005276F8"/>
    <w:rsid w:val="00541426"/>
    <w:rsid w:val="00542539"/>
    <w:rsid w:val="005443F1"/>
    <w:rsid w:val="005575BD"/>
    <w:rsid w:val="005601A2"/>
    <w:rsid w:val="00562B2E"/>
    <w:rsid w:val="00566021"/>
    <w:rsid w:val="005701DA"/>
    <w:rsid w:val="00575C86"/>
    <w:rsid w:val="00576D60"/>
    <w:rsid w:val="0058041B"/>
    <w:rsid w:val="005879AC"/>
    <w:rsid w:val="005924B3"/>
    <w:rsid w:val="005B7FCD"/>
    <w:rsid w:val="005C1756"/>
    <w:rsid w:val="005C30D6"/>
    <w:rsid w:val="005E0B88"/>
    <w:rsid w:val="005E0E09"/>
    <w:rsid w:val="005E2B54"/>
    <w:rsid w:val="005E4371"/>
    <w:rsid w:val="00601081"/>
    <w:rsid w:val="00604247"/>
    <w:rsid w:val="00611AC6"/>
    <w:rsid w:val="00612D94"/>
    <w:rsid w:val="00615A27"/>
    <w:rsid w:val="0061647C"/>
    <w:rsid w:val="00624E82"/>
    <w:rsid w:val="006330D9"/>
    <w:rsid w:val="0064745E"/>
    <w:rsid w:val="00664030"/>
    <w:rsid w:val="0066417F"/>
    <w:rsid w:val="00666A04"/>
    <w:rsid w:val="00666BCF"/>
    <w:rsid w:val="006736AD"/>
    <w:rsid w:val="006757E9"/>
    <w:rsid w:val="00680BBA"/>
    <w:rsid w:val="006872B9"/>
    <w:rsid w:val="0069250E"/>
    <w:rsid w:val="006A00A9"/>
    <w:rsid w:val="006A2779"/>
    <w:rsid w:val="006A5DC6"/>
    <w:rsid w:val="006A75BC"/>
    <w:rsid w:val="006B431C"/>
    <w:rsid w:val="006B78C4"/>
    <w:rsid w:val="006C5F77"/>
    <w:rsid w:val="006D31A6"/>
    <w:rsid w:val="006D605A"/>
    <w:rsid w:val="006E48A4"/>
    <w:rsid w:val="006E626A"/>
    <w:rsid w:val="006F221B"/>
    <w:rsid w:val="006F2403"/>
    <w:rsid w:val="006F4C57"/>
    <w:rsid w:val="007029B0"/>
    <w:rsid w:val="0071095C"/>
    <w:rsid w:val="00723A64"/>
    <w:rsid w:val="00732452"/>
    <w:rsid w:val="00733FEA"/>
    <w:rsid w:val="00762BBD"/>
    <w:rsid w:val="0076524B"/>
    <w:rsid w:val="00771D01"/>
    <w:rsid w:val="007763CA"/>
    <w:rsid w:val="007809C7"/>
    <w:rsid w:val="00781BA7"/>
    <w:rsid w:val="00782A44"/>
    <w:rsid w:val="00785538"/>
    <w:rsid w:val="007903A6"/>
    <w:rsid w:val="007927B8"/>
    <w:rsid w:val="007A2CCE"/>
    <w:rsid w:val="007B3271"/>
    <w:rsid w:val="007C0318"/>
    <w:rsid w:val="007D2E24"/>
    <w:rsid w:val="007D401F"/>
    <w:rsid w:val="007D7548"/>
    <w:rsid w:val="007E74C7"/>
    <w:rsid w:val="007F0B74"/>
    <w:rsid w:val="007F0CE5"/>
    <w:rsid w:val="007F63EA"/>
    <w:rsid w:val="007F7F78"/>
    <w:rsid w:val="00801EA2"/>
    <w:rsid w:val="00802606"/>
    <w:rsid w:val="0080430F"/>
    <w:rsid w:val="00807365"/>
    <w:rsid w:val="00826DD1"/>
    <w:rsid w:val="00827EE3"/>
    <w:rsid w:val="00851F4E"/>
    <w:rsid w:val="00862258"/>
    <w:rsid w:val="00880793"/>
    <w:rsid w:val="00887271"/>
    <w:rsid w:val="008929B5"/>
    <w:rsid w:val="00897131"/>
    <w:rsid w:val="008A0918"/>
    <w:rsid w:val="008A4052"/>
    <w:rsid w:val="008B7D24"/>
    <w:rsid w:val="008D00D9"/>
    <w:rsid w:val="008D6D2B"/>
    <w:rsid w:val="008E5D8A"/>
    <w:rsid w:val="008E6102"/>
    <w:rsid w:val="008E6CD1"/>
    <w:rsid w:val="008E6EB7"/>
    <w:rsid w:val="008F0F02"/>
    <w:rsid w:val="008F237F"/>
    <w:rsid w:val="008F2836"/>
    <w:rsid w:val="00901EDD"/>
    <w:rsid w:val="00902FCE"/>
    <w:rsid w:val="00905401"/>
    <w:rsid w:val="00911D34"/>
    <w:rsid w:val="0092320D"/>
    <w:rsid w:val="00932700"/>
    <w:rsid w:val="00932CF9"/>
    <w:rsid w:val="009379EF"/>
    <w:rsid w:val="009542CB"/>
    <w:rsid w:val="009709C2"/>
    <w:rsid w:val="0097256D"/>
    <w:rsid w:val="00976D4F"/>
    <w:rsid w:val="009802C3"/>
    <w:rsid w:val="009B332E"/>
    <w:rsid w:val="009B4A6D"/>
    <w:rsid w:val="009B52C0"/>
    <w:rsid w:val="009B58F6"/>
    <w:rsid w:val="009B6F91"/>
    <w:rsid w:val="009C0D62"/>
    <w:rsid w:val="009C5B96"/>
    <w:rsid w:val="009D485C"/>
    <w:rsid w:val="009D50EA"/>
    <w:rsid w:val="009D6B4A"/>
    <w:rsid w:val="009E2FBF"/>
    <w:rsid w:val="009F153C"/>
    <w:rsid w:val="009F36DD"/>
    <w:rsid w:val="00A01A38"/>
    <w:rsid w:val="00A02F24"/>
    <w:rsid w:val="00A053B8"/>
    <w:rsid w:val="00A1110E"/>
    <w:rsid w:val="00A15E4B"/>
    <w:rsid w:val="00A16805"/>
    <w:rsid w:val="00A24231"/>
    <w:rsid w:val="00A2473E"/>
    <w:rsid w:val="00A258E6"/>
    <w:rsid w:val="00A25C8F"/>
    <w:rsid w:val="00A3767F"/>
    <w:rsid w:val="00A426BA"/>
    <w:rsid w:val="00A43387"/>
    <w:rsid w:val="00A52B34"/>
    <w:rsid w:val="00A5467A"/>
    <w:rsid w:val="00A561F2"/>
    <w:rsid w:val="00A5646B"/>
    <w:rsid w:val="00A56F6B"/>
    <w:rsid w:val="00A610B5"/>
    <w:rsid w:val="00A961C3"/>
    <w:rsid w:val="00A96B61"/>
    <w:rsid w:val="00AA7A84"/>
    <w:rsid w:val="00AB506C"/>
    <w:rsid w:val="00AD0491"/>
    <w:rsid w:val="00AD3122"/>
    <w:rsid w:val="00AD5D56"/>
    <w:rsid w:val="00AE67E0"/>
    <w:rsid w:val="00B150C3"/>
    <w:rsid w:val="00B21821"/>
    <w:rsid w:val="00B23BE7"/>
    <w:rsid w:val="00B26078"/>
    <w:rsid w:val="00B26F3A"/>
    <w:rsid w:val="00B81016"/>
    <w:rsid w:val="00B82BCB"/>
    <w:rsid w:val="00B96846"/>
    <w:rsid w:val="00BA29A8"/>
    <w:rsid w:val="00BA3953"/>
    <w:rsid w:val="00BA3CD5"/>
    <w:rsid w:val="00BB0235"/>
    <w:rsid w:val="00BB283C"/>
    <w:rsid w:val="00BC0BCA"/>
    <w:rsid w:val="00BC16F0"/>
    <w:rsid w:val="00BC283D"/>
    <w:rsid w:val="00BC41F5"/>
    <w:rsid w:val="00BC5C9D"/>
    <w:rsid w:val="00BD4339"/>
    <w:rsid w:val="00BD4472"/>
    <w:rsid w:val="00BD6F30"/>
    <w:rsid w:val="00BE088A"/>
    <w:rsid w:val="00BE0C30"/>
    <w:rsid w:val="00C06A9A"/>
    <w:rsid w:val="00C100C3"/>
    <w:rsid w:val="00C20A11"/>
    <w:rsid w:val="00C314EF"/>
    <w:rsid w:val="00C351B8"/>
    <w:rsid w:val="00C37503"/>
    <w:rsid w:val="00C52B2C"/>
    <w:rsid w:val="00C5373C"/>
    <w:rsid w:val="00C63631"/>
    <w:rsid w:val="00C74278"/>
    <w:rsid w:val="00C74491"/>
    <w:rsid w:val="00C81A8E"/>
    <w:rsid w:val="00C83BBF"/>
    <w:rsid w:val="00C87AC8"/>
    <w:rsid w:val="00C91E1A"/>
    <w:rsid w:val="00CA6B0E"/>
    <w:rsid w:val="00CB0F63"/>
    <w:rsid w:val="00CC01AF"/>
    <w:rsid w:val="00CD001A"/>
    <w:rsid w:val="00CD133E"/>
    <w:rsid w:val="00CD2625"/>
    <w:rsid w:val="00CE350D"/>
    <w:rsid w:val="00CF2E5D"/>
    <w:rsid w:val="00CF7260"/>
    <w:rsid w:val="00D03150"/>
    <w:rsid w:val="00D07CE5"/>
    <w:rsid w:val="00D1031C"/>
    <w:rsid w:val="00D1394A"/>
    <w:rsid w:val="00D13B7D"/>
    <w:rsid w:val="00D14BBA"/>
    <w:rsid w:val="00D173C5"/>
    <w:rsid w:val="00D2137A"/>
    <w:rsid w:val="00D35010"/>
    <w:rsid w:val="00D370A5"/>
    <w:rsid w:val="00D37F8B"/>
    <w:rsid w:val="00D40313"/>
    <w:rsid w:val="00D40990"/>
    <w:rsid w:val="00D46E82"/>
    <w:rsid w:val="00D51475"/>
    <w:rsid w:val="00D514DA"/>
    <w:rsid w:val="00D53368"/>
    <w:rsid w:val="00D57F5C"/>
    <w:rsid w:val="00D63B27"/>
    <w:rsid w:val="00D67C27"/>
    <w:rsid w:val="00D67E3C"/>
    <w:rsid w:val="00D71C39"/>
    <w:rsid w:val="00D720C0"/>
    <w:rsid w:val="00D73C6C"/>
    <w:rsid w:val="00D74F33"/>
    <w:rsid w:val="00D802D4"/>
    <w:rsid w:val="00D825A6"/>
    <w:rsid w:val="00D8260D"/>
    <w:rsid w:val="00D83D02"/>
    <w:rsid w:val="00D87339"/>
    <w:rsid w:val="00D902ED"/>
    <w:rsid w:val="00D97398"/>
    <w:rsid w:val="00DA0AFC"/>
    <w:rsid w:val="00DA445D"/>
    <w:rsid w:val="00DA4EBE"/>
    <w:rsid w:val="00DB2804"/>
    <w:rsid w:val="00DB5C27"/>
    <w:rsid w:val="00DC022D"/>
    <w:rsid w:val="00DC3C43"/>
    <w:rsid w:val="00DC3D42"/>
    <w:rsid w:val="00DD4A38"/>
    <w:rsid w:val="00DE1319"/>
    <w:rsid w:val="00DE22F9"/>
    <w:rsid w:val="00DE7398"/>
    <w:rsid w:val="00E23A6A"/>
    <w:rsid w:val="00E23C71"/>
    <w:rsid w:val="00E33FF7"/>
    <w:rsid w:val="00E502BD"/>
    <w:rsid w:val="00E67914"/>
    <w:rsid w:val="00E67F69"/>
    <w:rsid w:val="00E709BA"/>
    <w:rsid w:val="00E8029D"/>
    <w:rsid w:val="00E8135E"/>
    <w:rsid w:val="00E84A77"/>
    <w:rsid w:val="00EB746F"/>
    <w:rsid w:val="00EC21FC"/>
    <w:rsid w:val="00EC34FE"/>
    <w:rsid w:val="00ED4DBE"/>
    <w:rsid w:val="00EE5A32"/>
    <w:rsid w:val="00EE5F6C"/>
    <w:rsid w:val="00EF3214"/>
    <w:rsid w:val="00F06B9B"/>
    <w:rsid w:val="00F078E5"/>
    <w:rsid w:val="00F07D76"/>
    <w:rsid w:val="00F102D5"/>
    <w:rsid w:val="00F26DD5"/>
    <w:rsid w:val="00F36264"/>
    <w:rsid w:val="00F426E0"/>
    <w:rsid w:val="00F4505D"/>
    <w:rsid w:val="00F475AF"/>
    <w:rsid w:val="00F52028"/>
    <w:rsid w:val="00F54ADB"/>
    <w:rsid w:val="00F6274B"/>
    <w:rsid w:val="00F65924"/>
    <w:rsid w:val="00F7305A"/>
    <w:rsid w:val="00F82AA8"/>
    <w:rsid w:val="00F836A7"/>
    <w:rsid w:val="00F9191B"/>
    <w:rsid w:val="00F95666"/>
    <w:rsid w:val="00F978FB"/>
    <w:rsid w:val="00FA3799"/>
    <w:rsid w:val="00FB42D0"/>
    <w:rsid w:val="00FB7B61"/>
    <w:rsid w:val="00FD1232"/>
    <w:rsid w:val="00FD23C6"/>
    <w:rsid w:val="00FD3525"/>
    <w:rsid w:val="00FD54BD"/>
    <w:rsid w:val="00FF1BAF"/>
    <w:rsid w:val="00FF5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081"/>
    <w:pPr>
      <w:spacing w:after="200"/>
      <w:contextualSpacing/>
    </w:pPr>
    <w:rPr>
      <w:rFonts w:ascii="Times New Roman" w:eastAsia="Times New Roman" w:hAnsi="Times New Roman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5042"/>
    <w:pPr>
      <w:spacing w:after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0C5042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5042"/>
    <w:rPr>
      <w:rFonts w:ascii="Times New Roman" w:hAnsi="Times New Roman" w:cs="Times New Roman"/>
      <w:sz w:val="28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0C5042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5042"/>
    <w:rPr>
      <w:rFonts w:ascii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170</TotalTime>
  <Pages>4</Pages>
  <Words>1240</Words>
  <Characters>7071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максимка</dc:creator>
  <cp:keywords/>
  <dc:description/>
  <cp:lastModifiedBy>User</cp:lastModifiedBy>
  <cp:revision>16</cp:revision>
  <dcterms:created xsi:type="dcterms:W3CDTF">2010-01-23T14:09:00Z</dcterms:created>
  <dcterms:modified xsi:type="dcterms:W3CDTF">2010-03-10T10:37:00Z</dcterms:modified>
</cp:coreProperties>
</file>