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9F0" w:rsidRDefault="00B839F0" w:rsidP="00336BB6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Род имён существительных. </w:t>
      </w:r>
    </w:p>
    <w:p w:rsidR="00B839F0" w:rsidRPr="001019BC" w:rsidRDefault="00B839F0" w:rsidP="00336BB6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Имена существительные общего рода</w:t>
      </w:r>
    </w:p>
    <w:p w:rsidR="00B839F0" w:rsidRDefault="00B839F0" w:rsidP="00DE4467">
      <w:pPr>
        <w:jc w:val="both"/>
        <w:rPr>
          <w:rFonts w:ascii="Times New Roman" w:hAnsi="Times New Roman"/>
          <w:sz w:val="28"/>
          <w:szCs w:val="28"/>
        </w:rPr>
      </w:pPr>
      <w:r w:rsidRPr="001019BC">
        <w:rPr>
          <w:rFonts w:ascii="Times New Roman" w:hAnsi="Times New Roman"/>
          <w:b/>
          <w:i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закрепить знания о категории рода существительных; приучать к соблюдению языковых норм; познакомить с категорией общего рода ИС; повторить правила написания тире в простом предложении; развивать навыки согласования членов предложения, мотивацию к познавательной деятельности; воспитывать интерес к изучению русского языка.</w:t>
      </w:r>
    </w:p>
    <w:p w:rsidR="00B839F0" w:rsidRDefault="00B839F0" w:rsidP="00336BB6">
      <w:pPr>
        <w:rPr>
          <w:rFonts w:ascii="Times New Roman" w:hAnsi="Times New Roman"/>
          <w:sz w:val="28"/>
          <w:szCs w:val="28"/>
        </w:rPr>
      </w:pPr>
      <w:r w:rsidRPr="00AF489A">
        <w:rPr>
          <w:rFonts w:ascii="Times New Roman" w:hAnsi="Times New Roman"/>
          <w:b/>
          <w:sz w:val="28"/>
          <w:szCs w:val="28"/>
        </w:rPr>
        <w:t>Оборудование:</w:t>
      </w:r>
      <w:r>
        <w:rPr>
          <w:rFonts w:ascii="Times New Roman" w:hAnsi="Times New Roman"/>
          <w:sz w:val="28"/>
          <w:szCs w:val="28"/>
        </w:rPr>
        <w:t xml:space="preserve"> раздаточный материал.</w:t>
      </w:r>
    </w:p>
    <w:p w:rsidR="00B839F0" w:rsidRDefault="00B839F0" w:rsidP="00336BB6">
      <w:pPr>
        <w:rPr>
          <w:rFonts w:ascii="Times New Roman" w:hAnsi="Times New Roman"/>
          <w:sz w:val="28"/>
          <w:szCs w:val="28"/>
        </w:rPr>
      </w:pPr>
    </w:p>
    <w:p w:rsidR="00B839F0" w:rsidRDefault="00B839F0" w:rsidP="00336BB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ХОД УРОКА</w:t>
      </w:r>
    </w:p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І. </w:t>
      </w:r>
      <w:r>
        <w:rPr>
          <w:rFonts w:ascii="Times New Roman" w:hAnsi="Times New Roman"/>
          <w:sz w:val="28"/>
          <w:szCs w:val="28"/>
        </w:rPr>
        <w:t>Организационный момент. Приветствие.</w:t>
      </w:r>
    </w:p>
    <w:p w:rsidR="00B839F0" w:rsidRPr="001877DD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</w:p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ІІ.  </w:t>
      </w:r>
      <w:r>
        <w:rPr>
          <w:rFonts w:ascii="Times New Roman" w:hAnsi="Times New Roman"/>
          <w:sz w:val="28"/>
          <w:szCs w:val="28"/>
        </w:rPr>
        <w:t xml:space="preserve">Актуализация </w:t>
      </w:r>
      <w:r>
        <w:rPr>
          <w:rFonts w:ascii="Times New Roman" w:hAnsi="Times New Roman"/>
          <w:sz w:val="28"/>
          <w:szCs w:val="28"/>
          <w:lang w:val="uk-UA"/>
        </w:rPr>
        <w:t>опорних знаний.</w:t>
      </w:r>
    </w:p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Проверка </w:t>
      </w:r>
      <w:r w:rsidRPr="001877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домашнего задания: упр. 479  (записать ИС на доске, распределяя их по родам – 2 человека;  на доске – фонетический разбор слов резьба, косьба).</w:t>
      </w:r>
    </w:p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Назвать ИС  2 склонения, 3 склонения.</w:t>
      </w:r>
    </w:p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Что общего между ИС? (обозначают предмет, неодушевленные, нарицательные).</w:t>
      </w:r>
    </w:p>
    <w:p w:rsidR="00B839F0" w:rsidRPr="001877DD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</w:p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ІІІ. </w:t>
      </w:r>
      <w:r>
        <w:rPr>
          <w:rFonts w:ascii="Times New Roman" w:hAnsi="Times New Roman"/>
          <w:sz w:val="28"/>
          <w:szCs w:val="28"/>
        </w:rPr>
        <w:t>Мотивация учебной деятельности.</w:t>
      </w:r>
    </w:p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Как вы определили род ИС?</w:t>
      </w:r>
    </w:p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Категория рода – это постоянный признак или нет?</w:t>
      </w:r>
    </w:p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Прочитайте строки А.С.Пушкина и определите род слова «лебедь».</w:t>
      </w:r>
    </w:p>
    <w:p w:rsidR="00B839F0" w:rsidRDefault="00B839F0" w:rsidP="00336BB6">
      <w:pPr>
        <w:pStyle w:val="ListParagraph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ab/>
        <w:t>И тихая луна, как лебедь величавый,</w:t>
      </w:r>
    </w:p>
    <w:p w:rsidR="00B839F0" w:rsidRPr="00717DDD" w:rsidRDefault="00B839F0" w:rsidP="00336BB6">
      <w:pPr>
        <w:pStyle w:val="ListParagrap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Плывёт в сребристых облаках.</w:t>
      </w:r>
    </w:p>
    <w:p w:rsidR="00B839F0" w:rsidRDefault="00B839F0" w:rsidP="00336BB6">
      <w:pPr>
        <w:pStyle w:val="ListParagraph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ab/>
        <w:t>Глядь – поверх текучих вод</w:t>
      </w:r>
    </w:p>
    <w:p w:rsidR="00B839F0" w:rsidRDefault="00B839F0" w:rsidP="00336BB6">
      <w:pPr>
        <w:pStyle w:val="ListParagrap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Лебедь белая плывёт.</w:t>
      </w:r>
    </w:p>
    <w:p w:rsidR="00B839F0" w:rsidRDefault="00B839F0" w:rsidP="00333799">
      <w:pPr>
        <w:pStyle w:val="ListParagraph"/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времена А.Пушкина (1-я половина 19 века) это слово не имело устойчивого рода. В современном языке победила форма мужского рода, которая преобладала уже в 19 веке. Это говорит о том, что язык – явление развивающееся, и с течением времени в нём происходят значительные изменения.</w:t>
      </w:r>
    </w:p>
    <w:p w:rsidR="00B839F0" w:rsidRPr="00333799" w:rsidRDefault="00B839F0" w:rsidP="00333799">
      <w:pPr>
        <w:pStyle w:val="ListParagraph"/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Pr="00333799">
        <w:rPr>
          <w:rFonts w:ascii="Times New Roman" w:hAnsi="Times New Roman"/>
          <w:sz w:val="28"/>
          <w:szCs w:val="28"/>
        </w:rPr>
        <w:t>Сформулируйте тему урока.  Определите цели.</w:t>
      </w:r>
    </w:p>
    <w:p w:rsidR="00B839F0" w:rsidRPr="001019BC" w:rsidRDefault="00B839F0" w:rsidP="00336BB6">
      <w:pPr>
        <w:pStyle w:val="ListParagraph"/>
        <w:spacing w:after="0"/>
        <w:rPr>
          <w:rFonts w:ascii="Times New Roman" w:hAnsi="Times New Roman"/>
          <w:sz w:val="28"/>
          <w:szCs w:val="28"/>
        </w:rPr>
      </w:pPr>
    </w:p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en-US"/>
        </w:rPr>
        <w:t>V</w:t>
      </w:r>
      <w:r w:rsidRPr="001877D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Работа над темой.</w:t>
      </w:r>
    </w:p>
    <w:p w:rsidR="00B839F0" w:rsidRDefault="00B839F0" w:rsidP="0033379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– Как вы понимаете слово «род»? (семья, родня)</w:t>
      </w:r>
    </w:p>
    <w:p w:rsidR="00B839F0" w:rsidRDefault="00B839F0" w:rsidP="0033379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Все имена существительные по категории рода делятся на 3 группы – мужской, средний и женский род. В современном русском языке род относится к самостоятельным морфологическим признакам, т.е. эта категория устойчивая, неизменяемая.</w:t>
      </w:r>
    </w:p>
    <w:p w:rsidR="00B839F0" w:rsidRDefault="00B839F0" w:rsidP="0033379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Какие окончания у ИС мужского, женского, среднего рода?</w:t>
      </w:r>
    </w:p>
    <w:p w:rsidR="00B839F0" w:rsidRDefault="00B839F0" w:rsidP="0033379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Составление опорной таблицы.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31"/>
        <w:gridCol w:w="2163"/>
        <w:gridCol w:w="2126"/>
      </w:tblGrid>
      <w:tr w:rsidR="00B839F0" w:rsidRPr="008251B7" w:rsidTr="008251B7">
        <w:tc>
          <w:tcPr>
            <w:tcW w:w="2231" w:type="dxa"/>
          </w:tcPr>
          <w:p w:rsidR="00B839F0" w:rsidRPr="008251B7" w:rsidRDefault="00B839F0" w:rsidP="008251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51B7">
              <w:rPr>
                <w:rFonts w:ascii="Times New Roman" w:hAnsi="Times New Roman"/>
                <w:b/>
                <w:sz w:val="28"/>
                <w:szCs w:val="28"/>
              </w:rPr>
              <w:t>М.р.</w:t>
            </w:r>
          </w:p>
        </w:tc>
        <w:tc>
          <w:tcPr>
            <w:tcW w:w="2163" w:type="dxa"/>
          </w:tcPr>
          <w:p w:rsidR="00B839F0" w:rsidRPr="008251B7" w:rsidRDefault="00B839F0" w:rsidP="008251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51B7">
              <w:rPr>
                <w:rFonts w:ascii="Times New Roman" w:hAnsi="Times New Roman"/>
                <w:b/>
                <w:sz w:val="28"/>
                <w:szCs w:val="28"/>
              </w:rPr>
              <w:t>Ж.р.</w:t>
            </w:r>
          </w:p>
        </w:tc>
        <w:tc>
          <w:tcPr>
            <w:tcW w:w="2126" w:type="dxa"/>
          </w:tcPr>
          <w:p w:rsidR="00B839F0" w:rsidRPr="008251B7" w:rsidRDefault="00B839F0" w:rsidP="008251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51B7">
              <w:rPr>
                <w:rFonts w:ascii="Times New Roman" w:hAnsi="Times New Roman"/>
                <w:b/>
                <w:sz w:val="28"/>
                <w:szCs w:val="28"/>
              </w:rPr>
              <w:t>С.р.</w:t>
            </w:r>
          </w:p>
        </w:tc>
      </w:tr>
      <w:tr w:rsidR="00B839F0" w:rsidRPr="008251B7" w:rsidTr="008251B7">
        <w:tc>
          <w:tcPr>
            <w:tcW w:w="2231" w:type="dxa"/>
          </w:tcPr>
          <w:p w:rsidR="00B839F0" w:rsidRPr="008251B7" w:rsidRDefault="00B839F0" w:rsidP="008251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51B7">
              <w:rPr>
                <w:rFonts w:ascii="Times New Roman" w:hAnsi="Times New Roman"/>
                <w:b/>
                <w:sz w:val="28"/>
                <w:szCs w:val="28"/>
              </w:rPr>
              <w:t xml:space="preserve">-а, -я, </w:t>
            </w:r>
            <w:r w:rsidRPr="008251B7">
              <w:rPr>
                <w:rFonts w:ascii="Times New Roman" w:hAnsi="Times New Roman"/>
                <w:b/>
                <w:sz w:val="28"/>
                <w:szCs w:val="28"/>
              </w:rPr>
              <w:sym w:font="Symbol" w:char="F07F"/>
            </w:r>
          </w:p>
        </w:tc>
        <w:tc>
          <w:tcPr>
            <w:tcW w:w="2163" w:type="dxa"/>
          </w:tcPr>
          <w:p w:rsidR="00B839F0" w:rsidRPr="008251B7" w:rsidRDefault="00B839F0" w:rsidP="008251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51B7">
              <w:rPr>
                <w:rFonts w:ascii="Times New Roman" w:hAnsi="Times New Roman"/>
                <w:b/>
                <w:sz w:val="28"/>
                <w:szCs w:val="28"/>
              </w:rPr>
              <w:t xml:space="preserve">-а, -я, </w:t>
            </w:r>
            <w:r w:rsidRPr="008251B7">
              <w:rPr>
                <w:rFonts w:ascii="Times New Roman" w:hAnsi="Times New Roman"/>
                <w:b/>
                <w:sz w:val="28"/>
                <w:szCs w:val="28"/>
              </w:rPr>
              <w:sym w:font="Symbol" w:char="F07F"/>
            </w:r>
          </w:p>
        </w:tc>
        <w:tc>
          <w:tcPr>
            <w:tcW w:w="2126" w:type="dxa"/>
          </w:tcPr>
          <w:p w:rsidR="00B839F0" w:rsidRPr="008251B7" w:rsidRDefault="00B839F0" w:rsidP="008251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51B7">
              <w:rPr>
                <w:rFonts w:ascii="Times New Roman" w:hAnsi="Times New Roman"/>
                <w:b/>
                <w:sz w:val="28"/>
                <w:szCs w:val="28"/>
              </w:rPr>
              <w:t>-о, -е</w:t>
            </w:r>
          </w:p>
        </w:tc>
      </w:tr>
    </w:tbl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Для чего нужно знать род ИС? (чтобы согласовывать с прилагательными и глаголами прошедшего времени)</w:t>
      </w:r>
    </w:p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</w:p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упр. 502 – записать словосочетания, обозначить главное слово , указать род существительных</w:t>
      </w:r>
    </w:p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упр. 503 – у доски.</w:t>
      </w:r>
    </w:p>
    <w:p w:rsidR="00B839F0" w:rsidRDefault="00B839F0" w:rsidP="0054435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Не всегда просто определить род ИС. Есть слова, которые нужно запомнить, сверять по орфографическому словарю. В этом заключается </w:t>
      </w:r>
      <w:r w:rsidRPr="00544352">
        <w:rPr>
          <w:rFonts w:ascii="Times New Roman" w:hAnsi="Times New Roman"/>
          <w:sz w:val="28"/>
          <w:szCs w:val="28"/>
          <w:u w:val="single"/>
        </w:rPr>
        <w:t>богатство</w:t>
      </w:r>
      <w:r>
        <w:rPr>
          <w:rFonts w:ascii="Times New Roman" w:hAnsi="Times New Roman"/>
          <w:sz w:val="28"/>
          <w:szCs w:val="28"/>
        </w:rPr>
        <w:t xml:space="preserve"> языка. </w:t>
      </w:r>
    </w:p>
    <w:p w:rsidR="00B839F0" w:rsidRDefault="00B839F0" w:rsidP="0054435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839F0" w:rsidRPr="00544352" w:rsidRDefault="00B839F0" w:rsidP="00544352">
      <w:pPr>
        <w:spacing w:after="0"/>
        <w:rPr>
          <w:rFonts w:ascii="Times New Roman" w:hAnsi="Times New Roman"/>
          <w:b/>
          <w:sz w:val="28"/>
          <w:szCs w:val="28"/>
        </w:rPr>
      </w:pPr>
      <w:r w:rsidRPr="00A3157D">
        <w:rPr>
          <w:rFonts w:ascii="Times New Roman" w:hAnsi="Times New Roman"/>
          <w:b/>
          <w:sz w:val="28"/>
          <w:szCs w:val="28"/>
        </w:rPr>
        <w:t>Физкультминутка</w:t>
      </w:r>
    </w:p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</w:p>
    <w:p w:rsidR="00B839F0" w:rsidRPr="00544352" w:rsidRDefault="00B839F0" w:rsidP="00544352">
      <w:pPr>
        <w:spacing w:after="0"/>
        <w:rPr>
          <w:rFonts w:ascii="Times New Roman" w:hAnsi="Times New Roman"/>
          <w:sz w:val="28"/>
          <w:szCs w:val="28"/>
        </w:rPr>
      </w:pPr>
      <w:r w:rsidRPr="00544352">
        <w:rPr>
          <w:rFonts w:ascii="Times New Roman" w:hAnsi="Times New Roman"/>
          <w:sz w:val="28"/>
          <w:szCs w:val="28"/>
        </w:rPr>
        <w:t>4.  Согласуйте прилагательные с существительными</w:t>
      </w:r>
      <w:r>
        <w:rPr>
          <w:rFonts w:ascii="Times New Roman" w:hAnsi="Times New Roman"/>
          <w:sz w:val="28"/>
          <w:szCs w:val="28"/>
        </w:rPr>
        <w:t>, определить род ИС.</w:t>
      </w:r>
    </w:p>
    <w:p w:rsidR="00B839F0" w:rsidRDefault="00B839F0" w:rsidP="00544352">
      <w:pPr>
        <w:pStyle w:val="ListParagraph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(Черный) кофе, (застарелый) мозоль, (известный) фамилия, (вкусный) повидло,  (новый) туфля, (розовый) тюль, (прозрачный) вуаль, (сладкий) какао, (детский) шампунь.</w:t>
      </w:r>
    </w:p>
    <w:p w:rsidR="00B839F0" w:rsidRDefault="00B839F0" w:rsidP="00544352"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Запишите ИС в таблицу  и запомните.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31"/>
        <w:gridCol w:w="2163"/>
        <w:gridCol w:w="2126"/>
      </w:tblGrid>
      <w:tr w:rsidR="00B839F0" w:rsidRPr="008251B7" w:rsidTr="008251B7">
        <w:tc>
          <w:tcPr>
            <w:tcW w:w="2231" w:type="dxa"/>
          </w:tcPr>
          <w:p w:rsidR="00B839F0" w:rsidRPr="008251B7" w:rsidRDefault="00B839F0" w:rsidP="008251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51B7">
              <w:rPr>
                <w:rFonts w:ascii="Times New Roman" w:hAnsi="Times New Roman"/>
                <w:b/>
                <w:sz w:val="28"/>
                <w:szCs w:val="28"/>
              </w:rPr>
              <w:t>М.р.</w:t>
            </w:r>
          </w:p>
        </w:tc>
        <w:tc>
          <w:tcPr>
            <w:tcW w:w="2163" w:type="dxa"/>
          </w:tcPr>
          <w:p w:rsidR="00B839F0" w:rsidRPr="008251B7" w:rsidRDefault="00B839F0" w:rsidP="008251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51B7">
              <w:rPr>
                <w:rFonts w:ascii="Times New Roman" w:hAnsi="Times New Roman"/>
                <w:b/>
                <w:sz w:val="28"/>
                <w:szCs w:val="28"/>
              </w:rPr>
              <w:t>Ж.р.</w:t>
            </w:r>
          </w:p>
        </w:tc>
        <w:tc>
          <w:tcPr>
            <w:tcW w:w="2126" w:type="dxa"/>
          </w:tcPr>
          <w:p w:rsidR="00B839F0" w:rsidRPr="008251B7" w:rsidRDefault="00B839F0" w:rsidP="008251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51B7">
              <w:rPr>
                <w:rFonts w:ascii="Times New Roman" w:hAnsi="Times New Roman"/>
                <w:b/>
                <w:sz w:val="28"/>
                <w:szCs w:val="28"/>
              </w:rPr>
              <w:t>С.р.</w:t>
            </w:r>
          </w:p>
        </w:tc>
      </w:tr>
      <w:tr w:rsidR="00B839F0" w:rsidRPr="008251B7" w:rsidTr="008251B7">
        <w:tc>
          <w:tcPr>
            <w:tcW w:w="2231" w:type="dxa"/>
          </w:tcPr>
          <w:p w:rsidR="00B839F0" w:rsidRPr="008251B7" w:rsidRDefault="00B839F0" w:rsidP="008251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51B7">
              <w:rPr>
                <w:rFonts w:ascii="Times New Roman" w:hAnsi="Times New Roman"/>
                <w:sz w:val="28"/>
                <w:szCs w:val="28"/>
              </w:rPr>
              <w:t>кофе</w:t>
            </w:r>
          </w:p>
          <w:p w:rsidR="00B839F0" w:rsidRPr="008251B7" w:rsidRDefault="00B839F0" w:rsidP="008251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51B7">
              <w:rPr>
                <w:rFonts w:ascii="Times New Roman" w:hAnsi="Times New Roman"/>
                <w:sz w:val="28"/>
                <w:szCs w:val="28"/>
              </w:rPr>
              <w:t>тюль</w:t>
            </w:r>
          </w:p>
          <w:p w:rsidR="00B839F0" w:rsidRPr="008251B7" w:rsidRDefault="00B839F0" w:rsidP="008251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51B7">
              <w:rPr>
                <w:rFonts w:ascii="Times New Roman" w:hAnsi="Times New Roman"/>
                <w:sz w:val="28"/>
                <w:szCs w:val="28"/>
              </w:rPr>
              <w:t>шампунь</w:t>
            </w:r>
          </w:p>
        </w:tc>
        <w:tc>
          <w:tcPr>
            <w:tcW w:w="2163" w:type="dxa"/>
          </w:tcPr>
          <w:p w:rsidR="00B839F0" w:rsidRPr="008251B7" w:rsidRDefault="00B839F0" w:rsidP="008251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51B7">
              <w:rPr>
                <w:rFonts w:ascii="Times New Roman" w:hAnsi="Times New Roman"/>
                <w:sz w:val="28"/>
                <w:szCs w:val="28"/>
              </w:rPr>
              <w:t>мозоль</w:t>
            </w:r>
          </w:p>
          <w:p w:rsidR="00B839F0" w:rsidRPr="008251B7" w:rsidRDefault="00B839F0" w:rsidP="008251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51B7">
              <w:rPr>
                <w:rFonts w:ascii="Times New Roman" w:hAnsi="Times New Roman"/>
                <w:sz w:val="28"/>
                <w:szCs w:val="28"/>
              </w:rPr>
              <w:t>фамилия</w:t>
            </w:r>
          </w:p>
          <w:p w:rsidR="00B839F0" w:rsidRPr="008251B7" w:rsidRDefault="00B839F0" w:rsidP="008251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51B7">
              <w:rPr>
                <w:rFonts w:ascii="Times New Roman" w:hAnsi="Times New Roman"/>
                <w:sz w:val="28"/>
                <w:szCs w:val="28"/>
              </w:rPr>
              <w:t>туфля</w:t>
            </w:r>
          </w:p>
          <w:p w:rsidR="00B839F0" w:rsidRPr="008251B7" w:rsidRDefault="00B839F0" w:rsidP="008251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51B7">
              <w:rPr>
                <w:rFonts w:ascii="Times New Roman" w:hAnsi="Times New Roman"/>
                <w:sz w:val="28"/>
                <w:szCs w:val="28"/>
              </w:rPr>
              <w:t>вуаль</w:t>
            </w:r>
          </w:p>
        </w:tc>
        <w:tc>
          <w:tcPr>
            <w:tcW w:w="2126" w:type="dxa"/>
          </w:tcPr>
          <w:p w:rsidR="00B839F0" w:rsidRPr="008251B7" w:rsidRDefault="00B839F0" w:rsidP="008251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51B7">
              <w:rPr>
                <w:rFonts w:ascii="Times New Roman" w:hAnsi="Times New Roman"/>
                <w:sz w:val="28"/>
                <w:szCs w:val="28"/>
              </w:rPr>
              <w:t>какао</w:t>
            </w:r>
          </w:p>
          <w:p w:rsidR="00B839F0" w:rsidRPr="008251B7" w:rsidRDefault="00B839F0" w:rsidP="008251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51B7">
              <w:rPr>
                <w:rFonts w:ascii="Times New Roman" w:hAnsi="Times New Roman"/>
                <w:sz w:val="28"/>
                <w:szCs w:val="28"/>
              </w:rPr>
              <w:t>повидло</w:t>
            </w:r>
          </w:p>
        </w:tc>
      </w:tr>
    </w:tbl>
    <w:p w:rsidR="00B839F0" w:rsidRDefault="00B839F0" w:rsidP="00544352">
      <w:pPr>
        <w:pStyle w:val="ListParagraph"/>
        <w:rPr>
          <w:rFonts w:ascii="Times New Roman" w:hAnsi="Times New Roman"/>
          <w:sz w:val="28"/>
          <w:szCs w:val="28"/>
        </w:rPr>
      </w:pPr>
    </w:p>
    <w:p w:rsidR="00B839F0" w:rsidRDefault="00B839F0" w:rsidP="0054435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Проблемная ситуация.</w:t>
      </w:r>
    </w:p>
    <w:p w:rsidR="00B839F0" w:rsidRDefault="00B839F0" w:rsidP="0054435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Определите род данных существительных. Он или она? Мой или моя?</w:t>
      </w:r>
    </w:p>
    <w:p w:rsidR="00B839F0" w:rsidRDefault="00B839F0" w:rsidP="00544352"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Забияка, рёва, обжора, работяга, злюка, подлиза, непоседа, задира.</w:t>
      </w:r>
    </w:p>
    <w:p w:rsidR="00B839F0" w:rsidRPr="00544352" w:rsidRDefault="00B839F0" w:rsidP="00336BB6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Эти слова называются словами общего рода, и «приобретают» они мужской или женский род только в контексте: </w:t>
      </w:r>
      <w:r w:rsidRPr="00544352">
        <w:rPr>
          <w:rFonts w:ascii="Times New Roman" w:hAnsi="Times New Roman"/>
          <w:i/>
          <w:sz w:val="28"/>
          <w:szCs w:val="28"/>
        </w:rPr>
        <w:tab/>
        <w:t xml:space="preserve">Какой ты, Миша, непоседа! </w:t>
      </w:r>
    </w:p>
    <w:p w:rsidR="00B839F0" w:rsidRPr="00544352" w:rsidRDefault="00B839F0" w:rsidP="00544352">
      <w:pPr>
        <w:spacing w:after="0"/>
        <w:ind w:left="4956" w:firstLine="708"/>
        <w:rPr>
          <w:rFonts w:ascii="Times New Roman" w:hAnsi="Times New Roman"/>
          <w:i/>
          <w:sz w:val="28"/>
          <w:szCs w:val="28"/>
        </w:rPr>
      </w:pPr>
      <w:r w:rsidRPr="00544352">
        <w:rPr>
          <w:rFonts w:ascii="Times New Roman" w:hAnsi="Times New Roman"/>
          <w:i/>
          <w:sz w:val="28"/>
          <w:szCs w:val="28"/>
        </w:rPr>
        <w:t>Какая ты, Лиза, непоседа!</w:t>
      </w:r>
    </w:p>
    <w:p w:rsidR="00B839F0" w:rsidRDefault="00B839F0" w:rsidP="0054435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Составьте несколько словосочетаний или предложений, чтобы можно было определить род этих слов.</w:t>
      </w:r>
    </w:p>
    <w:p w:rsidR="00B839F0" w:rsidRDefault="00B839F0" w:rsidP="00544352">
      <w:pPr>
        <w:spacing w:after="0"/>
        <w:rPr>
          <w:rFonts w:ascii="Times New Roman" w:hAnsi="Times New Roman"/>
          <w:sz w:val="28"/>
          <w:szCs w:val="28"/>
        </w:rPr>
      </w:pPr>
    </w:p>
    <w:p w:rsidR="00B839F0" w:rsidRPr="00DE4467" w:rsidRDefault="00B839F0" w:rsidP="00DE446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DE4467">
        <w:rPr>
          <w:rFonts w:ascii="Times New Roman" w:hAnsi="Times New Roman"/>
          <w:sz w:val="28"/>
          <w:szCs w:val="28"/>
        </w:rPr>
        <w:t>Допишите пропущенные окончания, вставьте недостающие знаки препинания.</w:t>
      </w:r>
    </w:p>
    <w:p w:rsidR="00B839F0" w:rsidRDefault="00B839F0" w:rsidP="00DE4467"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Ваня  больш..  умница. Моя подруга Катя  всем известн..  тихоня. Мой брат Виктор  настоящ..   забияка.  Эт..  маленьк..  непоседа не мог усидеть спокойно ни минуты.</w:t>
      </w:r>
    </w:p>
    <w:p w:rsidR="00B839F0" w:rsidRDefault="00B839F0" w:rsidP="00DE4467">
      <w:pPr>
        <w:pStyle w:val="ListParagraph"/>
        <w:rPr>
          <w:rFonts w:ascii="Times New Roman" w:hAnsi="Times New Roman"/>
          <w:sz w:val="28"/>
          <w:szCs w:val="28"/>
        </w:rPr>
      </w:pPr>
    </w:p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V</w:t>
      </w:r>
      <w:r w:rsidRPr="001877D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Подведение итогов.</w:t>
      </w:r>
    </w:p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Как определить род существительных?</w:t>
      </w:r>
    </w:p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Что такое ИС общего рода?</w:t>
      </w:r>
    </w:p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С какими частями речи согласуются ИС в роде?</w:t>
      </w:r>
    </w:p>
    <w:p w:rsidR="00B839F0" w:rsidRPr="00DE4467" w:rsidRDefault="00B839F0" w:rsidP="00DE4467">
      <w:pPr>
        <w:spacing w:after="0"/>
        <w:ind w:left="360" w:firstLine="34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DE4467">
        <w:rPr>
          <w:rFonts w:ascii="Times New Roman" w:hAnsi="Times New Roman"/>
          <w:sz w:val="28"/>
          <w:szCs w:val="28"/>
        </w:rPr>
        <w:t>Образуйте, где возможно, парные по роду пары.</w:t>
      </w:r>
      <w:r>
        <w:rPr>
          <w:rFonts w:ascii="Times New Roman" w:hAnsi="Times New Roman"/>
          <w:sz w:val="28"/>
          <w:szCs w:val="28"/>
        </w:rPr>
        <w:t xml:space="preserve"> (устно)</w:t>
      </w:r>
    </w:p>
    <w:p w:rsidR="00B839F0" w:rsidRPr="00DE4467" w:rsidRDefault="00B839F0" w:rsidP="00DE446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E4467">
        <w:rPr>
          <w:rFonts w:ascii="Times New Roman" w:hAnsi="Times New Roman"/>
          <w:sz w:val="28"/>
          <w:szCs w:val="28"/>
        </w:rPr>
        <w:t xml:space="preserve">Слон – слониха, заяц - …, волк - …, лис - …, кроль - …, бык - …, курица - …, </w:t>
      </w:r>
    </w:p>
    <w:p w:rsidR="00B839F0" w:rsidRPr="00DE4467" w:rsidRDefault="00B839F0" w:rsidP="00DE446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E4467">
        <w:rPr>
          <w:rFonts w:ascii="Times New Roman" w:hAnsi="Times New Roman"/>
          <w:sz w:val="28"/>
          <w:szCs w:val="28"/>
        </w:rPr>
        <w:t>утка - …, орёл - …, акула - …, баран - …, стул - … .</w:t>
      </w:r>
    </w:p>
    <w:p w:rsidR="00B839F0" w:rsidRDefault="00B839F0" w:rsidP="00DE446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1877D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Рефлексия.</w:t>
      </w:r>
    </w:p>
    <w:p w:rsidR="00B839F0" w:rsidRPr="001877DD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</w:p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1877D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Домашнее задание.</w:t>
      </w:r>
    </w:p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  <w:r w:rsidRPr="00C77740">
        <w:rPr>
          <w:rFonts w:ascii="Times New Roman" w:hAnsi="Times New Roman"/>
          <w:sz w:val="28"/>
          <w:szCs w:val="28"/>
        </w:rPr>
        <w:t>§</w:t>
      </w:r>
      <w:r>
        <w:rPr>
          <w:rFonts w:ascii="Times New Roman" w:hAnsi="Times New Roman"/>
          <w:sz w:val="28"/>
          <w:szCs w:val="28"/>
        </w:rPr>
        <w:t xml:space="preserve"> 92,  упражнения 504 и 506(на выбор)</w:t>
      </w:r>
    </w:p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</w:p>
    <w:p w:rsidR="00B839F0" w:rsidRDefault="00B839F0" w:rsidP="00336BB6">
      <w:pPr>
        <w:spacing w:after="0"/>
        <w:rPr>
          <w:rFonts w:ascii="Times New Roman" w:hAnsi="Times New Roman"/>
          <w:sz w:val="28"/>
          <w:szCs w:val="28"/>
        </w:rPr>
      </w:pPr>
    </w:p>
    <w:p w:rsidR="00B839F0" w:rsidRPr="00AF489A" w:rsidRDefault="00B839F0" w:rsidP="00336BB6">
      <w:pPr>
        <w:spacing w:after="0"/>
        <w:rPr>
          <w:rFonts w:ascii="Times New Roman" w:hAnsi="Times New Roman"/>
          <w:b/>
          <w:sz w:val="28"/>
          <w:szCs w:val="28"/>
        </w:rPr>
      </w:pPr>
      <w:r w:rsidRPr="00AF489A">
        <w:rPr>
          <w:rFonts w:ascii="Times New Roman" w:hAnsi="Times New Roman"/>
          <w:b/>
          <w:sz w:val="28"/>
          <w:szCs w:val="28"/>
        </w:rPr>
        <w:t>Приложение 1</w:t>
      </w:r>
    </w:p>
    <w:p w:rsidR="00B839F0" w:rsidRPr="00717DDD" w:rsidRDefault="00B839F0" w:rsidP="00336BB6">
      <w:pPr>
        <w:pStyle w:val="ListParagraph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 w:rsidRPr="00717DDD">
        <w:rPr>
          <w:rFonts w:ascii="Times New Roman" w:hAnsi="Times New Roman"/>
          <w:b/>
          <w:sz w:val="28"/>
          <w:szCs w:val="28"/>
        </w:rPr>
        <w:t>Прочитать строки  А.Пушкина, определить род слова «лебедь».</w:t>
      </w:r>
    </w:p>
    <w:p w:rsidR="00B839F0" w:rsidRDefault="00B839F0" w:rsidP="00336BB6">
      <w:pPr>
        <w:pStyle w:val="ListParagraph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ab/>
        <w:t>И тихая луна, как лебедь величавый,</w:t>
      </w:r>
    </w:p>
    <w:p w:rsidR="00B839F0" w:rsidRPr="00717DDD" w:rsidRDefault="00B839F0" w:rsidP="00336BB6">
      <w:pPr>
        <w:pStyle w:val="ListParagrap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Плывёт в сребристых облаках.</w:t>
      </w:r>
    </w:p>
    <w:p w:rsidR="00B839F0" w:rsidRDefault="00B839F0" w:rsidP="00336BB6">
      <w:pPr>
        <w:pStyle w:val="ListParagraph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ab/>
        <w:t>Глядь – поверх текучих вод</w:t>
      </w:r>
    </w:p>
    <w:p w:rsidR="00B839F0" w:rsidRDefault="00B839F0" w:rsidP="00336BB6">
      <w:pPr>
        <w:pStyle w:val="ListParagrap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Лебедь белая плывёт.</w:t>
      </w:r>
    </w:p>
    <w:p w:rsidR="00B839F0" w:rsidRDefault="00B839F0" w:rsidP="00336BB6">
      <w:pPr>
        <w:pStyle w:val="ListParagraph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39F0" w:rsidRPr="00717DDD" w:rsidRDefault="00B839F0" w:rsidP="00336BB6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  <w:b/>
          <w:sz w:val="28"/>
          <w:szCs w:val="28"/>
        </w:rPr>
      </w:pPr>
      <w:r w:rsidRPr="00717DDD">
        <w:rPr>
          <w:rFonts w:ascii="Times New Roman" w:hAnsi="Times New Roman"/>
          <w:b/>
          <w:sz w:val="28"/>
          <w:szCs w:val="28"/>
        </w:rPr>
        <w:t>Согласуйте прилагательные с существительными.</w:t>
      </w:r>
    </w:p>
    <w:p w:rsidR="00B839F0" w:rsidRDefault="00B839F0" w:rsidP="00336BB6"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(Черный) кофе, (застарелый) мозоль, (известный) фамилия, (вкусный) повидло,  (новый) туфля, (розовый) тюль, (прозрачный) вуаль, (сладкий) какао, (детский) шампунь.</w:t>
      </w:r>
    </w:p>
    <w:p w:rsidR="00B839F0" w:rsidRDefault="00B839F0" w:rsidP="00336BB6">
      <w:pPr>
        <w:pStyle w:val="ListParagraph"/>
        <w:rPr>
          <w:rFonts w:ascii="Times New Roman" w:hAnsi="Times New Roman"/>
          <w:sz w:val="28"/>
          <w:szCs w:val="28"/>
        </w:rPr>
      </w:pPr>
    </w:p>
    <w:p w:rsidR="00B839F0" w:rsidRPr="00717DDD" w:rsidRDefault="00B839F0" w:rsidP="00336BB6">
      <w:pPr>
        <w:pStyle w:val="ListParagraph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 w:rsidRPr="00717DDD">
        <w:rPr>
          <w:rFonts w:ascii="Times New Roman" w:hAnsi="Times New Roman"/>
          <w:b/>
          <w:sz w:val="28"/>
          <w:szCs w:val="28"/>
        </w:rPr>
        <w:t>Определите род данных имен существительных.</w:t>
      </w:r>
    </w:p>
    <w:p w:rsidR="00B839F0" w:rsidRDefault="00B839F0" w:rsidP="00336BB6"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Забияка, рёва, обжора, работяга, злюка, подлиза, непоседа, задира.</w:t>
      </w:r>
    </w:p>
    <w:p w:rsidR="00B839F0" w:rsidRDefault="00B839F0" w:rsidP="00336BB6">
      <w:pPr>
        <w:pStyle w:val="ListParagraph"/>
        <w:rPr>
          <w:rFonts w:ascii="Times New Roman" w:hAnsi="Times New Roman"/>
          <w:sz w:val="28"/>
          <w:szCs w:val="28"/>
        </w:rPr>
      </w:pPr>
    </w:p>
    <w:p w:rsidR="00B839F0" w:rsidRPr="00717DDD" w:rsidRDefault="00B839F0" w:rsidP="00336BB6">
      <w:pPr>
        <w:pStyle w:val="ListParagraph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 w:rsidRPr="00717DDD">
        <w:rPr>
          <w:rFonts w:ascii="Times New Roman" w:hAnsi="Times New Roman"/>
          <w:b/>
          <w:sz w:val="28"/>
          <w:szCs w:val="28"/>
        </w:rPr>
        <w:t>Допишите пропущенные окончания, вставьте недостающие знаки препинания.</w:t>
      </w:r>
    </w:p>
    <w:p w:rsidR="00B839F0" w:rsidRDefault="00B839F0" w:rsidP="00336BB6"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Ваня  больш..  умница. Моя подруга Катя  всем известн..  тихоня. Мой брат Виктор  настоящ..   забияка.  Эт..  маленьк..  непоседа не мог усидеть спокойно ни минуты.</w:t>
      </w:r>
    </w:p>
    <w:p w:rsidR="00B839F0" w:rsidRDefault="00B839F0" w:rsidP="00336BB6">
      <w:pPr>
        <w:pStyle w:val="ListParagraph"/>
        <w:rPr>
          <w:rFonts w:ascii="Times New Roman" w:hAnsi="Times New Roman"/>
          <w:sz w:val="28"/>
          <w:szCs w:val="28"/>
        </w:rPr>
      </w:pPr>
    </w:p>
    <w:p w:rsidR="00B839F0" w:rsidRPr="00717DDD" w:rsidRDefault="00B839F0" w:rsidP="00336BB6">
      <w:pPr>
        <w:pStyle w:val="ListParagraph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 w:rsidRPr="00717DDD">
        <w:rPr>
          <w:rFonts w:ascii="Times New Roman" w:hAnsi="Times New Roman"/>
          <w:b/>
          <w:sz w:val="28"/>
          <w:szCs w:val="28"/>
        </w:rPr>
        <w:t>Образуйте, где возможно, парные по роду пары.</w:t>
      </w:r>
    </w:p>
    <w:p w:rsidR="00B839F0" w:rsidRPr="00DE4467" w:rsidRDefault="00B839F0" w:rsidP="00DE4467"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Слон – слониха, заяц - …, волк - …, лис - …, кроль - …, бык - …, курица - …,  </w:t>
      </w:r>
      <w:r w:rsidRPr="00DE4467">
        <w:rPr>
          <w:rFonts w:ascii="Times New Roman" w:hAnsi="Times New Roman"/>
          <w:sz w:val="28"/>
          <w:szCs w:val="28"/>
        </w:rPr>
        <w:t>утка - …, орёл - …, акула - …, баран - …, стул - … .</w:t>
      </w:r>
    </w:p>
    <w:p w:rsidR="00B839F0" w:rsidRDefault="00B839F0" w:rsidP="00336BB6">
      <w:pPr>
        <w:pStyle w:val="ListParagraph"/>
        <w:rPr>
          <w:rFonts w:ascii="Times New Roman" w:hAnsi="Times New Roman"/>
          <w:sz w:val="28"/>
          <w:szCs w:val="28"/>
        </w:rPr>
      </w:pPr>
    </w:p>
    <w:p w:rsidR="00B839F0" w:rsidRDefault="00B839F0" w:rsidP="00336BB6">
      <w:pPr>
        <w:pStyle w:val="ListParagraph"/>
        <w:rPr>
          <w:rFonts w:ascii="Times New Roman" w:hAnsi="Times New Roman"/>
          <w:sz w:val="28"/>
          <w:szCs w:val="28"/>
        </w:rPr>
      </w:pPr>
    </w:p>
    <w:p w:rsidR="00B839F0" w:rsidRDefault="00B839F0"/>
    <w:sectPr w:rsidR="00B839F0" w:rsidSect="00C77740">
      <w:pgSz w:w="11906" w:h="16838"/>
      <w:pgMar w:top="567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D0128"/>
    <w:multiLevelType w:val="hybridMultilevel"/>
    <w:tmpl w:val="6C5EB3C4"/>
    <w:lvl w:ilvl="0" w:tplc="7930A15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B47E96"/>
    <w:multiLevelType w:val="hybridMultilevel"/>
    <w:tmpl w:val="66AA26A6"/>
    <w:lvl w:ilvl="0" w:tplc="794A936E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6BB6"/>
    <w:rsid w:val="001019BC"/>
    <w:rsid w:val="001877DD"/>
    <w:rsid w:val="00270B75"/>
    <w:rsid w:val="00333799"/>
    <w:rsid w:val="00336BB6"/>
    <w:rsid w:val="003A34B3"/>
    <w:rsid w:val="00544352"/>
    <w:rsid w:val="00717DDD"/>
    <w:rsid w:val="008251B7"/>
    <w:rsid w:val="00847C84"/>
    <w:rsid w:val="00A3157D"/>
    <w:rsid w:val="00AF489A"/>
    <w:rsid w:val="00B839F0"/>
    <w:rsid w:val="00C77740"/>
    <w:rsid w:val="00DE4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BB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36BB6"/>
    <w:pPr>
      <w:ind w:left="720"/>
      <w:contextualSpacing/>
    </w:pPr>
  </w:style>
  <w:style w:type="table" w:styleId="TableGrid">
    <w:name w:val="Table Grid"/>
    <w:basedOn w:val="TableNormal"/>
    <w:uiPriority w:val="99"/>
    <w:rsid w:val="003337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</TotalTime>
  <Pages>4</Pages>
  <Words>685</Words>
  <Characters>3910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exp1osive</cp:lastModifiedBy>
  <cp:revision>3</cp:revision>
  <dcterms:created xsi:type="dcterms:W3CDTF">2018-03-10T12:32:00Z</dcterms:created>
  <dcterms:modified xsi:type="dcterms:W3CDTF">2018-03-18T14:40:00Z</dcterms:modified>
</cp:coreProperties>
</file>