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BB" w:rsidRPr="00672501" w:rsidRDefault="002255BB" w:rsidP="00781399">
      <w:pPr>
        <w:jc w:val="center"/>
        <w:rPr>
          <w:rFonts w:ascii="Times New Roman" w:hAnsi="Times New Roman"/>
          <w:b/>
          <w:sz w:val="40"/>
          <w:szCs w:val="28"/>
          <w:lang w:val="en-US"/>
        </w:rPr>
      </w:pPr>
      <w:r>
        <w:rPr>
          <w:rFonts w:ascii="Times New Roman" w:hAnsi="Times New Roman"/>
          <w:b/>
          <w:sz w:val="40"/>
          <w:szCs w:val="28"/>
          <w:lang w:val="en-US"/>
        </w:rPr>
        <w:t xml:space="preserve">Form 6  </w:t>
      </w:r>
      <w:r w:rsidRPr="00F32532">
        <w:rPr>
          <w:rFonts w:ascii="Times New Roman" w:hAnsi="Times New Roman"/>
          <w:b/>
          <w:sz w:val="40"/>
          <w:szCs w:val="28"/>
          <w:lang w:val="en-US"/>
        </w:rPr>
        <w:t>TEST 3</w:t>
      </w:r>
      <w:r>
        <w:rPr>
          <w:rFonts w:ascii="Times New Roman" w:hAnsi="Times New Roman"/>
          <w:b/>
          <w:sz w:val="40"/>
          <w:szCs w:val="28"/>
        </w:rPr>
        <w:t xml:space="preserve"> </w:t>
      </w:r>
      <w:r>
        <w:rPr>
          <w:rFonts w:ascii="Times New Roman" w:hAnsi="Times New Roman"/>
          <w:b/>
          <w:sz w:val="40"/>
          <w:szCs w:val="28"/>
          <w:lang w:val="en-US"/>
        </w:rPr>
        <w:t>1 variant</w:t>
      </w:r>
    </w:p>
    <w:p w:rsidR="002255BB" w:rsidRPr="008F65D6" w:rsidRDefault="002255BB" w:rsidP="00FE5732">
      <w:pPr>
        <w:pStyle w:val="ListParagraph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FE573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Fill in the gaps with CAN or CAN`T.</w:t>
      </w:r>
    </w:p>
    <w:p w:rsidR="002255BB" w:rsidRPr="008F65D6" w:rsidRDefault="002255BB" w:rsidP="00D85340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  <w:sectPr w:rsidR="002255BB" w:rsidRPr="008F65D6" w:rsidSect="00774EB0"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</w:p>
    <w:p w:rsidR="002255BB" w:rsidRPr="008F65D6" w:rsidRDefault="002255BB" w:rsidP="00D85340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s1026" type="#_x0000_t75" alt="000109.jpg" style="position:absolute;left:0;text-align:left;margin-left:7.1pt;margin-top:6pt;width:33.75pt;height:25.3pt;z-index:251644928;visibility:visible">
            <v:imagedata r:id="rId5" o:title="" croptop="49737f" cropbottom="11366f" cropleft="49933f" cropright="7930f"/>
          </v:shape>
        </w:pict>
      </w:r>
    </w:p>
    <w:p w:rsidR="002255BB" w:rsidRPr="008F65D6" w:rsidRDefault="002255BB" w:rsidP="00D8534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 _________ stop here.</w:t>
      </w:r>
    </w:p>
    <w:p w:rsidR="002255BB" w:rsidRPr="008F65D6" w:rsidRDefault="002255BB" w:rsidP="00D85340">
      <w:pPr>
        <w:pStyle w:val="ListParagraph"/>
        <w:spacing w:line="240" w:lineRule="auto"/>
        <w:ind w:left="1146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2" o:spid="_x0000_s1027" type="#_x0000_t75" alt="0275934865.jpg" style="position:absolute;left:0;text-align:left;margin-left:7.1pt;margin-top:10.45pt;width:30pt;height:30pt;z-index:251645952;visibility:visible">
            <v:imagedata r:id="rId6" o:title="" croptop="36606f" cropbottom="7676f" cropleft="34361f" cropright="23609f" grayscale="t"/>
          </v:shape>
        </w:pict>
      </w:r>
    </w:p>
    <w:p w:rsidR="002255BB" w:rsidRPr="008F65D6" w:rsidRDefault="002255BB" w:rsidP="00D8534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Pedestrian ________ walk here.</w:t>
      </w:r>
    </w:p>
    <w:p w:rsidR="002255BB" w:rsidRPr="00F6081A" w:rsidRDefault="002255BB" w:rsidP="00F6081A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4" o:spid="_x0000_s1028" type="#_x0000_t75" alt="000109.jpg" style="position:absolute;margin-left:1.2pt;margin-top:2.5pt;width:30.75pt;height:30.15pt;z-index:251646976;visibility:visible">
            <v:imagedata r:id="rId5" o:title="" croptop="49575f" cropbottom="11285f" cropleft="1156f" cropright="58149f" grayscale="t" bilevel="t"/>
          </v:shape>
        </w:pict>
      </w:r>
    </w:p>
    <w:p w:rsidR="002255BB" w:rsidRPr="008F65D6" w:rsidRDefault="002255BB" w:rsidP="00D8534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 ________ turn right.</w:t>
      </w:r>
    </w:p>
    <w:p w:rsidR="002255BB" w:rsidRPr="008F65D6" w:rsidRDefault="002255BB" w:rsidP="00D85340">
      <w:pPr>
        <w:pStyle w:val="ListParagraph"/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Рисунок 5" o:spid="_x0000_s1029" type="#_x0000_t75" alt="000109.jpg" style="position:absolute;left:0;text-align:left;margin-left:1.2pt;margin-top:4.9pt;width:35.25pt;height:28.5pt;z-index:251648000;visibility:visible">
            <v:imagedata r:id="rId5" o:title="" croptop="33454f" cropbottom="27327f" cropright="56919f" grayscale="t"/>
          </v:shape>
        </w:pict>
      </w:r>
    </w:p>
    <w:p w:rsidR="002255BB" w:rsidRPr="008F65D6" w:rsidRDefault="002255BB" w:rsidP="008F65D6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2255BB" w:rsidRPr="008F65D6" w:rsidSect="00D85340">
          <w:type w:val="continuous"/>
          <w:pgSz w:w="11906" w:h="16838"/>
          <w:pgMar w:top="1134" w:right="850" w:bottom="1134" w:left="1418" w:header="708" w:footer="708" w:gutter="0"/>
          <w:cols w:num="2" w:space="709"/>
          <w:docGrid w:linePitch="360"/>
        </w:sectPr>
      </w:pPr>
      <w:r w:rsidRPr="008F65D6">
        <w:rPr>
          <w:rFonts w:ascii="Times New Roman" w:hAnsi="Times New Roman"/>
          <w:sz w:val="28"/>
          <w:szCs w:val="28"/>
          <w:lang w:val="en-US"/>
        </w:rPr>
        <w:t>You _____ go there.</w:t>
      </w:r>
    </w:p>
    <w:p w:rsidR="002255BB" w:rsidRPr="008F65D6" w:rsidRDefault="002255BB" w:rsidP="00FE5732">
      <w:pPr>
        <w:pStyle w:val="ListParagraph"/>
        <w:spacing w:line="240" w:lineRule="auto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FE573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Complete the sentences with these words.</w:t>
      </w:r>
    </w:p>
    <w:p w:rsidR="002255BB" w:rsidRPr="006A1DEF" w:rsidRDefault="002255BB" w:rsidP="008F65D6">
      <w:pPr>
        <w:pStyle w:val="ListParagraph"/>
        <w:spacing w:line="240" w:lineRule="auto"/>
        <w:ind w:left="786"/>
        <w:rPr>
          <w:rFonts w:ascii="Times New Roman" w:hAnsi="Times New Roman"/>
          <w:i/>
          <w:sz w:val="28"/>
          <w:szCs w:val="28"/>
          <w:lang w:val="en-US"/>
        </w:rPr>
      </w:pPr>
      <w:r>
        <w:rPr>
          <w:noProof/>
          <w:lang w:eastAsia="ru-RU"/>
        </w:rPr>
        <w:pict>
          <v:oval id="_x0000_s1030" style="position:absolute;left:0;text-align:left;margin-left:309.85pt;margin-top:1.85pt;width:3.75pt;height:3.55pt;flip:x;z-index:251654144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1" style="position:absolute;left:0;text-align:left;margin-left:354.85pt;margin-top:1.85pt;width:3.75pt;height:3.55pt;flip:x;z-index:251653120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2" style="position:absolute;left:0;text-align:left;margin-left:237.85pt;margin-top:1.85pt;width:3.75pt;height:3.55pt;flip:x;z-index:251652096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3" style="position:absolute;left:0;text-align:left;margin-left:183.85pt;margin-top:1.85pt;width:3.75pt;height:3.55pt;flip:x;z-index:251651072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4" style="position:absolute;left:0;text-align:left;margin-left:102.85pt;margin-top:1.85pt;width:3.75pt;height:3.55pt;flip:x;z-index:251650048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5" style="position:absolute;left:0;text-align:left;margin-left:31.2pt;margin-top:6.85pt;width:3.75pt;height:3.55pt;flip:x;z-index:251649024" fillcolor="black" strokeweight="2.25pt">
            <v:shadow on="t" type="perspective" color="#797979" opacity=".5" offset="1pt" offset2="-1pt"/>
          </v:oval>
        </w:pic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A1DEF">
        <w:rPr>
          <w:rFonts w:ascii="Times New Roman" w:hAnsi="Times New Roman"/>
          <w:i/>
          <w:sz w:val="28"/>
          <w:szCs w:val="28"/>
          <w:lang w:val="en-US"/>
        </w:rPr>
        <w:t>seat belt         pavement      lights       handgrips     ride</w:t>
      </w:r>
    </w:p>
    <w:p w:rsidR="002255BB" w:rsidRPr="006A1DEF" w:rsidRDefault="002255BB" w:rsidP="008F65D6">
      <w:pPr>
        <w:pStyle w:val="ListParagraph"/>
        <w:spacing w:line="240" w:lineRule="auto"/>
        <w:ind w:left="786"/>
        <w:rPr>
          <w:rFonts w:ascii="Times New Roman" w:hAnsi="Times New Roman"/>
          <w:i/>
          <w:sz w:val="28"/>
          <w:szCs w:val="28"/>
          <w:lang w:val="en-US"/>
        </w:rPr>
      </w:pPr>
      <w:r>
        <w:rPr>
          <w:noProof/>
          <w:lang w:eastAsia="ru-RU"/>
        </w:rPr>
        <w:pict>
          <v:oval id="_x0000_s1036" style="position:absolute;left:0;text-align:left;margin-left:30.85pt;margin-top:12.75pt;width:3.75pt;height:3.55pt;flip:x;z-index:251655168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7" style="position:absolute;left:0;text-align:left;margin-left:133.95pt;margin-top:6.3pt;width:3.75pt;height:3.55pt;flip:x;z-index:251657216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38" style="position:absolute;left:0;text-align:left;margin-left:77.7pt;margin-top:6.3pt;width:3.75pt;height:3.55pt;flip:x;z-index:251656192" fillcolor="black" strokeweight="2.25pt">
            <v:shadow on="t" type="perspective" color="#797979" opacity=".5" offset="1pt" offset2="-1pt"/>
          </v:oval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plane        bike      car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Рисунок 9" o:spid="_x0000_i1025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 boat 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Рисунок 2" o:spid="_x0000_i1026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lights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Рисунок 7" o:spid="_x0000_i1027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  left 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Рисунок 8" o:spid="_x0000_i1028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road</w:t>
      </w:r>
    </w:p>
    <w:p w:rsidR="002255BB" w:rsidRPr="008F65D6" w:rsidRDefault="002255BB" w:rsidP="00FE5732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 xml:space="preserve">           </w:t>
      </w:r>
      <w:r w:rsidRPr="00FE5732">
        <w:rPr>
          <w:rFonts w:ascii="Times New Roman" w:hAnsi="Times New Roman"/>
          <w:b/>
          <w:sz w:val="28"/>
          <w:szCs w:val="28"/>
          <w:lang w:val="en-US"/>
        </w:rPr>
        <w:t>1.</w:t>
      </w:r>
      <w:r w:rsidRPr="008F65D6">
        <w:rPr>
          <w:rFonts w:ascii="Times New Roman" w:hAnsi="Times New Roman"/>
          <w:sz w:val="28"/>
          <w:szCs w:val="28"/>
          <w:lang w:val="en-US"/>
        </w:rPr>
        <w:t>Bob and Mary can ______ a bike.</w:t>
      </w:r>
    </w:p>
    <w:p w:rsidR="002255BB" w:rsidRPr="008F65D6" w:rsidRDefault="002255BB" w:rsidP="00FE5732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</w:t>
      </w:r>
      <w:r w:rsidRPr="00FE5732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Stop at the traffic _____ .</w:t>
      </w:r>
    </w:p>
    <w:p w:rsidR="002255BB" w:rsidRPr="008F65D6" w:rsidRDefault="002255BB" w:rsidP="00FE5732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</w:t>
      </w:r>
      <w:r w:rsidRPr="00FE5732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Use the ____ when there are no free seats on the bus.</w:t>
      </w:r>
    </w:p>
    <w:p w:rsidR="002255BB" w:rsidRPr="008F65D6" w:rsidRDefault="002255BB" w:rsidP="00FE5732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4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Always wear a __________  when you travel by car.</w:t>
      </w:r>
    </w:p>
    <w:p w:rsidR="002255BB" w:rsidRPr="004649C2" w:rsidRDefault="002255BB" w:rsidP="00D8534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Walk on the ____________, not the road.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That man is a pilot. He can fly a ...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My little sister can't ride a ...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His brother is very young. He can't drive a ...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Can your father sail a ...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Always stop at the traffic  ...  when they're red.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 xml:space="preserve">Turn ...... into </w:t>
      </w:r>
      <w:smartTag w:uri="urn:schemas-microsoft-com:office:smarttags" w:element="address">
        <w:smartTag w:uri="urn:schemas-microsoft-com:office:smarttags" w:element="Street">
          <w:r w:rsidRPr="004649C2">
            <w:rPr>
              <w:rFonts w:ascii="Times New Roman" w:hAnsi="Times New Roman"/>
              <w:sz w:val="28"/>
              <w:szCs w:val="28"/>
              <w:lang w:val="en-US"/>
            </w:rPr>
            <w:t>Green street</w:t>
          </w:r>
        </w:smartTag>
      </w:smartTag>
      <w:r w:rsidRPr="004649C2">
        <w:rPr>
          <w:rFonts w:ascii="Times New Roman" w:hAnsi="Times New Roman"/>
          <w:sz w:val="28"/>
          <w:szCs w:val="28"/>
          <w:lang w:val="en-US"/>
        </w:rPr>
        <w:t>.</w:t>
      </w:r>
    </w:p>
    <w:p w:rsidR="002255BB" w:rsidRPr="004649C2" w:rsidRDefault="002255BB" w:rsidP="004649C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4649C2">
        <w:rPr>
          <w:rFonts w:ascii="Times New Roman" w:hAnsi="Times New Roman"/>
          <w:sz w:val="28"/>
          <w:szCs w:val="28"/>
          <w:lang w:val="en-US"/>
        </w:rPr>
        <w:t>Don't run onto the ...</w:t>
      </w:r>
    </w:p>
    <w:p w:rsidR="002255BB" w:rsidRPr="008F65D6" w:rsidRDefault="002255BB" w:rsidP="00FE5732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</w:rPr>
        <w:t>3.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Fill in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: 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ON, BY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I go to school ______ foot.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2.</w:t>
      </w:r>
      <w:r w:rsidRPr="008F65D6">
        <w:rPr>
          <w:rFonts w:ascii="Times New Roman" w:hAnsi="Times New Roman"/>
          <w:sz w:val="28"/>
          <w:szCs w:val="28"/>
          <w:lang w:val="en-US"/>
        </w:rPr>
        <w:t>She prefers travelling _____ plane.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Be careful ____ the roads.</w:t>
      </w:r>
    </w:p>
    <w:p w:rsidR="002255BB" w:rsidRPr="008F65D6" w:rsidRDefault="002255BB" w:rsidP="00FE5732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FE5732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8F65D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Choose the correct response.</w:t>
      </w:r>
    </w:p>
    <w:p w:rsidR="002255BB" w:rsidRPr="008F65D6" w:rsidRDefault="002255BB" w:rsidP="00774EB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2255BB" w:rsidRPr="008F65D6" w:rsidSect="00774EB0">
          <w:type w:val="continuous"/>
          <w:pgSz w:w="11906" w:h="16838"/>
          <w:pgMar w:top="567" w:right="424" w:bottom="1134" w:left="1701" w:header="708" w:footer="708" w:gutter="0"/>
          <w:cols w:space="708"/>
          <w:docGrid w:linePitch="360"/>
        </w:sectPr>
      </w:pP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Excuse me, how can I get to the sports centre?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Thank you very much.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3.</w:t>
      </w:r>
      <w:r w:rsidRPr="008F65D6">
        <w:rPr>
          <w:rFonts w:ascii="Times New Roman" w:hAnsi="Times New Roman"/>
          <w:sz w:val="28"/>
          <w:szCs w:val="28"/>
          <w:lang w:val="en-US"/>
        </w:rPr>
        <w:t>Are you ready, Brian?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8F65D6">
        <w:rPr>
          <w:rFonts w:ascii="Times New Roman" w:hAnsi="Times New Roman"/>
          <w:sz w:val="28"/>
          <w:szCs w:val="28"/>
          <w:lang w:val="en-US"/>
        </w:rPr>
        <w:t>I can`t find the way to the post office.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5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Is there anything I can do for you?</w:t>
      </w:r>
    </w:p>
    <w:p w:rsidR="002255BB" w:rsidRPr="008F65D6" w:rsidRDefault="002255BB" w:rsidP="00774EB0">
      <w:pPr>
        <w:pStyle w:val="ListParagraph"/>
        <w:spacing w:line="240" w:lineRule="auto"/>
        <w:ind w:left="1146"/>
        <w:rPr>
          <w:rFonts w:ascii="Times New Roman" w:hAnsi="Times New Roman"/>
          <w:sz w:val="28"/>
          <w:szCs w:val="28"/>
          <w:lang w:val="en-US"/>
        </w:rPr>
      </w:pPr>
    </w:p>
    <w:p w:rsidR="002255BB" w:rsidRPr="008F65D6" w:rsidRDefault="002255BB" w:rsidP="00CA63E7">
      <w:pPr>
        <w:pStyle w:val="ListParagraph"/>
        <w:spacing w:line="240" w:lineRule="auto"/>
        <w:ind w:left="567"/>
        <w:rPr>
          <w:rFonts w:ascii="Times New Roman" w:hAnsi="Times New Roman"/>
          <w:sz w:val="28"/>
          <w:szCs w:val="28"/>
          <w:lang w:val="en-US"/>
        </w:rPr>
      </w:pPr>
    </w:p>
    <w:p w:rsidR="002255BB" w:rsidRPr="008F65D6" w:rsidRDefault="002255BB" w:rsidP="00260DD4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Oh, that`s easy. The post office is round the corner.</w:t>
      </w:r>
    </w:p>
    <w:p w:rsidR="002255BB" w:rsidRPr="008F65D6" w:rsidRDefault="002255BB" w:rsidP="00260DD4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You`re welcome.</w:t>
      </w:r>
    </w:p>
    <w:p w:rsidR="002255BB" w:rsidRPr="008F65D6" w:rsidRDefault="002255BB" w:rsidP="00260DD4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Oh, you`re very kind. I`ve got a problem you can help me with.</w:t>
      </w:r>
    </w:p>
    <w:p w:rsidR="002255BB" w:rsidRPr="008F65D6" w:rsidRDefault="002255BB" w:rsidP="00260DD4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 xml:space="preserve">Yes! Let`s go now! </w:t>
      </w:r>
    </w:p>
    <w:p w:rsidR="002255BB" w:rsidRPr="008F65D6" w:rsidRDefault="002255BB" w:rsidP="00260DD4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 xml:space="preserve">Go down </w:t>
      </w:r>
      <w:smartTag w:uri="urn:schemas-microsoft-com:office:smarttags" w:element="address">
        <w:smartTag w:uri="urn:schemas-microsoft-com:office:smarttags" w:element="Street">
          <w:r w:rsidRPr="008F65D6">
            <w:rPr>
              <w:rFonts w:ascii="Times New Roman" w:hAnsi="Times New Roman"/>
              <w:sz w:val="28"/>
              <w:szCs w:val="28"/>
              <w:lang w:val="en-US"/>
            </w:rPr>
            <w:t>Apple Street</w:t>
          </w:r>
        </w:smartTag>
      </w:smartTag>
      <w:r w:rsidRPr="008F65D6">
        <w:rPr>
          <w:rFonts w:ascii="Times New Roman" w:hAnsi="Times New Roman"/>
          <w:sz w:val="28"/>
          <w:szCs w:val="28"/>
          <w:lang w:val="en-US"/>
        </w:rPr>
        <w:t xml:space="preserve"> and turn right into </w:t>
      </w:r>
      <w:smartTag w:uri="urn:schemas-microsoft-com:office:smarttags" w:element="place">
        <w:r w:rsidRPr="008F65D6">
          <w:rPr>
            <w:rFonts w:ascii="Times New Roman" w:hAnsi="Times New Roman"/>
            <w:sz w:val="28"/>
            <w:szCs w:val="28"/>
            <w:lang w:val="en-US"/>
          </w:rPr>
          <w:t>Park Avenue</w:t>
        </w:r>
      </w:smartTag>
    </w:p>
    <w:p w:rsidR="002255BB" w:rsidRPr="00FE5732" w:rsidRDefault="002255BB" w:rsidP="00F32532">
      <w:pPr>
        <w:spacing w:line="240" w:lineRule="auto"/>
        <w:rPr>
          <w:rFonts w:ascii="Times New Roman" w:hAnsi="Times New Roman"/>
          <w:b/>
          <w:sz w:val="28"/>
          <w:szCs w:val="28"/>
        </w:rPr>
        <w:sectPr w:rsidR="002255BB" w:rsidRPr="00FE5732" w:rsidSect="00260DD4">
          <w:type w:val="continuous"/>
          <w:pgSz w:w="11906" w:h="16838"/>
          <w:pgMar w:top="1134" w:right="424" w:bottom="284" w:left="993" w:header="708" w:footer="708" w:gutter="0"/>
          <w:cols w:num="2" w:space="283"/>
          <w:docGrid w:linePitch="360"/>
        </w:sectPr>
      </w:pPr>
    </w:p>
    <w:p w:rsidR="002255BB" w:rsidRPr="008F65D6" w:rsidRDefault="002255BB" w:rsidP="00FE5732">
      <w:pPr>
        <w:pStyle w:val="ListParagraph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i/>
          <w:sz w:val="28"/>
          <w:szCs w:val="28"/>
          <w:lang w:val="en-US"/>
        </w:rPr>
        <w:t>5.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Guess the words.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1.</w:t>
      </w:r>
      <w:r w:rsidRPr="008F65D6">
        <w:rPr>
          <w:rFonts w:ascii="Times New Roman" w:hAnsi="Times New Roman"/>
          <w:b/>
          <w:sz w:val="28"/>
          <w:szCs w:val="28"/>
          <w:lang w:val="en-US"/>
        </w:rPr>
        <w:t xml:space="preserve">_ _ _ _ _ _ _ </w:t>
      </w:r>
      <w:r w:rsidRPr="008F65D6">
        <w:rPr>
          <w:rFonts w:ascii="Times New Roman" w:hAnsi="Times New Roman"/>
          <w:sz w:val="28"/>
          <w:szCs w:val="28"/>
          <w:lang w:val="en-US"/>
        </w:rPr>
        <w:t>sign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lean out of the _ _ _ _ _ _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_ _ _ _ _ _ _ zone</w:t>
      </w:r>
    </w:p>
    <w:p w:rsidR="002255BB" w:rsidRPr="00F32532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look both _ _ _ _</w:t>
      </w:r>
    </w:p>
    <w:p w:rsidR="002255BB" w:rsidRDefault="002255BB" w:rsidP="00FE5732">
      <w:pPr>
        <w:pStyle w:val="ListParagraph"/>
        <w:spacing w:line="240" w:lineRule="auto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i/>
          <w:sz w:val="28"/>
          <w:szCs w:val="28"/>
          <w:lang w:val="en-US"/>
        </w:rPr>
        <w:t>6.</w:t>
      </w:r>
      <w:r w:rsidRPr="00F32532">
        <w:rPr>
          <w:rFonts w:ascii="Times New Roman" w:hAnsi="Times New Roman"/>
          <w:b/>
          <w:i/>
          <w:sz w:val="28"/>
          <w:szCs w:val="28"/>
          <w:lang w:val="en-US"/>
        </w:rPr>
        <w:t>Translate the words.</w:t>
      </w:r>
    </w:p>
    <w:p w:rsidR="002255BB" w:rsidRPr="006A1DEF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 w:rsidRPr="00FE5732">
        <w:rPr>
          <w:rFonts w:ascii="Times New Roman" w:hAnsi="Times New Roman"/>
          <w:sz w:val="28"/>
          <w:szCs w:val="28"/>
        </w:rPr>
        <w:t>Водитель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2.</w:t>
      </w:r>
      <w:r w:rsidRPr="00FE5732">
        <w:rPr>
          <w:rFonts w:ascii="Times New Roman" w:hAnsi="Times New Roman"/>
          <w:sz w:val="28"/>
          <w:szCs w:val="28"/>
        </w:rPr>
        <w:t>Пешеход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3.</w:t>
      </w:r>
      <w:r w:rsidRPr="00FE5732">
        <w:rPr>
          <w:rFonts w:ascii="Times New Roman" w:hAnsi="Times New Roman"/>
          <w:sz w:val="28"/>
          <w:szCs w:val="28"/>
        </w:rPr>
        <w:t>Шлем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4.</w:t>
      </w:r>
      <w:r w:rsidRPr="00FE5732">
        <w:rPr>
          <w:rFonts w:ascii="Times New Roman" w:hAnsi="Times New Roman"/>
          <w:sz w:val="28"/>
          <w:szCs w:val="28"/>
        </w:rPr>
        <w:t>Тротуар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5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 w:rsidRPr="00FE5732">
        <w:rPr>
          <w:rFonts w:ascii="Times New Roman" w:hAnsi="Times New Roman"/>
          <w:sz w:val="28"/>
          <w:szCs w:val="28"/>
        </w:rPr>
        <w:t>Идти</w:t>
      </w:r>
      <w:r w:rsidRPr="006A1DEF">
        <w:rPr>
          <w:rFonts w:ascii="Times New Roman" w:hAnsi="Times New Roman"/>
          <w:sz w:val="28"/>
          <w:szCs w:val="28"/>
        </w:rPr>
        <w:t xml:space="preserve"> </w:t>
      </w:r>
      <w:r w:rsidRPr="00FE5732">
        <w:rPr>
          <w:rFonts w:ascii="Times New Roman" w:hAnsi="Times New Roman"/>
          <w:sz w:val="28"/>
          <w:szCs w:val="28"/>
        </w:rPr>
        <w:t>прямо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6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 w:rsidRPr="00FE5732">
        <w:rPr>
          <w:rFonts w:ascii="Times New Roman" w:hAnsi="Times New Roman"/>
          <w:sz w:val="28"/>
          <w:szCs w:val="28"/>
        </w:rPr>
        <w:t>Метро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 w:rsidRPr="006A1DEF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Поверни</w:t>
      </w:r>
      <w:r w:rsidRPr="006A1D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направо</w:t>
      </w:r>
      <w:r w:rsidRPr="006A1DEF">
        <w:rPr>
          <w:rFonts w:ascii="Times New Roman" w:hAnsi="Times New Roman"/>
          <w:sz w:val="28"/>
          <w:szCs w:val="28"/>
        </w:rPr>
        <w:t>-</w:t>
      </w:r>
    </w:p>
    <w:p w:rsidR="002255BB" w:rsidRPr="006A1DEF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2255BB" w:rsidRPr="006A1DEF" w:rsidRDefault="002255BB" w:rsidP="006A1DEF">
      <w:pPr>
        <w:jc w:val="center"/>
        <w:rPr>
          <w:rFonts w:ascii="Times New Roman" w:hAnsi="Times New Roman"/>
          <w:b/>
          <w:sz w:val="40"/>
          <w:szCs w:val="28"/>
          <w:lang w:val="en-US"/>
        </w:rPr>
      </w:pPr>
      <w:r>
        <w:rPr>
          <w:rFonts w:ascii="Times New Roman" w:hAnsi="Times New Roman"/>
          <w:b/>
          <w:sz w:val="40"/>
          <w:szCs w:val="28"/>
          <w:lang w:val="en-US"/>
        </w:rPr>
        <w:t xml:space="preserve">Form 6  </w:t>
      </w:r>
      <w:r w:rsidRPr="00F32532">
        <w:rPr>
          <w:rFonts w:ascii="Times New Roman" w:hAnsi="Times New Roman"/>
          <w:b/>
          <w:sz w:val="40"/>
          <w:szCs w:val="28"/>
          <w:lang w:val="en-US"/>
        </w:rPr>
        <w:t>TEST 3</w:t>
      </w:r>
      <w:r w:rsidRPr="006A1DEF">
        <w:rPr>
          <w:rFonts w:ascii="Times New Roman" w:hAnsi="Times New Roman"/>
          <w:b/>
          <w:sz w:val="40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28"/>
          <w:lang w:val="en-US"/>
        </w:rPr>
        <w:t>2 variant</w:t>
      </w:r>
    </w:p>
    <w:p w:rsidR="002255BB" w:rsidRPr="008F65D6" w:rsidRDefault="002255BB" w:rsidP="006A1DEF">
      <w:pPr>
        <w:pStyle w:val="ListParagraph"/>
        <w:ind w:left="0"/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39" type="#_x0000_t75" alt="000109.jpg" style="position:absolute;margin-left:0;margin-top:17.55pt;width:35.25pt;height:28.5pt;z-index:251659264;visibility:visible">
            <v:imagedata r:id="rId5" o:title="" croptop="33454f" cropbottom="27327f" cropright="56919f" grayscale="t"/>
          </v:shape>
        </w:pict>
      </w:r>
      <w:r w:rsidRPr="00FE573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Fill in the gaps with CAN or CAN`T.</w:t>
      </w:r>
    </w:p>
    <w:p w:rsidR="002255BB" w:rsidRPr="008F65D6" w:rsidRDefault="002255BB" w:rsidP="00672501">
      <w:pPr>
        <w:pStyle w:val="ListParagraph"/>
        <w:ind w:left="786"/>
        <w:jc w:val="right"/>
        <w:rPr>
          <w:rFonts w:ascii="Times New Roman" w:hAnsi="Times New Roman"/>
          <w:sz w:val="28"/>
          <w:szCs w:val="28"/>
          <w:lang w:val="en-US"/>
        </w:rPr>
        <w:sectPr w:rsidR="002255BB" w:rsidRPr="008F65D6" w:rsidSect="006A1DEF">
          <w:type w:val="continuous"/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</w:p>
    <w:p w:rsidR="002255BB" w:rsidRPr="008F65D6" w:rsidRDefault="002255BB" w:rsidP="00672501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2255BB" w:rsidRPr="008F65D6" w:rsidSect="00D85340">
          <w:type w:val="continuous"/>
          <w:pgSz w:w="11906" w:h="16838"/>
          <w:pgMar w:top="1134" w:right="850" w:bottom="1134" w:left="1418" w:header="708" w:footer="708" w:gutter="0"/>
          <w:cols w:num="2" w:space="709"/>
          <w:docGrid w:linePitch="360"/>
        </w:sectPr>
      </w:pPr>
      <w:r w:rsidRPr="008F65D6">
        <w:rPr>
          <w:rFonts w:ascii="Times New Roman" w:hAnsi="Times New Roman"/>
          <w:sz w:val="28"/>
          <w:szCs w:val="28"/>
          <w:lang w:val="en-US"/>
        </w:rPr>
        <w:t>You _____ go there.</w:t>
      </w:r>
    </w:p>
    <w:p w:rsidR="002255BB" w:rsidRPr="008F65D6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</w:p>
    <w:p w:rsidR="002255BB" w:rsidRPr="00672501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40" type="#_x0000_t75" alt="000109.jpg" style="position:absolute;margin-left:0;margin-top:2.85pt;width:30.75pt;height:30.15pt;z-index:251658240;visibility:visible">
            <v:imagedata r:id="rId5" o:title="" croptop="49575f" cropbottom="11285f" cropleft="1156f" cropright="58149f" grayscale="t" bilevel="t"/>
          </v:shape>
        </w:pict>
      </w:r>
    </w:p>
    <w:p w:rsidR="002255BB" w:rsidRPr="008F65D6" w:rsidRDefault="002255BB" w:rsidP="006A1DE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 ________ turn right.</w:t>
      </w:r>
    </w:p>
    <w:p w:rsidR="002255BB" w:rsidRPr="008F65D6" w:rsidRDefault="002255BB" w:rsidP="006A1DEF">
      <w:pPr>
        <w:pStyle w:val="ListParagraph"/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41" type="#_x0000_t75" alt="000109.jpg" style="position:absolute;left:0;text-align:left;margin-left:0;margin-top:6.65pt;width:33.75pt;height:25.3pt;z-index:251669504;visibility:visible">
            <v:imagedata r:id="rId5" o:title="" croptop="49737f" cropbottom="11366f" cropleft="49933f" cropright="7930f"/>
          </v:shape>
        </w:pict>
      </w:r>
    </w:p>
    <w:p w:rsidR="002255BB" w:rsidRPr="008F65D6" w:rsidRDefault="002255BB" w:rsidP="00672501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 _________ stop here.</w:t>
      </w:r>
    </w:p>
    <w:p w:rsidR="002255BB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</w:p>
    <w:p w:rsidR="002255BB" w:rsidRDefault="002255BB" w:rsidP="00672501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 id="_x0000_s1042" type="#_x0000_t75" alt="0275934865.jpg" style="position:absolute;margin-left:-6.65pt;margin-top:9.95pt;width:30pt;height:30pt;z-index:251670528;visibility:visible">
            <v:imagedata r:id="rId6" o:title="" croptop="36606f" cropbottom="7676f" cropleft="34361f" cropright="23609f" grayscale="t"/>
          </v:shape>
        </w:pict>
      </w:r>
    </w:p>
    <w:p w:rsidR="002255BB" w:rsidRPr="008F65D6" w:rsidRDefault="002255BB" w:rsidP="00672501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Pedestrian ________ walk here.</w:t>
      </w:r>
    </w:p>
    <w:p w:rsidR="002255BB" w:rsidRPr="008F65D6" w:rsidRDefault="002255BB" w:rsidP="00672501">
      <w:pPr>
        <w:pStyle w:val="ListParagraph"/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2255BB" w:rsidRPr="008F65D6" w:rsidSect="00D85340">
          <w:type w:val="continuous"/>
          <w:pgSz w:w="11906" w:h="16838"/>
          <w:pgMar w:top="1134" w:right="850" w:bottom="1134" w:left="1418" w:header="708" w:footer="708" w:gutter="0"/>
          <w:cols w:num="2" w:space="709"/>
          <w:docGrid w:linePitch="360"/>
        </w:sectPr>
      </w:pPr>
    </w:p>
    <w:p w:rsidR="002255BB" w:rsidRPr="008F65D6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FE573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Complete the sentences with these words.</w:t>
      </w:r>
    </w:p>
    <w:p w:rsidR="002255BB" w:rsidRPr="006A1DEF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i/>
          <w:sz w:val="28"/>
          <w:szCs w:val="28"/>
          <w:lang w:val="en-US"/>
        </w:rPr>
      </w:pPr>
      <w:r>
        <w:rPr>
          <w:noProof/>
          <w:lang w:eastAsia="ru-RU"/>
        </w:rPr>
        <w:pict>
          <v:oval id="_x0000_s1043" style="position:absolute;left:0;text-align:left;margin-left:309.85pt;margin-top:1.85pt;width:3.75pt;height:3.55pt;flip:x;z-index:251665408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44" style="position:absolute;left:0;text-align:left;margin-left:354.85pt;margin-top:1.85pt;width:3.75pt;height:3.55pt;flip:x;z-index:251664384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45" style="position:absolute;left:0;text-align:left;margin-left:237.85pt;margin-top:1.85pt;width:3.75pt;height:3.55pt;flip:x;z-index:251663360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46" style="position:absolute;left:0;text-align:left;margin-left:183.85pt;margin-top:1.85pt;width:3.75pt;height:3.55pt;flip:x;z-index:251662336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47" style="position:absolute;left:0;text-align:left;margin-left:102.85pt;margin-top:1.85pt;width:3.75pt;height:3.55pt;flip:x;z-index:251661312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48" style="position:absolute;left:0;text-align:left;margin-left:31.2pt;margin-top:6.85pt;width:3.75pt;height:3.55pt;flip:x;z-index:251660288" fillcolor="black" strokeweight="2.25pt">
            <v:shadow on="t" type="perspective" color="#797979" opacity=".5" offset="1pt" offset2="-1pt"/>
          </v:oval>
        </w:pic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A1DEF">
        <w:rPr>
          <w:rFonts w:ascii="Times New Roman" w:hAnsi="Times New Roman"/>
          <w:i/>
          <w:sz w:val="28"/>
          <w:szCs w:val="28"/>
          <w:lang w:val="en-US"/>
        </w:rPr>
        <w:t>seat belt         pavement      lights       handgrips     ride</w:t>
      </w:r>
    </w:p>
    <w:p w:rsidR="002255BB" w:rsidRPr="006A1DEF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i/>
          <w:sz w:val="28"/>
          <w:szCs w:val="28"/>
          <w:lang w:val="en-US"/>
        </w:rPr>
      </w:pPr>
      <w:r>
        <w:rPr>
          <w:noProof/>
          <w:lang w:eastAsia="ru-RU"/>
        </w:rPr>
        <w:pict>
          <v:oval id="_x0000_s1049" style="position:absolute;left:0;text-align:left;margin-left:30.85pt;margin-top:12.75pt;width:3.75pt;height:3.55pt;flip:x;z-index:251666432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50" style="position:absolute;left:0;text-align:left;margin-left:133.95pt;margin-top:6.3pt;width:3.75pt;height:3.55pt;flip:x;z-index:251668480" fillcolor="black" strokeweight="2.25pt">
            <v:shadow on="t" type="perspective" color="#797979" opacity=".5" offset="1pt" offset2="-1pt"/>
          </v:oval>
        </w:pict>
      </w:r>
      <w:r>
        <w:rPr>
          <w:noProof/>
          <w:lang w:eastAsia="ru-RU"/>
        </w:rPr>
        <w:pict>
          <v:oval id="_x0000_s1051" style="position:absolute;left:0;text-align:left;margin-left:77.7pt;margin-top:6.3pt;width:3.75pt;height:3.55pt;flip:x;z-index:251667456" fillcolor="black" strokeweight="2.25pt">
            <v:shadow on="t" type="perspective" color="#797979" opacity=".5" offset="1pt" offset2="-1pt"/>
          </v:oval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plane        bike      car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_x0000_i1029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 boat 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_x0000_i1030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lights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_x0000_i1031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   left    </w:t>
      </w:r>
      <w:r w:rsidRPr="006A1DEF">
        <w:rPr>
          <w:rFonts w:ascii="Times New Roman" w:hAnsi="Times New Roman"/>
          <w:i/>
          <w:noProof/>
          <w:sz w:val="28"/>
          <w:szCs w:val="28"/>
          <w:lang w:eastAsia="ru-RU"/>
        </w:rPr>
        <w:pict>
          <v:shape id="_x0000_i1032" type="#_x0000_t75" style="width:8.25pt;height:9.75pt;visibility:visible">
            <v:imagedata r:id="rId7" o:title=""/>
          </v:shape>
        </w:pict>
      </w:r>
      <w:r w:rsidRPr="006A1DEF">
        <w:rPr>
          <w:rFonts w:ascii="Times New Roman" w:hAnsi="Times New Roman"/>
          <w:i/>
          <w:sz w:val="28"/>
          <w:szCs w:val="28"/>
          <w:lang w:val="en-US"/>
        </w:rPr>
        <w:t xml:space="preserve">  road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142255">
        <w:rPr>
          <w:rFonts w:ascii="Times New Roman" w:hAnsi="Times New Roman"/>
          <w:sz w:val="28"/>
          <w:szCs w:val="28"/>
          <w:lang w:val="en-US"/>
        </w:rPr>
        <w:t>1</w:t>
      </w:r>
      <w:r w:rsidRPr="00672501">
        <w:rPr>
          <w:rFonts w:ascii="Times New Roman" w:hAnsi="Times New Roman"/>
          <w:b/>
          <w:sz w:val="28"/>
          <w:szCs w:val="28"/>
          <w:lang w:val="en-US"/>
        </w:rPr>
        <w:t>.</w:t>
      </w:r>
      <w:r w:rsidRPr="006A1DE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4649C2">
        <w:rPr>
          <w:rFonts w:ascii="Times New Roman" w:hAnsi="Times New Roman"/>
          <w:sz w:val="28"/>
          <w:szCs w:val="28"/>
          <w:lang w:val="en-US"/>
        </w:rPr>
        <w:t>Always stop at the traffic  ...  when they're red.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2.</w:t>
      </w:r>
      <w:r w:rsidRPr="004649C2">
        <w:rPr>
          <w:rFonts w:ascii="Times New Roman" w:hAnsi="Times New Roman"/>
          <w:sz w:val="28"/>
          <w:szCs w:val="28"/>
          <w:lang w:val="en-US"/>
        </w:rPr>
        <w:t xml:space="preserve">Turn ...... into </w:t>
      </w:r>
      <w:smartTag w:uri="urn:schemas-microsoft-com:office:smarttags" w:element="address">
        <w:smartTag w:uri="urn:schemas-microsoft-com:office:smarttags" w:element="Street">
          <w:r w:rsidRPr="004649C2">
            <w:rPr>
              <w:rFonts w:ascii="Times New Roman" w:hAnsi="Times New Roman"/>
              <w:sz w:val="28"/>
              <w:szCs w:val="28"/>
              <w:lang w:val="en-US"/>
            </w:rPr>
            <w:t>Green street</w:t>
          </w:r>
        </w:smartTag>
      </w:smartTag>
      <w:r w:rsidRPr="004649C2">
        <w:rPr>
          <w:rFonts w:ascii="Times New Roman" w:hAnsi="Times New Roman"/>
          <w:sz w:val="28"/>
          <w:szCs w:val="28"/>
          <w:lang w:val="en-US"/>
        </w:rPr>
        <w:t>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3.</w:t>
      </w:r>
      <w:r w:rsidRPr="004649C2">
        <w:rPr>
          <w:rFonts w:ascii="Times New Roman" w:hAnsi="Times New Roman"/>
          <w:sz w:val="28"/>
          <w:szCs w:val="28"/>
          <w:lang w:val="en-US"/>
        </w:rPr>
        <w:t>Don't run onto the ...</w:t>
      </w:r>
    </w:p>
    <w:p w:rsidR="002255BB" w:rsidRPr="008F65D6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4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Always wear a __________  when you travel by car.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5.</w:t>
      </w:r>
      <w:r w:rsidRPr="008F65D6">
        <w:rPr>
          <w:rFonts w:ascii="Times New Roman" w:hAnsi="Times New Roman"/>
          <w:sz w:val="28"/>
          <w:szCs w:val="28"/>
          <w:lang w:val="en-US"/>
        </w:rPr>
        <w:t>Walk on the ____________, not the road.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6.</w:t>
      </w:r>
      <w:r w:rsidRPr="004649C2">
        <w:rPr>
          <w:rFonts w:ascii="Times New Roman" w:hAnsi="Times New Roman"/>
          <w:sz w:val="28"/>
          <w:szCs w:val="28"/>
          <w:lang w:val="en-US"/>
        </w:rPr>
        <w:t>That man is a pilot. He can fly a ...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7.</w:t>
      </w:r>
      <w:r>
        <w:rPr>
          <w:rFonts w:ascii="Times New Roman" w:hAnsi="Times New Roman"/>
          <w:sz w:val="28"/>
          <w:szCs w:val="28"/>
          <w:lang w:val="en-US"/>
        </w:rPr>
        <w:t>My little brother</w:t>
      </w:r>
      <w:r w:rsidRPr="004649C2">
        <w:rPr>
          <w:rFonts w:ascii="Times New Roman" w:hAnsi="Times New Roman"/>
          <w:sz w:val="28"/>
          <w:szCs w:val="28"/>
          <w:lang w:val="en-US"/>
        </w:rPr>
        <w:t xml:space="preserve"> can't ride a ...</w:t>
      </w:r>
    </w:p>
    <w:p w:rsidR="002255BB" w:rsidRPr="004649C2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8.</w:t>
      </w:r>
      <w:r w:rsidRPr="004649C2">
        <w:rPr>
          <w:rFonts w:ascii="Times New Roman" w:hAnsi="Times New Roman"/>
          <w:sz w:val="28"/>
          <w:szCs w:val="28"/>
          <w:lang w:val="en-US"/>
        </w:rPr>
        <w:t>His</w:t>
      </w:r>
      <w:r w:rsidRPr="001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649C2">
        <w:rPr>
          <w:rFonts w:ascii="Times New Roman" w:hAnsi="Times New Roman"/>
          <w:sz w:val="28"/>
          <w:szCs w:val="28"/>
          <w:lang w:val="en-US"/>
        </w:rPr>
        <w:t>sister is very young.</w:t>
      </w:r>
      <w:r>
        <w:rPr>
          <w:rFonts w:ascii="Times New Roman" w:hAnsi="Times New Roman"/>
          <w:sz w:val="28"/>
          <w:szCs w:val="28"/>
          <w:lang w:val="en-US"/>
        </w:rPr>
        <w:t xml:space="preserve"> Sh</w:t>
      </w:r>
      <w:r w:rsidRPr="004649C2">
        <w:rPr>
          <w:rFonts w:ascii="Times New Roman" w:hAnsi="Times New Roman"/>
          <w:sz w:val="28"/>
          <w:szCs w:val="28"/>
          <w:lang w:val="en-US"/>
        </w:rPr>
        <w:t>e can't drive a ...</w:t>
      </w:r>
    </w:p>
    <w:p w:rsidR="002255BB" w:rsidRDefault="002255BB" w:rsidP="00672501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72501">
        <w:rPr>
          <w:rFonts w:ascii="Times New Roman" w:hAnsi="Times New Roman"/>
          <w:sz w:val="28"/>
          <w:szCs w:val="28"/>
          <w:lang w:val="en-US"/>
        </w:rPr>
        <w:t>9.</w:t>
      </w:r>
      <w:r w:rsidRPr="004649C2">
        <w:rPr>
          <w:rFonts w:ascii="Times New Roman" w:hAnsi="Times New Roman"/>
          <w:sz w:val="28"/>
          <w:szCs w:val="28"/>
          <w:lang w:val="en-US"/>
        </w:rPr>
        <w:t>Can your father sail a ...</w:t>
      </w:r>
    </w:p>
    <w:p w:rsidR="002255BB" w:rsidRPr="008F65D6" w:rsidRDefault="002255BB" w:rsidP="00672501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</w:t>
      </w:r>
      <w:r w:rsidRPr="00672501">
        <w:rPr>
          <w:rFonts w:ascii="Times New Roman" w:hAnsi="Times New Roman"/>
          <w:sz w:val="28"/>
          <w:szCs w:val="28"/>
          <w:lang w:val="en-US"/>
        </w:rPr>
        <w:t>10.</w:t>
      </w:r>
      <w:r w:rsidRPr="008F65D6">
        <w:rPr>
          <w:rFonts w:ascii="Times New Roman" w:hAnsi="Times New Roman"/>
          <w:sz w:val="28"/>
          <w:szCs w:val="28"/>
          <w:lang w:val="en-US"/>
        </w:rPr>
        <w:t>Bob and Mary can ______ a bike.</w:t>
      </w:r>
    </w:p>
    <w:p w:rsidR="002255BB" w:rsidRPr="008F65D6" w:rsidRDefault="002255BB" w:rsidP="00142255">
      <w:pPr>
        <w:pStyle w:val="ListParagraph"/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142255">
        <w:rPr>
          <w:rFonts w:ascii="Times New Roman" w:hAnsi="Times New Roman"/>
          <w:sz w:val="28"/>
          <w:szCs w:val="28"/>
          <w:lang w:val="en-US"/>
        </w:rPr>
        <w:t>11</w:t>
      </w:r>
      <w:r w:rsidRPr="00FE5732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Stop at the traffic _____ .</w:t>
      </w:r>
    </w:p>
    <w:p w:rsidR="002255BB" w:rsidRPr="00672501" w:rsidRDefault="002255BB" w:rsidP="00142255">
      <w:pPr>
        <w:pStyle w:val="ListParagraph"/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142255">
        <w:rPr>
          <w:rFonts w:ascii="Times New Roman" w:hAnsi="Times New Roman"/>
          <w:sz w:val="28"/>
          <w:szCs w:val="28"/>
          <w:lang w:val="en-US"/>
        </w:rPr>
        <w:t>12.</w:t>
      </w:r>
      <w:r>
        <w:rPr>
          <w:rFonts w:ascii="Times New Roman" w:hAnsi="Times New Roman"/>
          <w:sz w:val="28"/>
          <w:szCs w:val="28"/>
          <w:lang w:val="en-US"/>
        </w:rPr>
        <w:t>Use the ____ when there are no free seats on the bus.</w:t>
      </w:r>
    </w:p>
    <w:p w:rsidR="002255BB" w:rsidRPr="008F65D6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672501">
        <w:rPr>
          <w:rFonts w:ascii="Times New Roman" w:hAnsi="Times New Roman"/>
          <w:b/>
          <w:i/>
          <w:sz w:val="28"/>
          <w:szCs w:val="28"/>
          <w:lang w:val="en-US"/>
        </w:rPr>
        <w:t>3.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Fill in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: 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ON, BY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Pr="008F65D6">
        <w:rPr>
          <w:rFonts w:ascii="Times New Roman" w:hAnsi="Times New Roman"/>
          <w:sz w:val="28"/>
          <w:szCs w:val="28"/>
          <w:lang w:val="en-US"/>
        </w:rPr>
        <w:t xml:space="preserve"> go to school ______ foot.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2.</w:t>
      </w:r>
      <w:r>
        <w:rPr>
          <w:rFonts w:ascii="Times New Roman" w:hAnsi="Times New Roman"/>
          <w:sz w:val="28"/>
          <w:szCs w:val="28"/>
          <w:lang w:val="en-US"/>
        </w:rPr>
        <w:t>Denis</w:t>
      </w:r>
      <w:r w:rsidRPr="008F65D6">
        <w:rPr>
          <w:rFonts w:ascii="Times New Roman" w:hAnsi="Times New Roman"/>
          <w:sz w:val="28"/>
          <w:szCs w:val="28"/>
          <w:lang w:val="en-US"/>
        </w:rPr>
        <w:t xml:space="preserve"> prefers travelling _____ plane.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Be careful ____ the roads.</w:t>
      </w:r>
    </w:p>
    <w:p w:rsidR="002255BB" w:rsidRPr="008F65D6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FE5732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8F65D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Choose the correct response.</w:t>
      </w:r>
    </w:p>
    <w:p w:rsidR="002255BB" w:rsidRPr="008F65D6" w:rsidRDefault="002255BB" w:rsidP="006A1DE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2255BB" w:rsidRPr="008F65D6" w:rsidSect="00774EB0">
          <w:type w:val="continuous"/>
          <w:pgSz w:w="11906" w:h="16838"/>
          <w:pgMar w:top="567" w:right="424" w:bottom="1134" w:left="1701" w:header="708" w:footer="708" w:gutter="0"/>
          <w:cols w:space="708"/>
          <w:docGrid w:linePitch="360"/>
        </w:sectPr>
      </w:pP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Excuse me, how can I get to the sports centre?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Thank you very much.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3.</w:t>
      </w:r>
      <w:r w:rsidRPr="008F65D6">
        <w:rPr>
          <w:rFonts w:ascii="Times New Roman" w:hAnsi="Times New Roman"/>
          <w:sz w:val="28"/>
          <w:szCs w:val="28"/>
          <w:lang w:val="en-US"/>
        </w:rPr>
        <w:t>Are you ready, Brian?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8F65D6">
        <w:rPr>
          <w:rFonts w:ascii="Times New Roman" w:hAnsi="Times New Roman"/>
          <w:sz w:val="28"/>
          <w:szCs w:val="28"/>
          <w:lang w:val="en-US"/>
        </w:rPr>
        <w:t>I can`t find the way to the post office.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5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Is there anything I can do for you?</w:t>
      </w:r>
    </w:p>
    <w:p w:rsidR="002255BB" w:rsidRPr="008F65D6" w:rsidRDefault="002255BB" w:rsidP="006A1DEF">
      <w:pPr>
        <w:pStyle w:val="ListParagraph"/>
        <w:spacing w:line="240" w:lineRule="auto"/>
        <w:ind w:left="1146"/>
        <w:rPr>
          <w:rFonts w:ascii="Times New Roman" w:hAnsi="Times New Roman"/>
          <w:sz w:val="28"/>
          <w:szCs w:val="28"/>
          <w:lang w:val="en-US"/>
        </w:rPr>
      </w:pPr>
    </w:p>
    <w:p w:rsidR="002255BB" w:rsidRPr="008F65D6" w:rsidRDefault="002255BB" w:rsidP="006A1DEF">
      <w:pPr>
        <w:pStyle w:val="ListParagraph"/>
        <w:spacing w:line="240" w:lineRule="auto"/>
        <w:ind w:left="567"/>
        <w:rPr>
          <w:rFonts w:ascii="Times New Roman" w:hAnsi="Times New Roman"/>
          <w:sz w:val="28"/>
          <w:szCs w:val="28"/>
          <w:lang w:val="en-US"/>
        </w:rPr>
      </w:pPr>
    </w:p>
    <w:p w:rsidR="002255BB" w:rsidRPr="008F65D6" w:rsidRDefault="002255BB" w:rsidP="006A1DEF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Oh, that`s easy. The post office is round the corner.</w:t>
      </w:r>
    </w:p>
    <w:p w:rsidR="002255BB" w:rsidRPr="008F65D6" w:rsidRDefault="002255BB" w:rsidP="006A1DEF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You`re welcome.</w:t>
      </w:r>
    </w:p>
    <w:p w:rsidR="002255BB" w:rsidRPr="008F65D6" w:rsidRDefault="002255BB" w:rsidP="006A1DEF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>Oh, you`re very kind. I`ve got a problem you can help me with.</w:t>
      </w:r>
    </w:p>
    <w:p w:rsidR="002255BB" w:rsidRPr="008F65D6" w:rsidRDefault="002255BB" w:rsidP="006A1DEF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 w:rsidRPr="008F65D6">
        <w:rPr>
          <w:rFonts w:ascii="Times New Roman" w:hAnsi="Times New Roman"/>
          <w:sz w:val="28"/>
          <w:szCs w:val="28"/>
          <w:lang w:val="en-US"/>
        </w:rPr>
        <w:t xml:space="preserve">Yes! Let`s go now! </w:t>
      </w:r>
    </w:p>
    <w:p w:rsidR="002255BB" w:rsidRPr="008F65D6" w:rsidRDefault="002255BB" w:rsidP="006A1DEF">
      <w:pPr>
        <w:pStyle w:val="ListParagraph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Go down Elton Street and turn left into Park Venus</w:t>
      </w:r>
    </w:p>
    <w:p w:rsidR="002255BB" w:rsidRPr="006A1DEF" w:rsidRDefault="002255BB" w:rsidP="006A1DEF">
      <w:p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  <w:sectPr w:rsidR="002255BB" w:rsidRPr="006A1DEF" w:rsidSect="00260DD4">
          <w:type w:val="continuous"/>
          <w:pgSz w:w="11906" w:h="16838"/>
          <w:pgMar w:top="1134" w:right="424" w:bottom="284" w:left="993" w:header="708" w:footer="708" w:gutter="0"/>
          <w:cols w:num="2" w:space="283"/>
          <w:docGrid w:linePitch="360"/>
        </w:sectPr>
      </w:pPr>
    </w:p>
    <w:p w:rsidR="002255BB" w:rsidRPr="008F65D6" w:rsidRDefault="002255BB" w:rsidP="006A1DEF">
      <w:pPr>
        <w:pStyle w:val="ListParagraph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i/>
          <w:sz w:val="28"/>
          <w:szCs w:val="28"/>
          <w:lang w:val="en-US"/>
        </w:rPr>
        <w:t>5.</w:t>
      </w:r>
      <w:r w:rsidRPr="008F65D6">
        <w:rPr>
          <w:rFonts w:ascii="Times New Roman" w:hAnsi="Times New Roman"/>
          <w:b/>
          <w:i/>
          <w:sz w:val="28"/>
          <w:szCs w:val="28"/>
          <w:lang w:val="en-US"/>
        </w:rPr>
        <w:t>Guess the words.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1.</w:t>
      </w:r>
      <w:r w:rsidRPr="008F65D6">
        <w:rPr>
          <w:rFonts w:ascii="Times New Roman" w:hAnsi="Times New Roman"/>
          <w:b/>
          <w:sz w:val="28"/>
          <w:szCs w:val="28"/>
          <w:lang w:val="en-US"/>
        </w:rPr>
        <w:t xml:space="preserve">_ _ _ _ _ _ _ </w:t>
      </w:r>
      <w:r w:rsidRPr="008F65D6">
        <w:rPr>
          <w:rFonts w:ascii="Times New Roman" w:hAnsi="Times New Roman"/>
          <w:sz w:val="28"/>
          <w:szCs w:val="28"/>
          <w:lang w:val="en-US"/>
        </w:rPr>
        <w:t>sign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2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lean out of the _ _ _ _ _ _</w:t>
      </w:r>
    </w:p>
    <w:p w:rsidR="002255BB" w:rsidRPr="008F65D6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3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_ _ _ _ _ _ _ zone</w:t>
      </w:r>
    </w:p>
    <w:p w:rsidR="002255BB" w:rsidRPr="00F32532" w:rsidRDefault="002255BB" w:rsidP="006A1DEF">
      <w:pPr>
        <w:pStyle w:val="ListParagraph"/>
        <w:spacing w:line="240" w:lineRule="auto"/>
        <w:ind w:left="786"/>
        <w:rPr>
          <w:rFonts w:ascii="Times New Roman" w:hAnsi="Times New Roman"/>
          <w:b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sz w:val="28"/>
          <w:szCs w:val="28"/>
          <w:lang w:val="en-US"/>
        </w:rPr>
        <w:t>4</w:t>
      </w:r>
      <w:r w:rsidRPr="006A1DEF">
        <w:rPr>
          <w:rFonts w:ascii="Times New Roman" w:hAnsi="Times New Roman"/>
          <w:sz w:val="28"/>
          <w:szCs w:val="28"/>
          <w:lang w:val="en-US"/>
        </w:rPr>
        <w:t>.</w:t>
      </w:r>
      <w:r w:rsidRPr="008F65D6">
        <w:rPr>
          <w:rFonts w:ascii="Times New Roman" w:hAnsi="Times New Roman"/>
          <w:sz w:val="28"/>
          <w:szCs w:val="28"/>
          <w:lang w:val="en-US"/>
        </w:rPr>
        <w:t>look both _ _ _ _</w:t>
      </w:r>
    </w:p>
    <w:p w:rsidR="002255BB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b/>
          <w:i/>
          <w:sz w:val="28"/>
          <w:szCs w:val="28"/>
          <w:lang w:val="en-US"/>
        </w:rPr>
      </w:pPr>
      <w:r w:rsidRPr="006A1DEF">
        <w:rPr>
          <w:rFonts w:ascii="Times New Roman" w:hAnsi="Times New Roman"/>
          <w:b/>
          <w:i/>
          <w:sz w:val="28"/>
          <w:szCs w:val="28"/>
          <w:lang w:val="en-US"/>
        </w:rPr>
        <w:t>6.</w:t>
      </w:r>
      <w:r w:rsidRPr="00F32532">
        <w:rPr>
          <w:rFonts w:ascii="Times New Roman" w:hAnsi="Times New Roman"/>
          <w:b/>
          <w:i/>
          <w:sz w:val="28"/>
          <w:szCs w:val="28"/>
          <w:lang w:val="en-US"/>
        </w:rPr>
        <w:t>Translate the words.</w:t>
      </w:r>
    </w:p>
    <w:p w:rsidR="002255BB" w:rsidRPr="006A1DEF" w:rsidRDefault="002255BB" w:rsidP="006A1DEF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Идти прямо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Шлем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Тротуар</w:t>
      </w:r>
      <w:r w:rsidRPr="006A1DEF">
        <w:rPr>
          <w:rFonts w:ascii="Times New Roman" w:hAnsi="Times New Roman"/>
          <w:sz w:val="28"/>
          <w:szCs w:val="28"/>
        </w:rPr>
        <w:t>-</w:t>
      </w:r>
      <w:r w:rsidRPr="006A1DEF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Пешеход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5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 w:rsidRPr="00142255">
        <w:rPr>
          <w:rFonts w:ascii="Times New Roman" w:hAnsi="Times New Roman"/>
          <w:sz w:val="28"/>
          <w:szCs w:val="28"/>
        </w:rPr>
        <w:t>Водитель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6</w:t>
      </w:r>
      <w:r w:rsidRPr="006A1DEF">
        <w:rPr>
          <w:rFonts w:ascii="Times New Roman" w:hAnsi="Times New Roman"/>
          <w:b/>
          <w:sz w:val="28"/>
          <w:szCs w:val="28"/>
        </w:rPr>
        <w:t>.</w:t>
      </w:r>
      <w:r w:rsidRPr="00FE5732">
        <w:rPr>
          <w:rFonts w:ascii="Times New Roman" w:hAnsi="Times New Roman"/>
          <w:sz w:val="28"/>
          <w:szCs w:val="28"/>
        </w:rPr>
        <w:t>Метро</w:t>
      </w:r>
      <w:r w:rsidRPr="006A1DEF">
        <w:rPr>
          <w:rFonts w:ascii="Times New Roman" w:hAnsi="Times New Roman"/>
          <w:b/>
          <w:sz w:val="28"/>
          <w:szCs w:val="28"/>
        </w:rPr>
        <w:t>-</w:t>
      </w:r>
      <w:r w:rsidRPr="006A1DEF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Поверни</w:t>
      </w:r>
      <w:r w:rsidRPr="006A1D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налево</w:t>
      </w:r>
      <w:r w:rsidRPr="006A1DEF">
        <w:rPr>
          <w:rFonts w:ascii="Times New Roman" w:hAnsi="Times New Roman"/>
          <w:sz w:val="28"/>
          <w:szCs w:val="28"/>
        </w:rPr>
        <w:t>-</w:t>
      </w:r>
    </w:p>
    <w:p w:rsidR="002255BB" w:rsidRPr="00142255" w:rsidRDefault="002255BB" w:rsidP="00260DD4">
      <w:pPr>
        <w:pStyle w:val="ListParagraph"/>
        <w:spacing w:line="240" w:lineRule="auto"/>
        <w:ind w:left="1506"/>
        <w:rPr>
          <w:rFonts w:ascii="Times New Roman" w:hAnsi="Times New Roman"/>
          <w:b/>
          <w:sz w:val="28"/>
          <w:szCs w:val="28"/>
        </w:rPr>
      </w:pPr>
    </w:p>
    <w:p w:rsidR="002255BB" w:rsidRPr="006A1DEF" w:rsidRDefault="002255BB" w:rsidP="00260DD4">
      <w:pPr>
        <w:pStyle w:val="ListParagraph"/>
        <w:spacing w:line="240" w:lineRule="auto"/>
        <w:ind w:left="1506"/>
        <w:rPr>
          <w:rFonts w:ascii="Times New Roman" w:hAnsi="Times New Roman"/>
          <w:b/>
          <w:sz w:val="28"/>
          <w:szCs w:val="28"/>
        </w:rPr>
      </w:pPr>
    </w:p>
    <w:p w:rsidR="002255BB" w:rsidRPr="006A1DEF" w:rsidRDefault="002255BB" w:rsidP="00260DD4">
      <w:pPr>
        <w:pStyle w:val="ListParagraph"/>
        <w:spacing w:line="240" w:lineRule="auto"/>
        <w:ind w:left="1506"/>
        <w:rPr>
          <w:rFonts w:ascii="Times New Roman" w:hAnsi="Times New Roman"/>
          <w:b/>
          <w:sz w:val="28"/>
          <w:szCs w:val="28"/>
        </w:rPr>
      </w:pPr>
    </w:p>
    <w:p w:rsidR="002255BB" w:rsidRPr="006A1DEF" w:rsidRDefault="002255BB" w:rsidP="00260DD4">
      <w:pPr>
        <w:pStyle w:val="ListParagraph"/>
        <w:spacing w:line="240" w:lineRule="auto"/>
        <w:ind w:left="1506"/>
        <w:rPr>
          <w:rFonts w:ascii="Times New Roman" w:hAnsi="Times New Roman"/>
          <w:b/>
          <w:sz w:val="28"/>
          <w:szCs w:val="28"/>
        </w:rPr>
      </w:pPr>
    </w:p>
    <w:p w:rsidR="002255BB" w:rsidRPr="006A1DEF" w:rsidRDefault="002255BB" w:rsidP="00260DD4">
      <w:pPr>
        <w:pStyle w:val="ListParagraph"/>
        <w:spacing w:line="240" w:lineRule="auto"/>
        <w:ind w:left="1506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2255BB" w:rsidRPr="006A1DEF" w:rsidSect="00F32532">
      <w:type w:val="continuous"/>
      <w:pgSz w:w="11906" w:h="16838"/>
      <w:pgMar w:top="1134" w:right="424" w:bottom="284" w:left="1701" w:header="708" w:footer="708" w:gutter="0"/>
      <w:cols w:space="0" w:equalWidth="0">
        <w:col w:w="9781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6126"/>
    <w:multiLevelType w:val="hybridMultilevel"/>
    <w:tmpl w:val="82F44AE4"/>
    <w:lvl w:ilvl="0" w:tplc="9810450E">
      <w:start w:val="11"/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FF06B6"/>
    <w:multiLevelType w:val="hybridMultilevel"/>
    <w:tmpl w:val="17B03F4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B014939"/>
    <w:multiLevelType w:val="hybridMultilevel"/>
    <w:tmpl w:val="93A47088"/>
    <w:lvl w:ilvl="0" w:tplc="6E3EA156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1CB17534"/>
    <w:multiLevelType w:val="hybridMultilevel"/>
    <w:tmpl w:val="5A8C10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24866F66"/>
    <w:multiLevelType w:val="hybridMultilevel"/>
    <w:tmpl w:val="7828FC48"/>
    <w:lvl w:ilvl="0" w:tplc="B37C4A5E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1813CF2"/>
    <w:multiLevelType w:val="hybridMultilevel"/>
    <w:tmpl w:val="A48AC5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69A33C5"/>
    <w:multiLevelType w:val="hybridMultilevel"/>
    <w:tmpl w:val="83E2DE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8927D8"/>
    <w:multiLevelType w:val="hybridMultilevel"/>
    <w:tmpl w:val="402C5FE8"/>
    <w:lvl w:ilvl="0" w:tplc="0C72CA4C">
      <w:start w:val="11"/>
      <w:numFmt w:val="bullet"/>
      <w:lvlText w:val=""/>
      <w:lvlJc w:val="left"/>
      <w:pPr>
        <w:ind w:left="150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4FEE12B3"/>
    <w:multiLevelType w:val="hybridMultilevel"/>
    <w:tmpl w:val="28025E4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5CC35DE"/>
    <w:multiLevelType w:val="hybridMultilevel"/>
    <w:tmpl w:val="D2F24294"/>
    <w:lvl w:ilvl="0" w:tplc="BDA88F3A">
      <w:start w:val="1"/>
      <w:numFmt w:val="decimal"/>
      <w:lvlText w:val="%1."/>
      <w:lvlJc w:val="left"/>
      <w:pPr>
        <w:ind w:left="1866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10">
    <w:nsid w:val="5C4804FE"/>
    <w:multiLevelType w:val="multilevel"/>
    <w:tmpl w:val="93A47088"/>
    <w:lvl w:ilvl="0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1">
    <w:nsid w:val="617229A4"/>
    <w:multiLevelType w:val="hybridMultilevel"/>
    <w:tmpl w:val="5ABA29CA"/>
    <w:lvl w:ilvl="0" w:tplc="ABA8F6DA">
      <w:start w:val="1"/>
      <w:numFmt w:val="lowerLetter"/>
      <w:lvlText w:val="%1)"/>
      <w:lvlJc w:val="left"/>
      <w:pPr>
        <w:ind w:left="150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2">
    <w:nsid w:val="69DA1929"/>
    <w:multiLevelType w:val="hybridMultilevel"/>
    <w:tmpl w:val="B4BC1FD8"/>
    <w:lvl w:ilvl="0" w:tplc="2F30CA3A">
      <w:start w:val="11"/>
      <w:numFmt w:val="bullet"/>
      <w:lvlText w:val=""/>
      <w:lvlJc w:val="left"/>
      <w:pPr>
        <w:ind w:left="186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713374D2"/>
    <w:multiLevelType w:val="hybridMultilevel"/>
    <w:tmpl w:val="CE16C29A"/>
    <w:lvl w:ilvl="0" w:tplc="B37C4A5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12"/>
  </w:num>
  <w:num w:numId="7">
    <w:abstractNumId w:val="0"/>
  </w:num>
  <w:num w:numId="8">
    <w:abstractNumId w:val="11"/>
  </w:num>
  <w:num w:numId="9">
    <w:abstractNumId w:val="9"/>
  </w:num>
  <w:num w:numId="10">
    <w:abstractNumId w:val="3"/>
  </w:num>
  <w:num w:numId="11">
    <w:abstractNumId w:val="6"/>
  </w:num>
  <w:num w:numId="12">
    <w:abstractNumId w:val="13"/>
  </w:num>
  <w:num w:numId="13">
    <w:abstractNumId w:val="5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5340"/>
    <w:rsid w:val="000E1D5F"/>
    <w:rsid w:val="00142255"/>
    <w:rsid w:val="00155C11"/>
    <w:rsid w:val="002255BB"/>
    <w:rsid w:val="00260DD4"/>
    <w:rsid w:val="0032102B"/>
    <w:rsid w:val="00372400"/>
    <w:rsid w:val="003809AE"/>
    <w:rsid w:val="00424AAB"/>
    <w:rsid w:val="004649C2"/>
    <w:rsid w:val="005C6470"/>
    <w:rsid w:val="00642383"/>
    <w:rsid w:val="00672501"/>
    <w:rsid w:val="006A1DEF"/>
    <w:rsid w:val="00774EB0"/>
    <w:rsid w:val="00781399"/>
    <w:rsid w:val="007A106A"/>
    <w:rsid w:val="008D26A8"/>
    <w:rsid w:val="008F65D6"/>
    <w:rsid w:val="00A35E17"/>
    <w:rsid w:val="00A36357"/>
    <w:rsid w:val="00AB4DE4"/>
    <w:rsid w:val="00C84F0F"/>
    <w:rsid w:val="00CA63E7"/>
    <w:rsid w:val="00CC72B6"/>
    <w:rsid w:val="00D85340"/>
    <w:rsid w:val="00F32532"/>
    <w:rsid w:val="00F6081A"/>
    <w:rsid w:val="00FE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9A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53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85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853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3</Pages>
  <Words>478</Words>
  <Characters>2726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dk</cp:lastModifiedBy>
  <cp:revision>4</cp:revision>
  <cp:lastPrinted>2018-11-10T13:40:00Z</cp:lastPrinted>
  <dcterms:created xsi:type="dcterms:W3CDTF">2014-11-20T19:41:00Z</dcterms:created>
  <dcterms:modified xsi:type="dcterms:W3CDTF">2018-11-10T13:44:00Z</dcterms:modified>
</cp:coreProperties>
</file>