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866" w:rsidRPr="008F4AEF" w:rsidRDefault="00F06866" w:rsidP="008F4AEF">
      <w:pPr>
        <w:jc w:val="center"/>
        <w:rPr>
          <w:b/>
          <w:color w:val="FF6600"/>
          <w:sz w:val="32"/>
          <w:szCs w:val="32"/>
        </w:rPr>
      </w:pPr>
      <w:r w:rsidRPr="008F4AEF">
        <w:rPr>
          <w:b/>
          <w:sz w:val="32"/>
          <w:szCs w:val="32"/>
        </w:rPr>
        <w:t>«Гимназический контролирующий комплекс для оценивания образовательных достижений учащихся»</w:t>
      </w:r>
    </w:p>
    <w:p w:rsidR="00F06866" w:rsidRPr="008F4AEF" w:rsidRDefault="00F06866" w:rsidP="008F4AEF">
      <w:pPr>
        <w:rPr>
          <w:b/>
          <w:sz w:val="32"/>
          <w:szCs w:val="32"/>
        </w:rPr>
      </w:pPr>
    </w:p>
    <w:p w:rsidR="00F06866" w:rsidRPr="008F4AEF" w:rsidRDefault="00F06866" w:rsidP="0059550D">
      <w:pPr>
        <w:jc w:val="center"/>
        <w:rPr>
          <w:b/>
        </w:rPr>
      </w:pPr>
      <w:r w:rsidRPr="008F4AEF">
        <w:t xml:space="preserve">      </w:t>
      </w:r>
    </w:p>
    <w:p w:rsidR="00F06866" w:rsidRDefault="00F06866" w:rsidP="00B0033C">
      <w:pPr>
        <w:spacing w:line="360" w:lineRule="auto"/>
        <w:rPr>
          <w:sz w:val="32"/>
          <w:szCs w:val="32"/>
        </w:rPr>
      </w:pPr>
      <w:r w:rsidRPr="00D12B01">
        <w:rPr>
          <w:sz w:val="32"/>
          <w:szCs w:val="32"/>
        </w:rPr>
        <w:t xml:space="preserve">         Реализация новых стандартов в начальной школе проходит в условиях становления иных подходов к оценочной деятельности учителя. </w:t>
      </w:r>
      <w:r>
        <w:rPr>
          <w:sz w:val="32"/>
          <w:szCs w:val="32"/>
        </w:rPr>
        <w:t xml:space="preserve">          </w:t>
      </w:r>
    </w:p>
    <w:p w:rsidR="00F06866" w:rsidRPr="00D12B01" w:rsidRDefault="00F06866" w:rsidP="00B0033C">
      <w:pPr>
        <w:spacing w:line="360" w:lineRule="auto"/>
        <w:rPr>
          <w:sz w:val="32"/>
          <w:szCs w:val="32"/>
        </w:rPr>
      </w:pPr>
      <w:r w:rsidRPr="00D12B01">
        <w:rPr>
          <w:sz w:val="32"/>
          <w:szCs w:val="32"/>
        </w:rPr>
        <w:t xml:space="preserve">     Сформировавшаяся в предыдущие годы система контроля за качеством образования в условиях перехода на новый образовательный стандарт становится неэффективной и требует глобального обновления. </w:t>
      </w:r>
      <w:r>
        <w:rPr>
          <w:sz w:val="32"/>
          <w:szCs w:val="32"/>
        </w:rPr>
        <w:t xml:space="preserve">   </w:t>
      </w:r>
      <w:r w:rsidRPr="005170A6">
        <w:rPr>
          <w:sz w:val="32"/>
          <w:szCs w:val="32"/>
          <w:u w:val="single"/>
        </w:rPr>
        <w:t>Меняется роль и функции системы оценки достижения планируемых результатов, выступающей не только как средство обучения, но и как регулятор образовательного процесса в целом, повышая эффективность преподавания и успешность достижения индивидуальных образовательных результатов младших</w:t>
      </w:r>
      <w:r w:rsidRPr="00D12B01">
        <w:rPr>
          <w:sz w:val="32"/>
          <w:szCs w:val="32"/>
        </w:rPr>
        <w:t xml:space="preserve"> школьников.</w:t>
      </w:r>
    </w:p>
    <w:p w:rsidR="00F06866" w:rsidRPr="00D12B01" w:rsidRDefault="00F06866" w:rsidP="00B0033C">
      <w:pPr>
        <w:spacing w:line="360" w:lineRule="auto"/>
        <w:rPr>
          <w:sz w:val="32"/>
          <w:szCs w:val="32"/>
        </w:rPr>
      </w:pPr>
      <w:r w:rsidRPr="00D12B01">
        <w:rPr>
          <w:sz w:val="32"/>
          <w:szCs w:val="32"/>
        </w:rPr>
        <w:t xml:space="preserve">           Система оценки достижения планируемых результатов нового образовательного стандарта представляет собой систему личностно ориентированных целей образования, показателей их достижения и моделей инструментария, необходимого для их определения.</w:t>
      </w:r>
    </w:p>
    <w:p w:rsidR="00F06866" w:rsidRPr="00D12B01" w:rsidRDefault="00F06866" w:rsidP="00B0033C">
      <w:pPr>
        <w:spacing w:line="360" w:lineRule="auto"/>
        <w:rPr>
          <w:sz w:val="32"/>
          <w:szCs w:val="32"/>
        </w:rPr>
      </w:pPr>
      <w:r w:rsidRPr="00D12B01">
        <w:rPr>
          <w:sz w:val="32"/>
          <w:szCs w:val="32"/>
        </w:rPr>
        <w:t xml:space="preserve">           Федеральный государственный образовательный стандарт нового поколения содержит чёткие требования и определяет комплексный подход к системе оценки достижения планируемых результатов образования (предметных, метапредметных и личностных).</w:t>
      </w:r>
    </w:p>
    <w:p w:rsidR="00F06866" w:rsidRDefault="00F06866" w:rsidP="005170A6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 xml:space="preserve">           Я разработала </w:t>
      </w:r>
      <w:r>
        <w:rPr>
          <w:sz w:val="32"/>
          <w:szCs w:val="32"/>
        </w:rPr>
        <w:t xml:space="preserve"> КОС</w:t>
      </w:r>
      <w:r w:rsidRPr="00D12B01">
        <w:rPr>
          <w:sz w:val="32"/>
          <w:szCs w:val="32"/>
        </w:rPr>
        <w:t xml:space="preserve">  для выявления уровня овладения учащимися знаниями, умениями, навыками и способами деятельности  по математике в 3 классе по программе «Учись учиться».     </w:t>
      </w:r>
    </w:p>
    <w:p w:rsidR="00F06866" w:rsidRPr="00D12B01" w:rsidRDefault="00F06866" w:rsidP="00210B3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М</w:t>
      </w:r>
      <w:r w:rsidRPr="00D12B01">
        <w:rPr>
          <w:sz w:val="32"/>
          <w:szCs w:val="32"/>
        </w:rPr>
        <w:t>атериалы разработаны  на основе «Федерального  государственного образовательного стандарта начального общего образования по математике» (</w:t>
      </w:r>
      <w:smartTag w:uri="urn:schemas-microsoft-com:office:smarttags" w:element="metricconverter">
        <w:smartTagPr>
          <w:attr w:name="ProductID" w:val="2012 г"/>
        </w:smartTagPr>
        <w:r w:rsidRPr="00D12B01">
          <w:rPr>
            <w:sz w:val="32"/>
            <w:szCs w:val="32"/>
          </w:rPr>
          <w:t>2012 г</w:t>
        </w:r>
      </w:smartTag>
      <w:r w:rsidRPr="00D12B01">
        <w:rPr>
          <w:sz w:val="32"/>
          <w:szCs w:val="32"/>
        </w:rPr>
        <w:t>.). Они могут применяться  для диагностики, контроля и оценивания знаний, умений, навыков и способов деятельности  учащихся по математике в 3  классе.</w:t>
      </w:r>
    </w:p>
    <w:p w:rsidR="00F06866" w:rsidRPr="00D12B01" w:rsidRDefault="00F06866" w:rsidP="0059550D">
      <w:pPr>
        <w:autoSpaceDE w:val="0"/>
        <w:autoSpaceDN w:val="0"/>
        <w:adjustRightInd w:val="0"/>
        <w:spacing w:line="360" w:lineRule="auto"/>
        <w:jc w:val="both"/>
        <w:rPr>
          <w:kern w:val="2"/>
          <w:sz w:val="32"/>
          <w:szCs w:val="32"/>
        </w:rPr>
      </w:pPr>
      <w:r w:rsidRPr="00D12B01">
        <w:rPr>
          <w:sz w:val="32"/>
          <w:szCs w:val="32"/>
        </w:rPr>
        <w:t xml:space="preserve">   </w:t>
      </w:r>
      <w:r w:rsidRPr="00D12B01">
        <w:rPr>
          <w:b/>
          <w:sz w:val="32"/>
          <w:szCs w:val="32"/>
        </w:rPr>
        <w:t>Слайд 2</w:t>
      </w:r>
      <w:r w:rsidRPr="00D12B01">
        <w:rPr>
          <w:sz w:val="32"/>
          <w:szCs w:val="32"/>
        </w:rPr>
        <w:t xml:space="preserve">  Новизна предлагаемых контрольно-диагностических  материалов  заключается в том, что они позволяют выявить  первоначальный уровень овладения системой знаний по математике</w:t>
      </w:r>
      <w:r w:rsidRPr="00D12B01">
        <w:rPr>
          <w:kern w:val="2"/>
          <w:sz w:val="32"/>
          <w:szCs w:val="32"/>
        </w:rPr>
        <w:t>, умениями  использовать знания для решения познавательных, практических и коммуникативных задач, т.е. компетентности учащихся, провести диагностику метапредметных и личностных УУД.</w:t>
      </w:r>
    </w:p>
    <w:p w:rsidR="00F06866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color w:val="FF0000"/>
          <w:sz w:val="32"/>
          <w:szCs w:val="32"/>
        </w:rPr>
        <w:t xml:space="preserve"> 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>
        <w:rPr>
          <w:b/>
          <w:sz w:val="32"/>
          <w:szCs w:val="32"/>
        </w:rPr>
        <w:t>Слайд 3</w:t>
      </w:r>
      <w:r w:rsidRPr="00D12B01">
        <w:rPr>
          <w:b/>
          <w:sz w:val="32"/>
          <w:szCs w:val="32"/>
        </w:rPr>
        <w:t>.</w:t>
      </w:r>
      <w:r w:rsidRPr="00D12B01">
        <w:rPr>
          <w:sz w:val="32"/>
          <w:szCs w:val="32"/>
        </w:rPr>
        <w:t xml:space="preserve"> </w:t>
      </w:r>
      <w:r w:rsidRPr="008F4AEF">
        <w:rPr>
          <w:sz w:val="22"/>
          <w:szCs w:val="22"/>
        </w:rPr>
        <w:t>Структура работ такова, что позволяет осуществить текущий контроль  и  дает возможность работать учителю с разными группами учащихся,  осуществлять дифференцированный подход на этапе контроля знаний. Данная диагностика предполагает организацию учебного процесса с учетом реальных возможностей учащихся</w:t>
      </w:r>
      <w:r w:rsidRPr="00D12B01">
        <w:rPr>
          <w:sz w:val="32"/>
          <w:szCs w:val="32"/>
        </w:rPr>
        <w:t>.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 xml:space="preserve">      Предложенные формы контроля (контрольные работы) являются, эффективными, так как позволяют  выявлять успешность овладения учащимися программным материалом, пробелы в их знаниях, умениях и способах деятельности.</w:t>
      </w:r>
    </w:p>
    <w:p w:rsidR="00F06866" w:rsidRDefault="00F06866" w:rsidP="0059550D">
      <w:pPr>
        <w:spacing w:line="360" w:lineRule="auto"/>
        <w:jc w:val="both"/>
        <w:rPr>
          <w:b/>
          <w:sz w:val="32"/>
          <w:szCs w:val="32"/>
        </w:rPr>
      </w:pPr>
      <w:r w:rsidRPr="00D12B01">
        <w:rPr>
          <w:sz w:val="32"/>
          <w:szCs w:val="32"/>
        </w:rPr>
        <w:t xml:space="preserve">  </w:t>
      </w:r>
      <w:r w:rsidRPr="00D12B01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5-6</w:t>
      </w:r>
    </w:p>
    <w:p w:rsidR="00F06866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>К каждой контрольной работе составлена пояснительная записка</w:t>
      </w:r>
      <w:r>
        <w:rPr>
          <w:sz w:val="32"/>
          <w:szCs w:val="32"/>
        </w:rPr>
        <w:t>.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b/>
          <w:sz w:val="32"/>
          <w:szCs w:val="32"/>
        </w:rPr>
        <w:t xml:space="preserve">Слайд </w:t>
      </w:r>
      <w:r>
        <w:rPr>
          <w:b/>
          <w:sz w:val="32"/>
          <w:szCs w:val="32"/>
        </w:rPr>
        <w:t>7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 xml:space="preserve">  Для анализа успешности овладения учащимися системой знаний и компетентностей по каждой контрольно-диагностической работе разработан  поэлементный анализ ее выполнения. Его применение  позволяет: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 xml:space="preserve"> - привести в  систему  контроль и оценивание знаний, умений, навыков и способов деятельности учащихся;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 xml:space="preserve"> - получить объективную оценку достижений каждого учащегося;</w:t>
      </w:r>
    </w:p>
    <w:p w:rsidR="00F06866" w:rsidRPr="00D12B01" w:rsidRDefault="00F06866" w:rsidP="0059550D">
      <w:pPr>
        <w:spacing w:line="360" w:lineRule="auto"/>
        <w:jc w:val="both"/>
        <w:rPr>
          <w:sz w:val="32"/>
          <w:szCs w:val="32"/>
        </w:rPr>
      </w:pPr>
      <w:r w:rsidRPr="00D12B01">
        <w:rPr>
          <w:sz w:val="32"/>
          <w:szCs w:val="32"/>
        </w:rPr>
        <w:t>- при  необходимости внести коррективы в учебный процесс для ликвидации выявленных пробелов учащихся.</w:t>
      </w:r>
    </w:p>
    <w:p w:rsidR="00F06866" w:rsidRPr="00EB38D6" w:rsidRDefault="00F06866" w:rsidP="00EB38D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32"/>
          <w:szCs w:val="32"/>
        </w:rPr>
      </w:pPr>
      <w:r>
        <w:rPr>
          <w:b/>
          <w:sz w:val="32"/>
          <w:szCs w:val="32"/>
        </w:rPr>
        <w:t>Слайд8</w:t>
      </w:r>
      <w:r w:rsidRPr="00EB38D6">
        <w:rPr>
          <w:rFonts w:ascii="Arial" w:hAnsi="Arial"/>
          <w:b/>
          <w:bCs/>
          <w:color w:val="C00000"/>
          <w:position w:val="0"/>
          <w:sz w:val="48"/>
          <w:szCs w:val="48"/>
          <w:lang w:bidi="he-IL"/>
        </w:rPr>
        <w:t xml:space="preserve"> </w:t>
      </w:r>
      <w:r w:rsidRPr="00EB38D6">
        <w:rPr>
          <w:sz w:val="32"/>
          <w:szCs w:val="32"/>
        </w:rPr>
        <w:t>Методический инструментарий  оценивания образовательных результатов  составлен на  данных поэлементного анализа.</w:t>
      </w:r>
    </w:p>
    <w:p w:rsidR="00F06866" w:rsidRDefault="00F06866" w:rsidP="00EB38D6">
      <w:pPr>
        <w:autoSpaceDE w:val="0"/>
        <w:autoSpaceDN w:val="0"/>
        <w:adjustRightInd w:val="0"/>
        <w:spacing w:line="360" w:lineRule="auto"/>
        <w:jc w:val="both"/>
        <w:rPr>
          <w:rStyle w:val="dash041e0431044b0447043d044b0439char1"/>
          <w:b/>
          <w:bCs/>
          <w:iCs/>
          <w:sz w:val="32"/>
          <w:szCs w:val="32"/>
        </w:rPr>
      </w:pPr>
      <w:r>
        <w:rPr>
          <w:b/>
          <w:sz w:val="32"/>
          <w:szCs w:val="32"/>
        </w:rPr>
        <w:t xml:space="preserve">  Слайд9         </w:t>
      </w:r>
      <w:r w:rsidRPr="00D12B01">
        <w:rPr>
          <w:rStyle w:val="dash041e0431044b0447043d044b0439char1"/>
          <w:b/>
          <w:bCs/>
          <w:iCs/>
          <w:sz w:val="32"/>
          <w:szCs w:val="32"/>
        </w:rPr>
        <w:t xml:space="preserve">Наряду с предметными </w:t>
      </w:r>
      <w:r>
        <w:rPr>
          <w:rStyle w:val="dash041e0431044b0447043d044b0439char1"/>
          <w:b/>
          <w:bCs/>
          <w:iCs/>
          <w:sz w:val="32"/>
          <w:szCs w:val="32"/>
        </w:rPr>
        <w:t xml:space="preserve">знаниями </w:t>
      </w:r>
      <w:r w:rsidRPr="00F045F5">
        <w:rPr>
          <w:rStyle w:val="dash041e0431044b0447043d044b0439char1"/>
          <w:bCs/>
          <w:iCs/>
          <w:sz w:val="32"/>
          <w:szCs w:val="32"/>
        </w:rPr>
        <w:t>можно проверить</w:t>
      </w:r>
      <w:r>
        <w:rPr>
          <w:rStyle w:val="dash041e0431044b0447043d044b0439char1"/>
          <w:b/>
          <w:bCs/>
          <w:iCs/>
          <w:sz w:val="32"/>
          <w:szCs w:val="32"/>
        </w:rPr>
        <w:t xml:space="preserve"> уровень 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F045F5">
        <w:rPr>
          <w:b/>
          <w:bCs/>
          <w:iCs/>
          <w:sz w:val="32"/>
          <w:szCs w:val="32"/>
        </w:rPr>
        <w:t>сформированности УУД</w:t>
      </w:r>
    </w:p>
    <w:p w:rsidR="00F06866" w:rsidRDefault="00F06866" w:rsidP="00CE46CB">
      <w:pPr>
        <w:autoSpaceDE w:val="0"/>
        <w:autoSpaceDN w:val="0"/>
        <w:adjustRightInd w:val="0"/>
        <w:spacing w:line="360" w:lineRule="auto"/>
        <w:jc w:val="both"/>
        <w:rPr>
          <w:rStyle w:val="dash041e0431044b0447043d044b0439char1"/>
          <w:b/>
          <w:bCs/>
          <w:iCs/>
          <w:sz w:val="32"/>
          <w:szCs w:val="32"/>
        </w:rPr>
      </w:pPr>
      <w:r>
        <w:rPr>
          <w:rStyle w:val="dash041e0431044b0447043d044b0439char1"/>
          <w:b/>
          <w:bCs/>
          <w:iCs/>
          <w:sz w:val="32"/>
          <w:szCs w:val="32"/>
        </w:rPr>
        <w:t>Практическая работа. Слайды 10 - 16</w:t>
      </w:r>
    </w:p>
    <w:p w:rsidR="00F06866" w:rsidRPr="00EB38D6" w:rsidRDefault="00F06866" w:rsidP="00EB38D6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sz w:val="32"/>
          <w:szCs w:val="32"/>
        </w:rPr>
      </w:pPr>
      <w:r>
        <w:rPr>
          <w:rStyle w:val="dash041e0431044b0447043d044b0439char1"/>
          <w:iCs/>
          <w:sz w:val="32"/>
          <w:szCs w:val="32"/>
        </w:rPr>
        <w:t xml:space="preserve">Участникам предлагаю </w:t>
      </w:r>
      <w:r>
        <w:rPr>
          <w:sz w:val="32"/>
          <w:szCs w:val="32"/>
        </w:rPr>
        <w:t xml:space="preserve">разработать   поэлементный анализ </w:t>
      </w:r>
      <w:r w:rsidRPr="00D12B01">
        <w:rPr>
          <w:sz w:val="32"/>
          <w:szCs w:val="32"/>
        </w:rPr>
        <w:t>выполнения</w:t>
      </w:r>
      <w:r>
        <w:rPr>
          <w:sz w:val="32"/>
          <w:szCs w:val="32"/>
        </w:rPr>
        <w:t xml:space="preserve"> контрольной работы </w:t>
      </w:r>
      <w:r w:rsidRPr="008F4AEF">
        <w:rPr>
          <w:sz w:val="32"/>
          <w:szCs w:val="32"/>
        </w:rPr>
        <w:t>«Меры времени. Таблица мер времени. Сравнение, сложение и вычитание единиц времени. Переменная. Выр</w:t>
      </w:r>
      <w:r>
        <w:rPr>
          <w:sz w:val="32"/>
          <w:szCs w:val="32"/>
        </w:rPr>
        <w:t xml:space="preserve">ажение с переменной. Уравнения», и разработать </w:t>
      </w:r>
      <w:r w:rsidRPr="00EB38D6">
        <w:rPr>
          <w:sz w:val="32"/>
          <w:szCs w:val="32"/>
        </w:rPr>
        <w:t>инструментарий  оценивания образовательных результатов</w:t>
      </w:r>
      <w:r>
        <w:rPr>
          <w:sz w:val="32"/>
          <w:szCs w:val="32"/>
        </w:rPr>
        <w:t>.</w:t>
      </w:r>
      <w:r w:rsidRPr="00EB38D6">
        <w:rPr>
          <w:sz w:val="32"/>
          <w:szCs w:val="32"/>
        </w:rPr>
        <w:t xml:space="preserve">  </w:t>
      </w:r>
    </w:p>
    <w:p w:rsidR="00F06866" w:rsidRPr="00601837" w:rsidRDefault="00F06866" w:rsidP="00601837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 w:rsidRPr="00601837">
        <w:rPr>
          <w:rStyle w:val="dash041e0431044b0447043d044b0439char1"/>
          <w:iCs/>
          <w:sz w:val="32"/>
          <w:szCs w:val="32"/>
        </w:rPr>
        <w:t xml:space="preserve">Уровень сформированности УУД можно проверить только </w:t>
      </w:r>
      <w:r>
        <w:rPr>
          <w:rStyle w:val="dash041e0431044b0447043d044b0439char1"/>
          <w:iCs/>
          <w:sz w:val="32"/>
          <w:szCs w:val="32"/>
        </w:rPr>
        <w:t xml:space="preserve">при выполнении </w:t>
      </w:r>
      <w:r w:rsidRPr="00601837">
        <w:rPr>
          <w:rStyle w:val="dash041e0431044b0447043d044b0439char1"/>
          <w:iCs/>
          <w:sz w:val="32"/>
          <w:szCs w:val="32"/>
        </w:rPr>
        <w:t>продуктивны</w:t>
      </w:r>
      <w:r>
        <w:rPr>
          <w:rStyle w:val="dash041e0431044b0447043d044b0439char1"/>
          <w:iCs/>
          <w:sz w:val="32"/>
          <w:szCs w:val="32"/>
        </w:rPr>
        <w:t>х  заданий.</w:t>
      </w:r>
    </w:p>
    <w:p w:rsidR="00F06866" w:rsidRDefault="00F06866" w:rsidP="005170A6">
      <w:pPr>
        <w:rPr>
          <w:sz w:val="34"/>
          <w:szCs w:val="34"/>
        </w:rPr>
      </w:pPr>
      <w:r w:rsidRPr="00601837">
        <w:rPr>
          <w:sz w:val="34"/>
          <w:szCs w:val="34"/>
        </w:rPr>
        <w:t xml:space="preserve">К </w:t>
      </w:r>
      <w:r w:rsidRPr="00601837">
        <w:rPr>
          <w:b/>
          <w:bCs/>
          <w:sz w:val="34"/>
          <w:szCs w:val="34"/>
        </w:rPr>
        <w:t xml:space="preserve">репродуктивным </w:t>
      </w:r>
      <w:r w:rsidRPr="00601837">
        <w:rPr>
          <w:sz w:val="34"/>
          <w:szCs w:val="34"/>
        </w:rPr>
        <w:t>заданиям  относятся, например, решение</w:t>
      </w:r>
      <w:r>
        <w:rPr>
          <w:sz w:val="34"/>
          <w:szCs w:val="34"/>
        </w:rPr>
        <w:t xml:space="preserve"> арифметиче</w:t>
      </w:r>
      <w:r>
        <w:rPr>
          <w:sz w:val="34"/>
          <w:szCs w:val="34"/>
        </w:rPr>
        <w:softHyphen/>
        <w:t>ских задач знакомых видов, нахождение значений выражений на основе изучен</w:t>
      </w:r>
      <w:r>
        <w:rPr>
          <w:sz w:val="34"/>
          <w:szCs w:val="34"/>
        </w:rPr>
        <w:softHyphen/>
        <w:t>ных вычислительных приемов и т.п. От учащихся требуется при этом воспроиз</w:t>
      </w:r>
      <w:r>
        <w:rPr>
          <w:sz w:val="34"/>
          <w:szCs w:val="34"/>
        </w:rPr>
        <w:softHyphen/>
        <w:t>ведение знаний и их применение в привычной ситуации, работа по образцу, выполнение тренировочных упражнений.</w:t>
      </w:r>
    </w:p>
    <w:p w:rsidR="00F06866" w:rsidRDefault="00F06866" w:rsidP="005170A6">
      <w:pPr>
        <w:rPr>
          <w:sz w:val="34"/>
          <w:szCs w:val="34"/>
        </w:rPr>
      </w:pPr>
      <w:r>
        <w:rPr>
          <w:sz w:val="34"/>
          <w:szCs w:val="34"/>
        </w:rPr>
        <w:t xml:space="preserve">К </w:t>
      </w:r>
      <w:r w:rsidRPr="00A451FF">
        <w:rPr>
          <w:b/>
          <w:bCs/>
          <w:sz w:val="34"/>
          <w:szCs w:val="34"/>
        </w:rPr>
        <w:t>продуктивным</w:t>
      </w:r>
      <w:r>
        <w:rPr>
          <w:sz w:val="34"/>
          <w:szCs w:val="34"/>
        </w:rPr>
        <w:t xml:space="preserve"> заданиям относятся упражнения, отличающиеся от стандартных. Ученикам приходится применять знания в измененной или новой, незнакомой ситуации, осуществлять более сложные мыслительные действия (на</w:t>
      </w:r>
      <w:r>
        <w:rPr>
          <w:sz w:val="34"/>
          <w:szCs w:val="34"/>
        </w:rPr>
        <w:softHyphen/>
        <w:t xml:space="preserve">пример, поисковые, преобразующие), </w:t>
      </w:r>
    </w:p>
    <w:p w:rsidR="00F06866" w:rsidRDefault="00F06866" w:rsidP="005170A6">
      <w:pPr>
        <w:rPr>
          <w:sz w:val="34"/>
          <w:szCs w:val="34"/>
        </w:rPr>
      </w:pPr>
      <w:r>
        <w:rPr>
          <w:sz w:val="34"/>
          <w:szCs w:val="34"/>
        </w:rPr>
        <w:t>создавать новый продукт (составлять зада</w:t>
      </w:r>
      <w:r>
        <w:rPr>
          <w:sz w:val="34"/>
          <w:szCs w:val="34"/>
        </w:rPr>
        <w:softHyphen/>
        <w:t>чи, равенства или неравенства и т.п.). В процессе работы над продуктивными за</w:t>
      </w:r>
      <w:r>
        <w:rPr>
          <w:sz w:val="34"/>
          <w:szCs w:val="34"/>
        </w:rPr>
        <w:softHyphen/>
        <w:t>даниями школьники приобретают опыт творческой деятельности.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</w:p>
    <w:p w:rsidR="00F06866" w:rsidRDefault="00F06866" w:rsidP="00EB38D6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  <w:r w:rsidRPr="00B0033C">
        <w:rPr>
          <w:sz w:val="28"/>
          <w:szCs w:val="28"/>
        </w:rPr>
        <w:t xml:space="preserve">   Разнообразие форм контроля позволяет избежать однообразных повторов и позволяет выработать у учащихся аналитические умения, необходимые для овладения умениями самоконтроля и самооценки.</w:t>
      </w:r>
    </w:p>
    <w:p w:rsidR="00F06866" w:rsidRDefault="00F06866" w:rsidP="00EB38D6">
      <w:pPr>
        <w:spacing w:line="360" w:lineRule="auto"/>
        <w:jc w:val="both"/>
        <w:rPr>
          <w:bCs/>
          <w:sz w:val="28"/>
          <w:szCs w:val="28"/>
        </w:rPr>
      </w:pPr>
      <w:r w:rsidRPr="001265E8">
        <w:rPr>
          <w:bCs/>
          <w:color w:val="FF6600"/>
          <w:sz w:val="28"/>
          <w:szCs w:val="28"/>
        </w:rPr>
        <w:t xml:space="preserve"> </w:t>
      </w:r>
      <w:r>
        <w:rPr>
          <w:bCs/>
          <w:color w:val="FF6600"/>
          <w:sz w:val="28"/>
          <w:szCs w:val="28"/>
        </w:rPr>
        <w:t xml:space="preserve">  </w:t>
      </w:r>
      <w:r w:rsidRPr="001265E8">
        <w:rPr>
          <w:bCs/>
          <w:color w:val="FF6600"/>
          <w:sz w:val="28"/>
          <w:szCs w:val="28"/>
        </w:rPr>
        <w:t xml:space="preserve">    Основой формирования системы знаний и умений по предмету, УУД являются учебно-познавательные и учебно-практические задачи, включаемые в учебный процесс.   Они являются основой разработки КОС для выявления образовательных достижений учащихся в соответствии с</w:t>
      </w:r>
      <w:r>
        <w:rPr>
          <w:bCs/>
          <w:sz w:val="28"/>
          <w:szCs w:val="28"/>
        </w:rPr>
        <w:t xml:space="preserve"> требованиями ФГОС.  </w:t>
      </w:r>
    </w:p>
    <w:p w:rsidR="00F06866" w:rsidRPr="00EB38D6" w:rsidRDefault="00F06866" w:rsidP="00EB38D6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17BDC">
        <w:rPr>
          <w:sz w:val="28"/>
          <w:szCs w:val="28"/>
        </w:rPr>
        <w:t xml:space="preserve">Личностные, метапредметные и предметные планируемые результаты устанавливают и описывают 9 обобщённых классов учебно-познавательных и учебно-практических задач. Они представлены в таблице </w:t>
      </w:r>
      <w:r>
        <w:rPr>
          <w:sz w:val="28"/>
          <w:szCs w:val="28"/>
        </w:rPr>
        <w:t xml:space="preserve"> с краткой характеристикой и конструктором задач разного уровня сложности.    </w:t>
      </w:r>
      <w:r w:rsidRPr="00EB38D6">
        <w:rPr>
          <w:b/>
          <w:bCs/>
          <w:i/>
          <w:iCs/>
          <w:sz w:val="28"/>
          <w:szCs w:val="28"/>
        </w:rPr>
        <w:t>(Приложение 3)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№1. </w:t>
      </w:r>
      <w:r w:rsidRPr="00307FB6">
        <w:rPr>
          <w:b/>
          <w:bCs/>
          <w:iCs/>
          <w:sz w:val="32"/>
          <w:szCs w:val="32"/>
        </w:rPr>
        <w:t>Репродуктивное задание: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Сравните числа: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54 и 7                63 и 64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9 и 26                52 и 32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>Продуктивное задание: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Сравните числа, в которых вместо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 xml:space="preserve"> некоторых цифр использованы буквы: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КС и Н                    К3 и К4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 w:rsidRPr="00307FB6">
        <w:rPr>
          <w:iCs/>
          <w:sz w:val="32"/>
          <w:szCs w:val="32"/>
        </w:rPr>
        <w:t>9 и РС                     5Н и 3Н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>№2. Репродуктивное задание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Найдите значения выражений: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15 – 7                         9 + 6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left="360"/>
        <w:jc w:val="both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3 </w:t>
      </w:r>
      <w:r w:rsidRPr="00307FB6">
        <w:rPr>
          <w:iCs/>
          <w:sz w:val="32"/>
          <w:szCs w:val="32"/>
        </w:rPr>
        <w:t>+ 8                         16 – 9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14 – 9                         7+ 8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>Продуктивное задание: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Выпишите суммы в первый столбик, а разности – во  второй. Найдите значения выражений: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15 – 7                         9 + 6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 xml:space="preserve">  3+ 8                         16 – 9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14 – 9                        7+ 8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>№3. Репродуктивное задание:</w:t>
      </w:r>
    </w:p>
    <w:p w:rsidR="00F06866" w:rsidRPr="00EB38D6" w:rsidRDefault="00F06866" w:rsidP="00EB38D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Масса ежа 1кг, масса кролика 2кг, масса собаки 6кг.  Чему равна масса всех животных?</w:t>
      </w:r>
    </w:p>
    <w:p w:rsidR="00F0686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>Продуктивное задание: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b/>
          <w:bCs/>
          <w:iCs/>
          <w:sz w:val="32"/>
          <w:szCs w:val="32"/>
        </w:rPr>
        <w:t xml:space="preserve"> </w:t>
      </w:r>
      <w:r w:rsidRPr="00307FB6">
        <w:rPr>
          <w:iCs/>
          <w:sz w:val="32"/>
          <w:szCs w:val="32"/>
        </w:rPr>
        <w:t>Масса ежа 1кг, масса кролика 2кг, масса собаки 6кг. Найди верные высказывания.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А) Масса кролика меньше массы собаки на 4кг.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Б) Кролик и еж вместе имеют массу 4кг.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В) Масса ежа и кролика вместе меньше массы собаки.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>Г) Масса трех кроликов равна массе собаки.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  <w:r w:rsidRPr="00307FB6">
        <w:rPr>
          <w:iCs/>
          <w:sz w:val="32"/>
          <w:szCs w:val="32"/>
        </w:rPr>
        <w:t xml:space="preserve">Д) Два ежа и кролик имеют такую же массу, как собака. </w:t>
      </w:r>
    </w:p>
    <w:p w:rsidR="00F06866" w:rsidRPr="00307FB6" w:rsidRDefault="00F06866" w:rsidP="00307FB6">
      <w:pPr>
        <w:autoSpaceDE w:val="0"/>
        <w:autoSpaceDN w:val="0"/>
        <w:adjustRightInd w:val="0"/>
        <w:spacing w:line="360" w:lineRule="auto"/>
        <w:ind w:firstLine="720"/>
        <w:jc w:val="both"/>
        <w:rPr>
          <w:iCs/>
          <w:sz w:val="32"/>
          <w:szCs w:val="32"/>
        </w:rPr>
      </w:pPr>
    </w:p>
    <w:p w:rsidR="00F06866" w:rsidRPr="00EB38D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  <w:u w:val="single"/>
        </w:rPr>
      </w:pPr>
      <w:r w:rsidRPr="00EB38D6">
        <w:rPr>
          <w:rStyle w:val="dash041e0431044b0447043d044b0439char1"/>
          <w:b/>
          <w:bCs/>
          <w:iCs/>
          <w:sz w:val="32"/>
          <w:szCs w:val="32"/>
          <w:u w:val="single"/>
        </w:rPr>
        <w:t xml:space="preserve">Практическая  работа с участниками семинара </w:t>
      </w:r>
    </w:p>
    <w:p w:rsidR="00F06866" w:rsidRPr="00A7293A" w:rsidRDefault="00F06866" w:rsidP="00A7293A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  <w:r w:rsidRPr="00A7293A">
        <w:rPr>
          <w:rStyle w:val="dash041e0431044b0447043d044b0439char1"/>
          <w:b/>
          <w:bCs/>
          <w:iCs/>
          <w:sz w:val="32"/>
          <w:szCs w:val="32"/>
        </w:rPr>
        <w:t>Вариант заданий репродуктивного характера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 w:rsidRPr="00307FB6">
        <w:rPr>
          <w:rStyle w:val="dash041e0431044b0447043d044b0439char1"/>
          <w:iCs/>
          <w:sz w:val="32"/>
          <w:szCs w:val="32"/>
        </w:rPr>
        <w:t>№1</w:t>
      </w:r>
      <w:r>
        <w:rPr>
          <w:rStyle w:val="dash041e0431044b0447043d044b0439char1"/>
          <w:iCs/>
          <w:sz w:val="32"/>
          <w:szCs w:val="32"/>
        </w:rPr>
        <w:t>.  Расставь числа в порядке возрастания: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>
        <w:t>48, 14,  40. 81, 18, 84, 44, 80, 88</w:t>
      </w:r>
    </w:p>
    <w:p w:rsidR="00F06866" w:rsidRPr="00C11B43" w:rsidRDefault="00F06866" w:rsidP="00C11B43">
      <w:pPr>
        <w:pStyle w:val="NormalWeb"/>
        <w:rPr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 xml:space="preserve">           </w:t>
      </w:r>
      <w:r w:rsidRPr="00BE40BE">
        <w:rPr>
          <w:rStyle w:val="dash041e0431044b0447043d044b0439char1"/>
          <w:iCs/>
          <w:sz w:val="28"/>
          <w:szCs w:val="28"/>
        </w:rPr>
        <w:t>№2</w:t>
      </w:r>
      <w:r>
        <w:rPr>
          <w:rStyle w:val="dash041e0431044b0447043d044b0439char1"/>
          <w:iCs/>
          <w:sz w:val="28"/>
          <w:szCs w:val="28"/>
        </w:rPr>
        <w:t xml:space="preserve">.  Вычисли:     </w:t>
      </w:r>
      <w:r w:rsidRPr="00C11B43">
        <w:rPr>
          <w:b/>
          <w:bCs/>
          <w:iCs/>
          <w:sz w:val="28"/>
          <w:szCs w:val="28"/>
        </w:rPr>
        <w:t xml:space="preserve">27 + 55         37 + 45         47+  35 </w:t>
      </w:r>
    </w:p>
    <w:p w:rsidR="00F06866" w:rsidRDefault="00F06866" w:rsidP="002A51B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 xml:space="preserve">№3.  Мама купила </w:t>
      </w:r>
      <w:smartTag w:uri="urn:schemas-microsoft-com:office:smarttags" w:element="metricconverter">
        <w:smartTagPr>
          <w:attr w:name="ProductID" w:val="2 кг"/>
        </w:smartTagPr>
        <w:r>
          <w:rPr>
            <w:rStyle w:val="dash041e0431044b0447043d044b0439char1"/>
            <w:iCs/>
            <w:sz w:val="28"/>
            <w:szCs w:val="28"/>
          </w:rPr>
          <w:t>2 кг</w:t>
        </w:r>
      </w:smartTag>
      <w:r>
        <w:rPr>
          <w:rStyle w:val="dash041e0431044b0447043d044b0439char1"/>
          <w:iCs/>
          <w:sz w:val="28"/>
          <w:szCs w:val="28"/>
        </w:rPr>
        <w:t xml:space="preserve"> сахара по 30р за килограмм и  1кг огурцов по цене 40 р за килограмм. Найди стоимость  всей покупки.</w:t>
      </w:r>
    </w:p>
    <w:p w:rsidR="00F06866" w:rsidRPr="00BE40BE" w:rsidRDefault="00F06866" w:rsidP="002A51B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</w:p>
    <w:p w:rsidR="00F06866" w:rsidRDefault="00F06866" w:rsidP="00A7293A">
      <w:pPr>
        <w:autoSpaceDE w:val="0"/>
        <w:autoSpaceDN w:val="0"/>
        <w:adjustRightInd w:val="0"/>
        <w:spacing w:line="360" w:lineRule="auto"/>
        <w:jc w:val="both"/>
        <w:rPr>
          <w:rStyle w:val="dash041e0431044b0447043d044b0439char1"/>
          <w:iCs/>
          <w:sz w:val="32"/>
          <w:szCs w:val="32"/>
        </w:rPr>
      </w:pPr>
    </w:p>
    <w:p w:rsidR="00F06866" w:rsidRDefault="00F06866" w:rsidP="00A7293A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  <w:r w:rsidRPr="00A7293A">
        <w:rPr>
          <w:rStyle w:val="dash041e0431044b0447043d044b0439char1"/>
          <w:b/>
          <w:bCs/>
          <w:iCs/>
          <w:sz w:val="32"/>
          <w:szCs w:val="32"/>
        </w:rPr>
        <w:t>Вариант с продуктивными зада</w:t>
      </w:r>
      <w:r>
        <w:rPr>
          <w:rStyle w:val="dash041e0431044b0447043d044b0439char1"/>
          <w:b/>
          <w:bCs/>
          <w:iCs/>
          <w:sz w:val="32"/>
          <w:szCs w:val="32"/>
        </w:rPr>
        <w:t>н</w:t>
      </w:r>
      <w:r w:rsidRPr="00A7293A">
        <w:rPr>
          <w:rStyle w:val="dash041e0431044b0447043d044b0439char1"/>
          <w:b/>
          <w:bCs/>
          <w:iCs/>
          <w:sz w:val="32"/>
          <w:szCs w:val="32"/>
        </w:rPr>
        <w:t>иями</w:t>
      </w:r>
    </w:p>
    <w:p w:rsidR="00F06866" w:rsidRPr="00E768DE" w:rsidRDefault="00F06866" w:rsidP="00A7293A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</w:rPr>
      </w:pPr>
      <w:r w:rsidRPr="00E768DE">
        <w:rPr>
          <w:b/>
          <w:bCs/>
        </w:rPr>
        <w:t xml:space="preserve">№1. </w:t>
      </w:r>
    </w:p>
    <w:p w:rsidR="00F06866" w:rsidRPr="00A7293A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A7293A">
        <w:rPr>
          <w:b/>
          <w:bCs/>
          <w:sz w:val="28"/>
          <w:szCs w:val="28"/>
        </w:rPr>
        <w:t>Вариант 1.</w:t>
      </w:r>
    </w:p>
    <w:p w:rsidR="00F06866" w:rsidRPr="00A7293A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7293A">
        <w:rPr>
          <w:sz w:val="28"/>
          <w:szCs w:val="28"/>
        </w:rPr>
        <w:t>Из чисел 48, 1, 14. 4, 40. 81, 8, 18, 84, 44, 80, 88 выпиши все двузначные числа в порядке возрастания.</w:t>
      </w:r>
    </w:p>
    <w:p w:rsidR="00F06866" w:rsidRDefault="00F06866" w:rsidP="00A7293A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 w:rsidRPr="00A7293A">
        <w:rPr>
          <w:b/>
          <w:bCs/>
          <w:sz w:val="28"/>
          <w:szCs w:val="28"/>
        </w:rPr>
        <w:t>Вариант 2</w:t>
      </w:r>
      <w:r w:rsidRPr="00A7293A">
        <w:rPr>
          <w:rStyle w:val="dash041e0431044b0447043d044b0439char1"/>
          <w:b/>
          <w:bCs/>
          <w:iCs/>
          <w:sz w:val="32"/>
          <w:szCs w:val="32"/>
        </w:rPr>
        <w:t xml:space="preserve"> . </w:t>
      </w:r>
      <w:r>
        <w:rPr>
          <w:rStyle w:val="dash041e0431044b0447043d044b0439char1"/>
          <w:iCs/>
          <w:sz w:val="32"/>
          <w:szCs w:val="32"/>
        </w:rPr>
        <w:t>Расставь числа в порядке возрастания:</w:t>
      </w:r>
    </w:p>
    <w:p w:rsidR="00F06866" w:rsidRPr="00A7293A" w:rsidRDefault="00F06866" w:rsidP="00A7293A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sz w:val="28"/>
          <w:szCs w:val="28"/>
        </w:rPr>
        <w:t xml:space="preserve">48,1, 14,  40,4, </w:t>
      </w:r>
      <w:r w:rsidRPr="00A7293A">
        <w:rPr>
          <w:sz w:val="28"/>
          <w:szCs w:val="28"/>
        </w:rPr>
        <w:t xml:space="preserve"> 81,</w:t>
      </w:r>
      <w:r>
        <w:rPr>
          <w:sz w:val="28"/>
          <w:szCs w:val="28"/>
        </w:rPr>
        <w:t xml:space="preserve">8, </w:t>
      </w:r>
      <w:r w:rsidRPr="00A7293A">
        <w:rPr>
          <w:sz w:val="28"/>
          <w:szCs w:val="28"/>
        </w:rPr>
        <w:t xml:space="preserve"> 18, 84, 44, 80, 88. Найди разность наибольшего и наименьшего чисел полученного ряда.</w:t>
      </w:r>
    </w:p>
    <w:p w:rsidR="00F06866" w:rsidRPr="00A7293A" w:rsidRDefault="00F06866" w:rsidP="00A7293A">
      <w:pPr>
        <w:autoSpaceDE w:val="0"/>
        <w:autoSpaceDN w:val="0"/>
        <w:adjustRightInd w:val="0"/>
        <w:spacing w:line="360" w:lineRule="auto"/>
        <w:jc w:val="both"/>
        <w:rPr>
          <w:rStyle w:val="dash041e0431044b0447043d044b0439char1"/>
          <w:iCs/>
          <w:sz w:val="28"/>
          <w:szCs w:val="28"/>
        </w:rPr>
      </w:pPr>
    </w:p>
    <w:p w:rsidR="00F06866" w:rsidRDefault="00F06866" w:rsidP="00C11B43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 w:rsidRPr="008257A3">
        <w:rPr>
          <w:rStyle w:val="dash041e0431044b0447043d044b0439char1"/>
          <w:iCs/>
          <w:sz w:val="28"/>
          <w:szCs w:val="28"/>
        </w:rPr>
        <w:t xml:space="preserve">№2. </w:t>
      </w:r>
      <w:r w:rsidRPr="00A7293A">
        <w:rPr>
          <w:rStyle w:val="dash041e0431044b0447043d044b0439char1"/>
          <w:b/>
          <w:bCs/>
          <w:iCs/>
          <w:sz w:val="28"/>
          <w:szCs w:val="28"/>
        </w:rPr>
        <w:t>Вариант 1.</w:t>
      </w:r>
      <w:r>
        <w:rPr>
          <w:rStyle w:val="dash041e0431044b0447043d044b0439char1"/>
          <w:iCs/>
          <w:sz w:val="28"/>
          <w:szCs w:val="28"/>
        </w:rPr>
        <w:t xml:space="preserve">  Из </w:t>
      </w:r>
      <w:r w:rsidRPr="00C11B43">
        <w:rPr>
          <w:rStyle w:val="dash041e0431044b0447043d044b0439char1"/>
          <w:iCs/>
          <w:sz w:val="28"/>
          <w:szCs w:val="28"/>
        </w:rPr>
        <w:t xml:space="preserve">чисел </w:t>
      </w:r>
      <w:r w:rsidRPr="00C11B43">
        <w:rPr>
          <w:iCs/>
          <w:sz w:val="28"/>
          <w:szCs w:val="28"/>
        </w:rPr>
        <w:t xml:space="preserve">45, 37, 27, 47, 55, 35 </w:t>
      </w:r>
      <w:r>
        <w:rPr>
          <w:iCs/>
          <w:sz w:val="28"/>
          <w:szCs w:val="28"/>
        </w:rPr>
        <w:t xml:space="preserve"> </w:t>
      </w:r>
      <w:r>
        <w:rPr>
          <w:rStyle w:val="dash041e0431044b0447043d044b0439char1"/>
          <w:iCs/>
          <w:sz w:val="28"/>
          <w:szCs w:val="28"/>
        </w:rPr>
        <w:t>составь  суммы, значения которых равны 82.</w:t>
      </w:r>
    </w:p>
    <w:p w:rsidR="00F06866" w:rsidRPr="00A7293A" w:rsidRDefault="00F06866" w:rsidP="008257A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7293A">
        <w:rPr>
          <w:b/>
          <w:bCs/>
          <w:sz w:val="28"/>
          <w:szCs w:val="28"/>
        </w:rPr>
        <w:t>Вариант 2</w:t>
      </w:r>
      <w:r w:rsidRPr="00A7293A">
        <w:rPr>
          <w:sz w:val="28"/>
          <w:szCs w:val="28"/>
        </w:rPr>
        <w:t>.  Выполни вычисления:</w:t>
      </w:r>
    </w:p>
    <w:p w:rsidR="00F06866" w:rsidRDefault="00F06866" w:rsidP="008257A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7293A">
        <w:rPr>
          <w:sz w:val="28"/>
          <w:szCs w:val="28"/>
        </w:rPr>
        <w:t xml:space="preserve"> 27 + 55  </w:t>
      </w:r>
    </w:p>
    <w:p w:rsidR="00F06866" w:rsidRDefault="00F06866" w:rsidP="008257A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37 + 45</w:t>
      </w:r>
    </w:p>
    <w:p w:rsidR="00F06866" w:rsidRDefault="00F06866" w:rsidP="008257A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47 + 35</w:t>
      </w:r>
      <w:r w:rsidRPr="00A7293A">
        <w:rPr>
          <w:sz w:val="28"/>
          <w:szCs w:val="28"/>
        </w:rPr>
        <w:t xml:space="preserve">  </w:t>
      </w:r>
    </w:p>
    <w:p w:rsidR="00F06866" w:rsidRPr="00A7293A" w:rsidRDefault="00F06866" w:rsidP="008257A3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sz w:val="28"/>
          <w:szCs w:val="28"/>
        </w:rPr>
        <w:t>Найди правило, по которому записаны выражения.  Запиши еще 2 выражения по этому правилу и найди их значения.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 xml:space="preserve">№3.  </w:t>
      </w:r>
      <w:r w:rsidRPr="00A7293A">
        <w:rPr>
          <w:rStyle w:val="dash041e0431044b0447043d044b0439char1"/>
          <w:b/>
          <w:bCs/>
          <w:iCs/>
          <w:sz w:val="28"/>
          <w:szCs w:val="28"/>
        </w:rPr>
        <w:t>Вариант 1</w:t>
      </w:r>
    </w:p>
    <w:p w:rsidR="00F06866" w:rsidRDefault="00F06866" w:rsidP="002A51B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 xml:space="preserve">Мама купила </w:t>
      </w:r>
      <w:smartTag w:uri="urn:schemas-microsoft-com:office:smarttags" w:element="metricconverter">
        <w:smartTagPr>
          <w:attr w:name="ProductID" w:val="2 кг"/>
        </w:smartTagPr>
        <w:r>
          <w:rPr>
            <w:rStyle w:val="dash041e0431044b0447043d044b0439char1"/>
            <w:iCs/>
            <w:sz w:val="28"/>
            <w:szCs w:val="28"/>
          </w:rPr>
          <w:t>2 кг</w:t>
        </w:r>
      </w:smartTag>
      <w:r>
        <w:rPr>
          <w:rStyle w:val="dash041e0431044b0447043d044b0439char1"/>
          <w:iCs/>
          <w:sz w:val="28"/>
          <w:szCs w:val="28"/>
        </w:rPr>
        <w:t xml:space="preserve"> сахара по 30р за килограмм и  1кг огурцов по цене 40 р за килограмм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>Какое выражение поможет вычислить стоимость всей покупки?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32"/>
          <w:szCs w:val="32"/>
        </w:rPr>
      </w:pPr>
      <w:r>
        <w:rPr>
          <w:rStyle w:val="dash041e0431044b0447043d044b0439char1"/>
          <w:iCs/>
          <w:sz w:val="28"/>
          <w:szCs w:val="28"/>
        </w:rPr>
        <w:t>А) 30 + 40                 б) 30 * 2 + 40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28"/>
          <w:szCs w:val="28"/>
        </w:rPr>
      </w:pPr>
      <w:r w:rsidRPr="00A7293A">
        <w:rPr>
          <w:rStyle w:val="dash041e0431044b0447043d044b0439char1"/>
          <w:b/>
          <w:bCs/>
          <w:iCs/>
          <w:sz w:val="28"/>
          <w:szCs w:val="28"/>
        </w:rPr>
        <w:t xml:space="preserve">Вариант </w:t>
      </w:r>
      <w:r>
        <w:rPr>
          <w:rStyle w:val="dash041e0431044b0447043d044b0439char1"/>
          <w:b/>
          <w:bCs/>
          <w:iCs/>
          <w:sz w:val="28"/>
          <w:szCs w:val="28"/>
        </w:rPr>
        <w:t>2</w:t>
      </w:r>
    </w:p>
    <w:p w:rsidR="00F06866" w:rsidRDefault="00F06866" w:rsidP="00532F31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iCs/>
          <w:sz w:val="28"/>
          <w:szCs w:val="28"/>
        </w:rPr>
      </w:pPr>
      <w:r>
        <w:rPr>
          <w:rStyle w:val="dash041e0431044b0447043d044b0439char1"/>
          <w:iCs/>
          <w:sz w:val="28"/>
          <w:szCs w:val="28"/>
        </w:rPr>
        <w:t xml:space="preserve">Мама купила </w:t>
      </w:r>
      <w:smartTag w:uri="urn:schemas-microsoft-com:office:smarttags" w:element="metricconverter">
        <w:smartTagPr>
          <w:attr w:name="ProductID" w:val="2 кг"/>
        </w:smartTagPr>
        <w:r>
          <w:rPr>
            <w:rStyle w:val="dash041e0431044b0447043d044b0439char1"/>
            <w:iCs/>
            <w:sz w:val="28"/>
            <w:szCs w:val="28"/>
          </w:rPr>
          <w:t>2 кг</w:t>
        </w:r>
      </w:smartTag>
      <w:r>
        <w:rPr>
          <w:rStyle w:val="dash041e0431044b0447043d044b0439char1"/>
          <w:iCs/>
          <w:sz w:val="28"/>
          <w:szCs w:val="28"/>
        </w:rPr>
        <w:t xml:space="preserve"> сахара 1кг огурцов . Найди стоимость  всей покупки, используя данные таблицы.</w:t>
      </w:r>
    </w:p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600"/>
        <w:gridCol w:w="5568"/>
      </w:tblGrid>
      <w:tr w:rsidR="00F06866" w:rsidTr="00D7735F">
        <w:tc>
          <w:tcPr>
            <w:tcW w:w="82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</w:p>
        </w:tc>
        <w:tc>
          <w:tcPr>
            <w:tcW w:w="3600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Название товара</w:t>
            </w:r>
          </w:p>
        </w:tc>
        <w:tc>
          <w:tcPr>
            <w:tcW w:w="556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Цена одного кг товара</w:t>
            </w:r>
          </w:p>
        </w:tc>
      </w:tr>
      <w:tr w:rsidR="00F06866" w:rsidTr="00D7735F">
        <w:tc>
          <w:tcPr>
            <w:tcW w:w="82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1</w:t>
            </w:r>
          </w:p>
        </w:tc>
        <w:tc>
          <w:tcPr>
            <w:tcW w:w="3600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Помидоры</w:t>
            </w:r>
          </w:p>
        </w:tc>
        <w:tc>
          <w:tcPr>
            <w:tcW w:w="556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50р</w:t>
            </w:r>
          </w:p>
        </w:tc>
      </w:tr>
      <w:tr w:rsidR="00F06866" w:rsidTr="00D7735F">
        <w:tc>
          <w:tcPr>
            <w:tcW w:w="82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2</w:t>
            </w:r>
          </w:p>
        </w:tc>
        <w:tc>
          <w:tcPr>
            <w:tcW w:w="3600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Огурцы</w:t>
            </w:r>
          </w:p>
        </w:tc>
        <w:tc>
          <w:tcPr>
            <w:tcW w:w="556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40р</w:t>
            </w:r>
          </w:p>
        </w:tc>
      </w:tr>
      <w:tr w:rsidR="00F06866" w:rsidTr="00D7735F">
        <w:tc>
          <w:tcPr>
            <w:tcW w:w="82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3</w:t>
            </w:r>
          </w:p>
        </w:tc>
        <w:tc>
          <w:tcPr>
            <w:tcW w:w="3600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 xml:space="preserve">Сахар </w:t>
            </w:r>
          </w:p>
        </w:tc>
        <w:tc>
          <w:tcPr>
            <w:tcW w:w="556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30р</w:t>
            </w:r>
          </w:p>
        </w:tc>
      </w:tr>
      <w:tr w:rsidR="00F06866" w:rsidTr="00D7735F">
        <w:tc>
          <w:tcPr>
            <w:tcW w:w="82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4</w:t>
            </w:r>
          </w:p>
        </w:tc>
        <w:tc>
          <w:tcPr>
            <w:tcW w:w="3600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Яблоки</w:t>
            </w:r>
          </w:p>
        </w:tc>
        <w:tc>
          <w:tcPr>
            <w:tcW w:w="5568" w:type="dxa"/>
          </w:tcPr>
          <w:p w:rsidR="00F06866" w:rsidRPr="00D7735F" w:rsidRDefault="00F06866" w:rsidP="00D773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Style w:val="dash041e0431044b0447043d044b0439char1"/>
                <w:iCs/>
                <w:sz w:val="32"/>
                <w:szCs w:val="32"/>
                <w:lang w:bidi="he-IL"/>
              </w:rPr>
            </w:pPr>
            <w:r w:rsidRPr="00D7735F">
              <w:rPr>
                <w:rStyle w:val="dash041e0431044b0447043d044b0439char1"/>
                <w:iCs/>
                <w:sz w:val="32"/>
                <w:szCs w:val="32"/>
                <w:lang w:bidi="he-IL"/>
              </w:rPr>
              <w:t>20р</w:t>
            </w:r>
          </w:p>
        </w:tc>
      </w:tr>
    </w:tbl>
    <w:p w:rsidR="00F06866" w:rsidRDefault="00F06866" w:rsidP="00532F31">
      <w:pPr>
        <w:autoSpaceDE w:val="0"/>
        <w:autoSpaceDN w:val="0"/>
        <w:adjustRightInd w:val="0"/>
        <w:spacing w:line="360" w:lineRule="auto"/>
        <w:jc w:val="both"/>
        <w:rPr>
          <w:rStyle w:val="dash041e0431044b0447043d044b0439char1"/>
          <w:b/>
          <w:bCs/>
          <w:iCs/>
          <w:sz w:val="32"/>
          <w:szCs w:val="32"/>
        </w:rPr>
      </w:pPr>
    </w:p>
    <w:p w:rsidR="00F06866" w:rsidRPr="00CE46CB" w:rsidRDefault="00F06866" w:rsidP="00CE46CB">
      <w:pPr>
        <w:spacing w:line="360" w:lineRule="auto"/>
        <w:rPr>
          <w:rStyle w:val="dash041e0431044b0447043d044b0439char1"/>
          <w:sz w:val="32"/>
          <w:szCs w:val="32"/>
        </w:rPr>
      </w:pPr>
      <w:r w:rsidRPr="000F1DFD">
        <w:rPr>
          <w:sz w:val="32"/>
          <w:szCs w:val="32"/>
        </w:rPr>
        <w:t xml:space="preserve">Формирование  метапредметных умений  лучше всего происходит при выполнении комплексных и интегрированных работ. </w:t>
      </w: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Default="00F06866" w:rsidP="00C65D74">
      <w:pPr>
        <w:spacing w:line="360" w:lineRule="auto"/>
        <w:jc w:val="both"/>
        <w:rPr>
          <w:sz w:val="28"/>
          <w:szCs w:val="28"/>
        </w:rPr>
      </w:pPr>
    </w:p>
    <w:p w:rsidR="00F06866" w:rsidRPr="008F4AEF" w:rsidRDefault="00F06866" w:rsidP="008F4AEF">
      <w:pPr>
        <w:rPr>
          <w:sz w:val="28"/>
          <w:szCs w:val="28"/>
        </w:rPr>
        <w:sectPr w:rsidR="00F06866" w:rsidRPr="008F4AEF" w:rsidSect="00EB278C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F06866" w:rsidRDefault="00F06866" w:rsidP="008F4A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06866" w:rsidRPr="00755D8B" w:rsidRDefault="00F06866" w:rsidP="008F4AEF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Предмет_</w:t>
      </w:r>
      <w:r w:rsidRPr="00755D8B">
        <w:rPr>
          <w:b/>
          <w:i/>
          <w:sz w:val="28"/>
          <w:szCs w:val="28"/>
        </w:rPr>
        <w:t xml:space="preserve">математика   </w:t>
      </w:r>
      <w:r>
        <w:rPr>
          <w:sz w:val="28"/>
          <w:szCs w:val="28"/>
        </w:rPr>
        <w:t xml:space="preserve">Класс  </w:t>
      </w:r>
      <w:r w:rsidRPr="00755D8B">
        <w:rPr>
          <w:b/>
          <w:i/>
          <w:sz w:val="28"/>
          <w:szCs w:val="28"/>
        </w:rPr>
        <w:t xml:space="preserve">2 </w:t>
      </w:r>
      <w:r>
        <w:rPr>
          <w:sz w:val="28"/>
          <w:szCs w:val="28"/>
        </w:rPr>
        <w:t xml:space="preserve">_Тема: </w:t>
      </w:r>
      <w:r w:rsidRPr="00755D8B">
        <w:rPr>
          <w:b/>
          <w:i/>
          <w:sz w:val="28"/>
          <w:szCs w:val="28"/>
        </w:rPr>
        <w:t>«Сложение и вычитание двузначных чисел с переходом через разряд»</w:t>
      </w:r>
    </w:p>
    <w:p w:rsidR="00F06866" w:rsidRPr="00755D8B" w:rsidRDefault="00F06866" w:rsidP="008F4AEF">
      <w:pPr>
        <w:pBdr>
          <w:bottom w:val="single" w:sz="12" w:space="1" w:color="auto"/>
        </w:pBdr>
        <w:jc w:val="both"/>
        <w:rPr>
          <w:b/>
          <w:i/>
          <w:sz w:val="28"/>
          <w:szCs w:val="28"/>
        </w:rPr>
      </w:pPr>
    </w:p>
    <w:p w:rsidR="00F06866" w:rsidRDefault="00F06866" w:rsidP="008F4AEF">
      <w:pPr>
        <w:jc w:val="both"/>
        <w:rPr>
          <w:sz w:val="28"/>
          <w:szCs w:val="28"/>
        </w:rPr>
      </w:pPr>
    </w:p>
    <w:p w:rsidR="00F06866" w:rsidRDefault="00F06866" w:rsidP="008F4AEF">
      <w:pPr>
        <w:jc w:val="both"/>
        <w:rPr>
          <w:sz w:val="28"/>
          <w:szCs w:val="28"/>
        </w:rPr>
      </w:pPr>
      <w:r>
        <w:rPr>
          <w:sz w:val="28"/>
          <w:szCs w:val="28"/>
        </w:rPr>
        <w:t>Ф.И.О учителя ___</w:t>
      </w:r>
      <w:r w:rsidRPr="00510674">
        <w:rPr>
          <w:b/>
          <w:i/>
          <w:sz w:val="28"/>
          <w:szCs w:val="28"/>
        </w:rPr>
        <w:t>Левкина О.И._____</w:t>
      </w:r>
    </w:p>
    <w:p w:rsidR="00F06866" w:rsidRDefault="00F06866" w:rsidP="008F4AE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08"/>
        <w:gridCol w:w="3960"/>
        <w:gridCol w:w="2838"/>
        <w:gridCol w:w="942"/>
        <w:gridCol w:w="4131"/>
      </w:tblGrid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задания по конструктору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Текст задачи/задания </w:t>
            </w: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Эталон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выполнения </w: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«Стоимость» задания </w:t>
            </w:r>
          </w:p>
        </w:tc>
        <w:tc>
          <w:tcPr>
            <w:tcW w:w="4131" w:type="dxa"/>
          </w:tcPr>
          <w:p w:rsidR="00F06866" w:rsidRPr="00CB6B05" w:rsidRDefault="00F06866" w:rsidP="00721F9E">
            <w:pPr>
              <w:jc w:val="both"/>
              <w:rPr>
                <w:sz w:val="28"/>
                <w:szCs w:val="28"/>
              </w:rPr>
            </w:pPr>
            <w:r w:rsidRPr="00CB6B05">
              <w:rPr>
                <w:sz w:val="28"/>
                <w:szCs w:val="28"/>
              </w:rPr>
              <w:t xml:space="preserve">Какие УУД </w:t>
            </w:r>
          </w:p>
          <w:p w:rsidR="00F06866" w:rsidRPr="00CB6B05" w:rsidRDefault="00F06866" w:rsidP="00721F9E">
            <w:pPr>
              <w:jc w:val="both"/>
              <w:rPr>
                <w:sz w:val="28"/>
                <w:szCs w:val="28"/>
              </w:rPr>
            </w:pPr>
            <w:r w:rsidRPr="00CB6B05">
              <w:rPr>
                <w:sz w:val="28"/>
                <w:szCs w:val="28"/>
              </w:rPr>
              <w:t xml:space="preserve">формируются/ развиваются </w:t>
            </w:r>
          </w:p>
        </w:tc>
      </w:tr>
      <w:tr w:rsidR="00F06866" w:rsidTr="00721F9E">
        <w:tc>
          <w:tcPr>
            <w:tcW w:w="2808" w:type="dxa"/>
          </w:tcPr>
          <w:p w:rsidR="00F06866" w:rsidRPr="00CB6B05" w:rsidRDefault="00F06866" w:rsidP="00721F9E">
            <w:pPr>
              <w:tabs>
                <w:tab w:val="num" w:pos="1920"/>
              </w:tabs>
              <w:jc w:val="both"/>
            </w:pPr>
            <w:r>
              <w:rPr>
                <w:sz w:val="28"/>
                <w:szCs w:val="28"/>
              </w:rPr>
              <w:t>1.</w:t>
            </w:r>
            <w:r w:rsidRPr="00CB6B05">
              <w:t>Учебно-познавательные задачи, направленные на формирование и оценку умений и навыков, способствующих освоению систематических знаний</w:t>
            </w:r>
          </w:p>
          <w:p w:rsidR="00F06866" w:rsidRDefault="00F06866" w:rsidP="00721F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чисел 67, 45, 23, 48, 51, 84, 79  выберите те, при сложении которых с числом 5 изменилась бы цифра в разряде десятков. Запишите верные равенства.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+ 5 = 72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45+5 = 50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 +5 = 53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+ 5 = 84</w: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4131" w:type="dxa"/>
          </w:tcPr>
          <w:p w:rsidR="00F06866" w:rsidRPr="00AF7758" w:rsidRDefault="00F06866" w:rsidP="00721F9E">
            <w:pPr>
              <w:pStyle w:val="1"/>
            </w:pPr>
            <w:r w:rsidRPr="00CB6B05">
              <w:t xml:space="preserve"> </w:t>
            </w:r>
            <w:r w:rsidRPr="00AF7758">
              <w:t xml:space="preserve">понимать информацию, представленную в виде текста:  ; осуществлять действие со знаково - символическими средствами </w:t>
            </w:r>
            <w:r>
              <w:t>;  сравнивать и классифицировать числовые  выражения,</w:t>
            </w:r>
          </w:p>
          <w:p w:rsidR="00F06866" w:rsidRPr="008C603D" w:rsidRDefault="00F06866" w:rsidP="00721F9E">
            <w:pPr>
              <w:pStyle w:val="1"/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F7758">
              <w:rPr>
                <w:sz w:val="28"/>
                <w:szCs w:val="28"/>
              </w:rPr>
              <w:t>. Учебно-познавательные задачи, направленные на формирование и оценку навыка самостоятельного приобретения, переноса и интеграции знаний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Объект 1" o:spid="_x0000_i1025" type="#_x0000_t75" style="width:220.5pt;height:106.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">
                  <v:imagedata r:id="rId5" o:title="" croptop="-3414f" cropbottom="-2415f" cropleft="-2102f" cropright="-6406f"/>
                  <o:lock v:ext="edit" aspectratio="f"/>
                </v:shape>
              </w:pic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 id="Объект 2" o:spid="_x0000_i1026" type="#_x0000_t75" style="width:154.5pt;height:114.7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">
                  <v:imagedata r:id="rId6" o:title="" croptop="-3274f" cropbottom="-2193f" cropleft="-1838f" cropright="-6324f"/>
                  <o:lock v:ext="edit" aspectratio="f"/>
                </v:shape>
              </w:pic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4б</w:t>
            </w:r>
          </w:p>
        </w:tc>
        <w:tc>
          <w:tcPr>
            <w:tcW w:w="4131" w:type="dxa"/>
          </w:tcPr>
          <w:p w:rsidR="00F06866" w:rsidRPr="006561F8" w:rsidRDefault="00F06866" w:rsidP="00721F9E">
            <w:r w:rsidRPr="006561F8">
              <w:t xml:space="preserve"> понимать информацию, представленную в виде текста:  осуществлять анализ ( выделение элементов, расчленение целого на части); осуществлять действие со знаково - символическими средствами ; - устанавливать аналогии.</w:t>
            </w:r>
          </w:p>
          <w:p w:rsidR="00F06866" w:rsidRPr="006561F8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</w:tr>
      <w:tr w:rsidR="00F06866" w:rsidRPr="006561F8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F7758">
              <w:rPr>
                <w:sz w:val="28"/>
                <w:szCs w:val="28"/>
              </w:rPr>
              <w:t>Учебно-практические задачи, направленные на формирование и оценку навыка разрешения проблем или проблемных ситуаций</w:t>
            </w:r>
          </w:p>
        </w:tc>
        <w:tc>
          <w:tcPr>
            <w:tcW w:w="3960" w:type="dxa"/>
          </w:tcPr>
          <w:p w:rsidR="00F06866" w:rsidRPr="009919B0" w:rsidRDefault="00F06866" w:rsidP="00721F9E">
            <w:pPr>
              <w:jc w:val="both"/>
              <w:rPr>
                <w:sz w:val="28"/>
                <w:szCs w:val="28"/>
              </w:rPr>
            </w:pPr>
            <w:r w:rsidRPr="009919B0">
              <w:rPr>
                <w:sz w:val="28"/>
                <w:szCs w:val="28"/>
              </w:rPr>
              <w:t>Запиши выражения, где уменьшаемое число 45, а вычитаемые 33, 34, 35. 36. найди значения выражений.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Pr="009919B0" w:rsidRDefault="00F06866" w:rsidP="00721F9E">
            <w:pPr>
              <w:jc w:val="both"/>
              <w:rPr>
                <w:sz w:val="28"/>
                <w:szCs w:val="28"/>
              </w:rPr>
            </w:pPr>
            <w:r w:rsidRPr="009919B0">
              <w:rPr>
                <w:sz w:val="28"/>
                <w:szCs w:val="28"/>
              </w:rPr>
              <w:t>45 – 33 = 12</w:t>
            </w:r>
          </w:p>
          <w:p w:rsidR="00F06866" w:rsidRPr="009919B0" w:rsidRDefault="00F06866" w:rsidP="00721F9E">
            <w:pPr>
              <w:jc w:val="both"/>
              <w:rPr>
                <w:sz w:val="28"/>
                <w:szCs w:val="28"/>
              </w:rPr>
            </w:pPr>
            <w:r w:rsidRPr="009919B0">
              <w:rPr>
                <w:sz w:val="28"/>
                <w:szCs w:val="28"/>
              </w:rPr>
              <w:t>45 – 34 = 11</w:t>
            </w:r>
          </w:p>
          <w:p w:rsidR="00F06866" w:rsidRPr="009919B0" w:rsidRDefault="00F06866" w:rsidP="00721F9E">
            <w:pPr>
              <w:jc w:val="both"/>
              <w:rPr>
                <w:sz w:val="28"/>
                <w:szCs w:val="28"/>
              </w:rPr>
            </w:pPr>
            <w:r w:rsidRPr="009919B0">
              <w:rPr>
                <w:sz w:val="28"/>
                <w:szCs w:val="28"/>
              </w:rPr>
              <w:t>45 – 35 = 10</w:t>
            </w:r>
          </w:p>
          <w:p w:rsidR="00F06866" w:rsidRPr="009919B0" w:rsidRDefault="00F06866" w:rsidP="00721F9E">
            <w:pPr>
              <w:jc w:val="both"/>
              <w:rPr>
                <w:sz w:val="28"/>
                <w:szCs w:val="28"/>
              </w:rPr>
            </w:pPr>
            <w:r w:rsidRPr="009919B0">
              <w:rPr>
                <w:sz w:val="28"/>
                <w:szCs w:val="28"/>
              </w:rPr>
              <w:t>45 – 36= ?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3б+1б</w:t>
            </w:r>
          </w:p>
        </w:tc>
        <w:tc>
          <w:tcPr>
            <w:tcW w:w="4131" w:type="dxa"/>
          </w:tcPr>
          <w:p w:rsidR="00F06866" w:rsidRPr="006561F8" w:rsidRDefault="00F06866" w:rsidP="00721F9E">
            <w:pPr>
              <w:jc w:val="both"/>
            </w:pPr>
            <w:r w:rsidRPr="006561F8">
              <w:rPr>
                <w:b/>
              </w:rPr>
              <w:t xml:space="preserve"> </w:t>
            </w:r>
            <w:r w:rsidRPr="006561F8">
              <w:t>понимать информацию, представленную в виде текста,</w:t>
            </w:r>
          </w:p>
          <w:p w:rsidR="00F06866" w:rsidRPr="006561F8" w:rsidRDefault="00F06866" w:rsidP="00721F9E">
            <w:r w:rsidRPr="006561F8">
              <w:t>осуществлять синтез (составление целого из частей) числового выражения,</w:t>
            </w:r>
          </w:p>
          <w:p w:rsidR="00F06866" w:rsidRPr="006561F8" w:rsidRDefault="00F06866" w:rsidP="00721F9E"/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B59DB">
              <w:rPr>
                <w:sz w:val="28"/>
                <w:szCs w:val="28"/>
              </w:rPr>
              <w:t>. Учебно-практические задачи, направленные на формирование и оценку навыка сотрудничества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Найди равенство с  неизвестным уменьшаемым.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rect id="_x0000_s1026" style="position:absolute;left:0;text-align:left;margin-left:32pt;margin-top:.35pt;width:20.8pt;height:14.55pt;z-index:251658240"/>
              </w:pict>
            </w:r>
            <w:r>
              <w:rPr>
                <w:sz w:val="28"/>
                <w:szCs w:val="28"/>
              </w:rPr>
              <w:t>34 -            = 19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rect id="_x0000_s1027" style="position:absolute;left:0;text-align:left;margin-left:32pt;margin-top:2.25pt;width:20.8pt;height:13.85pt;z-index:251659264"/>
              </w:pict>
            </w:r>
            <w:r>
              <w:rPr>
                <w:sz w:val="28"/>
                <w:szCs w:val="28"/>
              </w:rPr>
              <w:t>56 +           =  43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rect id="_x0000_s1028" style="position:absolute;left:0;text-align:left;margin-left:-1.85pt;margin-top:0;width:17.3pt;height:15.9pt;z-index:251660288"/>
              </w:pict>
            </w:r>
            <w:r>
              <w:rPr>
                <w:sz w:val="28"/>
                <w:szCs w:val="28"/>
              </w:rPr>
              <w:t xml:space="preserve">      -   37    = 28 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Примени правило и найди неизвестное уменьшаемое. Придумай свое равенство с неизвестным уменьшаемым. Попроси соседа по парте  восстановить его.</w:t>
            </w: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rect id="_x0000_s1029" style="position:absolute;left:0;text-align:left;margin-left:-1.85pt;margin-top:11.25pt;width:31.65pt;height:21.3pt;z-index:251661312;mso-position-horizontal-relative:text;mso-position-vertical-relative:text">
                  <v:textbox>
                    <w:txbxContent>
                      <w:p w:rsidR="00F06866" w:rsidRPr="00D064B4" w:rsidRDefault="00F06866" w:rsidP="008F4AEF">
                        <w:pPr>
                          <w:rPr>
                            <w:sz w:val="28"/>
                            <w:szCs w:val="28"/>
                          </w:rPr>
                        </w:pPr>
                        <w:r w:rsidRPr="00D064B4">
                          <w:rPr>
                            <w:sz w:val="28"/>
                            <w:szCs w:val="28"/>
                          </w:rPr>
                          <w:t>65</w:t>
                        </w:r>
                      </w:p>
                    </w:txbxContent>
                  </v:textbox>
                </v:rect>
              </w:pic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   37    = 28 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 вариант: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rect id="_x0000_s1030" style="position:absolute;left:0;text-align:left;margin-left:3pt;margin-top:0;width:17.3pt;height:15.9pt;z-index:251662336"/>
              </w:pict>
            </w:r>
            <w:r>
              <w:rPr>
                <w:sz w:val="28"/>
                <w:szCs w:val="28"/>
              </w:rPr>
              <w:t xml:space="preserve">        - 28 = 33   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3б</w:t>
            </w:r>
          </w:p>
        </w:tc>
        <w:tc>
          <w:tcPr>
            <w:tcW w:w="4131" w:type="dxa"/>
          </w:tcPr>
          <w:p w:rsidR="00F06866" w:rsidRPr="00916117" w:rsidRDefault="00F06866" w:rsidP="00721F9E">
            <w:pPr>
              <w:jc w:val="both"/>
            </w:pPr>
            <w:r w:rsidRPr="00916117">
              <w:t>понимать информацию, представленную в виде текста;</w:t>
            </w:r>
          </w:p>
          <w:p w:rsidR="00F06866" w:rsidRPr="00916117" w:rsidRDefault="00F06866" w:rsidP="00721F9E">
            <w:r w:rsidRPr="00916117">
              <w:t>-устанавливать аналогии.</w:t>
            </w:r>
          </w:p>
          <w:p w:rsidR="00F06866" w:rsidRPr="00916117" w:rsidRDefault="00F06866" w:rsidP="00721F9E"/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B59DB">
              <w:rPr>
                <w:sz w:val="28"/>
                <w:szCs w:val="28"/>
              </w:rPr>
              <w:t>Учебно-практические задачи, направленные на формирование и оценку навыка коммуникации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 id="Объект 3" o:spid="_x0000_i1027" type="#_x0000_t75" style="width:197.25pt;height:13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">
                  <v:imagedata r:id="rId7" o:title="" croptop="-891f" cropbottom="-141f" cropright="-67f"/>
                  <o:lock v:ext="edit" aspectratio="f"/>
                </v:shape>
              </w:pic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 id="Объект 4" o:spid="_x0000_i1028" type="#_x0000_t75" style="width:137.25pt;height:27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">
                  <v:imagedata r:id="rId8" o:title="" croptop="-14564f" cropbottom="-1820f" cropright="-72f"/>
                  <o:lock v:ext="edit" aspectratio="f"/>
                </v:shape>
              </w:pict>
            </w:r>
          </w:p>
          <w:p w:rsidR="00F06866" w:rsidRDefault="00F06866" w:rsidP="00721F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Решение:</w:t>
            </w:r>
          </w:p>
          <w:p w:rsidR="00F06866" w:rsidRDefault="00F06866" w:rsidP="00721F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 – 17= 28(яб.)</w:t>
            </w:r>
          </w:p>
          <w:p w:rsidR="00F06866" w:rsidRPr="00A25E97" w:rsidRDefault="00F06866" w:rsidP="00721F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28 яблок осталось в корзине.</w: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3б</w:t>
            </w:r>
          </w:p>
        </w:tc>
        <w:tc>
          <w:tcPr>
            <w:tcW w:w="4131" w:type="dxa"/>
          </w:tcPr>
          <w:p w:rsidR="00F06866" w:rsidRPr="00916117" w:rsidRDefault="00F06866" w:rsidP="00721F9E">
            <w:pPr>
              <w:jc w:val="both"/>
              <w:rPr>
                <w:b/>
              </w:rPr>
            </w:pPr>
            <w:r w:rsidRPr="00916117">
              <w:t>выделять тип задач и способы их решения ; выделять существенное и несущественное в тексте задачи;</w:t>
            </w:r>
          </w:p>
          <w:p w:rsidR="00F06866" w:rsidRPr="00916117" w:rsidRDefault="00F06866" w:rsidP="00721F9E">
            <w:pPr>
              <w:pStyle w:val="1"/>
            </w:pPr>
            <w:r w:rsidRPr="00916117">
              <w:t>использовать обобщенные способы решения текстовых задач;</w:t>
            </w:r>
          </w:p>
          <w:p w:rsidR="00F06866" w:rsidRPr="00916117" w:rsidRDefault="00F06866" w:rsidP="00721F9E"/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B59DB">
              <w:rPr>
                <w:sz w:val="28"/>
                <w:szCs w:val="28"/>
              </w:rPr>
              <w:t>Учебно-практические и учебно-познавательные задачи, направленные на формирование и оценку навыка самоорганизации и саморегуляции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 id="Объект 5" o:spid="_x0000_i1029" type="#_x0000_t75" style="width:209.25pt;height:224.25pt;visibility:visible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">
                  <v:imagedata r:id="rId9" o:title="" croptop="-2219f" cropbottom="-1371f" cropleft="-1307f" cropright="-4177f"/>
                  <o:lock v:ext="edit" aspectratio="f"/>
                </v:shape>
              </w:pic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 варианты: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На сколько больше берез в парке, чем во дворе?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– 14 = 29(б.)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на 29 берез больше.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Сколько всего деревьев в посажено в парке?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+ 18 + 25 =86 (дер.)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86 деревьев.</w: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4б.</w:t>
            </w:r>
          </w:p>
        </w:tc>
        <w:tc>
          <w:tcPr>
            <w:tcW w:w="4131" w:type="dxa"/>
          </w:tcPr>
          <w:p w:rsidR="00F06866" w:rsidRPr="00916117" w:rsidRDefault="00F06866" w:rsidP="00721F9E">
            <w:pPr>
              <w:jc w:val="both"/>
              <w:rPr>
                <w:b/>
              </w:rPr>
            </w:pPr>
            <w:r w:rsidRPr="00916117">
              <w:t xml:space="preserve"> выделять</w:t>
            </w:r>
            <w:r>
              <w:t xml:space="preserve"> тип задач и способы их решения</w:t>
            </w:r>
            <w:r w:rsidRPr="00916117">
              <w:t>; выделять существенное и несущественное в тексте задачи;</w:t>
            </w:r>
          </w:p>
          <w:p w:rsidR="00F06866" w:rsidRPr="00916117" w:rsidRDefault="00F06866" w:rsidP="00721F9E">
            <w:pPr>
              <w:pStyle w:val="1"/>
            </w:pPr>
            <w:r w:rsidRPr="00916117">
              <w:t>использовать обобщенные способы решения текстовых задач;</w:t>
            </w:r>
          </w:p>
          <w:p w:rsidR="00F06866" w:rsidRDefault="00F06866" w:rsidP="00721F9E">
            <w:pPr>
              <w:rPr>
                <w:sz w:val="28"/>
                <w:szCs w:val="28"/>
              </w:rPr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B59DB">
              <w:rPr>
                <w:sz w:val="28"/>
                <w:szCs w:val="28"/>
              </w:rPr>
              <w:t>Учебно-практические и учебно-познавательные задачи, направленные на формирование и оценку навыка рефлексии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 выполненное задание. Если ты считаешь. Что задание выполнено, нарисуй зеленый кружок., если неверно – красный. 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rPr>
                <w:sz w:val="28"/>
                <w:szCs w:val="28"/>
              </w:rPr>
            </w:pPr>
          </w:p>
          <w:p w:rsidR="00F06866" w:rsidRPr="00873DD4" w:rsidRDefault="00F06866" w:rsidP="00721F9E">
            <w:pPr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1" w:type="dxa"/>
          </w:tcPr>
          <w:p w:rsidR="00F06866" w:rsidRDefault="00F06866" w:rsidP="00721F9E">
            <w:r w:rsidRPr="00BD7680">
              <w:t xml:space="preserve"> </w:t>
            </w:r>
            <w:r>
              <w:t xml:space="preserve">Самостоятельная оценка  собственной учебной  деятельности  с позиций соответствия полученных результатов. </w:t>
            </w: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Default="00F06866" w:rsidP="00721F9E">
            <w:pPr>
              <w:jc w:val="both"/>
            </w:pPr>
          </w:p>
          <w:p w:rsidR="00F06866" w:rsidRPr="00BD7680" w:rsidRDefault="00F06866" w:rsidP="00721F9E">
            <w:pPr>
              <w:jc w:val="both"/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1B59DB">
              <w:rPr>
                <w:sz w:val="28"/>
                <w:szCs w:val="28"/>
              </w:rPr>
              <w:t>Учебно-практические и учебно-познавательные задачи, направленные на формирование ценностно-смысловых установок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 w:rsidRPr="00D84824">
              <w:rPr>
                <w:noProof/>
                <w:sz w:val="28"/>
                <w:szCs w:val="28"/>
              </w:rPr>
              <w:pict>
                <v:shape id="Рисунок 1" o:spid="_x0000_i1030" type="#_x0000_t75" style="width:200.25pt;height:81.75pt;visibility:visible">
                  <v:imagedata r:id="rId10" o:title=""/>
                </v:shape>
              </w:pic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Объясни, как ты рассуждал.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способ: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1)18 – 4 = 14(с) осталось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2)14+2 = 16(с)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способ: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4-2= 2 (с) – стало меньше</w:t>
            </w: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18 – 2 = 16(с)</w:t>
            </w:r>
          </w:p>
          <w:p w:rsidR="00F06866" w:rsidRPr="007351C0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16 самолетов осталось.</w:t>
            </w: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4б</w:t>
            </w:r>
          </w:p>
        </w:tc>
        <w:tc>
          <w:tcPr>
            <w:tcW w:w="4131" w:type="dxa"/>
          </w:tcPr>
          <w:p w:rsidR="00F06866" w:rsidRPr="00805750" w:rsidRDefault="00F06866" w:rsidP="00721F9E">
            <w:pPr>
              <w:pStyle w:val="1"/>
            </w:pPr>
            <w:r>
              <w:t xml:space="preserve"> выделять тип задач и способы их р</w:t>
            </w:r>
            <w:r w:rsidRPr="007351C0">
              <w:t>ешения ; выделять существенное и несущественное в тексте задачи, составлять краткую запись условия задачи; сопоставлять разные способы решения задач;</w:t>
            </w:r>
          </w:p>
          <w:p w:rsidR="00F06866" w:rsidRPr="00916117" w:rsidRDefault="00F06866" w:rsidP="00721F9E"/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1B59DB">
              <w:rPr>
                <w:sz w:val="28"/>
                <w:szCs w:val="28"/>
              </w:rPr>
              <w:t>. Учебно-практические и учебно-познавательные задачи, направленные на формирование и оценку ИКТ-компетентности учащихся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1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1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</w:tr>
      <w:tr w:rsidR="00F06866" w:rsidTr="00721F9E">
        <w:tc>
          <w:tcPr>
            <w:tcW w:w="280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0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8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1" w:type="dxa"/>
          </w:tcPr>
          <w:p w:rsidR="00F06866" w:rsidRDefault="00F06866" w:rsidP="00721F9E">
            <w:pPr>
              <w:jc w:val="both"/>
              <w:rPr>
                <w:sz w:val="28"/>
                <w:szCs w:val="28"/>
              </w:rPr>
            </w:pPr>
          </w:p>
        </w:tc>
      </w:tr>
    </w:tbl>
    <w:p w:rsidR="00F06866" w:rsidRDefault="00F06866" w:rsidP="0099321F">
      <w:pPr>
        <w:autoSpaceDE w:val="0"/>
        <w:autoSpaceDN w:val="0"/>
        <w:adjustRightInd w:val="0"/>
        <w:spacing w:line="360" w:lineRule="auto"/>
        <w:ind w:firstLine="720"/>
        <w:jc w:val="both"/>
        <w:rPr>
          <w:rStyle w:val="dash041e0431044b0447043d044b0439char1"/>
          <w:b/>
          <w:bCs/>
          <w:iCs/>
          <w:sz w:val="32"/>
          <w:szCs w:val="32"/>
        </w:rPr>
      </w:pPr>
    </w:p>
    <w:sectPr w:rsidR="00F06866" w:rsidSect="008F4AEF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A1D55"/>
    <w:multiLevelType w:val="hybridMultilevel"/>
    <w:tmpl w:val="5F9EC4F2"/>
    <w:lvl w:ilvl="0" w:tplc="E9FE34B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2E68ADA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D141F8A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24A14D4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174C8D8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D92B316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3F8B848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A1AAB28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26C260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E4355C4"/>
    <w:multiLevelType w:val="multilevel"/>
    <w:tmpl w:val="0ACA3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1A2F"/>
    <w:rsid w:val="000120D3"/>
    <w:rsid w:val="00030B97"/>
    <w:rsid w:val="000F1DFD"/>
    <w:rsid w:val="001049A9"/>
    <w:rsid w:val="001265E8"/>
    <w:rsid w:val="001B59DB"/>
    <w:rsid w:val="00210B34"/>
    <w:rsid w:val="0026290B"/>
    <w:rsid w:val="00282B2F"/>
    <w:rsid w:val="002A51BF"/>
    <w:rsid w:val="002B5189"/>
    <w:rsid w:val="00307FB6"/>
    <w:rsid w:val="00324FC7"/>
    <w:rsid w:val="00350678"/>
    <w:rsid w:val="00370738"/>
    <w:rsid w:val="0042774B"/>
    <w:rsid w:val="004511FA"/>
    <w:rsid w:val="004B22ED"/>
    <w:rsid w:val="004C20B6"/>
    <w:rsid w:val="00510674"/>
    <w:rsid w:val="005170A6"/>
    <w:rsid w:val="00532F31"/>
    <w:rsid w:val="00536AF4"/>
    <w:rsid w:val="00557D6F"/>
    <w:rsid w:val="0059550D"/>
    <w:rsid w:val="00601837"/>
    <w:rsid w:val="006425C4"/>
    <w:rsid w:val="006561F8"/>
    <w:rsid w:val="00664261"/>
    <w:rsid w:val="00692F13"/>
    <w:rsid w:val="00695309"/>
    <w:rsid w:val="00703BAE"/>
    <w:rsid w:val="0070570E"/>
    <w:rsid w:val="00716BD6"/>
    <w:rsid w:val="00717BDC"/>
    <w:rsid w:val="00721F9E"/>
    <w:rsid w:val="00723190"/>
    <w:rsid w:val="007351C0"/>
    <w:rsid w:val="00740824"/>
    <w:rsid w:val="00755D8B"/>
    <w:rsid w:val="00756A4D"/>
    <w:rsid w:val="007575E5"/>
    <w:rsid w:val="00780278"/>
    <w:rsid w:val="007B16B3"/>
    <w:rsid w:val="00805750"/>
    <w:rsid w:val="008257A3"/>
    <w:rsid w:val="008260F9"/>
    <w:rsid w:val="00867F22"/>
    <w:rsid w:val="00873DD4"/>
    <w:rsid w:val="008C603D"/>
    <w:rsid w:val="008E58A9"/>
    <w:rsid w:val="008F4AEF"/>
    <w:rsid w:val="00907DEB"/>
    <w:rsid w:val="00916117"/>
    <w:rsid w:val="0092622F"/>
    <w:rsid w:val="009919B0"/>
    <w:rsid w:val="0099321F"/>
    <w:rsid w:val="009E5A13"/>
    <w:rsid w:val="00A25E97"/>
    <w:rsid w:val="00A451FF"/>
    <w:rsid w:val="00A7293A"/>
    <w:rsid w:val="00A819BC"/>
    <w:rsid w:val="00A91A3B"/>
    <w:rsid w:val="00AB38FF"/>
    <w:rsid w:val="00AD5E6F"/>
    <w:rsid w:val="00AF7758"/>
    <w:rsid w:val="00B0033C"/>
    <w:rsid w:val="00B1710F"/>
    <w:rsid w:val="00B352D6"/>
    <w:rsid w:val="00B51A2F"/>
    <w:rsid w:val="00B75561"/>
    <w:rsid w:val="00B826F2"/>
    <w:rsid w:val="00BB7845"/>
    <w:rsid w:val="00BD7680"/>
    <w:rsid w:val="00BE40BE"/>
    <w:rsid w:val="00C11B43"/>
    <w:rsid w:val="00C65D74"/>
    <w:rsid w:val="00CB6B05"/>
    <w:rsid w:val="00CD2CD9"/>
    <w:rsid w:val="00CE46CB"/>
    <w:rsid w:val="00CF01AC"/>
    <w:rsid w:val="00D064B4"/>
    <w:rsid w:val="00D12B01"/>
    <w:rsid w:val="00D45EA3"/>
    <w:rsid w:val="00D7735F"/>
    <w:rsid w:val="00D84824"/>
    <w:rsid w:val="00DC0605"/>
    <w:rsid w:val="00DD54FB"/>
    <w:rsid w:val="00E12369"/>
    <w:rsid w:val="00E768DE"/>
    <w:rsid w:val="00EB278C"/>
    <w:rsid w:val="00EB38D6"/>
    <w:rsid w:val="00F045F5"/>
    <w:rsid w:val="00F06866"/>
    <w:rsid w:val="00F13446"/>
    <w:rsid w:val="00F22DDE"/>
    <w:rsid w:val="00F80D0B"/>
    <w:rsid w:val="00FE3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A2F"/>
    <w:rPr>
      <w:rFonts w:ascii="Times New Roman" w:eastAsia="Times New Roman" w:hAnsi="Times New Roman"/>
      <w:position w:val="6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ash041e0431044b0447043d044b0439char1">
    <w:name w:val="dash041e_0431_044b_0447_043d_044b_0439__char1"/>
    <w:basedOn w:val="DefaultParagraphFont"/>
    <w:uiPriority w:val="99"/>
    <w:rsid w:val="0059550D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NormalWeb">
    <w:name w:val="Normal (Web)"/>
    <w:basedOn w:val="Normal"/>
    <w:uiPriority w:val="99"/>
    <w:rsid w:val="00BE40BE"/>
    <w:pPr>
      <w:spacing w:before="100" w:beforeAutospacing="1" w:after="100" w:afterAutospacing="1"/>
    </w:pPr>
    <w:rPr>
      <w:rFonts w:eastAsia="Calibri"/>
      <w:position w:val="0"/>
      <w:lang w:bidi="he-IL"/>
    </w:rPr>
  </w:style>
  <w:style w:type="table" w:styleId="TableGrid">
    <w:name w:val="Table Grid"/>
    <w:basedOn w:val="TableNormal"/>
    <w:uiPriority w:val="99"/>
    <w:locked/>
    <w:rsid w:val="00F13446"/>
    <w:rPr>
      <w:rFonts w:eastAsia="Times New Roman"/>
      <w:sz w:val="20"/>
      <w:szCs w:val="20"/>
      <w:lang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rsid w:val="00C65D74"/>
    <w:pPr>
      <w:tabs>
        <w:tab w:val="center" w:pos="4677"/>
        <w:tab w:val="right" w:pos="9355"/>
      </w:tabs>
    </w:pPr>
    <w:rPr>
      <w:rFonts w:ascii="Calibri" w:eastAsia="Calibri" w:hAnsi="Calibri"/>
      <w:position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84824"/>
    <w:rPr>
      <w:rFonts w:ascii="Times New Roman" w:hAnsi="Times New Roman" w:cs="Times New Roman"/>
      <w:position w:val="6"/>
      <w:sz w:val="24"/>
      <w:szCs w:val="24"/>
    </w:rPr>
  </w:style>
  <w:style w:type="character" w:customStyle="1" w:styleId="HeaderChar1">
    <w:name w:val="Header Char1"/>
    <w:link w:val="Header"/>
    <w:uiPriority w:val="99"/>
    <w:locked/>
    <w:rsid w:val="00C65D74"/>
    <w:rPr>
      <w:sz w:val="24"/>
      <w:lang w:val="ru-RU" w:eastAsia="ru-RU"/>
    </w:rPr>
  </w:style>
  <w:style w:type="paragraph" w:customStyle="1" w:styleId="1">
    <w:name w:val="Без интервала1"/>
    <w:uiPriority w:val="99"/>
    <w:rsid w:val="00756A4D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06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06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4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06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6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06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6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6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6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310</TotalTime>
  <Pages>13</Pages>
  <Words>1753</Words>
  <Characters>9995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user</cp:lastModifiedBy>
  <cp:revision>19</cp:revision>
  <cp:lastPrinted>2017-03-29T11:23:00Z</cp:lastPrinted>
  <dcterms:created xsi:type="dcterms:W3CDTF">2015-03-23T11:47:00Z</dcterms:created>
  <dcterms:modified xsi:type="dcterms:W3CDTF">2018-11-14T16:34:00Z</dcterms:modified>
</cp:coreProperties>
</file>