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12A" w:rsidRDefault="00F1212A" w:rsidP="00034B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</w:t>
      </w:r>
      <w:r w:rsidR="00034B00" w:rsidRPr="00924F17">
        <w:rPr>
          <w:b/>
          <w:sz w:val="28"/>
          <w:szCs w:val="28"/>
        </w:rPr>
        <w:t>ематическое планирование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по  предмету</w:t>
      </w:r>
      <w:proofErr w:type="gramEnd"/>
    </w:p>
    <w:p w:rsidR="00F1212A" w:rsidRDefault="00F1212A" w:rsidP="00034B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«Окружающий мир»  </w:t>
      </w:r>
    </w:p>
    <w:p w:rsidR="0038693C" w:rsidRDefault="00F1212A" w:rsidP="00034B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2 класс</w:t>
      </w:r>
      <w:r w:rsidR="00034B00" w:rsidRPr="00924F17">
        <w:rPr>
          <w:b/>
          <w:sz w:val="28"/>
          <w:szCs w:val="28"/>
        </w:rPr>
        <w:t xml:space="preserve"> </w:t>
      </w:r>
    </w:p>
    <w:p w:rsidR="00034B00" w:rsidRPr="00924F17" w:rsidRDefault="00034B00" w:rsidP="00034B00">
      <w:pPr>
        <w:jc w:val="center"/>
        <w:rPr>
          <w:b/>
          <w:sz w:val="28"/>
          <w:szCs w:val="28"/>
        </w:rPr>
      </w:pPr>
      <w:r w:rsidRPr="00924F17">
        <w:rPr>
          <w:b/>
          <w:sz w:val="28"/>
          <w:szCs w:val="28"/>
        </w:rPr>
        <w:t xml:space="preserve"> 2017-2018</w:t>
      </w:r>
      <w:r w:rsidR="00F1212A">
        <w:rPr>
          <w:b/>
          <w:sz w:val="28"/>
          <w:szCs w:val="28"/>
        </w:rPr>
        <w:t xml:space="preserve"> </w:t>
      </w:r>
      <w:r w:rsidRPr="00924F17">
        <w:rPr>
          <w:b/>
          <w:sz w:val="28"/>
          <w:szCs w:val="28"/>
        </w:rPr>
        <w:t>учебный год</w:t>
      </w:r>
    </w:p>
    <w:p w:rsidR="00FA441F" w:rsidRPr="00924F17" w:rsidRDefault="00FA441F" w:rsidP="00FA441F">
      <w:pPr>
        <w:jc w:val="center"/>
        <w:rPr>
          <w:b/>
          <w:bCs/>
          <w:sz w:val="28"/>
          <w:szCs w:val="28"/>
        </w:rPr>
      </w:pPr>
    </w:p>
    <w:tbl>
      <w:tblPr>
        <w:tblW w:w="10349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852"/>
        <w:gridCol w:w="1417"/>
        <w:gridCol w:w="5812"/>
        <w:gridCol w:w="2268"/>
      </w:tblGrid>
      <w:tr w:rsidR="00924F17" w:rsidRPr="00924F17" w:rsidTr="008C12C3">
        <w:trPr>
          <w:trHeight w:val="69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Default="00924F17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924F17">
              <w:rPr>
                <w:b/>
                <w:bCs/>
                <w:i/>
                <w:sz w:val="28"/>
                <w:szCs w:val="28"/>
              </w:rPr>
              <w:t>№</w:t>
            </w:r>
          </w:p>
          <w:p w:rsidR="009E586F" w:rsidRPr="00924F17" w:rsidRDefault="009E586F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п\п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924F17">
              <w:rPr>
                <w:b/>
                <w:bCs/>
                <w:i/>
                <w:sz w:val="28"/>
                <w:szCs w:val="28"/>
              </w:rPr>
              <w:t>Дата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924F17">
              <w:rPr>
                <w:b/>
                <w:bCs/>
                <w:i/>
                <w:sz w:val="28"/>
                <w:szCs w:val="28"/>
              </w:rPr>
              <w:t xml:space="preserve"> Тема урока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924F17">
              <w:rPr>
                <w:b/>
                <w:bCs/>
                <w:i/>
                <w:sz w:val="28"/>
                <w:szCs w:val="28"/>
              </w:rPr>
              <w:t>Коррек</w:t>
            </w:r>
            <w:r w:rsidR="003E0A51">
              <w:rPr>
                <w:b/>
                <w:bCs/>
                <w:i/>
                <w:sz w:val="28"/>
                <w:szCs w:val="28"/>
              </w:rPr>
              <w:t>тировка</w:t>
            </w:r>
          </w:p>
        </w:tc>
      </w:tr>
      <w:tr w:rsidR="00924F17" w:rsidRPr="00924F17" w:rsidTr="000230D6">
        <w:trPr>
          <w:trHeight w:val="690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24F17" w:rsidRPr="00924F17" w:rsidRDefault="00924F17" w:rsidP="005F7E95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924F17">
              <w:rPr>
                <w:b/>
                <w:bCs/>
                <w:sz w:val="28"/>
                <w:szCs w:val="28"/>
              </w:rPr>
              <w:t>ГДЕ МЫ ЖИВЁМ (4 Ч)</w:t>
            </w: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01.09.17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Родная страна.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rPr>
          <w:trHeight w:val="27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B7430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05.09.17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Город и село. Проект «Родной город»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B7430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08.09.17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B7430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Природа и рукотворный мир.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1334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12.09.17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1334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Обобщение по разделу «Где мы живём».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BD3D1E"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924F17">
            <w:pPr>
              <w:jc w:val="center"/>
              <w:rPr>
                <w:b/>
                <w:sz w:val="28"/>
                <w:szCs w:val="28"/>
              </w:rPr>
            </w:pPr>
          </w:p>
          <w:p w:rsidR="00924F17" w:rsidRPr="00924F17" w:rsidRDefault="00924F17" w:rsidP="00924F17">
            <w:pPr>
              <w:jc w:val="center"/>
              <w:rPr>
                <w:b/>
                <w:sz w:val="28"/>
                <w:szCs w:val="28"/>
              </w:rPr>
            </w:pPr>
            <w:r w:rsidRPr="00924F17">
              <w:rPr>
                <w:b/>
                <w:sz w:val="28"/>
                <w:szCs w:val="28"/>
              </w:rPr>
              <w:t>ПРИРОДА (20 Ч)</w:t>
            </w:r>
          </w:p>
          <w:p w:rsidR="00924F17" w:rsidRPr="00924F17" w:rsidRDefault="00924F17" w:rsidP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15.09.17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677C3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Неживая и живая природа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19.09.17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Явления природы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4D2010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22.09.17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4D2010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Погода.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965F4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В гости к осени (экскурсия)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6D27AF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29.09.17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6D27AF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Признаки в неживой природе.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965F4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03.10.17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Звёздное небо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6D27AF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6D27AF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proofErr w:type="gramStart"/>
            <w:r w:rsidRPr="00924F17">
              <w:rPr>
                <w:sz w:val="28"/>
                <w:szCs w:val="28"/>
              </w:rPr>
              <w:t>.Горные</w:t>
            </w:r>
            <w:proofErr w:type="gramEnd"/>
            <w:r w:rsidRPr="00924F17">
              <w:rPr>
                <w:sz w:val="28"/>
                <w:szCs w:val="28"/>
              </w:rPr>
              <w:t xml:space="preserve"> породы и минералы.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965F4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10.10.17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Свойства воздуха.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965F4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Свойства воды.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965F4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17.10.17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Многообразие растений.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965F4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Многообразие животного мира.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24.10.17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Невидимые нити. Экологические связи.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Дикорастущие и культурные растения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Default="008C12C3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</w:t>
            </w:r>
            <w:proofErr w:type="spellStart"/>
            <w:r>
              <w:rPr>
                <w:sz w:val="28"/>
                <w:szCs w:val="28"/>
              </w:rPr>
              <w:t>четв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8C12C3" w:rsidRPr="00924F17" w:rsidRDefault="008C12C3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07.11.17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Дикие и домашние животные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965F4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Комнатные растения.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965F4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14.11.17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Животные живого уголка.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845FC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proofErr w:type="gramStart"/>
            <w:r w:rsidRPr="00924F17">
              <w:rPr>
                <w:sz w:val="28"/>
                <w:szCs w:val="28"/>
              </w:rPr>
              <w:t>Знакомство  с</w:t>
            </w:r>
            <w:proofErr w:type="gramEnd"/>
            <w:r w:rsidRPr="00924F17">
              <w:rPr>
                <w:sz w:val="28"/>
                <w:szCs w:val="28"/>
              </w:rPr>
              <w:t xml:space="preserve"> породами кошек и собак.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D845FC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965F4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21.11.17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Редкие животные и растения. «Красная книга»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62608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Проект «Красная книга, или возьмём под защиту».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3E0A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965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28.11.17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D965F4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Закрепление изученного по разделу «Природа».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DC2604"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b/>
                <w:sz w:val="28"/>
                <w:szCs w:val="28"/>
              </w:rPr>
            </w:pPr>
          </w:p>
          <w:p w:rsidR="00924F17" w:rsidRPr="00924F17" w:rsidRDefault="00924F17">
            <w:pPr>
              <w:jc w:val="center"/>
              <w:rPr>
                <w:b/>
                <w:sz w:val="28"/>
                <w:szCs w:val="28"/>
              </w:rPr>
            </w:pPr>
            <w:r w:rsidRPr="00924F17">
              <w:rPr>
                <w:b/>
                <w:sz w:val="28"/>
                <w:szCs w:val="28"/>
              </w:rPr>
              <w:t>ЖИЗНЬ ГОРОДА И СЕЛА (10 Ч)</w:t>
            </w:r>
          </w:p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rPr>
          <w:trHeight w:val="28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lastRenderedPageBreak/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965F4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01.12.17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Экономика, ее значение.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965F4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Природные материалы.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965F4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08.12.17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 xml:space="preserve"> Строительные материалы, их применение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965F4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12.12.17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Виды транспорта.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965F4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15.12.17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Культура и образование.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A7373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DA7373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Все профессии важны. Проект «Профессии».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8C12C3" w:rsidP="00D965F4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22.12.17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В гости к зиме (экскурсия).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rPr>
          <w:trHeight w:val="34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26.12.17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Зимние изменения в живой и неживой природе.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rPr>
          <w:trHeight w:val="27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Default="00602E5E" w:rsidP="00D965F4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</w:t>
            </w:r>
            <w:proofErr w:type="spellStart"/>
            <w:r>
              <w:rPr>
                <w:sz w:val="28"/>
                <w:szCs w:val="28"/>
              </w:rPr>
              <w:t>четв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602E5E" w:rsidRPr="00924F17" w:rsidRDefault="00602E5E" w:rsidP="00D965F4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09.01.18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D965F4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Закрепление изученного по разделу «Жизнь города и села».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rPr>
          <w:trHeight w:val="40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12.01.18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D965F4">
            <w:pPr>
              <w:autoSpaceDE w:val="0"/>
              <w:autoSpaceDN w:val="0"/>
              <w:adjustRightInd w:val="0"/>
              <w:spacing w:line="256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Презентация проектов «Родной город», «Красная книга».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A65824">
        <w:trPr>
          <w:trHeight w:val="409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924F17">
            <w:pPr>
              <w:jc w:val="center"/>
              <w:rPr>
                <w:b/>
                <w:sz w:val="28"/>
                <w:szCs w:val="28"/>
              </w:rPr>
            </w:pPr>
          </w:p>
          <w:p w:rsidR="00924F17" w:rsidRPr="00924F17" w:rsidRDefault="00924F17" w:rsidP="00924F17">
            <w:pPr>
              <w:jc w:val="center"/>
              <w:rPr>
                <w:b/>
                <w:sz w:val="28"/>
                <w:szCs w:val="28"/>
              </w:rPr>
            </w:pPr>
            <w:r w:rsidRPr="00924F17">
              <w:rPr>
                <w:b/>
                <w:sz w:val="28"/>
                <w:szCs w:val="28"/>
              </w:rPr>
              <w:t>ЗДОРОВЬЕ И БЕЗОПАСНОСТЬ (9 Ч)</w:t>
            </w:r>
          </w:p>
          <w:p w:rsidR="00924F17" w:rsidRPr="00924F17" w:rsidRDefault="00924F17" w:rsidP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1A4429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16.01.18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1A4429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Строение тела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1A4429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19.01.18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D965F4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Здоровье – главная ценность человеческой жизни.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340090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23.01.18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40090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 xml:space="preserve"> Безопасное поведение на дорогах.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26.01.18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D965F4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Школа пешехода. Правила перехода улиц.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340090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30.01.18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40090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 xml:space="preserve">Правила безопасного поведения дома.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02.02.18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Пожар! Причины возникновения пожара.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06.02.18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 xml:space="preserve">Опасности в лесу и на </w:t>
            </w:r>
            <w:proofErr w:type="gramStart"/>
            <w:r w:rsidRPr="00924F17">
              <w:rPr>
                <w:sz w:val="28"/>
                <w:szCs w:val="28"/>
              </w:rPr>
              <w:t>водоёме..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340090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09.02.18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40090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Правила безопасного поведения в обществе.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13.02.18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D965F4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Закрепление изученного материала по разделу «Здоровье и безопасность»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9F4420"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924F17">
            <w:pPr>
              <w:jc w:val="center"/>
              <w:rPr>
                <w:b/>
                <w:sz w:val="28"/>
                <w:szCs w:val="28"/>
              </w:rPr>
            </w:pPr>
          </w:p>
          <w:p w:rsidR="00924F17" w:rsidRPr="00924F17" w:rsidRDefault="00924F17" w:rsidP="00924F17">
            <w:pPr>
              <w:jc w:val="center"/>
              <w:rPr>
                <w:b/>
                <w:sz w:val="28"/>
                <w:szCs w:val="28"/>
              </w:rPr>
            </w:pPr>
            <w:r w:rsidRPr="00924F17">
              <w:rPr>
                <w:b/>
                <w:sz w:val="28"/>
                <w:szCs w:val="28"/>
              </w:rPr>
              <w:t>ОБЩЕНИЕ (7 Ч)</w:t>
            </w:r>
          </w:p>
          <w:p w:rsidR="00924F17" w:rsidRPr="00924F17" w:rsidRDefault="00924F17" w:rsidP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845FC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16.02.18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 xml:space="preserve">Наша дружная семья. </w:t>
            </w:r>
            <w:proofErr w:type="gramStart"/>
            <w:r w:rsidRPr="00924F17">
              <w:rPr>
                <w:sz w:val="28"/>
                <w:szCs w:val="28"/>
              </w:rPr>
              <w:t>Правила  общения</w:t>
            </w:r>
            <w:proofErr w:type="gramEnd"/>
            <w:r w:rsidRPr="00924F17">
              <w:rPr>
                <w:sz w:val="28"/>
                <w:szCs w:val="28"/>
              </w:rPr>
              <w:t xml:space="preserve"> в семье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20.02.18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5F7E95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Проект «Родословная».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27.02.18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D965F4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 xml:space="preserve">Правила поведения и общения </w:t>
            </w:r>
            <w:proofErr w:type="gramStart"/>
            <w:r w:rsidRPr="00924F17">
              <w:rPr>
                <w:sz w:val="28"/>
                <w:szCs w:val="28"/>
              </w:rPr>
              <w:t>в  школе</w:t>
            </w:r>
            <w:proofErr w:type="gramEnd"/>
            <w:r w:rsidRPr="00924F17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02.03.18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677C3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924F17">
              <w:rPr>
                <w:sz w:val="28"/>
                <w:szCs w:val="28"/>
              </w:rPr>
              <w:t>Правила  вежливости</w:t>
            </w:r>
            <w:proofErr w:type="gramEnd"/>
            <w:r w:rsidRPr="00924F17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06.03.18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677C3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Ты и твои друзья. Правила этикета.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09.03.18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677C3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Правила поведения в общественных местах.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13.03.18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 xml:space="preserve">Закрепление </w:t>
            </w:r>
            <w:proofErr w:type="gramStart"/>
            <w:r w:rsidRPr="00924F17">
              <w:rPr>
                <w:sz w:val="28"/>
                <w:szCs w:val="28"/>
              </w:rPr>
              <w:t>изученного  по</w:t>
            </w:r>
            <w:proofErr w:type="gramEnd"/>
            <w:r w:rsidRPr="00924F17">
              <w:rPr>
                <w:sz w:val="28"/>
                <w:szCs w:val="28"/>
              </w:rPr>
              <w:t xml:space="preserve"> разделу «Общение».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F958D6"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b/>
                <w:sz w:val="28"/>
                <w:szCs w:val="28"/>
              </w:rPr>
            </w:pPr>
          </w:p>
          <w:p w:rsidR="00924F17" w:rsidRPr="00924F17" w:rsidRDefault="00924F17">
            <w:pPr>
              <w:jc w:val="center"/>
              <w:rPr>
                <w:b/>
                <w:sz w:val="28"/>
                <w:szCs w:val="28"/>
              </w:rPr>
            </w:pPr>
            <w:r w:rsidRPr="00924F17">
              <w:rPr>
                <w:b/>
                <w:sz w:val="28"/>
                <w:szCs w:val="28"/>
              </w:rPr>
              <w:t>ПУТЕШЕСТВИЯ (18 Ч)</w:t>
            </w:r>
          </w:p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16.03.18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677C3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Горизонт. Линия горизонта.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lastRenderedPageBreak/>
              <w:t>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C06DD5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20.03.18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C06DD5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Ориентирование на местности.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C06DD5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23.03.18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C06DD5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Ориентирование на местности.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Default="00602E5E" w:rsidP="00D965F4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  <w:proofErr w:type="spellStart"/>
            <w:r>
              <w:rPr>
                <w:sz w:val="28"/>
                <w:szCs w:val="28"/>
              </w:rPr>
              <w:t>четв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602E5E" w:rsidRPr="00924F17" w:rsidRDefault="00602E5E" w:rsidP="00D965F4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03.04.18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677C37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Формы земной поверхности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06.04.18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677C37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Разнообразие водоёмов.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10.04.18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677C3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В гости к весне (экскурсия).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rPr>
          <w:trHeight w:val="18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13.04.18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677C3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Весенние явления в живой и неживой природе.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E4648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17.04.18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E4648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Географическая карта.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E4648B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20.04.18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E4648B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Проект «Города России».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rPr>
          <w:trHeight w:val="30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24.04.18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677C37">
            <w:pPr>
              <w:autoSpaceDE w:val="0"/>
              <w:autoSpaceDN w:val="0"/>
              <w:adjustRightInd w:val="0"/>
              <w:spacing w:line="244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Москва-столица нашей Родины.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center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677C3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Московский кремль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both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34009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04.05.18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4009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Достопримечательности Санкт-Петербурга.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both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08.05.18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677C3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924F17">
              <w:rPr>
                <w:sz w:val="28"/>
                <w:szCs w:val="28"/>
              </w:rPr>
              <w:t>Физическая  карта</w:t>
            </w:r>
            <w:proofErr w:type="gramEnd"/>
            <w:r w:rsidRPr="00924F17">
              <w:rPr>
                <w:sz w:val="28"/>
                <w:szCs w:val="28"/>
              </w:rPr>
              <w:t xml:space="preserve"> мира.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both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11.05.18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Природа и жизнь людей на разных материках.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both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15.05.18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Страны мира. Проект «Страны мира».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both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18.05.18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924F17">
              <w:rPr>
                <w:sz w:val="28"/>
                <w:szCs w:val="28"/>
              </w:rPr>
              <w:t>Летние  изменения</w:t>
            </w:r>
            <w:proofErr w:type="gramEnd"/>
            <w:r w:rsidRPr="00924F17">
              <w:rPr>
                <w:sz w:val="28"/>
                <w:szCs w:val="28"/>
              </w:rPr>
              <w:t xml:space="preserve"> в природе.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both"/>
              <w:rPr>
                <w:sz w:val="28"/>
                <w:szCs w:val="28"/>
              </w:rPr>
            </w:pPr>
          </w:p>
        </w:tc>
      </w:tr>
      <w:tr w:rsidR="00924F17" w:rsidRPr="00924F17" w:rsidTr="008C12C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E0A51">
            <w:pPr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22.05.18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352FC1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Закрепление знаний по разделу «Путешествия».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both"/>
              <w:rPr>
                <w:sz w:val="28"/>
                <w:szCs w:val="28"/>
              </w:rPr>
            </w:pPr>
          </w:p>
        </w:tc>
      </w:tr>
      <w:tr w:rsidR="00924F17" w:rsidRPr="00924F17" w:rsidTr="008C12C3">
        <w:trPr>
          <w:trHeight w:val="81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3E0A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602E5E" w:rsidP="00D965F4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25.05.18</w:t>
            </w:r>
            <w:bookmarkStart w:id="0" w:name="_GoBack"/>
            <w:bookmarkEnd w:id="0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 w:rsidP="00D965F4">
            <w:pPr>
              <w:autoSpaceDE w:val="0"/>
              <w:autoSpaceDN w:val="0"/>
              <w:adjustRightInd w:val="0"/>
              <w:spacing w:line="252" w:lineRule="auto"/>
              <w:rPr>
                <w:sz w:val="28"/>
                <w:szCs w:val="28"/>
              </w:rPr>
            </w:pPr>
            <w:r w:rsidRPr="00924F17">
              <w:rPr>
                <w:sz w:val="28"/>
                <w:szCs w:val="28"/>
              </w:rPr>
              <w:t>Презентация проектов «Родословная», «Города России», «Страны мира».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17" w:rsidRPr="00924F17" w:rsidRDefault="00924F17">
            <w:pPr>
              <w:jc w:val="both"/>
              <w:rPr>
                <w:sz w:val="28"/>
                <w:szCs w:val="28"/>
              </w:rPr>
            </w:pPr>
          </w:p>
        </w:tc>
      </w:tr>
    </w:tbl>
    <w:p w:rsidR="00FA441F" w:rsidRPr="00924F17" w:rsidRDefault="00FA441F" w:rsidP="00677C37">
      <w:pPr>
        <w:rPr>
          <w:sz w:val="28"/>
          <w:szCs w:val="28"/>
        </w:rPr>
      </w:pPr>
    </w:p>
    <w:p w:rsidR="00FA441F" w:rsidRPr="00924F17" w:rsidRDefault="00FA441F" w:rsidP="00FA441F">
      <w:pPr>
        <w:rPr>
          <w:sz w:val="28"/>
          <w:szCs w:val="28"/>
        </w:rPr>
      </w:pPr>
    </w:p>
    <w:p w:rsidR="00FA441F" w:rsidRPr="00924F17" w:rsidRDefault="00FA441F" w:rsidP="00FA441F">
      <w:pPr>
        <w:rPr>
          <w:sz w:val="28"/>
          <w:szCs w:val="28"/>
        </w:rPr>
      </w:pPr>
    </w:p>
    <w:p w:rsidR="00FA441F" w:rsidRPr="00924F17" w:rsidRDefault="00FA441F">
      <w:pPr>
        <w:rPr>
          <w:sz w:val="28"/>
          <w:szCs w:val="28"/>
        </w:rPr>
      </w:pPr>
    </w:p>
    <w:sectPr w:rsidR="00FA441F" w:rsidRPr="00924F17" w:rsidSect="005F7E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7C6" w:rsidRDefault="000F07C6" w:rsidP="00262C82">
      <w:r>
        <w:separator/>
      </w:r>
    </w:p>
  </w:endnote>
  <w:endnote w:type="continuationSeparator" w:id="0">
    <w:p w:rsidR="000F07C6" w:rsidRDefault="000F07C6" w:rsidP="00262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C82" w:rsidRDefault="00262C82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C82" w:rsidRPr="00262C82" w:rsidRDefault="00262C82">
    <w:pPr>
      <w:pStyle w:val="a3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C82" w:rsidRDefault="00262C8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7C6" w:rsidRDefault="000F07C6" w:rsidP="00262C82">
      <w:r>
        <w:separator/>
      </w:r>
    </w:p>
  </w:footnote>
  <w:footnote w:type="continuationSeparator" w:id="0">
    <w:p w:rsidR="000F07C6" w:rsidRDefault="000F07C6" w:rsidP="00262C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C82" w:rsidRDefault="00262C8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C82" w:rsidRDefault="00262C82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C82" w:rsidRDefault="00262C8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3448"/>
    <w:rsid w:val="000054DD"/>
    <w:rsid w:val="000230D6"/>
    <w:rsid w:val="000237C4"/>
    <w:rsid w:val="00034B00"/>
    <w:rsid w:val="0006566D"/>
    <w:rsid w:val="00075A2B"/>
    <w:rsid w:val="000B394E"/>
    <w:rsid w:val="000C3E1F"/>
    <w:rsid w:val="000D6761"/>
    <w:rsid w:val="000F07C6"/>
    <w:rsid w:val="00106390"/>
    <w:rsid w:val="00110AF4"/>
    <w:rsid w:val="001334CA"/>
    <w:rsid w:val="00143198"/>
    <w:rsid w:val="001544D7"/>
    <w:rsid w:val="00154A33"/>
    <w:rsid w:val="00155618"/>
    <w:rsid w:val="001810CB"/>
    <w:rsid w:val="001A0DD7"/>
    <w:rsid w:val="001A4429"/>
    <w:rsid w:val="001A74BD"/>
    <w:rsid w:val="001B6C45"/>
    <w:rsid w:val="001C1A8C"/>
    <w:rsid w:val="00201B3E"/>
    <w:rsid w:val="0024146F"/>
    <w:rsid w:val="00243039"/>
    <w:rsid w:val="002435E8"/>
    <w:rsid w:val="00244DDE"/>
    <w:rsid w:val="0024793E"/>
    <w:rsid w:val="00262C82"/>
    <w:rsid w:val="002828A3"/>
    <w:rsid w:val="002918F2"/>
    <w:rsid w:val="002C0FB9"/>
    <w:rsid w:val="002C3612"/>
    <w:rsid w:val="002D6A8A"/>
    <w:rsid w:val="00302A04"/>
    <w:rsid w:val="00316125"/>
    <w:rsid w:val="003163F7"/>
    <w:rsid w:val="00340090"/>
    <w:rsid w:val="00346F8A"/>
    <w:rsid w:val="00352FC1"/>
    <w:rsid w:val="00353117"/>
    <w:rsid w:val="0038693C"/>
    <w:rsid w:val="003920F5"/>
    <w:rsid w:val="00397277"/>
    <w:rsid w:val="003A3DB8"/>
    <w:rsid w:val="003C3ADA"/>
    <w:rsid w:val="003E0A51"/>
    <w:rsid w:val="00411C2B"/>
    <w:rsid w:val="004130BB"/>
    <w:rsid w:val="00416D8B"/>
    <w:rsid w:val="00471F27"/>
    <w:rsid w:val="00472CB4"/>
    <w:rsid w:val="00493F90"/>
    <w:rsid w:val="004B7229"/>
    <w:rsid w:val="004B7418"/>
    <w:rsid w:val="004D2010"/>
    <w:rsid w:val="005173F5"/>
    <w:rsid w:val="00564079"/>
    <w:rsid w:val="005B7C7D"/>
    <w:rsid w:val="005C6A6E"/>
    <w:rsid w:val="005E4135"/>
    <w:rsid w:val="005F6D64"/>
    <w:rsid w:val="005F7E95"/>
    <w:rsid w:val="00602E5E"/>
    <w:rsid w:val="00612B1D"/>
    <w:rsid w:val="006600AD"/>
    <w:rsid w:val="00677C37"/>
    <w:rsid w:val="006A0672"/>
    <w:rsid w:val="006A0FFD"/>
    <w:rsid w:val="006B01C1"/>
    <w:rsid w:val="006B7B57"/>
    <w:rsid w:val="006D27AF"/>
    <w:rsid w:val="006E553F"/>
    <w:rsid w:val="007416F8"/>
    <w:rsid w:val="00770C53"/>
    <w:rsid w:val="007803F0"/>
    <w:rsid w:val="00781155"/>
    <w:rsid w:val="007B15AA"/>
    <w:rsid w:val="007B2877"/>
    <w:rsid w:val="007B4C5B"/>
    <w:rsid w:val="007C0C6D"/>
    <w:rsid w:val="007D12BB"/>
    <w:rsid w:val="007E02F6"/>
    <w:rsid w:val="00820C67"/>
    <w:rsid w:val="00822D63"/>
    <w:rsid w:val="00841F22"/>
    <w:rsid w:val="00871382"/>
    <w:rsid w:val="008A13AE"/>
    <w:rsid w:val="008C12C3"/>
    <w:rsid w:val="008E2533"/>
    <w:rsid w:val="008E6B6F"/>
    <w:rsid w:val="008F077E"/>
    <w:rsid w:val="009039FC"/>
    <w:rsid w:val="00905A0C"/>
    <w:rsid w:val="00924F17"/>
    <w:rsid w:val="00984023"/>
    <w:rsid w:val="009A560A"/>
    <w:rsid w:val="009A644C"/>
    <w:rsid w:val="009D069B"/>
    <w:rsid w:val="009E11B3"/>
    <w:rsid w:val="009E586F"/>
    <w:rsid w:val="009F4420"/>
    <w:rsid w:val="00A14EC6"/>
    <w:rsid w:val="00A17368"/>
    <w:rsid w:val="00A4243F"/>
    <w:rsid w:val="00A45625"/>
    <w:rsid w:val="00A4794C"/>
    <w:rsid w:val="00A502EA"/>
    <w:rsid w:val="00A65824"/>
    <w:rsid w:val="00A70D95"/>
    <w:rsid w:val="00A93E9C"/>
    <w:rsid w:val="00AE2638"/>
    <w:rsid w:val="00B42375"/>
    <w:rsid w:val="00B63864"/>
    <w:rsid w:val="00B74303"/>
    <w:rsid w:val="00BA3D2B"/>
    <w:rsid w:val="00BD3D1E"/>
    <w:rsid w:val="00BF508A"/>
    <w:rsid w:val="00BF689B"/>
    <w:rsid w:val="00C06DD5"/>
    <w:rsid w:val="00C334F2"/>
    <w:rsid w:val="00C521EE"/>
    <w:rsid w:val="00C852BB"/>
    <w:rsid w:val="00CB4EFC"/>
    <w:rsid w:val="00CE4BE7"/>
    <w:rsid w:val="00D05698"/>
    <w:rsid w:val="00D16B01"/>
    <w:rsid w:val="00D1734A"/>
    <w:rsid w:val="00D62608"/>
    <w:rsid w:val="00D845FC"/>
    <w:rsid w:val="00D91B78"/>
    <w:rsid w:val="00D94AE2"/>
    <w:rsid w:val="00D965F4"/>
    <w:rsid w:val="00DA4811"/>
    <w:rsid w:val="00DA49EF"/>
    <w:rsid w:val="00DA7373"/>
    <w:rsid w:val="00DB2CD9"/>
    <w:rsid w:val="00DC2604"/>
    <w:rsid w:val="00E10C3B"/>
    <w:rsid w:val="00E11B38"/>
    <w:rsid w:val="00E11F36"/>
    <w:rsid w:val="00E12D2A"/>
    <w:rsid w:val="00E4330C"/>
    <w:rsid w:val="00E4648B"/>
    <w:rsid w:val="00E6290B"/>
    <w:rsid w:val="00E94F7E"/>
    <w:rsid w:val="00EA5A75"/>
    <w:rsid w:val="00EB0856"/>
    <w:rsid w:val="00EC4378"/>
    <w:rsid w:val="00ED5368"/>
    <w:rsid w:val="00F024A5"/>
    <w:rsid w:val="00F1212A"/>
    <w:rsid w:val="00F32774"/>
    <w:rsid w:val="00F43448"/>
    <w:rsid w:val="00F74F73"/>
    <w:rsid w:val="00F958D6"/>
    <w:rsid w:val="00FA441F"/>
    <w:rsid w:val="00FA6671"/>
    <w:rsid w:val="00FF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5C1A539-DDB2-470B-9DDC-5532D6DA4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4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6566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Pr>
      <w:rFonts w:cs="Times New Roman"/>
      <w:sz w:val="24"/>
      <w:szCs w:val="24"/>
    </w:rPr>
  </w:style>
  <w:style w:type="character" w:styleId="a5">
    <w:name w:val="page number"/>
    <w:uiPriority w:val="99"/>
    <w:rsid w:val="0006566D"/>
    <w:rPr>
      <w:rFonts w:cs="Times New Roman"/>
    </w:rPr>
  </w:style>
  <w:style w:type="paragraph" w:styleId="a6">
    <w:name w:val="header"/>
    <w:basedOn w:val="a"/>
    <w:link w:val="a7"/>
    <w:uiPriority w:val="99"/>
    <w:semiHidden/>
    <w:unhideWhenUsed/>
    <w:rsid w:val="00262C8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262C82"/>
    <w:rPr>
      <w:rFonts w:cs="Times New Roman"/>
      <w:sz w:val="24"/>
      <w:szCs w:val="24"/>
    </w:rPr>
  </w:style>
  <w:style w:type="paragraph" w:styleId="a8">
    <w:name w:val="Balloon Text"/>
    <w:basedOn w:val="a"/>
    <w:link w:val="a9"/>
    <w:uiPriority w:val="99"/>
    <w:rsid w:val="00416D8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locked/>
    <w:rsid w:val="00416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9642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9;&#1095;&#1080;&#1090;&#1077;&#1083;&#1100;\Desktop\&#1086;&#1082;&#1088;.&#1084;&#1080;&#1088;%202%20&#1082;&#1083;.%20(&#1088;&#1077;&#1076;&#1072;&#1082;&#1094;&#1080;&#1103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D2249-95AC-4DED-B9C3-F8C8CC2F9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окр.мир 2 кл. (редакция)</Template>
  <TotalTime>26</TotalTime>
  <Pages>3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общеобразовательное учреждение</vt:lpstr>
    </vt:vector>
  </TitlesOfParts>
  <Company>Microsoft</Company>
  <LinksUpToDate>false</LinksUpToDate>
  <CharactersWithSpaces>3445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общеобразовательное учреждение</dc:title>
  <dc:creator>User</dc:creator>
  <cp:lastModifiedBy>User</cp:lastModifiedBy>
  <cp:revision>2</cp:revision>
  <cp:lastPrinted>2015-09-15T05:30:00Z</cp:lastPrinted>
  <dcterms:created xsi:type="dcterms:W3CDTF">2017-09-11T10:04:00Z</dcterms:created>
  <dcterms:modified xsi:type="dcterms:W3CDTF">2017-09-24T18:28:00Z</dcterms:modified>
</cp:coreProperties>
</file>