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b/>
          <w:color w:val="0070C0"/>
          <w:sz w:val="24"/>
          <w:szCs w:val="24"/>
        </w:rPr>
        <w:tab/>
      </w:r>
      <w:r>
        <w:rPr>
          <w:rFonts w:ascii="Times New Roman" w:hAnsi="Times New Roman"/>
          <w:b/>
          <w:sz w:val="28"/>
          <w:szCs w:val="28"/>
        </w:rPr>
        <w:tab/>
        <w:t>УРОК  РУССКОГО  ЯЗЫКА  В  4а</w:t>
      </w:r>
      <w:r w:rsidRPr="00CD4DDA">
        <w:rPr>
          <w:rFonts w:ascii="Times New Roman" w:hAnsi="Times New Roman"/>
          <w:b/>
          <w:sz w:val="28"/>
          <w:szCs w:val="28"/>
        </w:rPr>
        <w:t xml:space="preserve"> КЛАССЕ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Тема:</w:t>
      </w:r>
      <w:r w:rsidRPr="00CD4DDA">
        <w:rPr>
          <w:rFonts w:ascii="Times New Roman" w:hAnsi="Times New Roman"/>
          <w:sz w:val="28"/>
          <w:szCs w:val="28"/>
        </w:rPr>
        <w:t xml:space="preserve"> Склонение имен прилагательных во множественном числе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Цели:</w:t>
      </w:r>
      <w:r w:rsidRPr="00CD4DDA">
        <w:rPr>
          <w:rFonts w:ascii="Times New Roman" w:hAnsi="Times New Roman"/>
          <w:sz w:val="28"/>
          <w:szCs w:val="28"/>
        </w:rPr>
        <w:t xml:space="preserve"> Формирование умений  склонять имена прилагательные в форме  множественного числа, навыков правописания окончаний имен прилагательных  множественного числа.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Задачи:</w:t>
      </w:r>
      <w:r w:rsidRPr="00CD4DDA">
        <w:rPr>
          <w:rFonts w:ascii="Times New Roman" w:hAnsi="Times New Roman"/>
          <w:sz w:val="28"/>
          <w:szCs w:val="28"/>
        </w:rPr>
        <w:t xml:space="preserve"> 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CD4DDA">
        <w:rPr>
          <w:rFonts w:ascii="Times New Roman" w:hAnsi="Times New Roman"/>
          <w:b/>
          <w:sz w:val="28"/>
          <w:szCs w:val="28"/>
          <w:u w:val="single"/>
        </w:rPr>
        <w:t xml:space="preserve">Образовательная: 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- совершенствовать знания об  именах прилагательных , их склонении в единственном числе; 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- формировать умения склонять прилагательные во множественном числе; 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- формировать навыки правописания окончаний имён прилагательных в форме  множественного числа</w:t>
      </w:r>
      <w:r w:rsidRPr="00CD4DDA">
        <w:rPr>
          <w:rFonts w:ascii="Times New Roman" w:hAnsi="Times New Roman"/>
          <w:sz w:val="28"/>
          <w:szCs w:val="28"/>
        </w:rPr>
        <w:tab/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CD4DDA">
        <w:rPr>
          <w:rFonts w:ascii="Times New Roman" w:hAnsi="Times New Roman"/>
          <w:b/>
          <w:sz w:val="28"/>
          <w:szCs w:val="28"/>
          <w:u w:val="single"/>
        </w:rPr>
        <w:t>Развивающая: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развивать умения наблюдать, сравнивать, делать выводы;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развивать  умения аргументировать своё мнение;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развивать мыслительную деятельность, познавательную активность, мышление,  наблюдательность, внимание, память;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развивать умение давать самооценку своей деятельности;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CD4DDA">
        <w:rPr>
          <w:rFonts w:ascii="Times New Roman" w:hAnsi="Times New Roman"/>
          <w:b/>
          <w:sz w:val="28"/>
          <w:szCs w:val="28"/>
          <w:u w:val="single"/>
        </w:rPr>
        <w:t>Воспитательная: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воспитывать дисциплинированность, ответственность, способность сопереживать, самоуважение, активность, усидчивость, прилежание, любознательность, заинтересованность в процессе учения;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воспитывать  взаимопомощь, взаимовыручку, умение работать в коллективе.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ab/>
      </w:r>
      <w:r w:rsidRPr="00CD4DDA">
        <w:rPr>
          <w:rFonts w:ascii="Times New Roman" w:hAnsi="Times New Roman"/>
          <w:sz w:val="28"/>
          <w:szCs w:val="28"/>
        </w:rPr>
        <w:tab/>
      </w:r>
      <w:r w:rsidRPr="00CD4DDA">
        <w:rPr>
          <w:rFonts w:ascii="Times New Roman" w:hAnsi="Times New Roman"/>
          <w:sz w:val="28"/>
          <w:szCs w:val="28"/>
        </w:rPr>
        <w:tab/>
      </w:r>
      <w:r w:rsidRPr="00CD4DDA">
        <w:rPr>
          <w:rFonts w:ascii="Times New Roman" w:hAnsi="Times New Roman"/>
          <w:sz w:val="28"/>
          <w:szCs w:val="28"/>
        </w:rPr>
        <w:tab/>
      </w:r>
      <w:r w:rsidRPr="00CD4DDA">
        <w:rPr>
          <w:rFonts w:ascii="Times New Roman" w:hAnsi="Times New Roman"/>
          <w:b/>
          <w:sz w:val="28"/>
          <w:szCs w:val="28"/>
        </w:rPr>
        <w:t>ХОД УРОКА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І. Орг.момент.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     Я очень хочу, чтобы вы улыбались,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     Работаю нашей довольны остались.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     Пусть этот урок нас порадует всех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     И каждый из нас ощутит свой успех.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ІІ. Актуализация знаний</w:t>
      </w:r>
    </w:p>
    <w:p w:rsidR="0017691C" w:rsidRPr="00CD4DDA" w:rsidRDefault="0017691C" w:rsidP="00CD4DDA">
      <w:pPr>
        <w:spacing w:after="0" w:line="240" w:lineRule="auto"/>
        <w:ind w:firstLine="708"/>
        <w:rPr>
          <w:rFonts w:ascii="Times New Roman" w:hAnsi="Times New Roman"/>
          <w:b/>
          <w:i/>
          <w:sz w:val="28"/>
          <w:szCs w:val="28"/>
        </w:rPr>
      </w:pPr>
      <w:r w:rsidRPr="00CD4DDA">
        <w:rPr>
          <w:rFonts w:ascii="Times New Roman" w:hAnsi="Times New Roman"/>
          <w:b/>
          <w:i/>
          <w:sz w:val="28"/>
          <w:szCs w:val="28"/>
        </w:rPr>
        <w:t xml:space="preserve"> Минутка чистописания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CD4DDA">
        <w:rPr>
          <w:rFonts w:ascii="Times New Roman" w:hAnsi="Times New Roman"/>
          <w:i/>
          <w:sz w:val="28"/>
          <w:szCs w:val="28"/>
        </w:rPr>
        <w:t xml:space="preserve">Бб    Бб  Бб     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- Какое дерево  является символом  России?  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CD4DDA">
        <w:rPr>
          <w:rFonts w:ascii="Times New Roman" w:hAnsi="Times New Roman"/>
          <w:sz w:val="28"/>
          <w:szCs w:val="28"/>
          <w:u w:val="single"/>
        </w:rPr>
        <w:t>Слайд 1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 Что вы  о правописании этого слова?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- К слову берёза подберите и запишите однокоренные слова (берёза, берёзка, берёзовый, подберёзовик, березняк, берёзонька)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- С помощью каких  слов  мы можем описать берёзу ( белая, стройная, гибкая, кудрявая, русская) </w:t>
      </w:r>
    </w:p>
    <w:p w:rsidR="0017691C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- Какая часть речи помогла вам в описании? Что вы о ней знаете? (Вспомнить о прилагательном)</w:t>
      </w:r>
    </w:p>
    <w:p w:rsidR="0017691C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Синквейн</w:t>
      </w:r>
    </w:p>
    <w:p w:rsidR="0017691C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Берёза-дерево.</w:t>
      </w:r>
    </w:p>
    <w:p w:rsidR="0017691C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Кудрявая, высокая.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Растёт, шелестит, стоит.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ІІ. Сообщение темы и цели урока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- Какие стихи о берёзе вы знаете? 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CD4DDA">
        <w:rPr>
          <w:rFonts w:ascii="Times New Roman" w:hAnsi="Times New Roman"/>
          <w:sz w:val="28"/>
          <w:szCs w:val="28"/>
        </w:rPr>
        <w:t>-  Прочитайте отрывок из замечательного стихотворения С.А.Есенина. Это поможет вам определить тему сегодняшнего урока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Улыбнулись сонн... березки,</w:t>
      </w:r>
      <w:r w:rsidRPr="00CD4DDA">
        <w:rPr>
          <w:rFonts w:ascii="Times New Roman" w:hAnsi="Times New Roman"/>
          <w:sz w:val="28"/>
          <w:szCs w:val="28"/>
        </w:rPr>
        <w:br/>
        <w:t>Растрепали шелков... косы.</w:t>
      </w:r>
      <w:r w:rsidRPr="00CD4DDA">
        <w:rPr>
          <w:rFonts w:ascii="Times New Roman" w:hAnsi="Times New Roman"/>
          <w:sz w:val="28"/>
          <w:szCs w:val="28"/>
        </w:rPr>
        <w:br/>
        <w:t>Шелестят зелен... сережки, </w:t>
      </w:r>
      <w:r w:rsidRPr="00CD4DDA">
        <w:rPr>
          <w:rFonts w:ascii="Times New Roman" w:hAnsi="Times New Roman"/>
          <w:sz w:val="28"/>
          <w:szCs w:val="28"/>
        </w:rPr>
        <w:br/>
        <w:t>И горят серебрян... росы. 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– Что можно сказать о теме урока? Что будем изучать? (Прилагательные в форме множественного числа.) Почему так решили? (В стихотворении пропущены окончания прилагательных во множественном числе.)</w:t>
      </w:r>
      <w:r w:rsidRPr="00CD4DDA">
        <w:rPr>
          <w:rFonts w:ascii="Times New Roman" w:hAnsi="Times New Roman"/>
          <w:sz w:val="28"/>
          <w:szCs w:val="28"/>
        </w:rPr>
        <w:br/>
        <w:t>– Как определили, что это прилагательное во множественном числе? (По вопросу – Какие?; по сущ., с которыми эти прилагательные связаны, они также употреблены во множественном числе.)</w:t>
      </w:r>
      <w:r w:rsidRPr="00CD4DDA">
        <w:rPr>
          <w:rFonts w:ascii="Times New Roman" w:hAnsi="Times New Roman"/>
          <w:sz w:val="28"/>
          <w:szCs w:val="28"/>
        </w:rPr>
        <w:br/>
        <w:t>– Известны ли нам окончания прилагательных в форме множественного числа в именительном падеже? (Да , -ые, -ие.)</w:t>
      </w:r>
      <w:r w:rsidRPr="00CD4DDA">
        <w:rPr>
          <w:rFonts w:ascii="Times New Roman" w:hAnsi="Times New Roman"/>
          <w:sz w:val="28"/>
          <w:szCs w:val="28"/>
        </w:rPr>
        <w:br/>
        <w:t>– Как вы думаете, что еще мы узнаем о прилагательных в форме множественного числа?</w:t>
      </w:r>
      <w:r w:rsidRPr="00CD4DDA">
        <w:rPr>
          <w:rFonts w:ascii="Times New Roman" w:hAnsi="Times New Roman"/>
          <w:sz w:val="28"/>
          <w:szCs w:val="28"/>
        </w:rPr>
        <w:br/>
        <w:t>(Окончания в остальных падежах, падежные вопросы).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D4DDA">
        <w:rPr>
          <w:rFonts w:ascii="Times New Roman" w:hAnsi="Times New Roman"/>
          <w:sz w:val="28"/>
          <w:szCs w:val="28"/>
        </w:rPr>
        <w:t xml:space="preserve">- </w:t>
      </w:r>
      <w:r w:rsidRPr="00CD4DDA">
        <w:rPr>
          <w:rFonts w:ascii="Times New Roman" w:hAnsi="Times New Roman"/>
          <w:sz w:val="28"/>
          <w:szCs w:val="28"/>
          <w:lang w:eastAsia="ru-RU"/>
        </w:rPr>
        <w:t xml:space="preserve"> Какие цели вы поставите перед собой на данном уроке? 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  <w:u w:val="single"/>
        </w:rPr>
        <w:br/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ІІІ.</w:t>
      </w:r>
      <w:r w:rsidRPr="00CD4DDA">
        <w:rPr>
          <w:rFonts w:ascii="Times New Roman" w:hAnsi="Times New Roman"/>
          <w:sz w:val="28"/>
          <w:szCs w:val="28"/>
        </w:rPr>
        <w:t xml:space="preserve"> </w:t>
      </w:r>
      <w:r w:rsidRPr="00CD4DDA">
        <w:rPr>
          <w:rFonts w:ascii="Times New Roman" w:hAnsi="Times New Roman"/>
          <w:b/>
          <w:sz w:val="28"/>
          <w:szCs w:val="28"/>
        </w:rPr>
        <w:t xml:space="preserve"> Работа по теме урока</w:t>
      </w:r>
    </w:p>
    <w:p w:rsidR="0017691C" w:rsidRPr="00CD4DDA" w:rsidRDefault="0017691C" w:rsidP="00CD4DDA">
      <w:pPr>
        <w:spacing w:after="0" w:line="240" w:lineRule="auto"/>
        <w:ind w:firstLine="708"/>
        <w:rPr>
          <w:rFonts w:ascii="Times New Roman" w:hAnsi="Times New Roman"/>
          <w:b/>
          <w:i/>
          <w:sz w:val="28"/>
          <w:szCs w:val="28"/>
        </w:rPr>
      </w:pPr>
      <w:r w:rsidRPr="00CD4DDA">
        <w:rPr>
          <w:rFonts w:ascii="Times New Roman" w:hAnsi="Times New Roman"/>
          <w:b/>
          <w:i/>
          <w:sz w:val="28"/>
          <w:szCs w:val="28"/>
        </w:rPr>
        <w:t>1. Наблюдение над склонением прилагательных во множественном числе</w:t>
      </w:r>
    </w:p>
    <w:p w:rsidR="0017691C" w:rsidRPr="00CD4DDA" w:rsidRDefault="0017691C" w:rsidP="00CD4DD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На доске записаны словосочетания:</w:t>
      </w:r>
    </w:p>
    <w:p w:rsidR="0017691C" w:rsidRPr="00CD4DDA" w:rsidRDefault="0017691C" w:rsidP="00CD4DD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D4DDA">
        <w:rPr>
          <w:rFonts w:ascii="Times New Roman" w:hAnsi="Times New Roman"/>
          <w:sz w:val="28"/>
          <w:szCs w:val="28"/>
          <w:lang w:eastAsia="ru-RU"/>
        </w:rPr>
        <w:t>- Поставьте словосочетание в форму множественного число и просклоняйте (Задание выполняется по вариантам, у доски работают 2 человека)</w:t>
      </w:r>
    </w:p>
    <w:p w:rsidR="0017691C" w:rsidRPr="00CD4DDA" w:rsidRDefault="0017691C" w:rsidP="00CD4DD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D4DDA">
        <w:rPr>
          <w:rFonts w:ascii="Times New Roman" w:hAnsi="Times New Roman"/>
          <w:sz w:val="28"/>
          <w:szCs w:val="28"/>
          <w:lang w:eastAsia="ru-RU"/>
        </w:rPr>
        <w:t>1 ряд: стройная гибкая девочка;</w:t>
      </w:r>
    </w:p>
    <w:p w:rsidR="0017691C" w:rsidRPr="00CD4DDA" w:rsidRDefault="0017691C" w:rsidP="00CD4DDA">
      <w:pPr>
        <w:spacing w:before="100" w:beforeAutospacing="1"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D4DDA">
        <w:rPr>
          <w:rFonts w:ascii="Times New Roman" w:hAnsi="Times New Roman"/>
          <w:sz w:val="28"/>
          <w:szCs w:val="28"/>
          <w:lang w:eastAsia="ru-RU"/>
        </w:rPr>
        <w:t>2 ряд: яркий зимний день;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- Что вы можете сказать об этих словосочетаниях? (в них есть прилагательные  с твёрдой и мягкой основой  и одушевленные , неодушевленные имена существительные , с которыми имена прилагательные связаны )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-  Что вы заметили? (Учащиеся анализируют, делают вывод)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Вывод:</w:t>
      </w:r>
      <w:r w:rsidRPr="00CD4DDA">
        <w:rPr>
          <w:rFonts w:ascii="Times New Roman" w:hAnsi="Times New Roman"/>
          <w:sz w:val="28"/>
          <w:szCs w:val="28"/>
        </w:rPr>
        <w:t xml:space="preserve">  имена прилагательные во множественном числе изменяются по падежам. Падеж имени прилагательного во множественном числе можно узнать по падежу имени существительного)</w:t>
      </w:r>
    </w:p>
    <w:p w:rsidR="0017691C" w:rsidRPr="00CD4DDA" w:rsidRDefault="0017691C" w:rsidP="00CD4DDA">
      <w:pPr>
        <w:spacing w:after="0" w:line="240" w:lineRule="auto"/>
        <w:ind w:firstLine="708"/>
        <w:rPr>
          <w:rFonts w:ascii="Times New Roman" w:hAnsi="Times New Roman"/>
          <w:b/>
          <w:i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 </w:t>
      </w:r>
      <w:r w:rsidRPr="00CD4DDA">
        <w:rPr>
          <w:rFonts w:ascii="Times New Roman" w:hAnsi="Times New Roman"/>
          <w:b/>
          <w:i/>
          <w:sz w:val="28"/>
          <w:szCs w:val="28"/>
        </w:rPr>
        <w:t xml:space="preserve">2. Проверка по  таблице окончаний  </w:t>
      </w:r>
    </w:p>
    <w:p w:rsidR="0017691C" w:rsidRPr="00CD4DDA" w:rsidRDefault="0017691C" w:rsidP="004B131C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Вывод:</w:t>
      </w:r>
      <w:r w:rsidRPr="00CD4DDA">
        <w:rPr>
          <w:rFonts w:ascii="Times New Roman" w:hAnsi="Times New Roman"/>
          <w:sz w:val="28"/>
          <w:szCs w:val="28"/>
        </w:rPr>
        <w:t xml:space="preserve"> на правописание  падежных окончаний прилагательных  множественного числа влияет тип основы и одушевлённое или неодушевлённое это прилагательное. От этого зависит правописание имен прилагательных в В.п.</w:t>
      </w:r>
    </w:p>
    <w:p w:rsidR="0017691C" w:rsidRPr="00CD4DDA" w:rsidRDefault="0017691C" w:rsidP="00CD4D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ІV. Физминутка</w:t>
      </w:r>
    </w:p>
    <w:p w:rsidR="0017691C" w:rsidRPr="00CD4DDA" w:rsidRDefault="0017691C" w:rsidP="00CD4D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 xml:space="preserve"> «Четыре стихии» </w:t>
      </w:r>
    </w:p>
    <w:p w:rsidR="0017691C" w:rsidRPr="00CD4DDA" w:rsidRDefault="0017691C" w:rsidP="00CD4DD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Земля – приседаем, вода – руки  в стороны, огонь – руки вверх, воздух – подпрыгнуть (проговариваю названия стихий быстро в любом порядке несколько раз – дети выполняют движения)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VІ. Закрепление</w:t>
      </w:r>
    </w:p>
    <w:p w:rsidR="0017691C" w:rsidRPr="00CD4DDA" w:rsidRDefault="0017691C" w:rsidP="00CD4DDA">
      <w:pPr>
        <w:spacing w:before="100" w:beforeAutospacing="1" w:after="0" w:line="240" w:lineRule="auto"/>
        <w:ind w:firstLine="708"/>
        <w:rPr>
          <w:rFonts w:ascii="Times New Roman" w:hAnsi="Times New Roman"/>
          <w:b/>
          <w:i/>
          <w:sz w:val="28"/>
          <w:szCs w:val="28"/>
          <w:lang w:eastAsia="ru-RU"/>
        </w:rPr>
      </w:pPr>
      <w:r w:rsidRPr="00CD4DDA">
        <w:rPr>
          <w:rFonts w:ascii="Times New Roman" w:hAnsi="Times New Roman"/>
          <w:b/>
          <w:i/>
          <w:sz w:val="28"/>
          <w:szCs w:val="28"/>
          <w:lang w:eastAsia="ru-RU"/>
        </w:rPr>
        <w:t>Выполнение упражнения по группам (дифференциация по степени сложности и объема)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- Оцените свои возможности и выберите уровень задания, соответствующий им.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CD4DDA">
        <w:rPr>
          <w:rFonts w:ascii="Times New Roman" w:hAnsi="Times New Roman"/>
          <w:b/>
          <w:i/>
          <w:sz w:val="28"/>
          <w:szCs w:val="28"/>
        </w:rPr>
        <w:t>Уровень 1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а) Спишите.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На мёрзл.. землю легла зима. Гибк.. стволы над лесн… дорогами согнулись кружевн… арками. В зимн.. лесу много зверин.. и птичь.. следов. По краю глубок.. оврага стоят огромн.. осины.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б) Определите падеж и выделите окончания имён прилагательных.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CD4DDA">
        <w:rPr>
          <w:rFonts w:ascii="Times New Roman" w:hAnsi="Times New Roman"/>
          <w:b/>
          <w:i/>
          <w:sz w:val="28"/>
          <w:szCs w:val="28"/>
        </w:rPr>
        <w:t>Уровень 2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а) Поставьте и запишите слова в скобках в нужном падеже.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Любовались (белоснежные равнины), подъехали к (высокие горы), рисовали на (холодные стёкла), летали около (стройные сосны), блестит (разноцветные огни), вьют на (высокие деревья).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б) Определите падеж и выделите окончания имён прилагательных.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CD4DDA">
        <w:rPr>
          <w:rFonts w:ascii="Times New Roman" w:hAnsi="Times New Roman"/>
          <w:b/>
          <w:i/>
          <w:sz w:val="28"/>
          <w:szCs w:val="28"/>
        </w:rPr>
        <w:t>Уровень 3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а) Составьте и запишите по 4 словосочетания прилагательное + существительное из каждой строчки :  мужского рода в Р.п., женского рода в П.п., среднего рода в Д.п., множественного числа в В.п.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Хороший (люди, настроение, подарок, песня).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Синий (колокольчик, река, озёра, небо).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Ранний (завтрак, утро, прогулка, всходы).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б) Выделите окончания имён прилагательных.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CD4DDA">
        <w:rPr>
          <w:rFonts w:ascii="Times New Roman" w:hAnsi="Times New Roman"/>
          <w:b/>
          <w:i/>
          <w:sz w:val="28"/>
          <w:szCs w:val="28"/>
        </w:rPr>
        <w:t>Самопроверка по эталону. Самооценка.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>VІІ. Рефлексия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- В начале урока мы ставили перед собой цель выяснить, как склоняются имена прилагательные во множественном числе. Достигли мы поставленной цели?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- Сегодня на уроке я узнал…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- Мне было интересно….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- Выполнение каких задание вам давалось легко…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sz w:val="28"/>
          <w:szCs w:val="28"/>
        </w:rPr>
        <w:t>-При выполнении каких заданий вы испытывали трудности</w:t>
      </w:r>
    </w:p>
    <w:p w:rsidR="0017691C" w:rsidRPr="00CD4DDA" w:rsidRDefault="0017691C" w:rsidP="00CD4DD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D4DDA">
        <w:rPr>
          <w:rFonts w:ascii="Times New Roman" w:hAnsi="Times New Roman"/>
          <w:b/>
          <w:sz w:val="28"/>
          <w:szCs w:val="28"/>
        </w:rPr>
        <w:t xml:space="preserve">VІІІ. Домашнее задание:  </w:t>
      </w:r>
    </w:p>
    <w:p w:rsidR="0017691C" w:rsidRDefault="0017691C" w:rsidP="00CD4DDA">
      <w:pPr>
        <w:spacing w:after="0"/>
        <w:rPr>
          <w:sz w:val="24"/>
          <w:szCs w:val="24"/>
        </w:rPr>
      </w:pPr>
    </w:p>
    <w:p w:rsidR="0017691C" w:rsidRDefault="0017691C"/>
    <w:sectPr w:rsidR="0017691C" w:rsidSect="00E47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2EBB"/>
    <w:rsid w:val="00033549"/>
    <w:rsid w:val="000B7807"/>
    <w:rsid w:val="000E2C09"/>
    <w:rsid w:val="0011459B"/>
    <w:rsid w:val="0017691C"/>
    <w:rsid w:val="004B131C"/>
    <w:rsid w:val="00523C27"/>
    <w:rsid w:val="006E310D"/>
    <w:rsid w:val="007E2EBB"/>
    <w:rsid w:val="00CD4DDA"/>
    <w:rsid w:val="00E47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EB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30</TotalTime>
  <Pages>4</Pages>
  <Words>820</Words>
  <Characters>4678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Хозяин</dc:creator>
  <cp:keywords/>
  <dc:description/>
  <cp:lastModifiedBy>Microsoft Office</cp:lastModifiedBy>
  <cp:revision>4</cp:revision>
  <dcterms:created xsi:type="dcterms:W3CDTF">2013-01-31T02:39:00Z</dcterms:created>
  <dcterms:modified xsi:type="dcterms:W3CDTF">2019-02-05T16:27:00Z</dcterms:modified>
</cp:coreProperties>
</file>