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E32" w:rsidRDefault="00704E32" w:rsidP="00470321"/>
    <w:tbl>
      <w:tblPr>
        <w:tblpPr w:leftFromText="180" w:rightFromText="180" w:vertAnchor="text" w:horzAnchor="margin" w:tblpY="2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4"/>
        <w:gridCol w:w="5495"/>
      </w:tblGrid>
      <w:tr w:rsidR="00704E32" w:rsidRPr="00414319" w:rsidTr="004C39E7">
        <w:tc>
          <w:tcPr>
            <w:tcW w:w="5494" w:type="dxa"/>
          </w:tcPr>
          <w:p w:rsidR="00704E32" w:rsidRPr="004C39E7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[eɪ]</w:t>
            </w:r>
          </w:p>
        </w:tc>
        <w:tc>
          <w:tcPr>
            <w:tcW w:w="5495" w:type="dxa"/>
          </w:tcPr>
          <w:p w:rsidR="00704E32" w:rsidRPr="004C39E7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[æ]</w:t>
            </w:r>
          </w:p>
        </w:tc>
      </w:tr>
      <w:tr w:rsidR="00704E32" w:rsidRPr="00414319" w:rsidTr="004C39E7">
        <w:tc>
          <w:tcPr>
            <w:tcW w:w="5494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[b]</w:t>
            </w:r>
          </w:p>
        </w:tc>
        <w:tc>
          <w:tcPr>
            <w:tcW w:w="5495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[s]</w:t>
            </w:r>
          </w:p>
        </w:tc>
      </w:tr>
      <w:tr w:rsidR="00704E32" w:rsidRPr="00414319" w:rsidTr="004C39E7">
        <w:tc>
          <w:tcPr>
            <w:tcW w:w="5494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[k]</w:t>
            </w:r>
          </w:p>
        </w:tc>
        <w:tc>
          <w:tcPr>
            <w:tcW w:w="5495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[d]</w:t>
            </w:r>
          </w:p>
        </w:tc>
      </w:tr>
    </w:tbl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Pr="00470321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Pr="00BE1AEC" w:rsidRDefault="00704E32" w:rsidP="00470321">
      <w:pPr>
        <w:rPr>
          <w:lang w:val="en-US"/>
        </w:rPr>
      </w:pPr>
    </w:p>
    <w:p w:rsidR="00704E32" w:rsidRDefault="00704E32" w:rsidP="00470321"/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4"/>
        <w:gridCol w:w="5495"/>
      </w:tblGrid>
      <w:tr w:rsidR="00704E32" w:rsidRPr="00414319" w:rsidTr="004C39E7">
        <w:tc>
          <w:tcPr>
            <w:tcW w:w="5494" w:type="dxa"/>
          </w:tcPr>
          <w:p w:rsidR="00704E32" w:rsidRPr="004C39E7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[i:]</w:t>
            </w:r>
          </w:p>
        </w:tc>
        <w:tc>
          <w:tcPr>
            <w:tcW w:w="5495" w:type="dxa"/>
          </w:tcPr>
          <w:p w:rsidR="00704E32" w:rsidRPr="004C39E7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[e]</w:t>
            </w:r>
          </w:p>
        </w:tc>
      </w:tr>
      <w:tr w:rsidR="00704E32" w:rsidRPr="00414319" w:rsidTr="004C39E7">
        <w:tc>
          <w:tcPr>
            <w:tcW w:w="5494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[f]</w:t>
            </w:r>
          </w:p>
        </w:tc>
        <w:tc>
          <w:tcPr>
            <w:tcW w:w="5495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[dʒ]</w:t>
            </w:r>
          </w:p>
        </w:tc>
      </w:tr>
      <w:tr w:rsidR="00704E32" w:rsidRPr="00414319" w:rsidTr="004C39E7">
        <w:tc>
          <w:tcPr>
            <w:tcW w:w="5494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[ɡ]</w:t>
            </w:r>
          </w:p>
        </w:tc>
        <w:tc>
          <w:tcPr>
            <w:tcW w:w="5495" w:type="dxa"/>
          </w:tcPr>
          <w:p w:rsidR="00704E32" w:rsidRPr="00414319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[h]</w:t>
            </w:r>
          </w:p>
        </w:tc>
      </w:tr>
      <w:tr w:rsidR="00704E32" w:rsidRPr="00414319" w:rsidTr="004C39E7">
        <w:tc>
          <w:tcPr>
            <w:tcW w:w="5494" w:type="dxa"/>
          </w:tcPr>
          <w:p w:rsidR="00704E32" w:rsidRPr="004C39E7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[aɪ]</w:t>
            </w:r>
          </w:p>
        </w:tc>
        <w:tc>
          <w:tcPr>
            <w:tcW w:w="5495" w:type="dxa"/>
          </w:tcPr>
          <w:p w:rsidR="00704E32" w:rsidRPr="004C39E7" w:rsidRDefault="00704E32" w:rsidP="004C39E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[ɪ]</w:t>
            </w:r>
          </w:p>
        </w:tc>
      </w:tr>
    </w:tbl>
    <w:p w:rsidR="00704E32" w:rsidRDefault="00704E32" w:rsidP="00470321"/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24"/>
        <w:gridCol w:w="5465"/>
      </w:tblGrid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[k]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[l]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[m]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[n]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[əʊ]</w:t>
            </w:r>
          </w:p>
        </w:tc>
        <w:tc>
          <w:tcPr>
            <w:tcW w:w="5495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[ɒ]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[p]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ind w:left="-56" w:right="-142"/>
              <w:jc w:val="both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</w:t>
            </w:r>
            <w:r w:rsidRPr="00414319">
              <w:rPr>
                <w:rFonts w:ascii="Times New Roman" w:hAnsi="Times New Roman"/>
                <w:sz w:val="260"/>
                <w:szCs w:val="260"/>
                <w:lang w:val="en-US"/>
              </w:rPr>
              <w:t>kw</w:t>
            </w: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]</w:t>
            </w:r>
          </w:p>
        </w:tc>
      </w:tr>
    </w:tbl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4"/>
        <w:gridCol w:w="5495"/>
      </w:tblGrid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[r]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[s]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[ʃ]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[t]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</w:t>
            </w:r>
            <w:r w:rsidRPr="00414319">
              <w:rPr>
                <w:rFonts w:ascii="Times New Roman" w:hAnsi="Times New Roman"/>
                <w:sz w:val="280"/>
                <w:szCs w:val="280"/>
                <w:lang w:val="en-US"/>
              </w:rPr>
              <w:t>j</w:t>
            </w:r>
            <w:r w:rsidRPr="004C39E7">
              <w:rPr>
                <w:rFonts w:ascii="Times New Roman" w:hAnsi="Times New Roman"/>
                <w:color w:val="FF0000"/>
                <w:sz w:val="280"/>
                <w:szCs w:val="280"/>
                <w:lang w:val="en-US"/>
              </w:rPr>
              <w:t>u:</w:t>
            </w:r>
            <w:r w:rsidRPr="004C39E7">
              <w:rPr>
                <w:rFonts w:ascii="Times New Roman" w:hAnsi="Times New Roman"/>
                <w:sz w:val="320"/>
                <w:szCs w:val="320"/>
                <w:lang w:val="en-US"/>
              </w:rPr>
              <w:t>]</w:t>
            </w:r>
          </w:p>
        </w:tc>
        <w:tc>
          <w:tcPr>
            <w:tcW w:w="5495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[ʌ]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[v]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[w]</w:t>
            </w:r>
          </w:p>
        </w:tc>
      </w:tr>
    </w:tbl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4"/>
        <w:gridCol w:w="5495"/>
      </w:tblGrid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[ks]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[z]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[i:]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[Ѳ]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[tʃ]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[ŋ]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[ɔɪ]</w:t>
            </w:r>
          </w:p>
        </w:tc>
        <w:tc>
          <w:tcPr>
            <w:tcW w:w="5495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[eə]</w:t>
            </w:r>
          </w:p>
        </w:tc>
      </w:tr>
    </w:tbl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65"/>
        <w:gridCol w:w="5524"/>
      </w:tblGrid>
      <w:tr w:rsidR="00704E32" w:rsidRPr="00414319" w:rsidTr="00414319">
        <w:tc>
          <w:tcPr>
            <w:tcW w:w="5494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[ɔ:]</w:t>
            </w:r>
          </w:p>
        </w:tc>
        <w:tc>
          <w:tcPr>
            <w:tcW w:w="5495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[ɑ:]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[ɜ:]</w:t>
            </w:r>
          </w:p>
        </w:tc>
        <w:tc>
          <w:tcPr>
            <w:tcW w:w="5495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[aʊ]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[ʊ]</w:t>
            </w:r>
          </w:p>
        </w:tc>
        <w:tc>
          <w:tcPr>
            <w:tcW w:w="5495" w:type="dxa"/>
          </w:tcPr>
          <w:p w:rsidR="00704E32" w:rsidRPr="00414319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[n]</w:t>
            </w:r>
          </w:p>
        </w:tc>
      </w:tr>
      <w:tr w:rsidR="00704E32" w:rsidRPr="00414319" w:rsidTr="00414319">
        <w:tc>
          <w:tcPr>
            <w:tcW w:w="5494" w:type="dxa"/>
          </w:tcPr>
          <w:p w:rsidR="00704E32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[j]</w:t>
            </w:r>
          </w:p>
          <w:p w:rsidR="00704E32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>
              <w:rPr>
                <w:rFonts w:ascii="Times New Roman" w:hAnsi="Times New Roman"/>
                <w:sz w:val="320"/>
                <w:szCs w:val="320"/>
                <w:lang w:val="en-US"/>
              </w:rPr>
              <w:t>[</w:t>
            </w: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ʒ</w:t>
            </w:r>
            <w:r>
              <w:rPr>
                <w:rFonts w:ascii="Times New Roman" w:hAnsi="Times New Roman"/>
                <w:sz w:val="320"/>
                <w:szCs w:val="320"/>
                <w:lang w:val="en-US"/>
              </w:rPr>
              <w:t>]</w:t>
            </w:r>
          </w:p>
          <w:p w:rsidR="00704E32" w:rsidRPr="00214C99" w:rsidRDefault="00704E32" w:rsidP="00214C9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[iə</w:t>
            </w:r>
            <w:r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]</w:t>
            </w:r>
          </w:p>
        </w:tc>
        <w:tc>
          <w:tcPr>
            <w:tcW w:w="5495" w:type="dxa"/>
          </w:tcPr>
          <w:p w:rsidR="00704E32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sz w:val="320"/>
                <w:szCs w:val="3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left:0;text-align:left;margin-left:53.9pt;margin-top:.6pt;width:130pt;height:174pt;z-index:-251658240;visibility:visible;mso-position-horizontal-relative:text;mso-position-vertical-relative:text">
                  <v:imagedata r:id="rId4" o:title=""/>
                </v:shape>
              </w:pict>
            </w:r>
            <w:r w:rsidRPr="00414319">
              <w:rPr>
                <w:rFonts w:ascii="Times New Roman" w:hAnsi="Times New Roman"/>
                <w:sz w:val="320"/>
                <w:szCs w:val="320"/>
                <w:lang w:val="en-US"/>
              </w:rPr>
              <w:t>[   ]</w:t>
            </w:r>
          </w:p>
          <w:p w:rsidR="00704E32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  <w:r w:rsidRPr="004C39E7"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  <w:t>[ə]</w:t>
            </w:r>
          </w:p>
          <w:p w:rsidR="00704E32" w:rsidRPr="004C39E7" w:rsidRDefault="00704E32" w:rsidP="004143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320"/>
                <w:szCs w:val="320"/>
                <w:lang w:val="en-US"/>
              </w:rPr>
            </w:pPr>
          </w:p>
        </w:tc>
      </w:tr>
    </w:tbl>
    <w:p w:rsidR="00704E32" w:rsidRDefault="00704E32" w:rsidP="00470321">
      <w:pPr>
        <w:rPr>
          <w:lang w:val="en-US"/>
        </w:rPr>
      </w:pPr>
    </w:p>
    <w:p w:rsidR="00704E32" w:rsidRDefault="00704E32" w:rsidP="00470321">
      <w:pPr>
        <w:rPr>
          <w:lang w:val="en-US"/>
        </w:rPr>
      </w:pPr>
    </w:p>
    <w:p w:rsidR="00704E32" w:rsidRPr="00BE1AEC" w:rsidRDefault="00704E32" w:rsidP="00470321">
      <w:pPr>
        <w:rPr>
          <w:lang w:val="en-US"/>
        </w:rPr>
      </w:pPr>
    </w:p>
    <w:sectPr w:rsidR="00704E32" w:rsidRPr="00BE1AEC" w:rsidSect="008E1466">
      <w:pgSz w:w="11906" w:h="16838"/>
      <w:pgMar w:top="360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0321"/>
    <w:rsid w:val="00002AB1"/>
    <w:rsid w:val="00214C99"/>
    <w:rsid w:val="003817B4"/>
    <w:rsid w:val="00414319"/>
    <w:rsid w:val="00415154"/>
    <w:rsid w:val="00470321"/>
    <w:rsid w:val="004C39E7"/>
    <w:rsid w:val="00704E32"/>
    <w:rsid w:val="008E1466"/>
    <w:rsid w:val="00A12B8A"/>
    <w:rsid w:val="00BE1AEC"/>
    <w:rsid w:val="00E84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C4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7032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12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2B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7</Pages>
  <Words>40</Words>
  <Characters>230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рябых</dc:creator>
  <cp:keywords/>
  <dc:description/>
  <cp:lastModifiedBy>Буржуй</cp:lastModifiedBy>
  <cp:revision>5</cp:revision>
  <dcterms:created xsi:type="dcterms:W3CDTF">2013-05-06T16:23:00Z</dcterms:created>
  <dcterms:modified xsi:type="dcterms:W3CDTF">2016-09-26T07:58:00Z</dcterms:modified>
</cp:coreProperties>
</file>