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599" w:rsidRDefault="00EE7599" w:rsidP="00DE3F3B">
      <w:pPr>
        <w:rPr>
          <w:b/>
        </w:rPr>
      </w:pPr>
      <w:r>
        <w:rPr>
          <w:b/>
        </w:rPr>
        <w:t xml:space="preserve">                          </w:t>
      </w:r>
    </w:p>
    <w:p w:rsidR="00EE7599" w:rsidRDefault="00EE7599" w:rsidP="00F14071">
      <w:pPr>
        <w:jc w:val="center"/>
      </w:pPr>
      <w:r w:rsidRPr="005849EE">
        <w:t>МУНИЦИПАЛЬНОЕ  ОБЩЕОБРАЗОВАТЕЛЬНОЕ  УЧРЕЖДЕНИЕ</w:t>
      </w:r>
    </w:p>
    <w:p w:rsidR="00EE7599" w:rsidRDefault="00EE7599" w:rsidP="00F14071">
      <w:pPr>
        <w:jc w:val="center"/>
      </w:pPr>
      <w:r>
        <w:t>«ПРИВЕТНЕНСКАЯ ШКОЛА» ГОРОДА АЛУШТЫ</w:t>
      </w:r>
    </w:p>
    <w:p w:rsidR="00EE7599" w:rsidRDefault="00EE7599" w:rsidP="00F14071"/>
    <w:p w:rsidR="00EE7599" w:rsidRPr="005849EE" w:rsidRDefault="00EE7599" w:rsidP="00F14071">
      <w:r>
        <w:t xml:space="preserve"> </w:t>
      </w:r>
      <w:r w:rsidRPr="005849EE">
        <w:t xml:space="preserve">РАССМОТРЕНО     </w:t>
      </w:r>
      <w:r>
        <w:t xml:space="preserve">             </w:t>
      </w:r>
      <w:r w:rsidRPr="005849EE">
        <w:t xml:space="preserve"> </w:t>
      </w:r>
      <w:r>
        <w:t xml:space="preserve">  </w:t>
      </w:r>
      <w:r w:rsidRPr="005849EE">
        <w:t xml:space="preserve">СОГЛАСОВАНО                       </w:t>
      </w:r>
      <w:r>
        <w:t xml:space="preserve">       УТВЕРЖДЕНО</w:t>
      </w:r>
      <w:r w:rsidRPr="005849EE">
        <w:t xml:space="preserve">                                                                                         МО учителей                         </w:t>
      </w:r>
      <w:r>
        <w:t xml:space="preserve">  </w:t>
      </w:r>
      <w:r w:rsidRPr="005849EE">
        <w:t xml:space="preserve">Заместитель директора                     Директор школы                                             нач. классов                          </w:t>
      </w:r>
      <w:r>
        <w:t xml:space="preserve">   </w:t>
      </w:r>
      <w:r w:rsidRPr="005849EE">
        <w:t>Куликова И. И.   ______</w:t>
      </w:r>
      <w:r>
        <w:t xml:space="preserve">                   </w:t>
      </w:r>
      <w:r w:rsidRPr="005849EE">
        <w:t xml:space="preserve"> Дюдина О. Л. ______                                                протокол №</w:t>
      </w:r>
      <w:r>
        <w:t xml:space="preserve">  ___                        «___»_______2019 г.                </w:t>
      </w:r>
      <w:r w:rsidRPr="005849EE">
        <w:t xml:space="preserve">  </w:t>
      </w:r>
      <w:r>
        <w:t xml:space="preserve">     </w:t>
      </w:r>
      <w:r w:rsidRPr="005849EE">
        <w:t>Приказ №</w:t>
      </w:r>
      <w:r>
        <w:t xml:space="preserve">              «___»_________2019</w:t>
      </w:r>
      <w:r w:rsidRPr="005849EE">
        <w:t xml:space="preserve">  г.                                         </w:t>
      </w:r>
      <w:r>
        <w:t xml:space="preserve">                              от «__»_____2019 </w:t>
      </w:r>
      <w:r w:rsidRPr="005849EE">
        <w:t xml:space="preserve">г.                  </w:t>
      </w:r>
    </w:p>
    <w:p w:rsidR="00EE7599" w:rsidRDefault="00EE7599" w:rsidP="00F14071">
      <w:r>
        <w:t xml:space="preserve">    </w:t>
      </w:r>
      <w:r w:rsidRPr="005849EE">
        <w:t xml:space="preserve">  </w:t>
      </w:r>
      <w:r>
        <w:t xml:space="preserve">          </w:t>
      </w:r>
    </w:p>
    <w:p w:rsidR="00EE7599" w:rsidRDefault="00EE7599" w:rsidP="00F14071"/>
    <w:p w:rsidR="00EE7599" w:rsidRDefault="00EE7599" w:rsidP="00F14071"/>
    <w:p w:rsidR="00EE7599" w:rsidRPr="009C4DAC" w:rsidRDefault="00EE7599" w:rsidP="00F14071">
      <w:pPr>
        <w:rPr>
          <w:sz w:val="28"/>
          <w:szCs w:val="28"/>
        </w:rPr>
      </w:pPr>
    </w:p>
    <w:p w:rsidR="00EE7599" w:rsidRDefault="00EE7599" w:rsidP="00F14071">
      <w:pPr>
        <w:jc w:val="center"/>
        <w:rPr>
          <w:sz w:val="28"/>
          <w:szCs w:val="28"/>
        </w:rPr>
      </w:pPr>
    </w:p>
    <w:p w:rsidR="00EE7599" w:rsidRDefault="00EE7599" w:rsidP="00F14071">
      <w:pPr>
        <w:jc w:val="center"/>
        <w:rPr>
          <w:sz w:val="28"/>
          <w:szCs w:val="28"/>
        </w:rPr>
      </w:pPr>
    </w:p>
    <w:p w:rsidR="00EE7599" w:rsidRDefault="00EE7599" w:rsidP="00F14071">
      <w:pPr>
        <w:jc w:val="center"/>
        <w:rPr>
          <w:sz w:val="28"/>
          <w:szCs w:val="28"/>
        </w:rPr>
      </w:pPr>
    </w:p>
    <w:p w:rsidR="00EE7599" w:rsidRDefault="00EE7599" w:rsidP="00F14071">
      <w:pPr>
        <w:jc w:val="center"/>
        <w:rPr>
          <w:sz w:val="28"/>
          <w:szCs w:val="28"/>
        </w:rPr>
      </w:pPr>
    </w:p>
    <w:p w:rsidR="00EE7599" w:rsidRDefault="00EE7599" w:rsidP="00F14071">
      <w:pPr>
        <w:jc w:val="center"/>
        <w:rPr>
          <w:sz w:val="28"/>
          <w:szCs w:val="28"/>
        </w:rPr>
      </w:pPr>
    </w:p>
    <w:p w:rsidR="00EE7599" w:rsidRDefault="00EE7599" w:rsidP="00F14071">
      <w:pPr>
        <w:jc w:val="center"/>
        <w:rPr>
          <w:sz w:val="28"/>
          <w:szCs w:val="28"/>
        </w:rPr>
      </w:pPr>
    </w:p>
    <w:p w:rsidR="00EE7599" w:rsidRDefault="00EE7599" w:rsidP="00F14071">
      <w:pPr>
        <w:jc w:val="center"/>
        <w:rPr>
          <w:sz w:val="28"/>
          <w:szCs w:val="28"/>
        </w:rPr>
      </w:pPr>
    </w:p>
    <w:p w:rsidR="00EE7599" w:rsidRPr="009C4DAC" w:rsidRDefault="00EE7599" w:rsidP="00F14071">
      <w:pPr>
        <w:jc w:val="center"/>
        <w:rPr>
          <w:sz w:val="28"/>
          <w:szCs w:val="28"/>
        </w:rPr>
      </w:pPr>
      <w:r w:rsidRPr="009C4DAC">
        <w:rPr>
          <w:sz w:val="28"/>
          <w:szCs w:val="28"/>
        </w:rPr>
        <w:t xml:space="preserve">Рабочая программа </w:t>
      </w:r>
    </w:p>
    <w:p w:rsidR="00EE7599" w:rsidRPr="009C4DAC" w:rsidRDefault="00EE7599" w:rsidP="00F1407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русскому языку  1</w:t>
      </w:r>
      <w:r w:rsidRPr="009C4DAC">
        <w:rPr>
          <w:sz w:val="28"/>
          <w:szCs w:val="28"/>
        </w:rPr>
        <w:t xml:space="preserve"> класс                                 </w:t>
      </w:r>
    </w:p>
    <w:p w:rsidR="00EE7599" w:rsidRPr="009C4DAC" w:rsidRDefault="00EE7599" w:rsidP="00F14071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2019-2020</w:t>
      </w:r>
      <w:r w:rsidRPr="009C4DAC">
        <w:rPr>
          <w:sz w:val="28"/>
          <w:szCs w:val="28"/>
        </w:rPr>
        <w:t xml:space="preserve"> учебный год</w:t>
      </w:r>
    </w:p>
    <w:p w:rsidR="00EE7599" w:rsidRPr="005849EE" w:rsidRDefault="00EE7599" w:rsidP="00F14071">
      <w:r w:rsidRPr="005849EE">
        <w:t xml:space="preserve">                                                                </w:t>
      </w:r>
    </w:p>
    <w:p w:rsidR="00EE7599" w:rsidRPr="005849EE" w:rsidRDefault="00EE7599" w:rsidP="00F14071"/>
    <w:p w:rsidR="00EE7599" w:rsidRDefault="00EE7599" w:rsidP="00F14071">
      <w:r w:rsidRPr="005849EE">
        <w:t xml:space="preserve">                                                                               </w:t>
      </w:r>
    </w:p>
    <w:p w:rsidR="00EE7599" w:rsidRDefault="00EE7599" w:rsidP="00F14071">
      <w:r>
        <w:t xml:space="preserve">                                                                            </w:t>
      </w:r>
    </w:p>
    <w:p w:rsidR="00EE7599" w:rsidRDefault="00EE7599" w:rsidP="00F14071"/>
    <w:p w:rsidR="00EE7599" w:rsidRDefault="00EE7599" w:rsidP="00F14071"/>
    <w:p w:rsidR="00EE7599" w:rsidRDefault="00EE7599" w:rsidP="00F14071"/>
    <w:p w:rsidR="00EE7599" w:rsidRDefault="00EE7599" w:rsidP="00F14071"/>
    <w:p w:rsidR="00EE7599" w:rsidRDefault="00EE7599" w:rsidP="00F14071">
      <w:r>
        <w:t xml:space="preserve">                                                                                              </w:t>
      </w:r>
    </w:p>
    <w:p w:rsidR="00EE7599" w:rsidRDefault="00EE7599" w:rsidP="00F14071"/>
    <w:p w:rsidR="00EE7599" w:rsidRDefault="00EE7599" w:rsidP="00F14071"/>
    <w:p w:rsidR="00EE7599" w:rsidRDefault="00EE7599" w:rsidP="00F14071"/>
    <w:p w:rsidR="00EE7599" w:rsidRDefault="00EE7599" w:rsidP="00F14071"/>
    <w:p w:rsidR="00EE7599" w:rsidRDefault="00EE7599" w:rsidP="00F14071"/>
    <w:p w:rsidR="00EE7599" w:rsidRDefault="00EE7599" w:rsidP="00F14071"/>
    <w:p w:rsidR="00EE7599" w:rsidRPr="00203473" w:rsidRDefault="00EE7599" w:rsidP="00F14071">
      <w:r w:rsidRPr="00203473">
        <w:t xml:space="preserve">                                                                                            </w:t>
      </w:r>
      <w:r>
        <w:t xml:space="preserve">      Составитель  Курзенева М. А</w:t>
      </w:r>
      <w:r w:rsidRPr="00203473">
        <w:t>.</w:t>
      </w:r>
    </w:p>
    <w:p w:rsidR="00EE7599" w:rsidRPr="00203473" w:rsidRDefault="00EE7599" w:rsidP="00F14071">
      <w:r w:rsidRPr="00203473">
        <w:t xml:space="preserve">                                                                                                   учитель начальных классов                         </w:t>
      </w:r>
    </w:p>
    <w:p w:rsidR="00EE7599" w:rsidRPr="005849EE" w:rsidRDefault="00EE7599" w:rsidP="00F14071">
      <w:pPr>
        <w:jc w:val="center"/>
      </w:pPr>
      <w:r w:rsidRPr="00203473">
        <w:t xml:space="preserve">                                                        </w:t>
      </w:r>
      <w:r w:rsidRPr="00203473">
        <w:rPr>
          <w:lang w:val="en-US"/>
        </w:rPr>
        <w:t>I</w:t>
      </w:r>
      <w:r w:rsidRPr="00203473">
        <w:t xml:space="preserve"> категория</w:t>
      </w:r>
      <w:r w:rsidRPr="005849EE">
        <w:t xml:space="preserve">                      </w:t>
      </w:r>
    </w:p>
    <w:p w:rsidR="00EE7599" w:rsidRDefault="00EE7599" w:rsidP="00F14071">
      <w:pPr>
        <w:jc w:val="center"/>
      </w:pPr>
    </w:p>
    <w:p w:rsidR="00EE7599" w:rsidRDefault="00EE7599" w:rsidP="00F14071">
      <w:pPr>
        <w:jc w:val="center"/>
      </w:pPr>
    </w:p>
    <w:p w:rsidR="00EE7599" w:rsidRDefault="00EE7599" w:rsidP="00F14071">
      <w:pPr>
        <w:jc w:val="center"/>
      </w:pPr>
    </w:p>
    <w:p w:rsidR="00EE7599" w:rsidRDefault="00EE7599" w:rsidP="00F14071">
      <w:pPr>
        <w:jc w:val="center"/>
      </w:pPr>
    </w:p>
    <w:p w:rsidR="00EE7599" w:rsidRDefault="00EE7599" w:rsidP="00F14071">
      <w:pPr>
        <w:jc w:val="center"/>
      </w:pPr>
    </w:p>
    <w:p w:rsidR="00EE7599" w:rsidRDefault="00EE7599" w:rsidP="00F14071">
      <w:pPr>
        <w:jc w:val="center"/>
      </w:pPr>
    </w:p>
    <w:p w:rsidR="00EE7599" w:rsidRDefault="00EE7599" w:rsidP="00F14071">
      <w:pPr>
        <w:jc w:val="center"/>
      </w:pPr>
    </w:p>
    <w:p w:rsidR="00EE7599" w:rsidRDefault="00EE7599" w:rsidP="00F14071">
      <w:pPr>
        <w:jc w:val="center"/>
      </w:pPr>
    </w:p>
    <w:p w:rsidR="00EE7599" w:rsidRPr="005849EE" w:rsidRDefault="00EE7599" w:rsidP="00F14071">
      <w:pPr>
        <w:jc w:val="center"/>
      </w:pPr>
    </w:p>
    <w:p w:rsidR="00EE7599" w:rsidRPr="005849EE" w:rsidRDefault="00EE7599" w:rsidP="00F14071">
      <w:pPr>
        <w:jc w:val="center"/>
      </w:pPr>
    </w:p>
    <w:p w:rsidR="00EE7599" w:rsidRPr="005849EE" w:rsidRDefault="00EE7599" w:rsidP="00F14071">
      <w:pPr>
        <w:jc w:val="center"/>
      </w:pPr>
      <w:r w:rsidRPr="005849EE">
        <w:t>Приветное – 20</w:t>
      </w:r>
      <w:r>
        <w:t>19</w:t>
      </w:r>
      <w:r w:rsidRPr="005849EE">
        <w:t xml:space="preserve"> год</w:t>
      </w:r>
    </w:p>
    <w:p w:rsidR="00EE7599" w:rsidRPr="005849EE" w:rsidRDefault="00EE7599" w:rsidP="00F14071">
      <w:pPr>
        <w:jc w:val="center"/>
      </w:pPr>
    </w:p>
    <w:p w:rsidR="00EE7599" w:rsidRDefault="00EE7599" w:rsidP="00DE3F3B">
      <w:pPr>
        <w:rPr>
          <w:b/>
        </w:rPr>
      </w:pPr>
    </w:p>
    <w:p w:rsidR="00EE7599" w:rsidRDefault="00EE7599" w:rsidP="00DE3F3B">
      <w:pPr>
        <w:rPr>
          <w:b/>
        </w:rPr>
      </w:pPr>
      <w:r>
        <w:rPr>
          <w:b/>
        </w:rPr>
        <w:t xml:space="preserve">                                                   </w:t>
      </w:r>
    </w:p>
    <w:p w:rsidR="00EE7599" w:rsidRPr="00F70BE5" w:rsidRDefault="00EE7599" w:rsidP="00DE3F3B">
      <w:pPr>
        <w:rPr>
          <w:b/>
        </w:rPr>
      </w:pPr>
    </w:p>
    <w:p w:rsidR="00EE7599" w:rsidRDefault="00EE7599" w:rsidP="004065E8">
      <w:pPr>
        <w:jc w:val="both"/>
      </w:pPr>
      <w:r w:rsidRPr="00AB661F">
        <w:t>Рабочая п</w:t>
      </w:r>
      <w:r>
        <w:t>рограмма по русскому языку для 1</w:t>
      </w:r>
      <w:r w:rsidRPr="00AB661F">
        <w:t xml:space="preserve"> класса разработана в </w:t>
      </w:r>
      <w:r>
        <w:t>соответствии с учебным планом МОУ «Приветненская школа</w:t>
      </w:r>
      <w:r w:rsidRPr="00AB661F">
        <w:t>»</w:t>
      </w:r>
      <w:r>
        <w:t xml:space="preserve"> города Алушты на 2019-2020</w:t>
      </w:r>
      <w:r w:rsidRPr="00AB661F">
        <w:t xml:space="preserve"> учебный год, Федеральным государственным образовательным стандартом начального общего образ</w:t>
      </w:r>
      <w:r>
        <w:t xml:space="preserve">ования, </w:t>
      </w:r>
      <w:r w:rsidRPr="00EE084D">
        <w:rPr>
          <w:color w:val="000000"/>
        </w:rPr>
        <w:t>Концепции духовно-нравственного развития и воспитания личности гражданина России, планируемых результато</w:t>
      </w:r>
      <w:r>
        <w:rPr>
          <w:color w:val="000000"/>
        </w:rPr>
        <w:t xml:space="preserve">в начального общего образования, </w:t>
      </w:r>
      <w:r w:rsidRPr="00AB661F">
        <w:t>на основе</w:t>
      </w:r>
      <w:r>
        <w:t xml:space="preserve"> авторской программы </w:t>
      </w:r>
      <w:r w:rsidRPr="00AB661F">
        <w:t xml:space="preserve"> В.П. Канакиной  и  В. Г. Горецкого </w:t>
      </w:r>
    </w:p>
    <w:p w:rsidR="00EE7599" w:rsidRPr="005B292F" w:rsidRDefault="00EE7599" w:rsidP="009E4F55">
      <w:pPr>
        <w:ind w:right="141"/>
        <w:rPr>
          <w:b/>
        </w:rPr>
      </w:pPr>
      <w:r w:rsidRPr="005109D1">
        <w:rPr>
          <w:b/>
        </w:rPr>
        <w:t>Для реализации программного содержания используетс</w:t>
      </w:r>
      <w:r>
        <w:rPr>
          <w:b/>
        </w:rPr>
        <w:t>я</w:t>
      </w:r>
      <w:r w:rsidRPr="005109D1">
        <w:rPr>
          <w:b/>
        </w:rPr>
        <w:t>:</w:t>
      </w:r>
      <w:r>
        <w:rPr>
          <w:b/>
        </w:rPr>
        <w:t xml:space="preserve">                                                         </w:t>
      </w:r>
      <w:r w:rsidRPr="004B7FE5">
        <w:t>Канакина В.П., Горецкий В.Г. Русский язык: Учебник:</w:t>
      </w:r>
      <w:r>
        <w:t xml:space="preserve"> 1 класс - М. Просвещение. 2014</w:t>
      </w:r>
    </w:p>
    <w:p w:rsidR="00EE7599" w:rsidRPr="004B7FE5" w:rsidRDefault="00EE7599" w:rsidP="005B292F">
      <w:r w:rsidRPr="004B7FE5">
        <w:t>Канакина В.П. Русский язык: Методическое пособие с поурочными разработк</w:t>
      </w:r>
      <w:r>
        <w:t>ами: 1 класс-М. Просвещение.2015</w:t>
      </w:r>
    </w:p>
    <w:p w:rsidR="00EE7599" w:rsidRPr="00F70BE5" w:rsidRDefault="00EE7599" w:rsidP="00203473">
      <w:pPr>
        <w:rPr>
          <w:b/>
        </w:rPr>
      </w:pPr>
      <w:r>
        <w:rPr>
          <w:b/>
        </w:rPr>
        <w:t xml:space="preserve">            </w:t>
      </w:r>
      <w:r w:rsidRPr="00F70BE5">
        <w:rPr>
          <w:b/>
        </w:rPr>
        <w:t>Место предмета «Русский язык» в учебном плане</w:t>
      </w:r>
    </w:p>
    <w:p w:rsidR="00EE7599" w:rsidRPr="00F70BE5" w:rsidRDefault="00EE7599" w:rsidP="007123F2">
      <w:pPr>
        <w:pStyle w:val="ListParagraph"/>
        <w:ind w:left="0"/>
      </w:pPr>
      <w:r w:rsidRPr="00F70BE5">
        <w:t>На изучение русского языка в</w:t>
      </w:r>
      <w:r w:rsidRPr="00F70BE5">
        <w:rPr>
          <w:b/>
        </w:rPr>
        <w:t xml:space="preserve"> 1 классе</w:t>
      </w:r>
      <w:r w:rsidRPr="00F70BE5">
        <w:t xml:space="preserve">  отводится </w:t>
      </w:r>
      <w:r w:rsidRPr="00F70BE5">
        <w:rPr>
          <w:b/>
        </w:rPr>
        <w:t>165 ч</w:t>
      </w:r>
      <w:r w:rsidRPr="00F70BE5">
        <w:t xml:space="preserve"> (5 ч в неделю, 33 учебные недели): из них </w:t>
      </w:r>
      <w:r w:rsidRPr="00F70BE5">
        <w:rPr>
          <w:b/>
        </w:rPr>
        <w:t>115 ч</w:t>
      </w:r>
      <w:r w:rsidRPr="00F70BE5">
        <w:t xml:space="preserve"> (23 учебные недели) отводится урокам обучения письму в период обучения грамоте и </w:t>
      </w:r>
      <w:r w:rsidRPr="00F70BE5">
        <w:rPr>
          <w:b/>
        </w:rPr>
        <w:t xml:space="preserve">50 ч </w:t>
      </w:r>
      <w:r w:rsidRPr="00F70BE5">
        <w:t>(10 учебных недель) — урокам русского языка.</w:t>
      </w:r>
    </w:p>
    <w:p w:rsidR="00EE7599" w:rsidRPr="004B7FE5" w:rsidRDefault="00EE7599" w:rsidP="005B292F">
      <w:pPr>
        <w:ind w:firstLine="540"/>
        <w:jc w:val="center"/>
        <w:rPr>
          <w:b/>
        </w:rPr>
      </w:pPr>
      <w:r>
        <w:rPr>
          <w:b/>
        </w:rPr>
        <w:t>Предметные планируемые результаты</w:t>
      </w:r>
    </w:p>
    <w:p w:rsidR="00EE7599" w:rsidRPr="004B7FE5" w:rsidRDefault="00EE7599" w:rsidP="005B292F">
      <w:pPr>
        <w:ind w:firstLine="540"/>
      </w:pPr>
      <w:r w:rsidRPr="004B7FE5">
        <w:t xml:space="preserve">В результате изучения </w:t>
      </w:r>
      <w:r>
        <w:t xml:space="preserve">русского языка обучающийся </w:t>
      </w:r>
      <w:r w:rsidRPr="004B7FE5">
        <w:t>:</w:t>
      </w:r>
    </w:p>
    <w:p w:rsidR="00EE7599" w:rsidRPr="004B7FE5" w:rsidRDefault="00EE7599" w:rsidP="005B292F">
      <w:pPr>
        <w:ind w:firstLine="540"/>
        <w:jc w:val="center"/>
        <w:rPr>
          <w:b/>
          <w:i/>
        </w:rPr>
      </w:pPr>
      <w:r w:rsidRPr="004B7FE5">
        <w:rPr>
          <w:b/>
          <w:i/>
        </w:rPr>
        <w:t>Развитие речи</w:t>
      </w:r>
    </w:p>
    <w:p w:rsidR="00EE7599" w:rsidRPr="004B7FE5" w:rsidRDefault="00EE7599" w:rsidP="005B292F">
      <w:pPr>
        <w:ind w:firstLine="540"/>
        <w:rPr>
          <w:b/>
        </w:rPr>
      </w:pPr>
    </w:p>
    <w:p w:rsidR="00EE7599" w:rsidRPr="004B7FE5" w:rsidRDefault="00EE7599" w:rsidP="005B292F">
      <w:pPr>
        <w:ind w:firstLine="540"/>
        <w:rPr>
          <w:b/>
        </w:rPr>
      </w:pPr>
      <w:r w:rsidRPr="004B7FE5">
        <w:rPr>
          <w:b/>
        </w:rPr>
        <w:t>научится:</w:t>
      </w:r>
    </w:p>
    <w:p w:rsidR="00EE7599" w:rsidRPr="004B7FE5" w:rsidRDefault="00EE7599" w:rsidP="005B292F">
      <w:pPr>
        <w:numPr>
          <w:ilvl w:val="0"/>
          <w:numId w:val="15"/>
        </w:numPr>
        <w:rPr>
          <w:b/>
        </w:rPr>
      </w:pPr>
      <w:r w:rsidRPr="004B7FE5">
        <w:t>первичному умению оценивать правильность (уместность) выбора языковых и неязыковых средств устного общения на уроке, в школе, в быту, со знакомыми и незнакомыми, с людьми разного возраста;</w:t>
      </w:r>
    </w:p>
    <w:p w:rsidR="00EE7599" w:rsidRPr="004B7FE5" w:rsidRDefault="00EE7599" w:rsidP="005B292F">
      <w:pPr>
        <w:numPr>
          <w:ilvl w:val="0"/>
          <w:numId w:val="15"/>
        </w:numPr>
      </w:pPr>
      <w:r w:rsidRPr="004B7FE5">
        <w:t>соблюдать в повседневной жизни нормы речевого этикета;</w:t>
      </w:r>
    </w:p>
    <w:p w:rsidR="00EE7599" w:rsidRPr="004B7FE5" w:rsidRDefault="00EE7599" w:rsidP="005B292F">
      <w:pPr>
        <w:numPr>
          <w:ilvl w:val="0"/>
          <w:numId w:val="15"/>
        </w:numPr>
      </w:pPr>
      <w:r w:rsidRPr="004B7FE5">
        <w:t>слушать вопрос, понимать его, отвечать на поставленный вопрос;</w:t>
      </w:r>
    </w:p>
    <w:p w:rsidR="00EE7599" w:rsidRPr="004B7FE5" w:rsidRDefault="00EE7599" w:rsidP="005B292F">
      <w:pPr>
        <w:numPr>
          <w:ilvl w:val="0"/>
          <w:numId w:val="15"/>
        </w:numPr>
      </w:pPr>
      <w:r w:rsidRPr="004B7FE5">
        <w:t>пересказывать сюжет известной сказки по данному рисунку;</w:t>
      </w:r>
    </w:p>
    <w:p w:rsidR="00EE7599" w:rsidRPr="004B7FE5" w:rsidRDefault="00EE7599" w:rsidP="005B292F">
      <w:pPr>
        <w:numPr>
          <w:ilvl w:val="0"/>
          <w:numId w:val="15"/>
        </w:numPr>
      </w:pPr>
      <w:r w:rsidRPr="004B7FE5">
        <w:t>составлять текст из набора предложений;</w:t>
      </w:r>
    </w:p>
    <w:p w:rsidR="00EE7599" w:rsidRPr="004B7FE5" w:rsidRDefault="00EE7599" w:rsidP="005B292F">
      <w:pPr>
        <w:numPr>
          <w:ilvl w:val="0"/>
          <w:numId w:val="15"/>
        </w:numPr>
      </w:pPr>
      <w:r w:rsidRPr="004B7FE5">
        <w:t>выбирать заголовок текста из ряда данных и самостоятельно озаглавливать текст.</w:t>
      </w:r>
    </w:p>
    <w:p w:rsidR="00EE7599" w:rsidRPr="004B7FE5" w:rsidRDefault="00EE7599" w:rsidP="005B292F">
      <w:pPr>
        <w:ind w:left="540"/>
        <w:rPr>
          <w:b/>
        </w:rPr>
      </w:pPr>
    </w:p>
    <w:p w:rsidR="00EE7599" w:rsidRPr="004B7FE5" w:rsidRDefault="00EE7599" w:rsidP="005B292F">
      <w:pPr>
        <w:ind w:left="540"/>
        <w:rPr>
          <w:b/>
        </w:rPr>
      </w:pPr>
      <w:r w:rsidRPr="004B7FE5">
        <w:rPr>
          <w:b/>
        </w:rPr>
        <w:t>получит возможность научиться:</w:t>
      </w:r>
    </w:p>
    <w:p w:rsidR="00EE7599" w:rsidRPr="004B7FE5" w:rsidRDefault="00EE7599" w:rsidP="005B292F">
      <w:pPr>
        <w:numPr>
          <w:ilvl w:val="0"/>
          <w:numId w:val="16"/>
        </w:numPr>
      </w:pPr>
      <w:r w:rsidRPr="004B7FE5">
        <w:t xml:space="preserve">различать устную и письменную речь; </w:t>
      </w:r>
    </w:p>
    <w:p w:rsidR="00EE7599" w:rsidRPr="004B7FE5" w:rsidRDefault="00EE7599" w:rsidP="005B292F">
      <w:pPr>
        <w:numPr>
          <w:ilvl w:val="0"/>
          <w:numId w:val="16"/>
        </w:numPr>
      </w:pPr>
      <w:r w:rsidRPr="004B7FE5">
        <w:t xml:space="preserve">различать диалогическую речь; </w:t>
      </w:r>
    </w:p>
    <w:p w:rsidR="00EE7599" w:rsidRPr="004B7FE5" w:rsidRDefault="00EE7599" w:rsidP="005B292F">
      <w:pPr>
        <w:numPr>
          <w:ilvl w:val="0"/>
          <w:numId w:val="16"/>
        </w:numPr>
      </w:pPr>
      <w:r w:rsidRPr="004B7FE5">
        <w:t>отличать текст от набора не связанных друг с другом предложений;</w:t>
      </w:r>
    </w:p>
    <w:p w:rsidR="00EE7599" w:rsidRPr="004B7FE5" w:rsidRDefault="00EE7599" w:rsidP="005B292F">
      <w:pPr>
        <w:numPr>
          <w:ilvl w:val="0"/>
          <w:numId w:val="16"/>
        </w:numPr>
      </w:pPr>
      <w:r w:rsidRPr="004B7FE5">
        <w:t>анализировать текст с нарушенным порядком предложений и восстанавливать их последовательность в тексте;</w:t>
      </w:r>
    </w:p>
    <w:p w:rsidR="00EE7599" w:rsidRPr="004B7FE5" w:rsidRDefault="00EE7599" w:rsidP="005B292F">
      <w:pPr>
        <w:numPr>
          <w:ilvl w:val="0"/>
          <w:numId w:val="16"/>
        </w:numPr>
      </w:pPr>
      <w:r w:rsidRPr="004B7FE5">
        <w:t>определять тему и главную мысль текста;</w:t>
      </w:r>
    </w:p>
    <w:p w:rsidR="00EE7599" w:rsidRPr="004B7FE5" w:rsidRDefault="00EE7599" w:rsidP="005B292F">
      <w:pPr>
        <w:numPr>
          <w:ilvl w:val="0"/>
          <w:numId w:val="16"/>
        </w:numPr>
      </w:pPr>
      <w:r w:rsidRPr="004B7FE5">
        <w:t>соотносить заголовок и содержание текста;</w:t>
      </w:r>
    </w:p>
    <w:p w:rsidR="00EE7599" w:rsidRPr="004B7FE5" w:rsidRDefault="00EE7599" w:rsidP="005B292F">
      <w:pPr>
        <w:numPr>
          <w:ilvl w:val="0"/>
          <w:numId w:val="16"/>
        </w:numPr>
      </w:pPr>
      <w:r w:rsidRPr="004B7FE5">
        <w:t xml:space="preserve">составлять текст по рисунку и опорным словам (после анализа содержания рисунка); </w:t>
      </w:r>
    </w:p>
    <w:p w:rsidR="00EE7599" w:rsidRPr="004B7FE5" w:rsidRDefault="00EE7599" w:rsidP="005B292F">
      <w:pPr>
        <w:numPr>
          <w:ilvl w:val="0"/>
          <w:numId w:val="16"/>
        </w:numPr>
      </w:pPr>
      <w:r w:rsidRPr="004B7FE5">
        <w:t>составлять текст по его началу и по его концу;</w:t>
      </w:r>
    </w:p>
    <w:p w:rsidR="00EE7599" w:rsidRPr="004B7FE5" w:rsidRDefault="00EE7599" w:rsidP="005B292F">
      <w:pPr>
        <w:numPr>
          <w:ilvl w:val="0"/>
          <w:numId w:val="16"/>
        </w:numPr>
      </w:pPr>
      <w:r w:rsidRPr="004B7FE5">
        <w:t xml:space="preserve">составлять небольшие монологические высказывания по результатам наблюдений за фактами и явлениями языка. </w:t>
      </w:r>
    </w:p>
    <w:p w:rsidR="00EE7599" w:rsidRDefault="00EE7599" w:rsidP="005B292F">
      <w:pPr>
        <w:jc w:val="center"/>
        <w:rPr>
          <w:b/>
          <w:i/>
        </w:rPr>
      </w:pPr>
    </w:p>
    <w:p w:rsidR="00EE7599" w:rsidRPr="004B7FE5" w:rsidRDefault="00EE7599" w:rsidP="00203473">
      <w:pPr>
        <w:jc w:val="center"/>
        <w:rPr>
          <w:b/>
        </w:rPr>
      </w:pPr>
      <w:r w:rsidRPr="004B7FE5">
        <w:rPr>
          <w:b/>
          <w:i/>
        </w:rPr>
        <w:t>Система языка</w:t>
      </w:r>
      <w:r>
        <w:rPr>
          <w:b/>
          <w:i/>
        </w:rPr>
        <w:t xml:space="preserve">                                                                                                                                      </w:t>
      </w:r>
      <w:r w:rsidRPr="004B7FE5">
        <w:rPr>
          <w:b/>
        </w:rPr>
        <w:t>научится:</w:t>
      </w:r>
    </w:p>
    <w:p w:rsidR="00EE7599" w:rsidRPr="004B7FE5" w:rsidRDefault="00EE7599" w:rsidP="005B292F">
      <w:pPr>
        <w:numPr>
          <w:ilvl w:val="0"/>
          <w:numId w:val="17"/>
        </w:numPr>
      </w:pPr>
      <w:r w:rsidRPr="004B7FE5">
        <w:t>различать звуки речи;</w:t>
      </w:r>
    </w:p>
    <w:p w:rsidR="00EE7599" w:rsidRPr="004B7FE5" w:rsidRDefault="00EE7599" w:rsidP="005B292F">
      <w:pPr>
        <w:numPr>
          <w:ilvl w:val="0"/>
          <w:numId w:val="17"/>
        </w:numPr>
      </w:pPr>
      <w:r w:rsidRPr="004B7FE5">
        <w:t>понимать различие между звуками и буквами;</w:t>
      </w:r>
    </w:p>
    <w:p w:rsidR="00EE7599" w:rsidRPr="004B7FE5" w:rsidRDefault="00EE7599" w:rsidP="005B292F">
      <w:pPr>
        <w:numPr>
          <w:ilvl w:val="0"/>
          <w:numId w:val="17"/>
        </w:numPr>
      </w:pPr>
      <w:r w:rsidRPr="004B7FE5">
        <w:t>различать гласные и согласные звуки, определять их в слове и правильно устанавливать последовательность звуков в слове и их число;</w:t>
      </w:r>
    </w:p>
    <w:p w:rsidR="00EE7599" w:rsidRPr="004B7FE5" w:rsidRDefault="00EE7599" w:rsidP="005B292F">
      <w:pPr>
        <w:numPr>
          <w:ilvl w:val="0"/>
          <w:numId w:val="17"/>
        </w:numPr>
      </w:pPr>
      <w:r w:rsidRPr="004B7FE5">
        <w:t xml:space="preserve">произносить; </w:t>
      </w:r>
    </w:p>
    <w:p w:rsidR="00EE7599" w:rsidRPr="004B7FE5" w:rsidRDefault="00EE7599" w:rsidP="005B292F">
      <w:pPr>
        <w:numPr>
          <w:ilvl w:val="0"/>
          <w:numId w:val="17"/>
        </w:numPr>
      </w:pPr>
      <w:r w:rsidRPr="004B7FE5">
        <w:t>определять качественную характеристику гласного звука в слове: ударный или безударный;</w:t>
      </w:r>
    </w:p>
    <w:p w:rsidR="00EE7599" w:rsidRPr="004B7FE5" w:rsidRDefault="00EE7599" w:rsidP="005B292F">
      <w:pPr>
        <w:numPr>
          <w:ilvl w:val="0"/>
          <w:numId w:val="17"/>
        </w:numPr>
      </w:pPr>
      <w:r w:rsidRPr="004B7FE5">
        <w:t>различать гласный звук [и] и согласный звук [й];</w:t>
      </w:r>
    </w:p>
    <w:p w:rsidR="00EE7599" w:rsidRPr="004B7FE5" w:rsidRDefault="00EE7599" w:rsidP="005B292F">
      <w:pPr>
        <w:numPr>
          <w:ilvl w:val="0"/>
          <w:numId w:val="17"/>
        </w:numPr>
      </w:pPr>
      <w:r w:rsidRPr="004B7FE5">
        <w:t xml:space="preserve">различать согласные звуки: мягкие и твёрдые, глухие и звонкие, определять их в слове и правильно произносить; </w:t>
      </w:r>
    </w:p>
    <w:p w:rsidR="00EE7599" w:rsidRPr="004B7FE5" w:rsidRDefault="00EE7599" w:rsidP="005B292F">
      <w:pPr>
        <w:numPr>
          <w:ilvl w:val="0"/>
          <w:numId w:val="17"/>
        </w:numPr>
      </w:pPr>
      <w:r w:rsidRPr="004B7FE5">
        <w:t>различать непарные твёрдые согласные [ж], [ш], [ц], непарные мягкие согласные [ч’], [щ’], находить их в слове, правильно произносить;</w:t>
      </w:r>
    </w:p>
    <w:p w:rsidR="00EE7599" w:rsidRPr="004B7FE5" w:rsidRDefault="00EE7599" w:rsidP="005B292F">
      <w:pPr>
        <w:numPr>
          <w:ilvl w:val="0"/>
          <w:numId w:val="17"/>
        </w:numPr>
      </w:pPr>
      <w:r w:rsidRPr="004B7FE5">
        <w:t>устанавливать соотношение звукового и буквенного состава в словах типа стол, конь, ёлка;</w:t>
      </w:r>
    </w:p>
    <w:p w:rsidR="00EE7599" w:rsidRPr="004B7FE5" w:rsidRDefault="00EE7599" w:rsidP="005B292F">
      <w:pPr>
        <w:numPr>
          <w:ilvl w:val="0"/>
          <w:numId w:val="17"/>
        </w:numPr>
      </w:pPr>
      <w:r w:rsidRPr="004B7FE5">
        <w:t xml:space="preserve">различать слово и слог; определять количество слогов в слове, делить слова на слоги; </w:t>
      </w:r>
    </w:p>
    <w:p w:rsidR="00EE7599" w:rsidRPr="004B7FE5" w:rsidRDefault="00EE7599" w:rsidP="005B292F">
      <w:pPr>
        <w:numPr>
          <w:ilvl w:val="0"/>
          <w:numId w:val="17"/>
        </w:numPr>
      </w:pPr>
      <w:r w:rsidRPr="004B7FE5">
        <w:t>обозначать ударение в слове;</w:t>
      </w:r>
    </w:p>
    <w:p w:rsidR="00EE7599" w:rsidRPr="004B7FE5" w:rsidRDefault="00EE7599" w:rsidP="005B292F">
      <w:pPr>
        <w:numPr>
          <w:ilvl w:val="0"/>
          <w:numId w:val="17"/>
        </w:numPr>
      </w:pPr>
      <w:r w:rsidRPr="004B7FE5">
        <w:t>правильно называть буквы в алфавитном порядке;</w:t>
      </w:r>
    </w:p>
    <w:p w:rsidR="00EE7599" w:rsidRPr="004B7FE5" w:rsidRDefault="00EE7599" w:rsidP="005B292F">
      <w:pPr>
        <w:numPr>
          <w:ilvl w:val="0"/>
          <w:numId w:val="17"/>
        </w:numPr>
      </w:pPr>
      <w:r w:rsidRPr="004B7FE5">
        <w:t>различать звуки речи и буквы, которыми обозначаются звуки на письме;</w:t>
      </w:r>
    </w:p>
    <w:p w:rsidR="00EE7599" w:rsidRPr="004B7FE5" w:rsidRDefault="00EE7599" w:rsidP="005B292F">
      <w:pPr>
        <w:numPr>
          <w:ilvl w:val="0"/>
          <w:numId w:val="17"/>
        </w:numPr>
      </w:pPr>
      <w:r w:rsidRPr="004B7FE5">
        <w:t>различать буквы, обозначающие гласные звуки, как показатели твёрдости-мягкости согласных звуков;</w:t>
      </w:r>
    </w:p>
    <w:p w:rsidR="00EE7599" w:rsidRPr="009E4F55" w:rsidRDefault="00EE7599" w:rsidP="005B292F">
      <w:pPr>
        <w:numPr>
          <w:ilvl w:val="0"/>
          <w:numId w:val="17"/>
        </w:numPr>
      </w:pPr>
      <w:r w:rsidRPr="004B7FE5">
        <w:t>определять функцию буквы «мягкий знак» (ь) как показателя мягкости предшествующего согласного звука.</w:t>
      </w:r>
    </w:p>
    <w:p w:rsidR="00EE7599" w:rsidRPr="004B7FE5" w:rsidRDefault="00EE7599" w:rsidP="005B292F">
      <w:pPr>
        <w:rPr>
          <w:b/>
        </w:rPr>
      </w:pPr>
      <w:r w:rsidRPr="004B7FE5">
        <w:rPr>
          <w:b/>
        </w:rPr>
        <w:t>получит возможность научиться:</w:t>
      </w:r>
    </w:p>
    <w:p w:rsidR="00EE7599" w:rsidRPr="004B7FE5" w:rsidRDefault="00EE7599" w:rsidP="005B292F">
      <w:pPr>
        <w:numPr>
          <w:ilvl w:val="0"/>
          <w:numId w:val="18"/>
        </w:numPr>
      </w:pPr>
      <w:r w:rsidRPr="004B7FE5">
        <w:t>наблюдать над образованием звуков речи;</w:t>
      </w:r>
    </w:p>
    <w:p w:rsidR="00EE7599" w:rsidRPr="004B7FE5" w:rsidRDefault="00EE7599" w:rsidP="005B292F">
      <w:pPr>
        <w:numPr>
          <w:ilvl w:val="0"/>
          <w:numId w:val="18"/>
        </w:numPr>
      </w:pPr>
      <w:r w:rsidRPr="004B7FE5">
        <w:t>определять функцию букв е, ё , ю, я в слове;</w:t>
      </w:r>
    </w:p>
    <w:p w:rsidR="00EE7599" w:rsidRPr="004B7FE5" w:rsidRDefault="00EE7599" w:rsidP="005B292F">
      <w:pPr>
        <w:numPr>
          <w:ilvl w:val="0"/>
          <w:numId w:val="18"/>
        </w:numPr>
      </w:pPr>
      <w:r w:rsidRPr="004B7FE5">
        <w:t>обозначать на письме звук [й’];</w:t>
      </w:r>
    </w:p>
    <w:p w:rsidR="00EE7599" w:rsidRPr="004B7FE5" w:rsidRDefault="00EE7599" w:rsidP="005B292F">
      <w:pPr>
        <w:numPr>
          <w:ilvl w:val="0"/>
          <w:numId w:val="18"/>
        </w:numPr>
      </w:pPr>
      <w:r w:rsidRPr="004B7FE5">
        <w:t>располагать заданные слова в алфавитном порядке;</w:t>
      </w:r>
    </w:p>
    <w:p w:rsidR="00EE7599" w:rsidRPr="004B7FE5" w:rsidRDefault="00EE7599" w:rsidP="005B292F">
      <w:pPr>
        <w:numPr>
          <w:ilvl w:val="0"/>
          <w:numId w:val="18"/>
        </w:numPr>
      </w:pPr>
      <w:r w:rsidRPr="004B7FE5">
        <w:t>устанавливать соотношение звукового и буквенного состава в словах типа коньки, утюг, яма, ель;</w:t>
      </w:r>
    </w:p>
    <w:p w:rsidR="00EE7599" w:rsidRPr="004B7FE5" w:rsidRDefault="00EE7599" w:rsidP="005B292F">
      <w:pPr>
        <w:numPr>
          <w:ilvl w:val="0"/>
          <w:numId w:val="18"/>
        </w:numPr>
      </w:pPr>
      <w:r w:rsidRPr="004B7FE5">
        <w:t>находить случаи расхождения звукового и буквенного состава слов при орфоэпическом проговаривании (вода, стриж, день, жить и др.);</w:t>
      </w:r>
    </w:p>
    <w:p w:rsidR="00EE7599" w:rsidRPr="004B7FE5" w:rsidRDefault="00EE7599" w:rsidP="005B292F">
      <w:pPr>
        <w:numPr>
          <w:ilvl w:val="0"/>
          <w:numId w:val="18"/>
        </w:numPr>
      </w:pPr>
      <w:r w:rsidRPr="004B7FE5">
        <w:t>произносить звуки и сочетания звуков в соответствии с нормами литературного языка (круг слов определён «Орфоэпическим словарём» в учебнике).</w:t>
      </w:r>
    </w:p>
    <w:p w:rsidR="00EE7599" w:rsidRPr="004B7FE5" w:rsidRDefault="00EE7599" w:rsidP="005B292F">
      <w:pPr>
        <w:jc w:val="center"/>
        <w:rPr>
          <w:b/>
          <w:i/>
        </w:rPr>
      </w:pPr>
      <w:r w:rsidRPr="004B7FE5">
        <w:rPr>
          <w:b/>
          <w:i/>
        </w:rPr>
        <w:t>Лексика</w:t>
      </w:r>
    </w:p>
    <w:p w:rsidR="00EE7599" w:rsidRPr="004B7FE5" w:rsidRDefault="00EE7599" w:rsidP="005B292F">
      <w:pPr>
        <w:rPr>
          <w:b/>
        </w:rPr>
      </w:pPr>
      <w:r w:rsidRPr="004B7FE5">
        <w:rPr>
          <w:b/>
        </w:rPr>
        <w:tab/>
        <w:t>научится:</w:t>
      </w:r>
    </w:p>
    <w:p w:rsidR="00EE7599" w:rsidRPr="004B7FE5" w:rsidRDefault="00EE7599" w:rsidP="005B292F">
      <w:pPr>
        <w:numPr>
          <w:ilvl w:val="0"/>
          <w:numId w:val="19"/>
        </w:numPr>
      </w:pPr>
      <w:r w:rsidRPr="004B7FE5">
        <w:t>различать слово и предложение, слово и слог, слово и набор буквосочетаний (книга — агник);</w:t>
      </w:r>
    </w:p>
    <w:p w:rsidR="00EE7599" w:rsidRPr="004B7FE5" w:rsidRDefault="00EE7599" w:rsidP="005B292F">
      <w:pPr>
        <w:numPr>
          <w:ilvl w:val="0"/>
          <w:numId w:val="19"/>
        </w:numPr>
      </w:pPr>
      <w:r w:rsidRPr="004B7FE5">
        <w:t>различать предмет (признак, действие) и слово, называющее этот предмет;</w:t>
      </w:r>
    </w:p>
    <w:p w:rsidR="00EE7599" w:rsidRPr="004B7FE5" w:rsidRDefault="00EE7599" w:rsidP="005B292F">
      <w:pPr>
        <w:numPr>
          <w:ilvl w:val="0"/>
          <w:numId w:val="19"/>
        </w:numPr>
      </w:pPr>
      <w:r w:rsidRPr="004B7FE5">
        <w:t xml:space="preserve">определять количество слов в предложении, вычленять слова из предложения; </w:t>
      </w:r>
    </w:p>
    <w:p w:rsidR="00EE7599" w:rsidRPr="004B7FE5" w:rsidRDefault="00EE7599" w:rsidP="005B292F">
      <w:pPr>
        <w:numPr>
          <w:ilvl w:val="0"/>
          <w:numId w:val="19"/>
        </w:numPr>
      </w:pPr>
      <w:r w:rsidRPr="004B7FE5">
        <w:t>классифицировать и объединять некоторые слова по значению (люди, животные, растения, инструменты и др.);</w:t>
      </w:r>
    </w:p>
    <w:p w:rsidR="00EE7599" w:rsidRPr="004B7FE5" w:rsidRDefault="00EE7599" w:rsidP="005B292F">
      <w:pPr>
        <w:numPr>
          <w:ilvl w:val="0"/>
          <w:numId w:val="19"/>
        </w:numPr>
      </w:pPr>
      <w:r w:rsidRPr="004B7FE5">
        <w:t>определять группу «вежливых» слов (слова-прощания, слова-приветствия, слова-извинения, слова-благодарения);</w:t>
      </w:r>
    </w:p>
    <w:p w:rsidR="00EE7599" w:rsidRPr="009E4F55" w:rsidRDefault="00EE7599" w:rsidP="005B292F">
      <w:pPr>
        <w:numPr>
          <w:ilvl w:val="0"/>
          <w:numId w:val="19"/>
        </w:numPr>
      </w:pPr>
      <w:r w:rsidRPr="004B7FE5">
        <w:t>определять значение слова или уточнять с помощью «Толкового словаря» учебника.</w:t>
      </w:r>
    </w:p>
    <w:p w:rsidR="00EE7599" w:rsidRPr="004B7FE5" w:rsidRDefault="00EE7599" w:rsidP="005B292F">
      <w:pPr>
        <w:ind w:firstLine="708"/>
        <w:rPr>
          <w:b/>
        </w:rPr>
      </w:pPr>
      <w:r w:rsidRPr="004B7FE5">
        <w:rPr>
          <w:b/>
        </w:rPr>
        <w:t>получит возможность научиться:</w:t>
      </w:r>
    </w:p>
    <w:p w:rsidR="00EE7599" w:rsidRPr="004B7FE5" w:rsidRDefault="00EE7599" w:rsidP="005B292F">
      <w:pPr>
        <w:numPr>
          <w:ilvl w:val="0"/>
          <w:numId w:val="20"/>
        </w:numPr>
      </w:pPr>
      <w:r w:rsidRPr="004B7FE5">
        <w:t>осознавать слово как единство звучания и значения;</w:t>
      </w:r>
    </w:p>
    <w:p w:rsidR="00EE7599" w:rsidRPr="004B7FE5" w:rsidRDefault="00EE7599" w:rsidP="005B292F">
      <w:pPr>
        <w:numPr>
          <w:ilvl w:val="0"/>
          <w:numId w:val="20"/>
        </w:numPr>
      </w:pPr>
      <w:r w:rsidRPr="004B7FE5">
        <w:t>определять значение слова или уточнять с помощью «Толкового словаря» учебника;</w:t>
      </w:r>
    </w:p>
    <w:p w:rsidR="00EE7599" w:rsidRPr="004B7FE5" w:rsidRDefault="00EE7599" w:rsidP="005B292F">
      <w:pPr>
        <w:numPr>
          <w:ilvl w:val="0"/>
          <w:numId w:val="20"/>
        </w:numPr>
      </w:pPr>
      <w:r w:rsidRPr="004B7FE5">
        <w:t>на практическом уровне различать многозначные слова (простые случаи), слова, близкие и противоположные по значению;</w:t>
      </w:r>
    </w:p>
    <w:p w:rsidR="00EE7599" w:rsidRPr="004B7FE5" w:rsidRDefault="00EE7599" w:rsidP="005B292F">
      <w:pPr>
        <w:numPr>
          <w:ilvl w:val="0"/>
          <w:numId w:val="20"/>
        </w:numPr>
      </w:pPr>
      <w:r w:rsidRPr="004B7FE5">
        <w:t>подбирать слова, близкие и противоположные по значению при решении учебных задач;</w:t>
      </w:r>
    </w:p>
    <w:p w:rsidR="00EE7599" w:rsidRPr="004B7FE5" w:rsidRDefault="00EE7599" w:rsidP="005B292F">
      <w:pPr>
        <w:numPr>
          <w:ilvl w:val="0"/>
          <w:numId w:val="20"/>
        </w:numPr>
      </w:pPr>
      <w:r w:rsidRPr="004B7FE5">
        <w:t>на практическом уровне различать слова-названия предметов, названия признаков предметов, названия действий предметов.</w:t>
      </w:r>
    </w:p>
    <w:p w:rsidR="00EE7599" w:rsidRPr="004B7FE5" w:rsidRDefault="00EE7599" w:rsidP="005B292F">
      <w:pPr>
        <w:jc w:val="center"/>
      </w:pPr>
    </w:p>
    <w:p w:rsidR="00EE7599" w:rsidRDefault="00EE7599" w:rsidP="005B292F">
      <w:pPr>
        <w:jc w:val="center"/>
        <w:rPr>
          <w:b/>
          <w:i/>
        </w:rPr>
      </w:pPr>
    </w:p>
    <w:p w:rsidR="00EE7599" w:rsidRDefault="00EE7599" w:rsidP="005B292F">
      <w:pPr>
        <w:jc w:val="center"/>
        <w:rPr>
          <w:b/>
          <w:i/>
        </w:rPr>
      </w:pPr>
    </w:p>
    <w:p w:rsidR="00EE7599" w:rsidRDefault="00EE7599" w:rsidP="005B292F">
      <w:pPr>
        <w:jc w:val="center"/>
        <w:rPr>
          <w:b/>
          <w:i/>
        </w:rPr>
      </w:pPr>
    </w:p>
    <w:p w:rsidR="00EE7599" w:rsidRDefault="00EE7599" w:rsidP="005B292F">
      <w:pPr>
        <w:jc w:val="center"/>
        <w:rPr>
          <w:b/>
          <w:i/>
        </w:rPr>
      </w:pPr>
    </w:p>
    <w:p w:rsidR="00EE7599" w:rsidRPr="004B7FE5" w:rsidRDefault="00EE7599" w:rsidP="005B292F">
      <w:pPr>
        <w:jc w:val="center"/>
        <w:rPr>
          <w:b/>
          <w:i/>
        </w:rPr>
      </w:pPr>
      <w:r w:rsidRPr="004B7FE5">
        <w:rPr>
          <w:b/>
          <w:i/>
        </w:rPr>
        <w:t>Морфология</w:t>
      </w:r>
    </w:p>
    <w:p w:rsidR="00EE7599" w:rsidRPr="004B7FE5" w:rsidRDefault="00EE7599" w:rsidP="005B292F">
      <w:pPr>
        <w:rPr>
          <w:b/>
          <w:i/>
        </w:rPr>
      </w:pPr>
      <w:r w:rsidRPr="004B7FE5">
        <w:rPr>
          <w:b/>
          <w:i/>
        </w:rPr>
        <w:br/>
      </w:r>
      <w:r w:rsidRPr="004B7FE5">
        <w:rPr>
          <w:b/>
          <w:i/>
        </w:rPr>
        <w:tab/>
      </w:r>
      <w:r w:rsidRPr="004B7FE5">
        <w:rPr>
          <w:b/>
        </w:rPr>
        <w:t>получит возможность научиться:</w:t>
      </w:r>
    </w:p>
    <w:p w:rsidR="00EE7599" w:rsidRPr="004B7FE5" w:rsidRDefault="00EE7599" w:rsidP="005B292F">
      <w:pPr>
        <w:numPr>
          <w:ilvl w:val="0"/>
          <w:numId w:val="21"/>
        </w:numPr>
      </w:pPr>
      <w:r w:rsidRPr="004B7FE5">
        <w:t>различать слова, обозначающие предметы (признаки предметов, действия предметов);</w:t>
      </w:r>
    </w:p>
    <w:p w:rsidR="00EE7599" w:rsidRPr="004B7FE5" w:rsidRDefault="00EE7599" w:rsidP="005B292F">
      <w:pPr>
        <w:numPr>
          <w:ilvl w:val="0"/>
          <w:numId w:val="21"/>
        </w:numPr>
      </w:pPr>
      <w:r w:rsidRPr="004B7FE5">
        <w:t>соотносить слова-названия предметов и вопрос, на который отвечают эти слова;</w:t>
      </w:r>
    </w:p>
    <w:p w:rsidR="00EE7599" w:rsidRPr="004B7FE5" w:rsidRDefault="00EE7599" w:rsidP="005B292F">
      <w:pPr>
        <w:numPr>
          <w:ilvl w:val="0"/>
          <w:numId w:val="21"/>
        </w:numPr>
      </w:pPr>
      <w:r w:rsidRPr="004B7FE5">
        <w:t>соотносить слова-названия действий предметов и вопрос, на который отвечают эти слова;</w:t>
      </w:r>
    </w:p>
    <w:p w:rsidR="00EE7599" w:rsidRPr="004B7FE5" w:rsidRDefault="00EE7599" w:rsidP="005B292F">
      <w:pPr>
        <w:numPr>
          <w:ilvl w:val="0"/>
          <w:numId w:val="21"/>
        </w:numPr>
      </w:pPr>
      <w:r w:rsidRPr="004B7FE5">
        <w:t>соотносить слова-названия признаков предметов и вопрос, на который отвечают эти слова;</w:t>
      </w:r>
    </w:p>
    <w:p w:rsidR="00EE7599" w:rsidRPr="004B7FE5" w:rsidRDefault="00EE7599" w:rsidP="009E4F55">
      <w:pPr>
        <w:numPr>
          <w:ilvl w:val="0"/>
          <w:numId w:val="21"/>
        </w:numPr>
      </w:pPr>
      <w:r w:rsidRPr="004B7FE5">
        <w:t>различать названия предметов, отвечающие на вопросы к т о? ч т о?</w:t>
      </w:r>
    </w:p>
    <w:p w:rsidR="00EE7599" w:rsidRPr="004B7FE5" w:rsidRDefault="00EE7599" w:rsidP="005B292F">
      <w:pPr>
        <w:jc w:val="center"/>
        <w:rPr>
          <w:b/>
          <w:i/>
        </w:rPr>
      </w:pPr>
      <w:r w:rsidRPr="004B7FE5">
        <w:rPr>
          <w:b/>
          <w:i/>
        </w:rPr>
        <w:t>Синтаксис</w:t>
      </w:r>
    </w:p>
    <w:p w:rsidR="00EE7599" w:rsidRPr="004B7FE5" w:rsidRDefault="00EE7599" w:rsidP="005B292F">
      <w:pPr>
        <w:rPr>
          <w:b/>
        </w:rPr>
      </w:pPr>
      <w:r w:rsidRPr="004B7FE5">
        <w:br/>
      </w:r>
      <w:r w:rsidRPr="004B7FE5">
        <w:tab/>
      </w:r>
      <w:r w:rsidRPr="004B7FE5">
        <w:rPr>
          <w:b/>
        </w:rPr>
        <w:t>научится:</w:t>
      </w:r>
    </w:p>
    <w:p w:rsidR="00EE7599" w:rsidRPr="004B7FE5" w:rsidRDefault="00EE7599" w:rsidP="005B292F">
      <w:pPr>
        <w:numPr>
          <w:ilvl w:val="0"/>
          <w:numId w:val="22"/>
        </w:numPr>
      </w:pPr>
      <w:r w:rsidRPr="004B7FE5">
        <w:t>различать текст и предложение, предложение и слова, не составляющие предложения;</w:t>
      </w:r>
    </w:p>
    <w:p w:rsidR="00EE7599" w:rsidRPr="004B7FE5" w:rsidRDefault="00EE7599" w:rsidP="005B292F">
      <w:pPr>
        <w:numPr>
          <w:ilvl w:val="0"/>
          <w:numId w:val="22"/>
        </w:numPr>
      </w:pPr>
      <w:r w:rsidRPr="004B7FE5">
        <w:t xml:space="preserve">выделять предложения из речи; </w:t>
      </w:r>
    </w:p>
    <w:p w:rsidR="00EE7599" w:rsidRPr="004B7FE5" w:rsidRDefault="00EE7599" w:rsidP="005B292F">
      <w:pPr>
        <w:numPr>
          <w:ilvl w:val="0"/>
          <w:numId w:val="22"/>
        </w:numPr>
      </w:pPr>
      <w:r w:rsidRPr="004B7FE5">
        <w:t>соблюдать в устной речи интонацию конца предложения;</w:t>
      </w:r>
    </w:p>
    <w:p w:rsidR="00EE7599" w:rsidRPr="004B7FE5" w:rsidRDefault="00EE7599" w:rsidP="005B292F">
      <w:pPr>
        <w:numPr>
          <w:ilvl w:val="0"/>
          <w:numId w:val="22"/>
        </w:numPr>
      </w:pPr>
      <w:r w:rsidRPr="004B7FE5">
        <w:t>определять границы предложения в деформированном тексте (из 2—3 предложений), выбирать знак для конца каждого предложения;</w:t>
      </w:r>
    </w:p>
    <w:p w:rsidR="00EE7599" w:rsidRPr="004B7FE5" w:rsidRDefault="00EE7599" w:rsidP="005B292F">
      <w:pPr>
        <w:numPr>
          <w:ilvl w:val="0"/>
          <w:numId w:val="22"/>
        </w:numPr>
      </w:pPr>
      <w:r w:rsidRPr="004B7FE5">
        <w:t>соотносить схемы предложений и предложения, соответствующие этим схемам;</w:t>
      </w:r>
    </w:p>
    <w:p w:rsidR="00EE7599" w:rsidRPr="004B7FE5" w:rsidRDefault="00EE7599" w:rsidP="005B292F">
      <w:pPr>
        <w:numPr>
          <w:ilvl w:val="0"/>
          <w:numId w:val="22"/>
        </w:numPr>
      </w:pPr>
      <w:r w:rsidRPr="004B7FE5">
        <w:t>составлять предложения из слов (в том числе из слов, данных не в начальной форме);</w:t>
      </w:r>
    </w:p>
    <w:p w:rsidR="00EE7599" w:rsidRPr="004B7FE5" w:rsidRDefault="00EE7599" w:rsidP="005B292F">
      <w:pPr>
        <w:numPr>
          <w:ilvl w:val="0"/>
          <w:numId w:val="22"/>
        </w:numPr>
      </w:pPr>
      <w:r w:rsidRPr="004B7FE5">
        <w:t>составлять предложения по схеме, рисунку, на заданную тему (например, на тему «Весна»);</w:t>
      </w:r>
    </w:p>
    <w:p w:rsidR="00EE7599" w:rsidRPr="009E4F55" w:rsidRDefault="00EE7599" w:rsidP="005B292F">
      <w:pPr>
        <w:numPr>
          <w:ilvl w:val="0"/>
          <w:numId w:val="22"/>
        </w:numPr>
      </w:pPr>
      <w:r w:rsidRPr="004B7FE5">
        <w:t>писать предложения под диктовку, а также составлять их схемы.</w:t>
      </w:r>
    </w:p>
    <w:p w:rsidR="00EE7599" w:rsidRPr="004B7FE5" w:rsidRDefault="00EE7599" w:rsidP="005B292F">
      <w:pPr>
        <w:ind w:firstLine="708"/>
        <w:rPr>
          <w:b/>
        </w:rPr>
      </w:pPr>
      <w:r w:rsidRPr="004B7FE5">
        <w:rPr>
          <w:b/>
        </w:rPr>
        <w:t>получит возможность научиться:</w:t>
      </w:r>
    </w:p>
    <w:p w:rsidR="00EE7599" w:rsidRPr="004B7FE5" w:rsidRDefault="00EE7599" w:rsidP="005B292F">
      <w:pPr>
        <w:numPr>
          <w:ilvl w:val="0"/>
          <w:numId w:val="23"/>
        </w:numPr>
      </w:pPr>
      <w:r w:rsidRPr="004B7FE5">
        <w:t xml:space="preserve">определять существенные признаки предложения: законченность мысли и интонацию конца предложения; </w:t>
      </w:r>
    </w:p>
    <w:p w:rsidR="00EE7599" w:rsidRPr="004B7FE5" w:rsidRDefault="00EE7599" w:rsidP="005B292F">
      <w:pPr>
        <w:numPr>
          <w:ilvl w:val="0"/>
          <w:numId w:val="23"/>
        </w:numPr>
      </w:pPr>
      <w:r w:rsidRPr="004B7FE5">
        <w:t>устанавливать связь слов в предложении;</w:t>
      </w:r>
    </w:p>
    <w:p w:rsidR="00EE7599" w:rsidRPr="004B7FE5" w:rsidRDefault="00EE7599" w:rsidP="005B292F">
      <w:pPr>
        <w:numPr>
          <w:ilvl w:val="0"/>
          <w:numId w:val="23"/>
        </w:numPr>
      </w:pPr>
      <w:r w:rsidRPr="004B7FE5">
        <w:t>сравнивать предложения по цели высказывания и по интонации (без терминов) с опорой на содержание (цель высказывания), на интонацию, (мелодику, логическое ударение), порядок слов, знаки конца предложения.</w:t>
      </w:r>
    </w:p>
    <w:p w:rsidR="00EE7599" w:rsidRPr="004B7FE5" w:rsidRDefault="00EE7599" w:rsidP="005B292F">
      <w:pPr>
        <w:jc w:val="center"/>
        <w:rPr>
          <w:b/>
          <w:i/>
        </w:rPr>
      </w:pPr>
      <w:r w:rsidRPr="004B7FE5">
        <w:rPr>
          <w:b/>
          <w:i/>
        </w:rPr>
        <w:t>Орфография и пунктуация</w:t>
      </w:r>
    </w:p>
    <w:p w:rsidR="00EE7599" w:rsidRPr="004B7FE5" w:rsidRDefault="00EE7599" w:rsidP="005B292F">
      <w:pPr>
        <w:rPr>
          <w:b/>
        </w:rPr>
      </w:pPr>
      <w:r w:rsidRPr="004B7FE5">
        <w:br/>
      </w:r>
      <w:r w:rsidRPr="004B7FE5">
        <w:tab/>
      </w:r>
      <w:r w:rsidRPr="004B7FE5">
        <w:rPr>
          <w:b/>
        </w:rPr>
        <w:t>научится:</w:t>
      </w:r>
    </w:p>
    <w:p w:rsidR="00EE7599" w:rsidRPr="004B7FE5" w:rsidRDefault="00EE7599" w:rsidP="005B292F">
      <w:pPr>
        <w:numPr>
          <w:ilvl w:val="0"/>
          <w:numId w:val="24"/>
        </w:numPr>
      </w:pPr>
      <w:r w:rsidRPr="004B7FE5">
        <w:t>применять изученные правила правописания: раздельное написание слов в предложении; написание гласных и, а, у после шипящих согласных ж, ш, ч ,щ (в положении под ударением); отсутствие мягкого знака после шипящих в буквосочетаниях чк, чн, чт; перенос слов; прописная буква в начале предложения, в именах собственных; непроверяемые гласные и согласные в корне слова (перечень слов дан в учебнике); знаки препинания конца предложения ( . ? !);</w:t>
      </w:r>
    </w:p>
    <w:p w:rsidR="00EE7599" w:rsidRPr="004B7FE5" w:rsidRDefault="00EE7599" w:rsidP="005B292F">
      <w:pPr>
        <w:numPr>
          <w:ilvl w:val="0"/>
          <w:numId w:val="24"/>
        </w:numPr>
      </w:pPr>
      <w:r w:rsidRPr="004B7FE5">
        <w:t>безошибочно списывать текст с доски и учебника;</w:t>
      </w:r>
    </w:p>
    <w:p w:rsidR="00EE7599" w:rsidRPr="009E4F55" w:rsidRDefault="00EE7599" w:rsidP="005B292F">
      <w:pPr>
        <w:numPr>
          <w:ilvl w:val="0"/>
          <w:numId w:val="24"/>
        </w:numPr>
      </w:pPr>
      <w:r w:rsidRPr="004B7FE5">
        <w:t>писать под диктовку тексты в соответствии с изученными правилами.</w:t>
      </w:r>
    </w:p>
    <w:p w:rsidR="00EE7599" w:rsidRPr="004B7FE5" w:rsidRDefault="00EE7599" w:rsidP="005B292F">
      <w:pPr>
        <w:rPr>
          <w:b/>
        </w:rPr>
      </w:pPr>
      <w:r w:rsidRPr="004B7FE5">
        <w:rPr>
          <w:b/>
        </w:rPr>
        <w:tab/>
        <w:t>получит возможность научиться:</w:t>
      </w:r>
    </w:p>
    <w:p w:rsidR="00EE7599" w:rsidRPr="004B7FE5" w:rsidRDefault="00EE7599" w:rsidP="005B292F">
      <w:pPr>
        <w:numPr>
          <w:ilvl w:val="0"/>
          <w:numId w:val="24"/>
        </w:numPr>
      </w:pPr>
      <w:r w:rsidRPr="004B7FE5">
        <w:t>определять случаи расхождения звукового и буквенного состава слов;</w:t>
      </w:r>
    </w:p>
    <w:p w:rsidR="00EE7599" w:rsidRPr="004B7FE5" w:rsidRDefault="00EE7599" w:rsidP="005B292F">
      <w:pPr>
        <w:numPr>
          <w:ilvl w:val="0"/>
          <w:numId w:val="24"/>
        </w:numPr>
      </w:pPr>
      <w:r w:rsidRPr="004B7FE5">
        <w:t>писать двусложные слова с безударным гласным звуком в двусложных словах (простейшие случаи, слова типа вода, трава, зима, стрела);</w:t>
      </w:r>
    </w:p>
    <w:p w:rsidR="00EE7599" w:rsidRPr="004B7FE5" w:rsidRDefault="00EE7599" w:rsidP="005B292F">
      <w:pPr>
        <w:numPr>
          <w:ilvl w:val="0"/>
          <w:numId w:val="24"/>
        </w:numPr>
      </w:pPr>
      <w:r w:rsidRPr="004B7FE5">
        <w:t>писать слова с парным по глухости-звонкости согласным звуком на конце слова (простейшие случаи, слова типа глаз, дуб);</w:t>
      </w:r>
    </w:p>
    <w:p w:rsidR="00EE7599" w:rsidRPr="004B7FE5" w:rsidRDefault="00EE7599" w:rsidP="005B292F">
      <w:pPr>
        <w:numPr>
          <w:ilvl w:val="0"/>
          <w:numId w:val="24"/>
        </w:numPr>
      </w:pPr>
      <w:r w:rsidRPr="004B7FE5">
        <w:t xml:space="preserve">применять орфографическое чтение (проговаривание) при письме под диктовку и при списывании; </w:t>
      </w:r>
    </w:p>
    <w:p w:rsidR="00EE7599" w:rsidRDefault="00EE7599" w:rsidP="005B292F">
      <w:pPr>
        <w:numPr>
          <w:ilvl w:val="0"/>
          <w:numId w:val="24"/>
        </w:numPr>
      </w:pPr>
      <w:r w:rsidRPr="004B7FE5">
        <w:t>пользоваться «Орфографическим словарём» в учебнике как средством самоконтроля.</w:t>
      </w:r>
    </w:p>
    <w:p w:rsidR="00EE7599" w:rsidRPr="004B7FE5" w:rsidRDefault="00EE7599" w:rsidP="009E4F55"/>
    <w:p w:rsidR="00EE7599" w:rsidRPr="009E4F55" w:rsidRDefault="00EE7599" w:rsidP="009E4F55">
      <w:pPr>
        <w:rPr>
          <w:b/>
        </w:rPr>
      </w:pPr>
      <w:r w:rsidRPr="009E4F55">
        <w:rPr>
          <w:b/>
        </w:rPr>
        <w:t>Личностные результаты</w:t>
      </w:r>
    </w:p>
    <w:p w:rsidR="00EE7599" w:rsidRPr="009E4F55" w:rsidRDefault="00EE7599" w:rsidP="009E4F55">
      <w:r w:rsidRPr="009E4F55">
        <w:t>Обучающийся получит возможность для формирования следующих личностных УУД:</w:t>
      </w:r>
    </w:p>
    <w:p w:rsidR="00EE7599" w:rsidRPr="009E4F55" w:rsidRDefault="00EE7599" w:rsidP="009E4F55">
      <w:r w:rsidRPr="009E4F55">
        <w:t>внутренней позиции школьника на уровне положительного отношения к школе;</w:t>
      </w:r>
    </w:p>
    <w:p w:rsidR="00EE7599" w:rsidRPr="009E4F55" w:rsidRDefault="00EE7599" w:rsidP="009E4F55">
      <w:r w:rsidRPr="009E4F55">
        <w:t>положительного отношения к урокам русского языка;</w:t>
      </w:r>
    </w:p>
    <w:p w:rsidR="00EE7599" w:rsidRPr="009E4F55" w:rsidRDefault="00EE7599" w:rsidP="009E4F55">
      <w:r w:rsidRPr="009E4F55">
        <w:t>уважительного отношения к русскому языку как родному языку русского народа и языкам, на которых говорят другие народы;</w:t>
      </w:r>
    </w:p>
    <w:p w:rsidR="00EE7599" w:rsidRPr="009E4F55" w:rsidRDefault="00EE7599" w:rsidP="009E4F55">
      <w:r w:rsidRPr="009E4F55">
        <w:t>интереса к языковой и речевой деятельности;</w:t>
      </w:r>
    </w:p>
    <w:p w:rsidR="00EE7599" w:rsidRPr="009E4F55" w:rsidRDefault="00EE7599" w:rsidP="009E4F55">
      <w:r w:rsidRPr="009E4F55">
        <w:t>представления о многообразии окружающего мира, некоторых духовных традициях русского народа;</w:t>
      </w:r>
    </w:p>
    <w:p w:rsidR="00EE7599" w:rsidRPr="009E4F55" w:rsidRDefault="00EE7599" w:rsidP="009E4F55">
      <w:r w:rsidRPr="009E4F55">
        <w:t>представления об этических чувствах (доброжелательности, сочувствия, сопереживания, отзывчивости, любви ко всему живому на Земле и др.);</w:t>
      </w:r>
    </w:p>
    <w:p w:rsidR="00EE7599" w:rsidRPr="00E8346B" w:rsidRDefault="00EE7599" w:rsidP="009E4F55">
      <w:pPr>
        <w:rPr>
          <w:sz w:val="20"/>
          <w:szCs w:val="20"/>
        </w:rPr>
      </w:pPr>
      <w:r w:rsidRPr="009E4F55">
        <w:t>первоначальных навыков сотрудничества со взрослыми и сверстниками в процессе выполнения совместной учебной деятельности на уроке и в проектной деятельности</w:t>
      </w:r>
      <w:r w:rsidRPr="00E8346B">
        <w:rPr>
          <w:sz w:val="20"/>
          <w:szCs w:val="20"/>
        </w:rPr>
        <w:t>.</w:t>
      </w:r>
    </w:p>
    <w:p w:rsidR="00EE7599" w:rsidRPr="00E8346B" w:rsidRDefault="00EE7599" w:rsidP="009E4F55">
      <w:pPr>
        <w:autoSpaceDE w:val="0"/>
        <w:autoSpaceDN w:val="0"/>
        <w:adjustRightInd w:val="0"/>
        <w:jc w:val="both"/>
        <w:rPr>
          <w:color w:val="231F20"/>
          <w:sz w:val="20"/>
          <w:szCs w:val="20"/>
        </w:rPr>
      </w:pPr>
    </w:p>
    <w:p w:rsidR="00EE7599" w:rsidRPr="009E4F55" w:rsidRDefault="00EE7599" w:rsidP="009E4F55">
      <w:pPr>
        <w:rPr>
          <w:b/>
        </w:rPr>
      </w:pPr>
      <w:r w:rsidRPr="009E4F55">
        <w:rPr>
          <w:b/>
        </w:rPr>
        <w:t>Метапредметные результаты</w:t>
      </w:r>
    </w:p>
    <w:p w:rsidR="00EE7599" w:rsidRPr="009E4F55" w:rsidRDefault="00EE7599" w:rsidP="009E4F55">
      <w:r w:rsidRPr="009E4F55">
        <w:t xml:space="preserve">Обучающийся получит возможность для формирования следующих </w:t>
      </w:r>
      <w:r w:rsidRPr="009E4F55">
        <w:rPr>
          <w:b/>
        </w:rPr>
        <w:t>регулятивных УУД</w:t>
      </w:r>
      <w:r w:rsidRPr="009E4F55">
        <w:t>:</w:t>
      </w:r>
    </w:p>
    <w:p w:rsidR="00EE7599" w:rsidRPr="009E4F55" w:rsidRDefault="00EE7599" w:rsidP="009E4F55">
      <w:r w:rsidRPr="009E4F55">
        <w:t>принимать и сохранять цель и учебную задачу, соответствующую этапу обучения</w:t>
      </w:r>
    </w:p>
    <w:p w:rsidR="00EE7599" w:rsidRPr="009E4F55" w:rsidRDefault="00EE7599" w:rsidP="009E4F55">
      <w:r w:rsidRPr="009E4F55">
        <w:t>(определённому этапу урока), с помощью учителя;</w:t>
      </w:r>
    </w:p>
    <w:p w:rsidR="00EE7599" w:rsidRPr="009E4F55" w:rsidRDefault="00EE7599" w:rsidP="009E4F55">
      <w:r w:rsidRPr="009E4F55">
        <w:t>понимать выделенные ориентиры действий (в заданиях учебника, в справочном материале учебника — в памятках) при работе с учебным материалом;</w:t>
      </w:r>
    </w:p>
    <w:p w:rsidR="00EE7599" w:rsidRPr="009E4F55" w:rsidRDefault="00EE7599" w:rsidP="009E4F55">
      <w:r w:rsidRPr="009E4F55">
        <w:t>высказывать своё предположение относительно способов решения учебной задачи;</w:t>
      </w:r>
    </w:p>
    <w:p w:rsidR="00EE7599" w:rsidRPr="009E4F55" w:rsidRDefault="00EE7599" w:rsidP="009E4F55">
      <w:r w:rsidRPr="009E4F55">
        <w:t>проговаривать вслух последовательность производимых действий, составляющих основу осваиваемой деятельности (опираясь на памятку или предложенный алгоритм);</w:t>
      </w:r>
    </w:p>
    <w:p w:rsidR="00EE7599" w:rsidRPr="009E4F55" w:rsidRDefault="00EE7599" w:rsidP="009E4F55">
      <w:r w:rsidRPr="009E4F55">
        <w:t>оценивать совместно с учителем или одноклассниками результат своих действий, вносить соответствующие коррективы.</w:t>
      </w:r>
    </w:p>
    <w:p w:rsidR="00EE7599" w:rsidRPr="009E4F55" w:rsidRDefault="00EE7599" w:rsidP="009E4F55">
      <w:r w:rsidRPr="009E4F55">
        <w:t xml:space="preserve">Обучающийся получит возможность для формирования следующих </w:t>
      </w:r>
      <w:r w:rsidRPr="009E4F55">
        <w:rPr>
          <w:b/>
        </w:rPr>
        <w:t>познавательных УУД</w:t>
      </w:r>
      <w:r w:rsidRPr="009E4F55">
        <w:t>:</w:t>
      </w:r>
    </w:p>
    <w:p w:rsidR="00EE7599" w:rsidRPr="009E4F55" w:rsidRDefault="00EE7599" w:rsidP="009E4F55">
      <w:r w:rsidRPr="009E4F55">
        <w:t>целенаправленно слушать учителя (одноклассников), решая познавательную задачу;</w:t>
      </w:r>
    </w:p>
    <w:p w:rsidR="00EE7599" w:rsidRPr="009E4F55" w:rsidRDefault="00EE7599" w:rsidP="009E4F55">
      <w:r w:rsidRPr="009E4F55">
        <w:t>ориентироваться в учебнике (на форзацах, шмуцтитулах, страницах учебника, в оглавлении, в условных обозначениях, в словарях учебника);</w:t>
      </w:r>
    </w:p>
    <w:p w:rsidR="00EE7599" w:rsidRPr="009E4F55" w:rsidRDefault="00EE7599" w:rsidP="009E4F55">
      <w:r w:rsidRPr="009E4F55">
        <w:t>осуществлять под руководством учителя поиск нужной информации в учебнике и учебных пособиях;</w:t>
      </w:r>
    </w:p>
    <w:p w:rsidR="00EE7599" w:rsidRPr="009E4F55" w:rsidRDefault="00EE7599" w:rsidP="009E4F55">
      <w:r w:rsidRPr="009E4F55">
        <w:t>понимать знаки, символы, модели, схемы, приведённые в учебнике и учебных пособиях (в том числе в электронном приложении к учебнику);</w:t>
      </w:r>
    </w:p>
    <w:p w:rsidR="00EE7599" w:rsidRPr="009E4F55" w:rsidRDefault="00EE7599" w:rsidP="009E4F55">
      <w:r w:rsidRPr="009E4F55">
        <w:t>работать с информацией, представленной в разных формах (текст, рисунок, таблица, схема), под руководством учителя;</w:t>
      </w:r>
    </w:p>
    <w:p w:rsidR="00EE7599" w:rsidRPr="009E4F55" w:rsidRDefault="00EE7599" w:rsidP="009E4F55">
      <w:r w:rsidRPr="009E4F55">
        <w:t>понимать текст, опираясь на содержащую в нём информацию, находить в нём необходимые факты, сведения и другую информацию;</w:t>
      </w:r>
    </w:p>
    <w:p w:rsidR="00EE7599" w:rsidRPr="009E4F55" w:rsidRDefault="00EE7599" w:rsidP="009E4F55">
      <w:r w:rsidRPr="009E4F55">
        <w:t>преобразовывать информацию, полученную из рисунка (таблицы, модели), в словесную форму под руководством учителя;</w:t>
      </w:r>
    </w:p>
    <w:p w:rsidR="00EE7599" w:rsidRPr="009E4F55" w:rsidRDefault="00EE7599" w:rsidP="009E4F55">
      <w:r w:rsidRPr="009E4F55">
        <w:t>понимать заданный вопрос, в соответствии с ним строить ответ в устной форме;</w:t>
      </w:r>
    </w:p>
    <w:p w:rsidR="00EE7599" w:rsidRPr="009E4F55" w:rsidRDefault="00EE7599" w:rsidP="009E4F55">
      <w:r w:rsidRPr="009E4F55">
        <w:t>составлять устно монологическое высказывание по предложенной теме (рисунку);</w:t>
      </w:r>
    </w:p>
    <w:p w:rsidR="00EE7599" w:rsidRPr="009E4F55" w:rsidRDefault="00EE7599" w:rsidP="009E4F55">
      <w:r w:rsidRPr="009E4F55">
        <w:t>анализировать изучаемые факты языка с выделением их отличительных признаков</w:t>
      </w:r>
    </w:p>
    <w:p w:rsidR="00EE7599" w:rsidRPr="009E4F55" w:rsidRDefault="00EE7599" w:rsidP="009E4F55">
      <w:r w:rsidRPr="009E4F55">
        <w:t>осуществлять синтез как составление целого из их частей (под руководством учителя); •осуществлять сравнение, сопоставление, классификацию изученных фактов языка по заданному признаку (под руководством учителя);</w:t>
      </w:r>
    </w:p>
    <w:p w:rsidR="00EE7599" w:rsidRPr="009E4F55" w:rsidRDefault="00EE7599" w:rsidP="009E4F55">
      <w:r w:rsidRPr="009E4F55">
        <w:t>делать выводы в результате совместной работы класса и учителя; подводить языковой факт под понятие разного уровня обобщения (предмет и слово, обозначающее предмет; слова, обозначающие явления природы, школьные принадлежности и др.);</w:t>
      </w:r>
    </w:p>
    <w:p w:rsidR="00EE7599" w:rsidRPr="009E4F55" w:rsidRDefault="00EE7599" w:rsidP="009E4F55">
      <w:r w:rsidRPr="009E4F55">
        <w:t>осуществлять аналогии между изучаемым предметом и собственным опытом (под руководством учителя).</w:t>
      </w:r>
    </w:p>
    <w:p w:rsidR="00EE7599" w:rsidRPr="009E4F55" w:rsidRDefault="00EE7599" w:rsidP="009E4F55">
      <w:r w:rsidRPr="009E4F55">
        <w:t xml:space="preserve">Обучающийся получит возможность для формирования следующих </w:t>
      </w:r>
      <w:r w:rsidRPr="009E4F55">
        <w:rPr>
          <w:b/>
        </w:rPr>
        <w:t>коммуникативных УУД</w:t>
      </w:r>
      <w:r w:rsidRPr="009E4F55">
        <w:t>:</w:t>
      </w:r>
    </w:p>
    <w:p w:rsidR="00EE7599" w:rsidRPr="009E4F55" w:rsidRDefault="00EE7599" w:rsidP="009E4F55">
      <w:r w:rsidRPr="009E4F55">
        <w:t>слушать собеседника и понимать речь других;</w:t>
      </w:r>
    </w:p>
    <w:p w:rsidR="00EE7599" w:rsidRPr="009E4F55" w:rsidRDefault="00EE7599" w:rsidP="009E4F55">
      <w:r w:rsidRPr="009E4F55">
        <w:t>оформлять свои мысли в устной и письменной форме (на уровне предложения или небольшого текста);</w:t>
      </w:r>
      <w:r>
        <w:t xml:space="preserve"> </w:t>
      </w:r>
      <w:r w:rsidRPr="009E4F55">
        <w:t>принимать участие в диалоге;</w:t>
      </w:r>
    </w:p>
    <w:p w:rsidR="00EE7599" w:rsidRDefault="00EE7599" w:rsidP="00203473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:rsidR="00EE7599" w:rsidRDefault="00EE7599" w:rsidP="00DE3F3B">
      <w:pPr>
        <w:pStyle w:val="NormalWeb"/>
        <w:spacing w:before="0" w:beforeAutospacing="0" w:after="0" w:afterAutospacing="0"/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t>Тематическое планирование в период обучения письму (недели с1 по 23)</w:t>
      </w:r>
    </w:p>
    <w:p w:rsidR="00EE7599" w:rsidRDefault="00EE7599" w:rsidP="00DE3F3B">
      <w:pPr>
        <w:pStyle w:val="NormalWeb"/>
        <w:spacing w:before="0" w:beforeAutospacing="0" w:after="0" w:afterAutospacing="0"/>
        <w:ind w:firstLine="708"/>
        <w:rPr>
          <w:b/>
          <w:bCs/>
          <w:color w:val="000000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760"/>
        <w:gridCol w:w="1980"/>
      </w:tblGrid>
      <w:tr w:rsidR="00EE7599" w:rsidTr="00B6076C">
        <w:tc>
          <w:tcPr>
            <w:tcW w:w="828" w:type="dxa"/>
          </w:tcPr>
          <w:p w:rsidR="00EE7599" w:rsidRPr="00B6076C" w:rsidRDefault="00EE7599" w:rsidP="00B6076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B6076C">
              <w:rPr>
                <w:b/>
                <w:bCs/>
                <w:color w:val="000000"/>
              </w:rPr>
              <w:t>№</w:t>
            </w:r>
          </w:p>
        </w:tc>
        <w:tc>
          <w:tcPr>
            <w:tcW w:w="5760" w:type="dxa"/>
          </w:tcPr>
          <w:p w:rsidR="00EE7599" w:rsidRPr="00B6076C" w:rsidRDefault="00EE7599" w:rsidP="00B6076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B6076C">
              <w:rPr>
                <w:b/>
                <w:bCs/>
                <w:color w:val="000000"/>
              </w:rPr>
              <w:t xml:space="preserve">                        Раздел</w:t>
            </w:r>
          </w:p>
        </w:tc>
        <w:tc>
          <w:tcPr>
            <w:tcW w:w="1980" w:type="dxa"/>
          </w:tcPr>
          <w:p w:rsidR="00EE7599" w:rsidRPr="00B6076C" w:rsidRDefault="00EE7599" w:rsidP="00B6076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B6076C">
              <w:rPr>
                <w:b/>
                <w:bCs/>
                <w:color w:val="000000"/>
              </w:rPr>
              <w:t>Кол-во часов</w:t>
            </w:r>
          </w:p>
        </w:tc>
      </w:tr>
      <w:tr w:rsidR="00EE7599" w:rsidTr="00B6076C">
        <w:tc>
          <w:tcPr>
            <w:tcW w:w="828" w:type="dxa"/>
          </w:tcPr>
          <w:p w:rsidR="00EE7599" w:rsidRPr="00B6076C" w:rsidRDefault="00EE7599" w:rsidP="00B6076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B6076C">
              <w:rPr>
                <w:b/>
                <w:bCs/>
                <w:color w:val="000000"/>
              </w:rPr>
              <w:t>1</w:t>
            </w:r>
          </w:p>
        </w:tc>
        <w:tc>
          <w:tcPr>
            <w:tcW w:w="5760" w:type="dxa"/>
          </w:tcPr>
          <w:p w:rsidR="00EE7599" w:rsidRPr="00B6076C" w:rsidRDefault="00EE7599" w:rsidP="00B6076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B6076C">
              <w:rPr>
                <w:b/>
                <w:bCs/>
                <w:color w:val="000000"/>
              </w:rPr>
              <w:t>Добукварный период</w:t>
            </w:r>
          </w:p>
        </w:tc>
        <w:tc>
          <w:tcPr>
            <w:tcW w:w="1980" w:type="dxa"/>
          </w:tcPr>
          <w:p w:rsidR="00EE7599" w:rsidRPr="00B6076C" w:rsidRDefault="00EE7599" w:rsidP="00B6076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B6076C">
              <w:rPr>
                <w:b/>
                <w:bCs/>
                <w:color w:val="000000"/>
              </w:rPr>
              <w:t xml:space="preserve">         21ч</w:t>
            </w:r>
          </w:p>
        </w:tc>
      </w:tr>
      <w:tr w:rsidR="00EE7599" w:rsidTr="00B6076C">
        <w:tc>
          <w:tcPr>
            <w:tcW w:w="828" w:type="dxa"/>
          </w:tcPr>
          <w:p w:rsidR="00EE7599" w:rsidRPr="00B6076C" w:rsidRDefault="00EE7599" w:rsidP="00B6076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B6076C">
              <w:rPr>
                <w:b/>
                <w:bCs/>
                <w:color w:val="000000"/>
              </w:rPr>
              <w:t>2</w:t>
            </w:r>
          </w:p>
        </w:tc>
        <w:tc>
          <w:tcPr>
            <w:tcW w:w="5760" w:type="dxa"/>
          </w:tcPr>
          <w:p w:rsidR="00EE7599" w:rsidRPr="00B6076C" w:rsidRDefault="00EE7599" w:rsidP="00B6076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B6076C">
              <w:rPr>
                <w:b/>
                <w:bCs/>
                <w:color w:val="000000"/>
              </w:rPr>
              <w:t>Букварный период</w:t>
            </w:r>
          </w:p>
        </w:tc>
        <w:tc>
          <w:tcPr>
            <w:tcW w:w="1980" w:type="dxa"/>
          </w:tcPr>
          <w:p w:rsidR="00EE7599" w:rsidRPr="00B6076C" w:rsidRDefault="00EE7599" w:rsidP="00B6076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B6076C">
              <w:rPr>
                <w:b/>
                <w:bCs/>
                <w:color w:val="000000"/>
              </w:rPr>
              <w:t xml:space="preserve">         72ч</w:t>
            </w:r>
          </w:p>
        </w:tc>
      </w:tr>
      <w:tr w:rsidR="00EE7599" w:rsidTr="00B6076C">
        <w:tc>
          <w:tcPr>
            <w:tcW w:w="828" w:type="dxa"/>
          </w:tcPr>
          <w:p w:rsidR="00EE7599" w:rsidRPr="00B6076C" w:rsidRDefault="00EE7599" w:rsidP="00B6076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B6076C">
              <w:rPr>
                <w:b/>
                <w:bCs/>
                <w:color w:val="000000"/>
              </w:rPr>
              <w:t>3</w:t>
            </w:r>
          </w:p>
        </w:tc>
        <w:tc>
          <w:tcPr>
            <w:tcW w:w="5760" w:type="dxa"/>
          </w:tcPr>
          <w:p w:rsidR="00EE7599" w:rsidRPr="00B6076C" w:rsidRDefault="00EE7599" w:rsidP="00B6076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B6076C">
              <w:rPr>
                <w:b/>
                <w:bCs/>
                <w:color w:val="000000"/>
              </w:rPr>
              <w:t>Послебукварный период</w:t>
            </w:r>
          </w:p>
        </w:tc>
        <w:tc>
          <w:tcPr>
            <w:tcW w:w="1980" w:type="dxa"/>
          </w:tcPr>
          <w:p w:rsidR="00EE7599" w:rsidRPr="00B6076C" w:rsidRDefault="00EE7599" w:rsidP="00B6076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B6076C">
              <w:rPr>
                <w:b/>
                <w:bCs/>
                <w:color w:val="000000"/>
              </w:rPr>
              <w:t xml:space="preserve">         22ч</w:t>
            </w:r>
          </w:p>
        </w:tc>
      </w:tr>
    </w:tbl>
    <w:p w:rsidR="00EE7599" w:rsidRDefault="00EE7599" w:rsidP="00DE3F3B">
      <w:pPr>
        <w:pStyle w:val="NormalWeb"/>
        <w:spacing w:before="0" w:beforeAutospacing="0" w:after="0" w:afterAutospacing="0"/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t xml:space="preserve"> Итого                                                                                              115ч</w:t>
      </w:r>
    </w:p>
    <w:p w:rsidR="00EE7599" w:rsidRDefault="00EE7599" w:rsidP="00DE3F3B">
      <w:pPr>
        <w:pStyle w:val="NormalWeb"/>
        <w:spacing w:before="0" w:beforeAutospacing="0" w:after="0" w:afterAutospacing="0"/>
        <w:ind w:firstLine="708"/>
      </w:pPr>
    </w:p>
    <w:p w:rsidR="00EE7599" w:rsidRDefault="00EE7599" w:rsidP="00DE3F3B">
      <w:pPr>
        <w:pStyle w:val="NormalWeb"/>
        <w:spacing w:before="0" w:beforeAutospacing="0" w:after="0" w:afterAutospacing="0"/>
        <w:ind w:firstLine="708"/>
      </w:pPr>
    </w:p>
    <w:p w:rsidR="00EE7599" w:rsidRDefault="00EE7599" w:rsidP="00DE3F3B">
      <w:pPr>
        <w:pStyle w:val="NormalWeb"/>
        <w:spacing w:before="0" w:beforeAutospacing="0" w:after="0" w:afterAutospacing="0"/>
        <w:ind w:firstLine="708"/>
      </w:pPr>
    </w:p>
    <w:p w:rsidR="00EE7599" w:rsidRPr="00F70BE5" w:rsidRDefault="00EE7599" w:rsidP="00DE3F3B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Тематическое планирование в период изучения русского языка (недели с24 по 33)</w:t>
      </w:r>
    </w:p>
    <w:tbl>
      <w:tblPr>
        <w:tblW w:w="8512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80"/>
        <w:gridCol w:w="6041"/>
        <w:gridCol w:w="1984"/>
        <w:gridCol w:w="7"/>
      </w:tblGrid>
      <w:tr w:rsidR="00EE7599" w:rsidRPr="00F70BE5" w:rsidTr="008B3E56">
        <w:trPr>
          <w:trHeight w:val="237"/>
        </w:trPr>
        <w:tc>
          <w:tcPr>
            <w:tcW w:w="480" w:type="dxa"/>
            <w:shd w:val="clear" w:color="auto" w:fill="FFFFFF"/>
          </w:tcPr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</w:pPr>
            <w:r w:rsidRPr="00F70BE5">
              <w:rPr>
                <w:color w:val="000000"/>
              </w:rPr>
              <w:t>№</w:t>
            </w:r>
          </w:p>
        </w:tc>
        <w:tc>
          <w:tcPr>
            <w:tcW w:w="6041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F70BE5">
              <w:rPr>
                <w:b/>
                <w:color w:val="000000"/>
              </w:rPr>
              <w:t>Раздел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599" w:rsidRPr="008B3E56" w:rsidRDefault="00EE7599">
            <w:pPr>
              <w:rPr>
                <w:b/>
              </w:rPr>
            </w:pPr>
            <w:r w:rsidRPr="008B3E56">
              <w:rPr>
                <w:b/>
              </w:rPr>
              <w:t>Кол. часов</w:t>
            </w:r>
          </w:p>
        </w:tc>
      </w:tr>
      <w:tr w:rsidR="00EE7599" w:rsidRPr="00F70BE5" w:rsidTr="008B3E56">
        <w:trPr>
          <w:gridAfter w:val="1"/>
          <w:wAfter w:w="7" w:type="dxa"/>
          <w:trHeight w:val="104"/>
        </w:trPr>
        <w:tc>
          <w:tcPr>
            <w:tcW w:w="480" w:type="dxa"/>
            <w:tcBorders>
              <w:top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04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ind w:firstLine="425"/>
              <w:rPr>
                <w:rFonts w:ascii="Times New Roman" w:hAnsi="Times New Roman" w:cs="Times New Roman"/>
                <w:b/>
              </w:rPr>
            </w:pPr>
            <w:r w:rsidRPr="00F70BE5">
              <w:rPr>
                <w:rFonts w:ascii="Times New Roman" w:hAnsi="Times New Roman" w:cs="Times New Roman"/>
                <w:b/>
                <w:iCs/>
              </w:rPr>
              <w:t>Наша речь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ind w:firstLine="425"/>
              <w:rPr>
                <w:rFonts w:ascii="Times New Roman" w:hAnsi="Times New Roman" w:cs="Times New Roman"/>
                <w:b/>
              </w:rPr>
            </w:pPr>
            <w:r w:rsidRPr="00F70BE5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E7599" w:rsidRPr="00F70BE5" w:rsidTr="00705AC5">
        <w:trPr>
          <w:gridAfter w:val="1"/>
          <w:wAfter w:w="7" w:type="dxa"/>
          <w:trHeight w:val="935"/>
        </w:trPr>
        <w:tc>
          <w:tcPr>
            <w:tcW w:w="480" w:type="dxa"/>
            <w:tcBorders>
              <w:bottom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60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rPr>
                <w:iCs/>
              </w:rPr>
            </w:pPr>
            <w:r w:rsidRPr="00F70BE5">
              <w:rPr>
                <w:iCs/>
              </w:rPr>
              <w:t>Язык и речь, их значение в жизни людей.</w:t>
            </w:r>
          </w:p>
          <w:p w:rsidR="00EE7599" w:rsidRPr="00F70BE5" w:rsidRDefault="00EE7599" w:rsidP="00DE3F3B">
            <w:pPr>
              <w:rPr>
                <w:iCs/>
              </w:rPr>
            </w:pPr>
            <w:r w:rsidRPr="00F70BE5">
              <w:rPr>
                <w:iCs/>
              </w:rPr>
              <w:t>Речь устная и речь письменная (общее представление)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ind w:firstLine="425"/>
              <w:rPr>
                <w:rFonts w:ascii="Times New Roman" w:hAnsi="Times New Roman" w:cs="Times New Roman"/>
                <w:b/>
              </w:rPr>
            </w:pPr>
          </w:p>
        </w:tc>
      </w:tr>
      <w:tr w:rsidR="00EE7599" w:rsidRPr="00F70BE5" w:rsidTr="008B3E56">
        <w:trPr>
          <w:gridAfter w:val="1"/>
          <w:wAfter w:w="7" w:type="dxa"/>
          <w:trHeight w:val="197"/>
        </w:trPr>
        <w:tc>
          <w:tcPr>
            <w:tcW w:w="480" w:type="dxa"/>
            <w:vMerge w:val="restart"/>
            <w:shd w:val="clear" w:color="auto" w:fill="FFFFFF"/>
          </w:tcPr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</w:pPr>
            <w:r w:rsidRPr="00F70BE5">
              <w:t>2</w:t>
            </w:r>
          </w:p>
        </w:tc>
        <w:tc>
          <w:tcPr>
            <w:tcW w:w="6041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ind w:firstLine="426"/>
              <w:rPr>
                <w:rFonts w:ascii="Times New Roman" w:hAnsi="Times New Roman" w:cs="Times New Roman"/>
                <w:b/>
              </w:rPr>
            </w:pPr>
            <w:r w:rsidRPr="00F70BE5">
              <w:rPr>
                <w:rFonts w:ascii="Times New Roman" w:hAnsi="Times New Roman" w:cs="Times New Roman"/>
                <w:b/>
                <w:iCs/>
              </w:rPr>
              <w:t>Текст, предложение, диалог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ind w:firstLine="426"/>
              <w:rPr>
                <w:rFonts w:ascii="Times New Roman" w:hAnsi="Times New Roman" w:cs="Times New Roman"/>
                <w:b/>
              </w:rPr>
            </w:pPr>
            <w:r w:rsidRPr="00F70BE5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EE7599" w:rsidRPr="00F70BE5" w:rsidTr="008B3E56">
        <w:trPr>
          <w:gridAfter w:val="1"/>
          <w:wAfter w:w="7" w:type="dxa"/>
          <w:trHeight w:val="192"/>
        </w:trPr>
        <w:tc>
          <w:tcPr>
            <w:tcW w:w="480" w:type="dxa"/>
            <w:vMerge/>
            <w:shd w:val="clear" w:color="auto" w:fill="FFFFFF"/>
          </w:tcPr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041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rPr>
                <w:iCs/>
              </w:rPr>
            </w:pPr>
            <w:r w:rsidRPr="00F70BE5">
              <w:rPr>
                <w:iCs/>
              </w:rPr>
              <w:t>Текст (общее представление).</w:t>
            </w:r>
          </w:p>
          <w:p w:rsidR="00EE7599" w:rsidRPr="00F70BE5" w:rsidRDefault="00EE7599" w:rsidP="00DE3F3B">
            <w:pPr>
              <w:rPr>
                <w:iCs/>
              </w:rPr>
            </w:pPr>
            <w:r w:rsidRPr="00F70BE5">
              <w:rPr>
                <w:iCs/>
              </w:rPr>
              <w:t>Предложение как группа слов, выражающая законченную мысль.</w:t>
            </w:r>
          </w:p>
          <w:p w:rsidR="00EE7599" w:rsidRPr="00F70BE5" w:rsidRDefault="00EE7599" w:rsidP="00DE3F3B">
            <w:pPr>
              <w:rPr>
                <w:iCs/>
              </w:rPr>
            </w:pPr>
            <w:r w:rsidRPr="00F70BE5">
              <w:rPr>
                <w:iCs/>
              </w:rPr>
              <w:t xml:space="preserve">Диалог. Знаки препинания в конце предложения.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rPr>
                <w:b/>
              </w:rPr>
            </w:pPr>
          </w:p>
        </w:tc>
      </w:tr>
      <w:tr w:rsidR="00EE7599" w:rsidRPr="00F70BE5" w:rsidTr="008B3E56">
        <w:trPr>
          <w:gridAfter w:val="1"/>
          <w:wAfter w:w="7" w:type="dxa"/>
          <w:trHeight w:val="197"/>
        </w:trPr>
        <w:tc>
          <w:tcPr>
            <w:tcW w:w="480" w:type="dxa"/>
            <w:vMerge w:val="restart"/>
            <w:shd w:val="clear" w:color="auto" w:fill="FFFFFF"/>
          </w:tcPr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</w:pPr>
            <w:r w:rsidRPr="00F70BE5">
              <w:t>3</w:t>
            </w:r>
          </w:p>
        </w:tc>
        <w:tc>
          <w:tcPr>
            <w:tcW w:w="6041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ind w:firstLine="426"/>
              <w:rPr>
                <w:rFonts w:ascii="Times New Roman" w:hAnsi="Times New Roman" w:cs="Times New Roman"/>
                <w:b/>
              </w:rPr>
            </w:pPr>
            <w:r w:rsidRPr="00F70BE5">
              <w:rPr>
                <w:rFonts w:ascii="Times New Roman" w:hAnsi="Times New Roman" w:cs="Times New Roman"/>
                <w:b/>
                <w:iCs/>
              </w:rPr>
              <w:t xml:space="preserve">Слова, слова, слова …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ind w:firstLine="426"/>
              <w:rPr>
                <w:rFonts w:ascii="Times New Roman" w:hAnsi="Times New Roman" w:cs="Times New Roman"/>
                <w:b/>
              </w:rPr>
            </w:pPr>
            <w:r w:rsidRPr="00F70BE5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EE7599" w:rsidRPr="00F70BE5" w:rsidTr="008B3E56">
        <w:trPr>
          <w:gridAfter w:val="1"/>
          <w:wAfter w:w="7" w:type="dxa"/>
          <w:trHeight w:val="192"/>
        </w:trPr>
        <w:tc>
          <w:tcPr>
            <w:tcW w:w="480" w:type="dxa"/>
            <w:vMerge/>
            <w:shd w:val="clear" w:color="auto" w:fill="FFFFFF"/>
          </w:tcPr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041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rPr>
                <w:iCs/>
              </w:rPr>
            </w:pPr>
            <w:r w:rsidRPr="00F70BE5">
              <w:rPr>
                <w:iCs/>
              </w:rPr>
              <w:t>Слово. Роль слов в речи.</w:t>
            </w:r>
          </w:p>
          <w:p w:rsidR="00EE7599" w:rsidRPr="00F70BE5" w:rsidRDefault="00EE7599" w:rsidP="00DE3F3B">
            <w:pPr>
              <w:rPr>
                <w:iCs/>
              </w:rPr>
            </w:pPr>
            <w:r w:rsidRPr="00F70BE5">
              <w:rPr>
                <w:iCs/>
              </w:rPr>
              <w:t>Слова-названия предметов, признаков предметов, действий предметов.</w:t>
            </w:r>
          </w:p>
          <w:p w:rsidR="00EE7599" w:rsidRPr="00F70BE5" w:rsidRDefault="00EE7599" w:rsidP="00DE3F3B">
            <w:pPr>
              <w:rPr>
                <w:iCs/>
              </w:rPr>
            </w:pPr>
            <w:r w:rsidRPr="00F70BE5">
              <w:rPr>
                <w:iCs/>
              </w:rPr>
              <w:t xml:space="preserve">Вежливые слова. </w:t>
            </w:r>
          </w:p>
          <w:p w:rsidR="00EE7599" w:rsidRPr="00F70BE5" w:rsidRDefault="00EE7599" w:rsidP="00DE3F3B">
            <w:pPr>
              <w:rPr>
                <w:iCs/>
              </w:rPr>
            </w:pPr>
            <w:r w:rsidRPr="00F70BE5">
              <w:rPr>
                <w:iCs/>
              </w:rPr>
              <w:t>Слова однозначные и многозначные. Слова, близкие и противоположные по значению.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ind w:firstLine="47"/>
              <w:rPr>
                <w:rFonts w:ascii="Times New Roman" w:hAnsi="Times New Roman" w:cs="Times New Roman"/>
                <w:b/>
              </w:rPr>
            </w:pPr>
          </w:p>
        </w:tc>
      </w:tr>
      <w:tr w:rsidR="00EE7599" w:rsidRPr="00F70BE5" w:rsidTr="008B3E56">
        <w:trPr>
          <w:gridAfter w:val="1"/>
          <w:wAfter w:w="7" w:type="dxa"/>
          <w:trHeight w:val="197"/>
        </w:trPr>
        <w:tc>
          <w:tcPr>
            <w:tcW w:w="480" w:type="dxa"/>
            <w:vMerge w:val="restart"/>
            <w:shd w:val="clear" w:color="auto" w:fill="FFFFFF"/>
          </w:tcPr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</w:pPr>
            <w:r w:rsidRPr="00F70BE5">
              <w:t>4</w:t>
            </w:r>
          </w:p>
        </w:tc>
        <w:tc>
          <w:tcPr>
            <w:tcW w:w="6041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ind w:firstLine="426"/>
              <w:rPr>
                <w:rFonts w:ascii="Times New Roman" w:hAnsi="Times New Roman" w:cs="Times New Roman"/>
              </w:rPr>
            </w:pPr>
            <w:r w:rsidRPr="00F70BE5">
              <w:rPr>
                <w:rFonts w:ascii="Times New Roman" w:hAnsi="Times New Roman" w:cs="Times New Roman"/>
                <w:iCs/>
              </w:rPr>
              <w:t>Слово и слог. Ударение.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ind w:firstLine="426"/>
              <w:rPr>
                <w:rFonts w:ascii="Times New Roman" w:hAnsi="Times New Roman" w:cs="Times New Roman"/>
                <w:b/>
              </w:rPr>
            </w:pPr>
            <w:r w:rsidRPr="00F70BE5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EE7599" w:rsidRPr="00F70BE5" w:rsidTr="008B3E56">
        <w:trPr>
          <w:gridAfter w:val="1"/>
          <w:wAfter w:w="7" w:type="dxa"/>
          <w:trHeight w:val="633"/>
        </w:trPr>
        <w:tc>
          <w:tcPr>
            <w:tcW w:w="480" w:type="dxa"/>
            <w:vMerge/>
            <w:shd w:val="clear" w:color="auto" w:fill="FFFFFF"/>
          </w:tcPr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041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rPr>
                <w:iCs/>
              </w:rPr>
            </w:pPr>
            <w:r>
              <w:rPr>
                <w:iCs/>
              </w:rPr>
              <w:t xml:space="preserve">Слово и слог </w:t>
            </w:r>
          </w:p>
          <w:p w:rsidR="00EE7599" w:rsidRPr="00F70BE5" w:rsidRDefault="00EE7599" w:rsidP="00DE3F3B">
            <w:pPr>
              <w:rPr>
                <w:iCs/>
              </w:rPr>
            </w:pPr>
            <w:r>
              <w:rPr>
                <w:iCs/>
              </w:rPr>
              <w:t xml:space="preserve">Перенос слов </w:t>
            </w:r>
          </w:p>
          <w:p w:rsidR="00EE7599" w:rsidRPr="00F70BE5" w:rsidRDefault="00EE7599" w:rsidP="00DE3F3B">
            <w:pPr>
              <w:rPr>
                <w:iCs/>
              </w:rPr>
            </w:pPr>
            <w:r>
              <w:rPr>
                <w:iCs/>
              </w:rPr>
              <w:t xml:space="preserve">Ударение 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rPr>
                <w:b/>
              </w:rPr>
            </w:pPr>
          </w:p>
        </w:tc>
      </w:tr>
      <w:tr w:rsidR="00EE7599" w:rsidRPr="00F70BE5" w:rsidTr="008B3E56">
        <w:trPr>
          <w:gridAfter w:val="1"/>
          <w:wAfter w:w="7" w:type="dxa"/>
          <w:trHeight w:val="197"/>
        </w:trPr>
        <w:tc>
          <w:tcPr>
            <w:tcW w:w="480" w:type="dxa"/>
            <w:vMerge w:val="restart"/>
            <w:shd w:val="clear" w:color="auto" w:fill="FFFFFF"/>
          </w:tcPr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</w:pPr>
            <w:r w:rsidRPr="00F70BE5">
              <w:t>5</w:t>
            </w:r>
          </w:p>
        </w:tc>
        <w:tc>
          <w:tcPr>
            <w:tcW w:w="6041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ind w:firstLine="426"/>
              <w:rPr>
                <w:rFonts w:ascii="Times New Roman" w:hAnsi="Times New Roman" w:cs="Times New Roman"/>
              </w:rPr>
            </w:pPr>
            <w:r w:rsidRPr="00F70BE5">
              <w:rPr>
                <w:rFonts w:ascii="Times New Roman" w:hAnsi="Times New Roman" w:cs="Times New Roman"/>
                <w:iCs/>
              </w:rPr>
              <w:t>Звуки и буквы.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ind w:firstLine="426"/>
              <w:rPr>
                <w:rFonts w:ascii="Times New Roman" w:hAnsi="Times New Roman" w:cs="Times New Roman"/>
                <w:b/>
              </w:rPr>
            </w:pPr>
            <w:r w:rsidRPr="00F70BE5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EE7599" w:rsidRPr="00F70BE5" w:rsidTr="008B3E56">
        <w:trPr>
          <w:gridAfter w:val="1"/>
          <w:wAfter w:w="7" w:type="dxa"/>
          <w:trHeight w:val="192"/>
        </w:trPr>
        <w:tc>
          <w:tcPr>
            <w:tcW w:w="480" w:type="dxa"/>
            <w:vMerge/>
            <w:shd w:val="clear" w:color="auto" w:fill="FFFFFF"/>
          </w:tcPr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041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rPr>
                <w:iCs/>
              </w:rPr>
            </w:pPr>
            <w:r>
              <w:rPr>
                <w:iCs/>
              </w:rPr>
              <w:t xml:space="preserve">Звуки и буквы </w:t>
            </w:r>
          </w:p>
          <w:p w:rsidR="00EE7599" w:rsidRPr="00F70BE5" w:rsidRDefault="00EE7599" w:rsidP="00DE3F3B">
            <w:pPr>
              <w:rPr>
                <w:iCs/>
              </w:rPr>
            </w:pPr>
            <w:r w:rsidRPr="00F70BE5">
              <w:rPr>
                <w:iCs/>
              </w:rPr>
              <w:t>Р</w:t>
            </w:r>
            <w:r>
              <w:rPr>
                <w:iCs/>
              </w:rPr>
              <w:t xml:space="preserve">усский алфавит, или Азбука </w:t>
            </w:r>
            <w:r w:rsidRPr="00F70BE5">
              <w:rPr>
                <w:iCs/>
              </w:rPr>
              <w:t xml:space="preserve"> </w:t>
            </w:r>
          </w:p>
          <w:p w:rsidR="00EE7599" w:rsidRPr="00F70BE5" w:rsidRDefault="00EE7599" w:rsidP="00DE3F3B">
            <w:pPr>
              <w:rPr>
                <w:iCs/>
              </w:rPr>
            </w:pPr>
            <w:r>
              <w:rPr>
                <w:iCs/>
              </w:rPr>
              <w:t xml:space="preserve">Гласные звуки </w:t>
            </w:r>
          </w:p>
          <w:p w:rsidR="00EE7599" w:rsidRPr="00F70BE5" w:rsidRDefault="00EE7599" w:rsidP="00DE3F3B">
            <w:pPr>
              <w:rPr>
                <w:iCs/>
              </w:rPr>
            </w:pPr>
            <w:r w:rsidRPr="00F70BE5">
              <w:rPr>
                <w:iCs/>
              </w:rPr>
              <w:t xml:space="preserve">Ударные </w:t>
            </w:r>
            <w:r>
              <w:rPr>
                <w:iCs/>
              </w:rPr>
              <w:t xml:space="preserve">и безударные гласные звуки </w:t>
            </w:r>
          </w:p>
          <w:p w:rsidR="00EE7599" w:rsidRPr="00F70BE5" w:rsidRDefault="00EE7599" w:rsidP="00DE3F3B">
            <w:pPr>
              <w:rPr>
                <w:iCs/>
              </w:rPr>
            </w:pPr>
            <w:r>
              <w:rPr>
                <w:iCs/>
              </w:rPr>
              <w:t xml:space="preserve">Согласные звуки </w:t>
            </w:r>
          </w:p>
          <w:p w:rsidR="00EE7599" w:rsidRPr="00F70BE5" w:rsidRDefault="00EE7599" w:rsidP="00DE3F3B">
            <w:pPr>
              <w:rPr>
                <w:iCs/>
              </w:rPr>
            </w:pPr>
            <w:r w:rsidRPr="00F70BE5">
              <w:rPr>
                <w:iCs/>
              </w:rPr>
              <w:t>Твёрды</w:t>
            </w:r>
            <w:r>
              <w:rPr>
                <w:iCs/>
              </w:rPr>
              <w:t xml:space="preserve">е и мягкие согласные звуки </w:t>
            </w:r>
          </w:p>
          <w:p w:rsidR="00EE7599" w:rsidRPr="00F70BE5" w:rsidRDefault="00EE7599" w:rsidP="00DE3F3B">
            <w:pPr>
              <w:rPr>
                <w:iCs/>
              </w:rPr>
            </w:pPr>
            <w:r w:rsidRPr="00F70BE5">
              <w:rPr>
                <w:iCs/>
              </w:rPr>
              <w:t>Мягкий знак как показатель</w:t>
            </w:r>
            <w:r>
              <w:rPr>
                <w:iCs/>
              </w:rPr>
              <w:t xml:space="preserve"> мягкости согласного звука </w:t>
            </w:r>
          </w:p>
          <w:p w:rsidR="00EE7599" w:rsidRPr="00F70BE5" w:rsidRDefault="00EE7599" w:rsidP="00DE3F3B">
            <w:pPr>
              <w:rPr>
                <w:iCs/>
              </w:rPr>
            </w:pPr>
            <w:r>
              <w:rPr>
                <w:iCs/>
              </w:rPr>
              <w:t xml:space="preserve">Согласные звонкие и глухие </w:t>
            </w:r>
          </w:p>
          <w:p w:rsidR="00EE7599" w:rsidRPr="00F70BE5" w:rsidRDefault="00EE7599" w:rsidP="00DE3F3B">
            <w:pPr>
              <w:rPr>
                <w:iCs/>
              </w:rPr>
            </w:pPr>
            <w:r>
              <w:rPr>
                <w:iCs/>
              </w:rPr>
              <w:t xml:space="preserve">Шипящие согласные звуки </w:t>
            </w:r>
          </w:p>
          <w:p w:rsidR="00EE7599" w:rsidRPr="00F70BE5" w:rsidRDefault="00EE7599" w:rsidP="00DE3F3B">
            <w:pPr>
              <w:rPr>
                <w:iCs/>
              </w:rPr>
            </w:pPr>
            <w:r>
              <w:rPr>
                <w:iCs/>
              </w:rPr>
              <w:t xml:space="preserve">Заглавная буква в словах </w:t>
            </w:r>
          </w:p>
          <w:p w:rsidR="00EE7599" w:rsidRPr="00F70BE5" w:rsidRDefault="00EE7599" w:rsidP="00DE3F3B">
            <w:pPr>
              <w:rPr>
                <w:iCs/>
              </w:rPr>
            </w:pPr>
            <w:r w:rsidRPr="00F70BE5">
              <w:rPr>
                <w:iCs/>
              </w:rPr>
              <w:t xml:space="preserve">Проект «Скороговорки».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rPr>
                <w:rFonts w:ascii="Times New Roman" w:hAnsi="Times New Roman" w:cs="Times New Roman"/>
                <w:b/>
              </w:rPr>
            </w:pPr>
          </w:p>
        </w:tc>
      </w:tr>
      <w:tr w:rsidR="00EE7599" w:rsidRPr="00F70BE5" w:rsidTr="008B3E56">
        <w:trPr>
          <w:gridAfter w:val="1"/>
          <w:wAfter w:w="7" w:type="dxa"/>
          <w:trHeight w:val="242"/>
        </w:trPr>
        <w:tc>
          <w:tcPr>
            <w:tcW w:w="480" w:type="dxa"/>
            <w:shd w:val="clear" w:color="auto" w:fill="FFFFFF"/>
          </w:tcPr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</w:pPr>
            <w:r w:rsidRPr="00F70BE5">
              <w:t>6</w:t>
            </w:r>
          </w:p>
        </w:tc>
        <w:tc>
          <w:tcPr>
            <w:tcW w:w="6041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rPr>
                <w:rFonts w:ascii="Times New Roman" w:hAnsi="Times New Roman" w:cs="Times New Roman"/>
              </w:rPr>
            </w:pPr>
            <w:r w:rsidRPr="00F70BE5">
              <w:rPr>
                <w:rFonts w:ascii="Times New Roman" w:hAnsi="Times New Roman" w:cs="Times New Roman"/>
              </w:rPr>
              <w:t xml:space="preserve">           Повторение                                                                                                 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E7599" w:rsidRPr="00F70BE5" w:rsidTr="008B3E56">
        <w:trPr>
          <w:gridAfter w:val="1"/>
          <w:wAfter w:w="7" w:type="dxa"/>
          <w:trHeight w:val="242"/>
        </w:trPr>
        <w:tc>
          <w:tcPr>
            <w:tcW w:w="480" w:type="dxa"/>
            <w:shd w:val="clear" w:color="auto" w:fill="FFFFFF"/>
          </w:tcPr>
          <w:p w:rsidR="00EE7599" w:rsidRPr="00F70BE5" w:rsidRDefault="00EE7599" w:rsidP="00DE3F3B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041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rPr>
                <w:rFonts w:ascii="Times New Roman" w:hAnsi="Times New Roman" w:cs="Times New Roman"/>
                <w:b/>
              </w:rPr>
            </w:pPr>
            <w:r w:rsidRPr="00F70BE5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FFFFF"/>
          </w:tcPr>
          <w:p w:rsidR="00EE7599" w:rsidRPr="00F70BE5" w:rsidRDefault="00EE7599" w:rsidP="00DE3F3B">
            <w:pPr>
              <w:pStyle w:val="a"/>
              <w:rPr>
                <w:rFonts w:ascii="Times New Roman" w:hAnsi="Times New Roman" w:cs="Times New Roman"/>
                <w:b/>
              </w:rPr>
            </w:pPr>
            <w:r w:rsidRPr="00F70BE5">
              <w:rPr>
                <w:rFonts w:ascii="Times New Roman" w:hAnsi="Times New Roman" w:cs="Times New Roman"/>
                <w:b/>
              </w:rPr>
              <w:t>50</w:t>
            </w:r>
          </w:p>
        </w:tc>
      </w:tr>
    </w:tbl>
    <w:p w:rsidR="00EE7599" w:rsidRPr="00F70BE5" w:rsidRDefault="00EE7599" w:rsidP="00DE3F3B">
      <w:pPr>
        <w:ind w:left="284" w:firstLine="283"/>
        <w:rPr>
          <w:b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DE3F3B">
      <w:pPr>
        <w:ind w:left="360"/>
        <w:rPr>
          <w:sz w:val="28"/>
          <w:szCs w:val="28"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</w:rPr>
      </w:pPr>
    </w:p>
    <w:p w:rsidR="00EE7599" w:rsidRDefault="00EE7599" w:rsidP="00F14071">
      <w:pPr>
        <w:rPr>
          <w:b/>
          <w:sz w:val="28"/>
          <w:szCs w:val="28"/>
        </w:rPr>
      </w:pPr>
    </w:p>
    <w:p w:rsidR="00EE7599" w:rsidRDefault="00EE7599" w:rsidP="00DE3F3B"/>
    <w:p w:rsidR="00EE7599" w:rsidRDefault="00EE7599" w:rsidP="00DE3F3B"/>
    <w:p w:rsidR="00EE7599" w:rsidRDefault="00EE7599" w:rsidP="00DE3F3B"/>
    <w:p w:rsidR="00EE7599" w:rsidRDefault="00EE7599" w:rsidP="00DE3F3B"/>
    <w:p w:rsidR="00EE7599" w:rsidRDefault="00EE7599" w:rsidP="00DE3F3B"/>
    <w:p w:rsidR="00EE7599" w:rsidRDefault="00EE7599" w:rsidP="00DE3F3B"/>
    <w:p w:rsidR="00EE7599" w:rsidRDefault="00EE7599" w:rsidP="00DE3F3B"/>
    <w:p w:rsidR="00EE7599" w:rsidRDefault="00EE7599" w:rsidP="00DE3F3B"/>
    <w:p w:rsidR="00EE7599" w:rsidRDefault="00EE7599" w:rsidP="00DE3F3B"/>
    <w:p w:rsidR="00EE7599" w:rsidRDefault="00EE7599" w:rsidP="00DE3F3B"/>
    <w:p w:rsidR="00EE7599" w:rsidRDefault="00EE7599" w:rsidP="00EC403F">
      <w:pPr>
        <w:pStyle w:val="ParagraphStyle"/>
        <w:keepNext/>
        <w:spacing w:before="240" w:line="264" w:lineRule="auto"/>
        <w:outlineLvl w:val="0"/>
        <w:rPr>
          <w:rFonts w:ascii="Times New Roman" w:hAnsi="Times New Roman"/>
          <w:b/>
          <w:bCs/>
          <w:caps/>
        </w:rPr>
        <w:sectPr w:rsidR="00EE7599" w:rsidSect="00203473">
          <w:pgSz w:w="11906" w:h="16838"/>
          <w:pgMar w:top="709" w:right="850" w:bottom="709" w:left="1440" w:header="708" w:footer="708" w:gutter="0"/>
          <w:cols w:space="708"/>
          <w:docGrid w:linePitch="360"/>
        </w:sectPr>
      </w:pPr>
    </w:p>
    <w:p w:rsidR="00EE7599" w:rsidRPr="00034A7E" w:rsidRDefault="00EE7599" w:rsidP="00705AC5">
      <w:pPr>
        <w:pStyle w:val="u-2-msonormal"/>
        <w:spacing w:before="0" w:beforeAutospacing="0" w:after="0" w:afterAutospacing="0"/>
        <w:ind w:firstLine="540"/>
        <w:textAlignment w:val="center"/>
        <w:rPr>
          <w:b/>
          <w:sz w:val="28"/>
          <w:szCs w:val="28"/>
        </w:rPr>
      </w:pPr>
      <w:r>
        <w:rPr>
          <w:b/>
        </w:rPr>
        <w:t xml:space="preserve">           </w:t>
      </w:r>
      <w:r w:rsidRPr="00034A7E">
        <w:rPr>
          <w:b/>
        </w:rPr>
        <w:t>Календарно-тематическое планирования уроков  обучения письму</w:t>
      </w:r>
      <w:r>
        <w:rPr>
          <w:b/>
        </w:rPr>
        <w:t xml:space="preserve"> 1 класс 2019-2020 уч. год  (5ч в неделю, 23 недели)</w:t>
      </w:r>
    </w:p>
    <w:p w:rsidR="00EE7599" w:rsidRPr="00034A7E" w:rsidRDefault="00EE7599" w:rsidP="00705AC5">
      <w:pPr>
        <w:rPr>
          <w:b/>
        </w:rPr>
      </w:pPr>
    </w:p>
    <w:tbl>
      <w:tblPr>
        <w:tblW w:w="155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54"/>
        <w:gridCol w:w="796"/>
        <w:gridCol w:w="1134"/>
        <w:gridCol w:w="2052"/>
        <w:gridCol w:w="2199"/>
        <w:gridCol w:w="1842"/>
        <w:gridCol w:w="1934"/>
        <w:gridCol w:w="2381"/>
        <w:gridCol w:w="2565"/>
      </w:tblGrid>
      <w:tr w:rsidR="00EE7599" w:rsidRPr="008C564E" w:rsidTr="00705AC5">
        <w:tc>
          <w:tcPr>
            <w:tcW w:w="622" w:type="dxa"/>
            <w:gridSpan w:val="2"/>
            <w:vMerge w:val="restart"/>
          </w:tcPr>
          <w:p w:rsidR="00EE7599" w:rsidRPr="008C564E" w:rsidRDefault="00EE7599" w:rsidP="00DD5A77">
            <w:pPr>
              <w:jc w:val="center"/>
              <w:rPr>
                <w:b/>
              </w:rPr>
            </w:pPr>
            <w:r w:rsidRPr="008C564E">
              <w:rPr>
                <w:b/>
              </w:rPr>
              <w:t>№</w:t>
            </w:r>
          </w:p>
        </w:tc>
        <w:tc>
          <w:tcPr>
            <w:tcW w:w="796" w:type="dxa"/>
            <w:vMerge w:val="restart"/>
          </w:tcPr>
          <w:p w:rsidR="00EE7599" w:rsidRPr="00CF51F4" w:rsidRDefault="00EE7599" w:rsidP="00DD5A77">
            <w:pPr>
              <w:jc w:val="center"/>
              <w:rPr>
                <w:b/>
              </w:rPr>
            </w:pPr>
            <w:r w:rsidRPr="008C564E">
              <w:rPr>
                <w:b/>
              </w:rPr>
              <w:t>Дата</w:t>
            </w:r>
            <w:r>
              <w:rPr>
                <w:b/>
              </w:rPr>
              <w:t>план</w:t>
            </w:r>
          </w:p>
        </w:tc>
        <w:tc>
          <w:tcPr>
            <w:tcW w:w="1134" w:type="dxa"/>
            <w:vMerge w:val="restart"/>
          </w:tcPr>
          <w:p w:rsidR="00EE7599" w:rsidRPr="00CF51F4" w:rsidRDefault="00EE7599" w:rsidP="00DD5A77">
            <w:pPr>
              <w:jc w:val="center"/>
              <w:rPr>
                <w:b/>
              </w:rPr>
            </w:pPr>
            <w:r>
              <w:rPr>
                <w:b/>
              </w:rPr>
              <w:t>Дата факт.</w:t>
            </w:r>
          </w:p>
        </w:tc>
        <w:tc>
          <w:tcPr>
            <w:tcW w:w="2052" w:type="dxa"/>
            <w:vMerge w:val="restart"/>
          </w:tcPr>
          <w:p w:rsidR="00EE7599" w:rsidRPr="008C564E" w:rsidRDefault="00EE7599" w:rsidP="00DD5A77">
            <w:pPr>
              <w:jc w:val="center"/>
              <w:rPr>
                <w:b/>
              </w:rPr>
            </w:pPr>
            <w:r w:rsidRPr="008C564E">
              <w:rPr>
                <w:b/>
              </w:rPr>
              <w:t>Тема</w:t>
            </w:r>
          </w:p>
        </w:tc>
        <w:tc>
          <w:tcPr>
            <w:tcW w:w="10921" w:type="dxa"/>
            <w:gridSpan w:val="5"/>
          </w:tcPr>
          <w:p w:rsidR="00EE7599" w:rsidRPr="008C564E" w:rsidRDefault="00EE7599" w:rsidP="00DD5A77">
            <w:pPr>
              <w:jc w:val="center"/>
              <w:rPr>
                <w:b/>
              </w:rPr>
            </w:pPr>
            <w:r w:rsidRPr="008C564E">
              <w:rPr>
                <w:b/>
              </w:rPr>
              <w:t>Планируемые результаты</w:t>
            </w:r>
          </w:p>
        </w:tc>
      </w:tr>
      <w:tr w:rsidR="00EE7599" w:rsidRPr="008C564E" w:rsidTr="00705AC5">
        <w:tc>
          <w:tcPr>
            <w:tcW w:w="622" w:type="dxa"/>
            <w:gridSpan w:val="2"/>
            <w:vMerge/>
          </w:tcPr>
          <w:p w:rsidR="00EE7599" w:rsidRPr="008C564E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796" w:type="dxa"/>
            <w:vMerge/>
          </w:tcPr>
          <w:p w:rsidR="00EE7599" w:rsidRPr="008C564E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EE7599" w:rsidRPr="008C564E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2052" w:type="dxa"/>
            <w:vMerge/>
          </w:tcPr>
          <w:p w:rsidR="00EE7599" w:rsidRPr="008C564E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2199" w:type="dxa"/>
            <w:vMerge w:val="restart"/>
          </w:tcPr>
          <w:p w:rsidR="00EE7599" w:rsidRPr="0057789E" w:rsidRDefault="00EE7599" w:rsidP="00DD5A77">
            <w:pPr>
              <w:jc w:val="center"/>
              <w:rPr>
                <w:b/>
              </w:rPr>
            </w:pPr>
            <w:r w:rsidRPr="008C564E">
              <w:rPr>
                <w:b/>
              </w:rPr>
              <w:t>Предметные результаты</w:t>
            </w:r>
          </w:p>
        </w:tc>
        <w:tc>
          <w:tcPr>
            <w:tcW w:w="6157" w:type="dxa"/>
            <w:gridSpan w:val="3"/>
          </w:tcPr>
          <w:p w:rsidR="00EE7599" w:rsidRPr="008C564E" w:rsidRDefault="00EE7599" w:rsidP="00DD5A77">
            <w:pPr>
              <w:jc w:val="center"/>
              <w:rPr>
                <w:b/>
              </w:rPr>
            </w:pPr>
            <w:r w:rsidRPr="008C564E">
              <w:rPr>
                <w:b/>
              </w:rPr>
              <w:t>УУД</w:t>
            </w:r>
          </w:p>
        </w:tc>
        <w:tc>
          <w:tcPr>
            <w:tcW w:w="2565" w:type="dxa"/>
            <w:vMerge w:val="restart"/>
          </w:tcPr>
          <w:p w:rsidR="00EE7599" w:rsidRDefault="00EE7599" w:rsidP="00DD5A77">
            <w:pPr>
              <w:jc w:val="center"/>
              <w:rPr>
                <w:b/>
              </w:rPr>
            </w:pPr>
            <w:r w:rsidRPr="008C564E">
              <w:rPr>
                <w:b/>
              </w:rPr>
              <w:t>Личностные результаты</w:t>
            </w:r>
          </w:p>
          <w:p w:rsidR="00EE7599" w:rsidRDefault="00EE7599" w:rsidP="00DD5A77">
            <w:pPr>
              <w:jc w:val="center"/>
              <w:rPr>
                <w:b/>
              </w:rPr>
            </w:pPr>
          </w:p>
          <w:p w:rsidR="00EE7599" w:rsidRPr="008C564E" w:rsidRDefault="00EE7599" w:rsidP="00DD5A77">
            <w:pPr>
              <w:jc w:val="center"/>
              <w:rPr>
                <w:b/>
              </w:rPr>
            </w:pPr>
          </w:p>
        </w:tc>
      </w:tr>
      <w:tr w:rsidR="00EE7599" w:rsidTr="00705AC5">
        <w:trPr>
          <w:trHeight w:val="765"/>
        </w:trPr>
        <w:tc>
          <w:tcPr>
            <w:tcW w:w="622" w:type="dxa"/>
            <w:gridSpan w:val="2"/>
            <w:vMerge/>
          </w:tcPr>
          <w:p w:rsidR="00EE7599" w:rsidRDefault="00EE7599" w:rsidP="00DD5A77"/>
        </w:tc>
        <w:tc>
          <w:tcPr>
            <w:tcW w:w="796" w:type="dxa"/>
            <w:vMerge/>
          </w:tcPr>
          <w:p w:rsidR="00EE7599" w:rsidRDefault="00EE7599" w:rsidP="00DD5A77"/>
        </w:tc>
        <w:tc>
          <w:tcPr>
            <w:tcW w:w="1134" w:type="dxa"/>
            <w:vMerge/>
          </w:tcPr>
          <w:p w:rsidR="00EE7599" w:rsidRDefault="00EE7599" w:rsidP="00DD5A77"/>
        </w:tc>
        <w:tc>
          <w:tcPr>
            <w:tcW w:w="2052" w:type="dxa"/>
            <w:vMerge/>
          </w:tcPr>
          <w:p w:rsidR="00EE7599" w:rsidRDefault="00EE7599" w:rsidP="00DD5A77"/>
        </w:tc>
        <w:tc>
          <w:tcPr>
            <w:tcW w:w="2199" w:type="dxa"/>
            <w:vMerge/>
          </w:tcPr>
          <w:p w:rsidR="00EE7599" w:rsidRDefault="00EE7599" w:rsidP="00DD5A77"/>
        </w:tc>
        <w:tc>
          <w:tcPr>
            <w:tcW w:w="1842" w:type="dxa"/>
          </w:tcPr>
          <w:p w:rsidR="00EE7599" w:rsidRPr="008C564E" w:rsidRDefault="00EE7599" w:rsidP="00DD5A77">
            <w:pPr>
              <w:rPr>
                <w:b/>
              </w:rPr>
            </w:pPr>
            <w:r>
              <w:rPr>
                <w:b/>
              </w:rPr>
              <w:t xml:space="preserve">Познаватель </w:t>
            </w:r>
            <w:r w:rsidRPr="008C564E">
              <w:rPr>
                <w:b/>
              </w:rPr>
              <w:t>ные</w:t>
            </w:r>
          </w:p>
        </w:tc>
        <w:tc>
          <w:tcPr>
            <w:tcW w:w="1934" w:type="dxa"/>
          </w:tcPr>
          <w:p w:rsidR="00EE7599" w:rsidRPr="008C564E" w:rsidRDefault="00EE7599" w:rsidP="00DD5A77">
            <w:pPr>
              <w:rPr>
                <w:b/>
              </w:rPr>
            </w:pPr>
            <w:r w:rsidRPr="008C564E">
              <w:rPr>
                <w:b/>
              </w:rPr>
              <w:t>Регулятивные</w:t>
            </w:r>
          </w:p>
        </w:tc>
        <w:tc>
          <w:tcPr>
            <w:tcW w:w="2381" w:type="dxa"/>
          </w:tcPr>
          <w:p w:rsidR="00EE7599" w:rsidRPr="008C564E" w:rsidRDefault="00EE7599" w:rsidP="00DD5A77">
            <w:pPr>
              <w:rPr>
                <w:b/>
              </w:rPr>
            </w:pPr>
            <w:r w:rsidRPr="008C564E">
              <w:rPr>
                <w:b/>
              </w:rPr>
              <w:t>Коммуникативные</w:t>
            </w:r>
          </w:p>
        </w:tc>
        <w:tc>
          <w:tcPr>
            <w:tcW w:w="2565" w:type="dxa"/>
            <w:vMerge/>
          </w:tcPr>
          <w:p w:rsidR="00EE7599" w:rsidRDefault="00EE7599" w:rsidP="00DD5A77"/>
        </w:tc>
      </w:tr>
      <w:tr w:rsidR="00EE7599" w:rsidTr="00705AC5">
        <w:trPr>
          <w:trHeight w:val="630"/>
        </w:trPr>
        <w:tc>
          <w:tcPr>
            <w:tcW w:w="15525" w:type="dxa"/>
            <w:gridSpan w:val="10"/>
            <w:tcBorders>
              <w:left w:val="nil"/>
            </w:tcBorders>
          </w:tcPr>
          <w:p w:rsidR="00EE7599" w:rsidRPr="007C64B9" w:rsidRDefault="00EE7599" w:rsidP="00DD5A77">
            <w:pPr>
              <w:rPr>
                <w:b/>
              </w:rPr>
            </w:pPr>
            <w:r w:rsidRPr="0032142B">
              <w:rPr>
                <w:b/>
              </w:rPr>
              <w:t xml:space="preserve">                            </w:t>
            </w:r>
            <w:r>
              <w:rPr>
                <w:b/>
              </w:rPr>
              <w:t xml:space="preserve">                                                                 </w:t>
            </w:r>
            <w:r w:rsidRPr="0032142B">
              <w:rPr>
                <w:b/>
              </w:rPr>
              <w:t xml:space="preserve">  Добукварный    период</w:t>
            </w:r>
            <w:r>
              <w:rPr>
                <w:b/>
              </w:rPr>
              <w:t xml:space="preserve"> (21 ч)</w:t>
            </w:r>
          </w:p>
        </w:tc>
      </w:tr>
      <w:tr w:rsidR="00EE7599" w:rsidRPr="00140DA9" w:rsidTr="00705AC5">
        <w:trPr>
          <w:trHeight w:val="2235"/>
        </w:trPr>
        <w:tc>
          <w:tcPr>
            <w:tcW w:w="568" w:type="dxa"/>
          </w:tcPr>
          <w:p w:rsidR="00EE7599" w:rsidRPr="005B0ECC" w:rsidRDefault="00EE7599" w:rsidP="00DD5A77"/>
          <w:p w:rsidR="00EE7599" w:rsidRPr="000D6D2D" w:rsidRDefault="00EE7599" w:rsidP="00DD5A77">
            <w:r>
              <w:t>1</w:t>
            </w:r>
          </w:p>
        </w:tc>
        <w:tc>
          <w:tcPr>
            <w:tcW w:w="850" w:type="dxa"/>
            <w:gridSpan w:val="2"/>
          </w:tcPr>
          <w:p w:rsidR="00EE7599" w:rsidRPr="00AA3A72" w:rsidRDefault="00EE7599" w:rsidP="00DD5A77">
            <w:r>
              <w:t>03.09</w:t>
            </w:r>
          </w:p>
          <w:p w:rsidR="00EE7599" w:rsidRPr="00AA3A72" w:rsidRDefault="00EE7599" w:rsidP="00DD5A77"/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BD7257" w:rsidRDefault="00EE7599" w:rsidP="00DD5A77">
            <w:r w:rsidRPr="00BD7257">
              <w:t>История возникновения письма.</w:t>
            </w:r>
          </w:p>
          <w:p w:rsidR="00EE7599" w:rsidRPr="000D6D2D" w:rsidRDefault="00EE7599" w:rsidP="00DD5A77">
            <w:r w:rsidRPr="00BD7257">
              <w:t xml:space="preserve"> </w:t>
            </w:r>
            <w:r>
              <w:t>Рабочая строка.</w:t>
            </w:r>
          </w:p>
          <w:p w:rsidR="00EE7599" w:rsidRPr="00BD7257" w:rsidRDefault="00EE7599" w:rsidP="00DD5A77"/>
        </w:tc>
        <w:tc>
          <w:tcPr>
            <w:tcW w:w="2199" w:type="dxa"/>
          </w:tcPr>
          <w:p w:rsidR="00EE7599" w:rsidRPr="00BD7257" w:rsidRDefault="00EE7599" w:rsidP="00DD5A77">
            <w:r w:rsidRPr="00BD7257">
              <w:t>Научиться слушать текст. Держать ручку</w:t>
            </w:r>
          </w:p>
          <w:p w:rsidR="00EE7599" w:rsidRPr="00BD7257" w:rsidRDefault="00EE7599" w:rsidP="00DD5A77">
            <w:r w:rsidRPr="00BD7257">
              <w:t xml:space="preserve"> Возможность научить</w:t>
            </w:r>
            <w:r>
              <w:t>ся</w:t>
            </w:r>
            <w:r w:rsidRPr="00BD7257">
              <w:t xml:space="preserve">  находить рабочую строку</w:t>
            </w:r>
          </w:p>
        </w:tc>
        <w:tc>
          <w:tcPr>
            <w:tcW w:w="1842" w:type="dxa"/>
          </w:tcPr>
          <w:p w:rsidR="00EE7599" w:rsidRPr="009B1E46" w:rsidRDefault="00EE7599" w:rsidP="00DD5A77">
            <w:r w:rsidRPr="009B1E46">
              <w:t>Строить речевые высказывания</w:t>
            </w:r>
          </w:p>
          <w:p w:rsidR="00EE7599" w:rsidRPr="009B1E46" w:rsidRDefault="00EE7599" w:rsidP="00DD5A77">
            <w:r w:rsidRPr="009B1E46">
              <w:t>Ориентировать</w:t>
            </w:r>
          </w:p>
          <w:p w:rsidR="00EE7599" w:rsidRPr="009B1E46" w:rsidRDefault="00EE7599" w:rsidP="00DD5A77">
            <w:r w:rsidRPr="009B1E46">
              <w:t>ся в прописи</w:t>
            </w:r>
          </w:p>
        </w:tc>
        <w:tc>
          <w:tcPr>
            <w:tcW w:w="1934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BD7257" w:rsidRDefault="00EE7599" w:rsidP="00DD5A77">
            <w:r w:rsidRPr="00BD7257">
              <w:t>Принимать и сохранять учебную задачу</w:t>
            </w:r>
          </w:p>
          <w:p w:rsidR="00EE7599" w:rsidRPr="00BD7257" w:rsidRDefault="00EE7599" w:rsidP="00DD5A77">
            <w:r w:rsidRPr="00BD7257">
              <w:t>Принимать и сохранять учебную задачу</w:t>
            </w:r>
          </w:p>
          <w:p w:rsidR="00EE7599" w:rsidRDefault="00EE7599" w:rsidP="00DD5A77"/>
          <w:p w:rsidR="00EE7599" w:rsidRDefault="00EE7599" w:rsidP="00DD5A77"/>
          <w:p w:rsidR="00EE7599" w:rsidRPr="00BD7257" w:rsidRDefault="00EE7599" w:rsidP="00DD5A77"/>
        </w:tc>
        <w:tc>
          <w:tcPr>
            <w:tcW w:w="2381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BD7257" w:rsidRDefault="00EE7599" w:rsidP="00DD5A77">
            <w:r>
              <w:t xml:space="preserve">Допускать </w:t>
            </w:r>
            <w:r w:rsidRPr="00BD7257">
              <w:t>возмож</w:t>
            </w:r>
            <w:r>
              <w:t>-</w:t>
            </w:r>
            <w:r w:rsidRPr="00BD7257">
              <w:t>ность существования различных точек зрения</w:t>
            </w:r>
          </w:p>
          <w:p w:rsidR="00EE7599" w:rsidRPr="00BD7257" w:rsidRDefault="00EE7599" w:rsidP="00DD5A77">
            <w:r w:rsidRPr="00140DA9">
              <w:t>Задавать вопросы</w:t>
            </w:r>
          </w:p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BD7257" w:rsidRDefault="00EE7599" w:rsidP="00DD5A77"/>
        </w:tc>
        <w:tc>
          <w:tcPr>
            <w:tcW w:w="2565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BD7257" w:rsidRDefault="00EE7599" w:rsidP="00DD5A77">
            <w:r w:rsidRPr="00BD7257">
              <w:t>Формирование положительного отношения к школе</w:t>
            </w:r>
          </w:p>
          <w:p w:rsidR="00EE7599" w:rsidRDefault="00EE7599" w:rsidP="00DD5A77"/>
          <w:p w:rsidR="00EE7599" w:rsidRDefault="00EE7599" w:rsidP="00DD5A77"/>
          <w:p w:rsidR="00EE7599" w:rsidRPr="005B510C" w:rsidRDefault="00EE7599" w:rsidP="00DD5A77">
            <w:r w:rsidRPr="005B510C">
              <w:t>Принятие образа</w:t>
            </w:r>
          </w:p>
          <w:p w:rsidR="00EE7599" w:rsidRPr="00BD7257" w:rsidRDefault="00EE7599" w:rsidP="00DD5A77">
            <w:r w:rsidRPr="005B510C">
              <w:t xml:space="preserve"> </w:t>
            </w:r>
            <w:r>
              <w:t>«</w:t>
            </w:r>
            <w:r w:rsidRPr="005B510C">
              <w:t>хорошего ученика»</w:t>
            </w:r>
          </w:p>
          <w:p w:rsidR="00EE7599" w:rsidRPr="00BD7257" w:rsidRDefault="00EE7599" w:rsidP="00DD5A77"/>
        </w:tc>
      </w:tr>
      <w:tr w:rsidR="00EE7599" w:rsidRPr="00140DA9" w:rsidTr="00705AC5">
        <w:trPr>
          <w:trHeight w:val="1785"/>
        </w:trPr>
        <w:tc>
          <w:tcPr>
            <w:tcW w:w="568" w:type="dxa"/>
          </w:tcPr>
          <w:p w:rsidR="00EE7599" w:rsidRPr="005B0ECC" w:rsidRDefault="00EE7599" w:rsidP="00DD5A77">
            <w:r>
              <w:t>2-3</w:t>
            </w:r>
          </w:p>
        </w:tc>
        <w:tc>
          <w:tcPr>
            <w:tcW w:w="850" w:type="dxa"/>
            <w:gridSpan w:val="2"/>
          </w:tcPr>
          <w:p w:rsidR="00EE7599" w:rsidRDefault="00EE7599" w:rsidP="00DD5A77">
            <w:r>
              <w:t>04.09-05.09</w:t>
            </w:r>
          </w:p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BD7257" w:rsidRDefault="00EE7599" w:rsidP="00DD5A77">
            <w:r w:rsidRPr="00BD7257">
              <w:t>Письмо овалов и полуовалов</w:t>
            </w:r>
          </w:p>
          <w:p w:rsidR="00EE7599" w:rsidRPr="00BD7257" w:rsidRDefault="00EE7599" w:rsidP="00DD5A77">
            <w:r>
              <w:t>Развитие речи.</w:t>
            </w:r>
          </w:p>
        </w:tc>
        <w:tc>
          <w:tcPr>
            <w:tcW w:w="2199" w:type="dxa"/>
          </w:tcPr>
          <w:p w:rsidR="00EE7599" w:rsidRPr="00BD7257" w:rsidRDefault="00EE7599" w:rsidP="00DD5A77">
            <w:r w:rsidRPr="00BD7257">
              <w:t>Научиться штриховать с помощью трафарета</w:t>
            </w:r>
          </w:p>
        </w:tc>
        <w:tc>
          <w:tcPr>
            <w:tcW w:w="1842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9B1E46" w:rsidRDefault="00EE7599" w:rsidP="00DD5A77">
            <w:r w:rsidRPr="00BD7257">
              <w:t>Составление коротких предложений по картинкам</w:t>
            </w:r>
          </w:p>
          <w:p w:rsidR="00EE7599" w:rsidRPr="009B1E46" w:rsidRDefault="00EE7599" w:rsidP="00DD5A77"/>
        </w:tc>
        <w:tc>
          <w:tcPr>
            <w:tcW w:w="1934" w:type="dxa"/>
            <w:vMerge/>
          </w:tcPr>
          <w:p w:rsidR="00EE7599" w:rsidRPr="00BD7257" w:rsidRDefault="00EE7599" w:rsidP="00DD5A77"/>
        </w:tc>
        <w:tc>
          <w:tcPr>
            <w:tcW w:w="2381" w:type="dxa"/>
            <w:vMerge/>
          </w:tcPr>
          <w:p w:rsidR="00EE7599" w:rsidRDefault="00EE7599" w:rsidP="00DD5A77"/>
        </w:tc>
        <w:tc>
          <w:tcPr>
            <w:tcW w:w="2565" w:type="dxa"/>
            <w:vMerge/>
          </w:tcPr>
          <w:p w:rsidR="00EE7599" w:rsidRDefault="00EE7599" w:rsidP="00DD5A77"/>
        </w:tc>
      </w:tr>
      <w:tr w:rsidR="00EE7599" w:rsidRPr="00140DA9" w:rsidTr="00705AC5">
        <w:trPr>
          <w:trHeight w:val="1675"/>
        </w:trPr>
        <w:tc>
          <w:tcPr>
            <w:tcW w:w="568" w:type="dxa"/>
          </w:tcPr>
          <w:p w:rsidR="00EE7599" w:rsidRDefault="00EE7599" w:rsidP="00DD5A77">
            <w:r>
              <w:t>4</w:t>
            </w:r>
          </w:p>
        </w:tc>
        <w:tc>
          <w:tcPr>
            <w:tcW w:w="850" w:type="dxa"/>
            <w:gridSpan w:val="2"/>
          </w:tcPr>
          <w:p w:rsidR="00EE7599" w:rsidRDefault="00EE7599" w:rsidP="00DD5A77">
            <w:r>
              <w:t>06.09</w:t>
            </w:r>
          </w:p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BD7257" w:rsidRDefault="00EE7599" w:rsidP="00DD5A77">
            <w:r w:rsidRPr="00BD7257">
              <w:t>Рисование бордюров</w:t>
            </w:r>
          </w:p>
          <w:p w:rsidR="00EE7599" w:rsidRPr="00BD7257" w:rsidRDefault="00EE7599" w:rsidP="00DD5A77"/>
        </w:tc>
        <w:tc>
          <w:tcPr>
            <w:tcW w:w="2199" w:type="dxa"/>
          </w:tcPr>
          <w:p w:rsidR="00EE7599" w:rsidRPr="00BD7257" w:rsidRDefault="00EE7599" w:rsidP="00DD5A77">
            <w:r w:rsidRPr="00BD7257">
              <w:t>Научиться штриховать с помощью трафарета</w:t>
            </w:r>
          </w:p>
        </w:tc>
        <w:tc>
          <w:tcPr>
            <w:tcW w:w="1842" w:type="dxa"/>
            <w:vMerge/>
          </w:tcPr>
          <w:p w:rsidR="00EE7599" w:rsidRPr="00BD7257" w:rsidRDefault="00EE7599" w:rsidP="00DD5A77"/>
        </w:tc>
        <w:tc>
          <w:tcPr>
            <w:tcW w:w="1934" w:type="dxa"/>
            <w:vMerge/>
          </w:tcPr>
          <w:p w:rsidR="00EE7599" w:rsidRPr="00BD7257" w:rsidRDefault="00EE7599" w:rsidP="00DD5A77"/>
        </w:tc>
        <w:tc>
          <w:tcPr>
            <w:tcW w:w="2381" w:type="dxa"/>
            <w:vMerge/>
          </w:tcPr>
          <w:p w:rsidR="00EE7599" w:rsidRDefault="00EE7599" w:rsidP="00DD5A77"/>
        </w:tc>
        <w:tc>
          <w:tcPr>
            <w:tcW w:w="2565" w:type="dxa"/>
            <w:vMerge/>
          </w:tcPr>
          <w:p w:rsidR="00EE7599" w:rsidRDefault="00EE7599" w:rsidP="00DD5A77"/>
        </w:tc>
      </w:tr>
      <w:tr w:rsidR="00EE7599" w:rsidRPr="00140DA9" w:rsidTr="00705AC5">
        <w:tc>
          <w:tcPr>
            <w:tcW w:w="568" w:type="dxa"/>
          </w:tcPr>
          <w:p w:rsidR="00EE7599" w:rsidRPr="005B0ECC" w:rsidRDefault="00EE7599" w:rsidP="00DD5A77">
            <w:r>
              <w:t>5</w:t>
            </w:r>
          </w:p>
        </w:tc>
        <w:tc>
          <w:tcPr>
            <w:tcW w:w="850" w:type="dxa"/>
            <w:gridSpan w:val="2"/>
          </w:tcPr>
          <w:p w:rsidR="00EE7599" w:rsidRPr="00AA3A72" w:rsidRDefault="00EE7599" w:rsidP="00DD5A77">
            <w:r>
              <w:t xml:space="preserve">07.09    </w:t>
            </w:r>
          </w:p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BD7257" w:rsidRDefault="00EE7599" w:rsidP="00DD5A77">
            <w:r w:rsidRPr="00BD7257">
              <w:t>Письмо длинных прямых наклонных</w:t>
            </w:r>
          </w:p>
          <w:p w:rsidR="00EE7599" w:rsidRPr="00BD7257" w:rsidRDefault="00EE7599" w:rsidP="00DD5A77"/>
          <w:p w:rsidR="00EE7599" w:rsidRPr="005B0ECC" w:rsidRDefault="00EE7599" w:rsidP="00DD5A77"/>
        </w:tc>
        <w:tc>
          <w:tcPr>
            <w:tcW w:w="2199" w:type="dxa"/>
          </w:tcPr>
          <w:p w:rsidR="00EE7599" w:rsidRPr="00BD7257" w:rsidRDefault="00EE7599" w:rsidP="00DD5A77">
            <w:r w:rsidRPr="00BD7257">
              <w:t>Научиться ориентироваться в тетради, писать длинные наклонные прямые</w:t>
            </w:r>
          </w:p>
        </w:tc>
        <w:tc>
          <w:tcPr>
            <w:tcW w:w="1842" w:type="dxa"/>
            <w:vMerge/>
          </w:tcPr>
          <w:p w:rsidR="00EE7599" w:rsidRPr="00140DA9" w:rsidRDefault="00EE7599" w:rsidP="00DD5A77"/>
        </w:tc>
        <w:tc>
          <w:tcPr>
            <w:tcW w:w="1934" w:type="dxa"/>
            <w:vMerge w:val="restart"/>
          </w:tcPr>
          <w:p w:rsidR="00EE7599" w:rsidRPr="004179F6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140DA9" w:rsidRDefault="00EE7599" w:rsidP="00DD5A77">
            <w:r w:rsidRPr="00BD7257">
              <w:t>Выполнять</w:t>
            </w:r>
            <w:r>
              <w:t xml:space="preserve"> и контролировать</w:t>
            </w:r>
            <w:r w:rsidRPr="00BD7257">
              <w:t xml:space="preserve"> учебные действия</w:t>
            </w:r>
            <w:r>
              <w:t>.</w:t>
            </w:r>
          </w:p>
        </w:tc>
        <w:tc>
          <w:tcPr>
            <w:tcW w:w="2381" w:type="dxa"/>
          </w:tcPr>
          <w:p w:rsidR="00EE7599" w:rsidRPr="00BD7257" w:rsidRDefault="00EE7599" w:rsidP="00DD5A77">
            <w:r w:rsidRPr="00BD7257">
              <w:t>Строить понятные для партнера высказывания</w:t>
            </w:r>
          </w:p>
        </w:tc>
        <w:tc>
          <w:tcPr>
            <w:tcW w:w="2565" w:type="dxa"/>
            <w:vMerge/>
          </w:tcPr>
          <w:p w:rsidR="00EE7599" w:rsidRPr="005B510C" w:rsidRDefault="00EE7599" w:rsidP="00DD5A77"/>
        </w:tc>
      </w:tr>
      <w:tr w:rsidR="00EE7599" w:rsidRPr="00140DA9" w:rsidTr="00705AC5">
        <w:tc>
          <w:tcPr>
            <w:tcW w:w="568" w:type="dxa"/>
          </w:tcPr>
          <w:p w:rsidR="00EE7599" w:rsidRPr="009E1674" w:rsidRDefault="00EE7599" w:rsidP="00DD5A77">
            <w:r>
              <w:t>6</w:t>
            </w:r>
          </w:p>
        </w:tc>
        <w:tc>
          <w:tcPr>
            <w:tcW w:w="850" w:type="dxa"/>
            <w:gridSpan w:val="2"/>
          </w:tcPr>
          <w:p w:rsidR="00EE7599" w:rsidRPr="009E1674" w:rsidRDefault="00EE7599" w:rsidP="00DD5A77">
            <w:r>
              <w:t>10.09</w:t>
            </w:r>
          </w:p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BD7257" w:rsidRDefault="00EE7599" w:rsidP="00DD5A77">
            <w:r w:rsidRPr="00BD7257">
              <w:t>Письмо наклонных прямых с закругление вверху</w:t>
            </w:r>
          </w:p>
          <w:p w:rsidR="00EE7599" w:rsidRPr="005B0ECC" w:rsidRDefault="00EE7599" w:rsidP="00DD5A77"/>
        </w:tc>
        <w:tc>
          <w:tcPr>
            <w:tcW w:w="2199" w:type="dxa"/>
          </w:tcPr>
          <w:p w:rsidR="00EE7599" w:rsidRPr="00BD7257" w:rsidRDefault="00EE7599" w:rsidP="00DD5A77">
            <w:r w:rsidRPr="00BD7257">
              <w:t>Научиться писать наклонную прямую с закругление вверху</w:t>
            </w:r>
          </w:p>
        </w:tc>
        <w:tc>
          <w:tcPr>
            <w:tcW w:w="1842" w:type="dxa"/>
          </w:tcPr>
          <w:p w:rsidR="00EE7599" w:rsidRPr="0027206B" w:rsidRDefault="00EE7599" w:rsidP="00DD5A77">
            <w:r>
              <w:t xml:space="preserve">Составлять </w:t>
            </w:r>
            <w:r w:rsidRPr="00BD7257">
              <w:t xml:space="preserve"> рассказ</w:t>
            </w:r>
          </w:p>
        </w:tc>
        <w:tc>
          <w:tcPr>
            <w:tcW w:w="1934" w:type="dxa"/>
            <w:vMerge/>
          </w:tcPr>
          <w:p w:rsidR="00EE7599" w:rsidRPr="00BD7257" w:rsidRDefault="00EE7599" w:rsidP="00DD5A77"/>
        </w:tc>
        <w:tc>
          <w:tcPr>
            <w:tcW w:w="2381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4179F6" w:rsidRDefault="00EE7599" w:rsidP="00DD5A77">
            <w:r w:rsidRPr="00BD7257">
              <w:t>Строить понятные высказывания</w:t>
            </w:r>
            <w:r>
              <w:t>.</w:t>
            </w:r>
          </w:p>
          <w:p w:rsidR="00EE7599" w:rsidRPr="00140DA9" w:rsidRDefault="00EE7599" w:rsidP="00DD5A77">
            <w:r w:rsidRPr="00BD7257">
              <w:t>Допускать возможности существования различных точек зрения</w:t>
            </w:r>
          </w:p>
          <w:p w:rsidR="00EE7599" w:rsidRDefault="00EE7599" w:rsidP="00DD5A77"/>
          <w:p w:rsidR="00EE7599" w:rsidRPr="004179F6" w:rsidRDefault="00EE7599" w:rsidP="00DD5A77"/>
        </w:tc>
        <w:tc>
          <w:tcPr>
            <w:tcW w:w="2565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BD7257" w:rsidRDefault="00EE7599" w:rsidP="00DD5A77">
            <w:r>
              <w:t>Ориента</w:t>
            </w:r>
            <w:r w:rsidRPr="00BD7257">
              <w:t>ция на понимание причин успеха</w:t>
            </w:r>
          </w:p>
          <w:p w:rsidR="00EE7599" w:rsidRPr="00BD7257" w:rsidRDefault="00EE7599" w:rsidP="00DD5A77">
            <w:r w:rsidRPr="005B510C">
              <w:t>.</w:t>
            </w:r>
          </w:p>
        </w:tc>
      </w:tr>
      <w:tr w:rsidR="00EE7599" w:rsidRPr="00BD7257" w:rsidTr="00705AC5">
        <w:tc>
          <w:tcPr>
            <w:tcW w:w="568" w:type="dxa"/>
          </w:tcPr>
          <w:p w:rsidR="00EE7599" w:rsidRPr="009E1674" w:rsidRDefault="00EE7599" w:rsidP="00DD5A77">
            <w:r>
              <w:t>7</w:t>
            </w:r>
          </w:p>
        </w:tc>
        <w:tc>
          <w:tcPr>
            <w:tcW w:w="850" w:type="dxa"/>
            <w:gridSpan w:val="2"/>
          </w:tcPr>
          <w:p w:rsidR="00EE7599" w:rsidRPr="009E1674" w:rsidRDefault="00EE7599" w:rsidP="00DD5A77">
            <w:r>
              <w:t>11.09</w:t>
            </w:r>
          </w:p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5B0ECC" w:rsidRDefault="00EE7599" w:rsidP="00DD5A77">
            <w:r w:rsidRPr="00BD7257">
              <w:t>Письмо овалов больших и маленьких.</w:t>
            </w:r>
          </w:p>
        </w:tc>
        <w:tc>
          <w:tcPr>
            <w:tcW w:w="2199" w:type="dxa"/>
          </w:tcPr>
          <w:p w:rsidR="00EE7599" w:rsidRPr="00BD7257" w:rsidRDefault="00EE7599" w:rsidP="00DD5A77">
            <w:r w:rsidRPr="00BD7257">
              <w:t>Научиться  писать  овалы разной величины</w:t>
            </w:r>
          </w:p>
        </w:tc>
        <w:tc>
          <w:tcPr>
            <w:tcW w:w="1842" w:type="dxa"/>
            <w:vMerge w:val="restart"/>
          </w:tcPr>
          <w:p w:rsidR="00EE7599" w:rsidRPr="00BD7257" w:rsidRDefault="00EE7599" w:rsidP="00DD5A77">
            <w:r w:rsidRPr="00BD7257">
              <w:t>Звукобуквен</w:t>
            </w:r>
            <w:r>
              <w:t xml:space="preserve"> </w:t>
            </w:r>
            <w:r w:rsidRPr="00BD7257">
              <w:t>ный анализ слов</w:t>
            </w:r>
          </w:p>
          <w:p w:rsidR="00EE7599" w:rsidRPr="00BD7257" w:rsidRDefault="00EE7599" w:rsidP="00DD5A77"/>
        </w:tc>
        <w:tc>
          <w:tcPr>
            <w:tcW w:w="1934" w:type="dxa"/>
            <w:vMerge/>
          </w:tcPr>
          <w:p w:rsidR="00EE7599" w:rsidRPr="00BD7257" w:rsidRDefault="00EE7599" w:rsidP="00DD5A77"/>
        </w:tc>
        <w:tc>
          <w:tcPr>
            <w:tcW w:w="2381" w:type="dxa"/>
            <w:vMerge/>
          </w:tcPr>
          <w:p w:rsidR="00EE7599" w:rsidRPr="00BD7257" w:rsidRDefault="00EE7599" w:rsidP="00DD5A77"/>
        </w:tc>
        <w:tc>
          <w:tcPr>
            <w:tcW w:w="2565" w:type="dxa"/>
            <w:vMerge/>
          </w:tcPr>
          <w:p w:rsidR="00EE7599" w:rsidRPr="00BD7257" w:rsidRDefault="00EE7599" w:rsidP="00DD5A77"/>
        </w:tc>
      </w:tr>
      <w:tr w:rsidR="00EE7599" w:rsidRPr="00140DA9" w:rsidTr="00705AC5">
        <w:tc>
          <w:tcPr>
            <w:tcW w:w="568" w:type="dxa"/>
          </w:tcPr>
          <w:p w:rsidR="00EE7599" w:rsidRPr="009E1674" w:rsidRDefault="00EE7599" w:rsidP="00DD5A77">
            <w:r>
              <w:t>8</w:t>
            </w:r>
          </w:p>
        </w:tc>
        <w:tc>
          <w:tcPr>
            <w:tcW w:w="850" w:type="dxa"/>
            <w:gridSpan w:val="2"/>
          </w:tcPr>
          <w:p w:rsidR="00EE7599" w:rsidRPr="009E1674" w:rsidRDefault="00EE7599" w:rsidP="00DD5A77">
            <w:r>
              <w:t>12.09</w:t>
            </w:r>
          </w:p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BD7257" w:rsidRDefault="00EE7599" w:rsidP="00DD5A77">
            <w:r w:rsidRPr="00BD7257">
              <w:t>Письмо коротких и длинных наклонных линий</w:t>
            </w:r>
          </w:p>
          <w:p w:rsidR="00EE7599" w:rsidRPr="005B0ECC" w:rsidRDefault="00EE7599" w:rsidP="00DD5A77"/>
        </w:tc>
        <w:tc>
          <w:tcPr>
            <w:tcW w:w="2199" w:type="dxa"/>
          </w:tcPr>
          <w:p w:rsidR="00EE7599" w:rsidRPr="00BD7257" w:rsidRDefault="00EE7599" w:rsidP="00DD5A77">
            <w:r w:rsidRPr="00BD7257">
              <w:t>Возможность научиться писать короткие и длинные наклонные линии</w:t>
            </w:r>
          </w:p>
          <w:p w:rsidR="00EE7599" w:rsidRDefault="00EE7599" w:rsidP="00DD5A77"/>
          <w:p w:rsidR="00EE7599" w:rsidRPr="00BD7257" w:rsidRDefault="00EE7599" w:rsidP="00DD5A77"/>
        </w:tc>
        <w:tc>
          <w:tcPr>
            <w:tcW w:w="1842" w:type="dxa"/>
            <w:vMerge/>
          </w:tcPr>
          <w:p w:rsidR="00EE7599" w:rsidRPr="00BD7257" w:rsidRDefault="00EE7599" w:rsidP="00DD5A77"/>
        </w:tc>
        <w:tc>
          <w:tcPr>
            <w:tcW w:w="1934" w:type="dxa"/>
            <w:vMerge/>
          </w:tcPr>
          <w:p w:rsidR="00EE7599" w:rsidRPr="00BD7257" w:rsidRDefault="00EE7599" w:rsidP="00DD5A77"/>
        </w:tc>
        <w:tc>
          <w:tcPr>
            <w:tcW w:w="2381" w:type="dxa"/>
            <w:vMerge/>
          </w:tcPr>
          <w:p w:rsidR="00EE7599" w:rsidRPr="00BD7257" w:rsidRDefault="00EE7599" w:rsidP="00DD5A77"/>
        </w:tc>
        <w:tc>
          <w:tcPr>
            <w:tcW w:w="2565" w:type="dxa"/>
            <w:vMerge/>
          </w:tcPr>
          <w:p w:rsidR="00EE7599" w:rsidRPr="00BD7257" w:rsidRDefault="00EE7599" w:rsidP="00DD5A77"/>
        </w:tc>
      </w:tr>
      <w:tr w:rsidR="00EE7599" w:rsidRPr="00140DA9" w:rsidTr="00705AC5">
        <w:tc>
          <w:tcPr>
            <w:tcW w:w="568" w:type="dxa"/>
          </w:tcPr>
          <w:p w:rsidR="00EE7599" w:rsidRPr="009E1674" w:rsidRDefault="00EE7599" w:rsidP="00DD5A77">
            <w:r>
              <w:t>9</w:t>
            </w:r>
          </w:p>
        </w:tc>
        <w:tc>
          <w:tcPr>
            <w:tcW w:w="850" w:type="dxa"/>
            <w:gridSpan w:val="2"/>
          </w:tcPr>
          <w:p w:rsidR="00EE7599" w:rsidRPr="009E1674" w:rsidRDefault="00EE7599" w:rsidP="00DD5A77">
            <w:r>
              <w:t>13.09</w:t>
            </w:r>
          </w:p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BD7257" w:rsidRDefault="00EE7599" w:rsidP="00DD5A77">
            <w:r w:rsidRPr="00BD7257">
              <w:t xml:space="preserve">Письмо короткой наклонной линии с </w:t>
            </w:r>
            <w:r>
              <w:t>закруглени</w:t>
            </w:r>
            <w:r w:rsidRPr="00BD7257">
              <w:t>ем внизу вправо</w:t>
            </w:r>
          </w:p>
          <w:p w:rsidR="00EE7599" w:rsidRPr="005B0ECC" w:rsidRDefault="00EE7599" w:rsidP="00DD5A77"/>
        </w:tc>
        <w:tc>
          <w:tcPr>
            <w:tcW w:w="2199" w:type="dxa"/>
          </w:tcPr>
          <w:p w:rsidR="00EE7599" w:rsidRPr="00BD7257" w:rsidRDefault="00EE7599" w:rsidP="00DD5A77">
            <w:r w:rsidRPr="00BD7257">
              <w:t>Возможность научиться  писать линии с закруглением вправо</w:t>
            </w:r>
          </w:p>
        </w:tc>
        <w:tc>
          <w:tcPr>
            <w:tcW w:w="1842" w:type="dxa"/>
          </w:tcPr>
          <w:p w:rsidR="00EE7599" w:rsidRPr="00BD7257" w:rsidRDefault="00EE7599" w:rsidP="00DD5A77">
            <w:r w:rsidRPr="00BD7257">
              <w:t>Упражнения для развития слухового восприятия</w:t>
            </w:r>
          </w:p>
        </w:tc>
        <w:tc>
          <w:tcPr>
            <w:tcW w:w="1934" w:type="dxa"/>
            <w:vMerge/>
          </w:tcPr>
          <w:p w:rsidR="00EE7599" w:rsidRPr="00BD7257" w:rsidRDefault="00EE7599" w:rsidP="00DD5A77"/>
        </w:tc>
        <w:tc>
          <w:tcPr>
            <w:tcW w:w="2381" w:type="dxa"/>
            <w:vMerge/>
          </w:tcPr>
          <w:p w:rsidR="00EE7599" w:rsidRPr="005B510C" w:rsidRDefault="00EE7599" w:rsidP="00DD5A77"/>
        </w:tc>
        <w:tc>
          <w:tcPr>
            <w:tcW w:w="2565" w:type="dxa"/>
            <w:vMerge/>
          </w:tcPr>
          <w:p w:rsidR="00EE7599" w:rsidRPr="00BD7257" w:rsidRDefault="00EE7599" w:rsidP="00DD5A77"/>
        </w:tc>
      </w:tr>
      <w:tr w:rsidR="00EE7599" w:rsidRPr="00140DA9" w:rsidTr="00705AC5">
        <w:tc>
          <w:tcPr>
            <w:tcW w:w="568" w:type="dxa"/>
          </w:tcPr>
          <w:p w:rsidR="00EE7599" w:rsidRPr="009E1674" w:rsidRDefault="00EE7599" w:rsidP="00DD5A77">
            <w:r>
              <w:t xml:space="preserve">10-11  </w:t>
            </w:r>
          </w:p>
        </w:tc>
        <w:tc>
          <w:tcPr>
            <w:tcW w:w="850" w:type="dxa"/>
            <w:gridSpan w:val="2"/>
          </w:tcPr>
          <w:p w:rsidR="00EE7599" w:rsidRPr="009E1674" w:rsidRDefault="00EE7599" w:rsidP="00DD5A77">
            <w:r>
              <w:t>14.09-17.09</w:t>
            </w:r>
          </w:p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BD7257" w:rsidRDefault="00EE7599" w:rsidP="00DD5A77">
            <w:r w:rsidRPr="00BD7257">
              <w:t>Письмо наклонных линий с петлей вверху и внизу</w:t>
            </w:r>
          </w:p>
          <w:p w:rsidR="00EE7599" w:rsidRPr="005B0ECC" w:rsidRDefault="00EE7599" w:rsidP="00DD5A77"/>
        </w:tc>
        <w:tc>
          <w:tcPr>
            <w:tcW w:w="2199" w:type="dxa"/>
          </w:tcPr>
          <w:p w:rsidR="00EE7599" w:rsidRPr="00BD7257" w:rsidRDefault="00EE7599" w:rsidP="00DD5A77">
            <w:r w:rsidRPr="00BD7257">
              <w:t>Возможность научиться писать линии с петлей</w:t>
            </w:r>
          </w:p>
        </w:tc>
        <w:tc>
          <w:tcPr>
            <w:tcW w:w="1842" w:type="dxa"/>
          </w:tcPr>
          <w:p w:rsidR="00EE7599" w:rsidRPr="00BD7257" w:rsidRDefault="00EE7599" w:rsidP="00DD5A77">
            <w:r w:rsidRPr="00BD7257">
              <w:t>Строить рассуждения в форме предложения</w:t>
            </w:r>
          </w:p>
        </w:tc>
        <w:tc>
          <w:tcPr>
            <w:tcW w:w="1934" w:type="dxa"/>
            <w:vMerge/>
          </w:tcPr>
          <w:p w:rsidR="00EE7599" w:rsidRPr="00BD7257" w:rsidRDefault="00EE7599" w:rsidP="00DD5A77"/>
        </w:tc>
        <w:tc>
          <w:tcPr>
            <w:tcW w:w="2381" w:type="dxa"/>
            <w:vMerge/>
          </w:tcPr>
          <w:p w:rsidR="00EE7599" w:rsidRPr="00BD7257" w:rsidRDefault="00EE7599" w:rsidP="00DD5A77"/>
        </w:tc>
        <w:tc>
          <w:tcPr>
            <w:tcW w:w="2565" w:type="dxa"/>
            <w:vMerge/>
          </w:tcPr>
          <w:p w:rsidR="00EE7599" w:rsidRPr="005B510C" w:rsidRDefault="00EE7599" w:rsidP="00DD5A77"/>
        </w:tc>
      </w:tr>
      <w:tr w:rsidR="00EE7599" w:rsidRPr="00140DA9" w:rsidTr="00705AC5">
        <w:tc>
          <w:tcPr>
            <w:tcW w:w="568" w:type="dxa"/>
          </w:tcPr>
          <w:p w:rsidR="00EE7599" w:rsidRPr="00AE19ED" w:rsidRDefault="00EE7599" w:rsidP="00DD5A77">
            <w:r>
              <w:t>12-13</w:t>
            </w:r>
          </w:p>
        </w:tc>
        <w:tc>
          <w:tcPr>
            <w:tcW w:w="850" w:type="dxa"/>
            <w:gridSpan w:val="2"/>
          </w:tcPr>
          <w:p w:rsidR="00EE7599" w:rsidRPr="009E1674" w:rsidRDefault="00EE7599" w:rsidP="00DD5A77">
            <w:r>
              <w:t>18.09-19.09</w:t>
            </w:r>
          </w:p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BD7257" w:rsidRDefault="00EE7599" w:rsidP="00DD5A77">
            <w:r w:rsidRPr="00BD7257">
              <w:t>Строчная  и заглавная буква  А,</w:t>
            </w:r>
            <w:r>
              <w:t xml:space="preserve"> </w:t>
            </w:r>
            <w:r w:rsidRPr="00BD7257">
              <w:rPr>
                <w:i/>
              </w:rPr>
              <w:t>а</w:t>
            </w:r>
            <w:r w:rsidRPr="00BD7257">
              <w:t xml:space="preserve">. </w:t>
            </w:r>
          </w:p>
          <w:p w:rsidR="00EE7599" w:rsidRPr="005B0ECC" w:rsidRDefault="00EE7599" w:rsidP="00DD5A77"/>
        </w:tc>
        <w:tc>
          <w:tcPr>
            <w:tcW w:w="2199" w:type="dxa"/>
          </w:tcPr>
          <w:p w:rsidR="00EE7599" w:rsidRPr="00BD7257" w:rsidRDefault="00EE7599" w:rsidP="00DD5A77">
            <w:r w:rsidRPr="00BD7257">
              <w:t>Научиться писать букву а</w:t>
            </w:r>
          </w:p>
        </w:tc>
        <w:tc>
          <w:tcPr>
            <w:tcW w:w="1842" w:type="dxa"/>
          </w:tcPr>
          <w:p w:rsidR="00EE7599" w:rsidRPr="00BD7257" w:rsidRDefault="00EE7599" w:rsidP="00DD5A77">
            <w:r w:rsidRPr="00BD7257">
              <w:t>Проводить сравнение</w:t>
            </w:r>
          </w:p>
        </w:tc>
        <w:tc>
          <w:tcPr>
            <w:tcW w:w="1934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4179F6" w:rsidRDefault="00EE7599" w:rsidP="00DD5A77">
            <w:r>
              <w:t>Планиро</w:t>
            </w:r>
            <w:r w:rsidRPr="004179F6">
              <w:t>вать свои действия</w:t>
            </w:r>
          </w:p>
          <w:p w:rsidR="00EE7599" w:rsidRPr="00140DA9" w:rsidRDefault="00EE7599" w:rsidP="00DD5A77">
            <w:r w:rsidRPr="00BD7257">
              <w:t>Адекватно воспринимать оценку учителя</w:t>
            </w:r>
          </w:p>
          <w:p w:rsidR="00EE7599" w:rsidRPr="00140DA9" w:rsidRDefault="00EE7599" w:rsidP="00DD5A77">
            <w:r w:rsidRPr="00BD7257">
              <w:t>Вносить коррективы в действия</w:t>
            </w:r>
          </w:p>
          <w:p w:rsidR="00EE7599" w:rsidRPr="004179F6" w:rsidRDefault="00EE7599" w:rsidP="00DD5A77">
            <w:r w:rsidRPr="00BD7257">
              <w:t>Исправлять ошибки</w:t>
            </w:r>
            <w:r>
              <w:t>.</w:t>
            </w:r>
          </w:p>
          <w:p w:rsidR="00EE7599" w:rsidRPr="00140DA9" w:rsidRDefault="00EE7599" w:rsidP="00DD5A77"/>
        </w:tc>
        <w:tc>
          <w:tcPr>
            <w:tcW w:w="2381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5B510C" w:rsidRDefault="00EE7599" w:rsidP="00DD5A77">
            <w:r w:rsidRPr="005B510C">
              <w:t>Контролировать свои действия</w:t>
            </w:r>
          </w:p>
          <w:p w:rsidR="00EE7599" w:rsidRPr="005B510C" w:rsidRDefault="00EE7599" w:rsidP="00DD5A77">
            <w:r w:rsidRPr="005B510C">
              <w:t xml:space="preserve">Формировать собственное мнение </w:t>
            </w:r>
          </w:p>
          <w:p w:rsidR="00EE7599" w:rsidRPr="005B510C" w:rsidRDefault="00EE7599" w:rsidP="00DD5A77">
            <w:r w:rsidRPr="00BD7257">
              <w:t>Контролировать  действия партнера</w:t>
            </w:r>
          </w:p>
          <w:p w:rsidR="00EE7599" w:rsidRPr="005B510C" w:rsidRDefault="00EE7599" w:rsidP="00DD5A77"/>
        </w:tc>
        <w:tc>
          <w:tcPr>
            <w:tcW w:w="2565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BD7257" w:rsidRDefault="00EE7599" w:rsidP="00DD5A77">
            <w:r w:rsidRPr="00BD7257">
              <w:t>Мотивация учебно познавательного процесса</w:t>
            </w:r>
          </w:p>
          <w:p w:rsidR="00EE7599" w:rsidRPr="00BD7257" w:rsidRDefault="00EE7599" w:rsidP="00DD5A77"/>
          <w:p w:rsidR="00EE7599" w:rsidRPr="00BD7257" w:rsidRDefault="00EE7599" w:rsidP="00DD5A77">
            <w:r w:rsidRPr="00BD7257">
              <w:t>Ориентация на понимание причин успеха</w:t>
            </w:r>
          </w:p>
          <w:p w:rsidR="00EE7599" w:rsidRPr="00BD7257" w:rsidRDefault="00EE7599" w:rsidP="00DD5A77"/>
        </w:tc>
      </w:tr>
      <w:tr w:rsidR="00EE7599" w:rsidRPr="00140DA9" w:rsidTr="00705AC5">
        <w:tc>
          <w:tcPr>
            <w:tcW w:w="568" w:type="dxa"/>
          </w:tcPr>
          <w:p w:rsidR="00EE7599" w:rsidRPr="00AE19ED" w:rsidRDefault="00EE7599" w:rsidP="00DD5A77">
            <w:r>
              <w:t>14-15</w:t>
            </w:r>
          </w:p>
        </w:tc>
        <w:tc>
          <w:tcPr>
            <w:tcW w:w="850" w:type="dxa"/>
            <w:gridSpan w:val="2"/>
          </w:tcPr>
          <w:p w:rsidR="00EE7599" w:rsidRPr="009E1674" w:rsidRDefault="00EE7599" w:rsidP="00DD5A77">
            <w:r>
              <w:t>20.09-21.09</w:t>
            </w:r>
          </w:p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BD7257" w:rsidRDefault="00EE7599" w:rsidP="00DD5A77">
            <w:pPr>
              <w:rPr>
                <w:i/>
              </w:rPr>
            </w:pPr>
            <w:r w:rsidRPr="00BD7257">
              <w:t xml:space="preserve">Строчная буква </w:t>
            </w:r>
            <w:r w:rsidRPr="00BD7257">
              <w:rPr>
                <w:i/>
              </w:rPr>
              <w:t>о.</w:t>
            </w:r>
            <w:r>
              <w:t xml:space="preserve"> и заглавная</w:t>
            </w:r>
            <w:r w:rsidRPr="00BD7257">
              <w:t xml:space="preserve"> буква</w:t>
            </w:r>
            <w:r>
              <w:t xml:space="preserve"> </w:t>
            </w:r>
            <w:r w:rsidRPr="00BD7257">
              <w:rPr>
                <w:i/>
              </w:rPr>
              <w:t>О</w:t>
            </w:r>
            <w:r>
              <w:rPr>
                <w:i/>
              </w:rPr>
              <w:t>.</w:t>
            </w:r>
          </w:p>
          <w:p w:rsidR="00EE7599" w:rsidRPr="00BD7257" w:rsidRDefault="00EE7599" w:rsidP="00DD5A77"/>
        </w:tc>
        <w:tc>
          <w:tcPr>
            <w:tcW w:w="2199" w:type="dxa"/>
          </w:tcPr>
          <w:p w:rsidR="00EE7599" w:rsidRPr="00BD7257" w:rsidRDefault="00EE7599" w:rsidP="00DD5A77">
            <w:r w:rsidRPr="00BD7257">
              <w:t>Научиться писать букву О ,о.</w:t>
            </w:r>
          </w:p>
        </w:tc>
        <w:tc>
          <w:tcPr>
            <w:tcW w:w="1842" w:type="dxa"/>
          </w:tcPr>
          <w:p w:rsidR="00EE7599" w:rsidRPr="00BD7257" w:rsidRDefault="00EE7599" w:rsidP="00DD5A77">
            <w:r w:rsidRPr="00BD7257">
              <w:t>Сопоставлять букву и звук</w:t>
            </w:r>
          </w:p>
        </w:tc>
        <w:tc>
          <w:tcPr>
            <w:tcW w:w="1934" w:type="dxa"/>
            <w:vMerge/>
          </w:tcPr>
          <w:p w:rsidR="00EE7599" w:rsidRPr="00BD7257" w:rsidRDefault="00EE7599" w:rsidP="00DD5A77"/>
        </w:tc>
        <w:tc>
          <w:tcPr>
            <w:tcW w:w="2381" w:type="dxa"/>
            <w:vMerge/>
          </w:tcPr>
          <w:p w:rsidR="00EE7599" w:rsidRPr="005B510C" w:rsidRDefault="00EE7599" w:rsidP="00DD5A77"/>
        </w:tc>
        <w:tc>
          <w:tcPr>
            <w:tcW w:w="2565" w:type="dxa"/>
            <w:vMerge/>
          </w:tcPr>
          <w:p w:rsidR="00EE7599" w:rsidRPr="00BD7257" w:rsidRDefault="00EE7599" w:rsidP="00DD5A77"/>
        </w:tc>
      </w:tr>
      <w:tr w:rsidR="00EE7599" w:rsidRPr="00140DA9" w:rsidTr="00705AC5">
        <w:tc>
          <w:tcPr>
            <w:tcW w:w="568" w:type="dxa"/>
          </w:tcPr>
          <w:p w:rsidR="00EE7599" w:rsidRPr="009E1674" w:rsidRDefault="00EE7599" w:rsidP="00DD5A77">
            <w:r>
              <w:t>16</w:t>
            </w:r>
          </w:p>
        </w:tc>
        <w:tc>
          <w:tcPr>
            <w:tcW w:w="850" w:type="dxa"/>
            <w:gridSpan w:val="2"/>
          </w:tcPr>
          <w:p w:rsidR="00EE7599" w:rsidRPr="009E1674" w:rsidRDefault="00EE7599" w:rsidP="00DD5A77">
            <w:r>
              <w:t>24.09</w:t>
            </w:r>
          </w:p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BD7257" w:rsidRDefault="00EE7599" w:rsidP="00DD5A77">
            <w:pPr>
              <w:rPr>
                <w:i/>
              </w:rPr>
            </w:pPr>
            <w:r w:rsidRPr="00BD7257">
              <w:t xml:space="preserve">Строчная буква </w:t>
            </w:r>
            <w:r w:rsidRPr="00BD7257">
              <w:rPr>
                <w:i/>
              </w:rPr>
              <w:t>и</w:t>
            </w:r>
          </w:p>
          <w:p w:rsidR="00EE7599" w:rsidRPr="005B0ECC" w:rsidRDefault="00EE7599" w:rsidP="00DD5A77"/>
        </w:tc>
        <w:tc>
          <w:tcPr>
            <w:tcW w:w="2199" w:type="dxa"/>
          </w:tcPr>
          <w:p w:rsidR="00EE7599" w:rsidRPr="00BD7257" w:rsidRDefault="00EE7599" w:rsidP="00DD5A77">
            <w:r w:rsidRPr="00BD7257">
              <w:t>Научиться писать букву и.</w:t>
            </w:r>
          </w:p>
        </w:tc>
        <w:tc>
          <w:tcPr>
            <w:tcW w:w="1842" w:type="dxa"/>
          </w:tcPr>
          <w:p w:rsidR="00EE7599" w:rsidRPr="00BD7257" w:rsidRDefault="00EE7599" w:rsidP="00DD5A77">
            <w:r w:rsidRPr="00BD7257">
              <w:t>Сопоставлять букву и звук.</w:t>
            </w:r>
          </w:p>
        </w:tc>
        <w:tc>
          <w:tcPr>
            <w:tcW w:w="1934" w:type="dxa"/>
            <w:vMerge/>
          </w:tcPr>
          <w:p w:rsidR="00EE7599" w:rsidRPr="00BD7257" w:rsidRDefault="00EE7599" w:rsidP="00DD5A77"/>
        </w:tc>
        <w:tc>
          <w:tcPr>
            <w:tcW w:w="2381" w:type="dxa"/>
            <w:vMerge/>
          </w:tcPr>
          <w:p w:rsidR="00EE7599" w:rsidRPr="00BD7257" w:rsidRDefault="00EE7599" w:rsidP="00DD5A77"/>
        </w:tc>
        <w:tc>
          <w:tcPr>
            <w:tcW w:w="2565" w:type="dxa"/>
            <w:vMerge/>
          </w:tcPr>
          <w:p w:rsidR="00EE7599" w:rsidRPr="00BD7257" w:rsidRDefault="00EE7599" w:rsidP="00DD5A77"/>
        </w:tc>
      </w:tr>
      <w:tr w:rsidR="00EE7599" w:rsidRPr="00140DA9" w:rsidTr="00705AC5">
        <w:tc>
          <w:tcPr>
            <w:tcW w:w="568" w:type="dxa"/>
          </w:tcPr>
          <w:p w:rsidR="00EE7599" w:rsidRPr="009E1674" w:rsidRDefault="00EE7599" w:rsidP="00DD5A77">
            <w:r>
              <w:t>17</w:t>
            </w:r>
          </w:p>
        </w:tc>
        <w:tc>
          <w:tcPr>
            <w:tcW w:w="850" w:type="dxa"/>
            <w:gridSpan w:val="2"/>
          </w:tcPr>
          <w:p w:rsidR="00EE7599" w:rsidRPr="009E1674" w:rsidRDefault="00EE7599" w:rsidP="00DD5A77">
            <w:r>
              <w:t xml:space="preserve">25.09 </w:t>
            </w:r>
          </w:p>
        </w:tc>
        <w:tc>
          <w:tcPr>
            <w:tcW w:w="1134" w:type="dxa"/>
          </w:tcPr>
          <w:p w:rsidR="00EE7599" w:rsidRPr="009B018E" w:rsidRDefault="00EE7599" w:rsidP="00DD5A77"/>
        </w:tc>
        <w:tc>
          <w:tcPr>
            <w:tcW w:w="2052" w:type="dxa"/>
          </w:tcPr>
          <w:p w:rsidR="00EE7599" w:rsidRPr="009B018E" w:rsidRDefault="00EE7599" w:rsidP="00DD5A77">
            <w:pPr>
              <w:rPr>
                <w:i/>
              </w:rPr>
            </w:pPr>
            <w:r w:rsidRPr="009B018E">
              <w:t>Заглавная буква</w:t>
            </w:r>
            <w:r>
              <w:t xml:space="preserve"> </w:t>
            </w:r>
            <w:r w:rsidRPr="009B018E">
              <w:rPr>
                <w:i/>
              </w:rPr>
              <w:t>И</w:t>
            </w:r>
            <w:r>
              <w:rPr>
                <w:i/>
              </w:rPr>
              <w:t>.</w:t>
            </w:r>
          </w:p>
          <w:p w:rsidR="00EE7599" w:rsidRPr="005B0ECC" w:rsidRDefault="00EE7599" w:rsidP="00DD5A77">
            <w:r>
              <w:t>Развитие речи.</w:t>
            </w:r>
          </w:p>
        </w:tc>
        <w:tc>
          <w:tcPr>
            <w:tcW w:w="2199" w:type="dxa"/>
          </w:tcPr>
          <w:p w:rsidR="00EE7599" w:rsidRPr="00BD7257" w:rsidRDefault="00EE7599" w:rsidP="00DD5A77">
            <w:r w:rsidRPr="00BD7257">
              <w:t>Научиться писать И</w:t>
            </w:r>
          </w:p>
        </w:tc>
        <w:tc>
          <w:tcPr>
            <w:tcW w:w="1842" w:type="dxa"/>
          </w:tcPr>
          <w:p w:rsidR="00EE7599" w:rsidRPr="009B018E" w:rsidRDefault="00EE7599" w:rsidP="00DD5A77">
            <w:r w:rsidRPr="009B018E">
              <w:t>Сопоставлять букву и звук.</w:t>
            </w:r>
            <w:r>
              <w:t xml:space="preserve"> Осознанно использовать слова-предметы, слова-признаки, слова-действия.</w:t>
            </w:r>
          </w:p>
        </w:tc>
        <w:tc>
          <w:tcPr>
            <w:tcW w:w="1934" w:type="dxa"/>
            <w:vMerge/>
          </w:tcPr>
          <w:p w:rsidR="00EE7599" w:rsidRPr="00BD7257" w:rsidRDefault="00EE7599" w:rsidP="00DD5A77"/>
        </w:tc>
        <w:tc>
          <w:tcPr>
            <w:tcW w:w="2381" w:type="dxa"/>
            <w:vMerge/>
          </w:tcPr>
          <w:p w:rsidR="00EE7599" w:rsidRPr="00BD7257" w:rsidRDefault="00EE7599" w:rsidP="00DD5A77"/>
        </w:tc>
        <w:tc>
          <w:tcPr>
            <w:tcW w:w="2565" w:type="dxa"/>
            <w:vMerge/>
          </w:tcPr>
          <w:p w:rsidR="00EE7599" w:rsidRPr="00BD7257" w:rsidRDefault="00EE7599" w:rsidP="00DD5A77"/>
        </w:tc>
      </w:tr>
      <w:tr w:rsidR="00EE7599" w:rsidRPr="00BD7257" w:rsidTr="00705AC5">
        <w:tc>
          <w:tcPr>
            <w:tcW w:w="568" w:type="dxa"/>
          </w:tcPr>
          <w:p w:rsidR="00EE7599" w:rsidRPr="007944FC" w:rsidRDefault="00EE7599" w:rsidP="00DD5A77">
            <w:r w:rsidRPr="00BD7257">
              <w:t>1</w:t>
            </w:r>
            <w:r>
              <w:t>8</w:t>
            </w:r>
          </w:p>
        </w:tc>
        <w:tc>
          <w:tcPr>
            <w:tcW w:w="850" w:type="dxa"/>
            <w:gridSpan w:val="2"/>
          </w:tcPr>
          <w:p w:rsidR="00EE7599" w:rsidRPr="009E1674" w:rsidRDefault="00EE7599" w:rsidP="00DD5A77">
            <w:r>
              <w:t>26.09</w:t>
            </w:r>
          </w:p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BD7257" w:rsidRDefault="00EE7599" w:rsidP="00DD5A77">
            <w:pPr>
              <w:rPr>
                <w:i/>
              </w:rPr>
            </w:pPr>
            <w:r w:rsidRPr="00BD7257">
              <w:t xml:space="preserve">Письмо буквы </w:t>
            </w:r>
            <w:r w:rsidRPr="00BD7257">
              <w:rPr>
                <w:i/>
              </w:rPr>
              <w:t>ы</w:t>
            </w:r>
          </w:p>
          <w:p w:rsidR="00EE7599" w:rsidRPr="005B0ECC" w:rsidRDefault="00EE7599" w:rsidP="00DD5A77"/>
        </w:tc>
        <w:tc>
          <w:tcPr>
            <w:tcW w:w="2199" w:type="dxa"/>
          </w:tcPr>
          <w:p w:rsidR="00EE7599" w:rsidRPr="00BD7257" w:rsidRDefault="00EE7599" w:rsidP="00DD5A77">
            <w:r w:rsidRPr="00BD7257">
              <w:t>Научиться писать букву ы</w:t>
            </w:r>
          </w:p>
        </w:tc>
        <w:tc>
          <w:tcPr>
            <w:tcW w:w="1842" w:type="dxa"/>
          </w:tcPr>
          <w:p w:rsidR="00EE7599" w:rsidRPr="00BD7257" w:rsidRDefault="00EE7599" w:rsidP="00DD5A77">
            <w:r w:rsidRPr="00BD7257">
              <w:t>Ориентировать ся в прописи</w:t>
            </w:r>
          </w:p>
        </w:tc>
        <w:tc>
          <w:tcPr>
            <w:tcW w:w="1934" w:type="dxa"/>
            <w:vMerge/>
          </w:tcPr>
          <w:p w:rsidR="00EE7599" w:rsidRPr="00BD7257" w:rsidRDefault="00EE7599" w:rsidP="00DD5A77"/>
        </w:tc>
        <w:tc>
          <w:tcPr>
            <w:tcW w:w="2381" w:type="dxa"/>
            <w:vMerge/>
          </w:tcPr>
          <w:p w:rsidR="00EE7599" w:rsidRPr="00BD7257" w:rsidRDefault="00EE7599" w:rsidP="00DD5A77"/>
        </w:tc>
        <w:tc>
          <w:tcPr>
            <w:tcW w:w="2565" w:type="dxa"/>
            <w:vMerge/>
          </w:tcPr>
          <w:p w:rsidR="00EE7599" w:rsidRPr="00BD7257" w:rsidRDefault="00EE7599" w:rsidP="00DD5A77"/>
        </w:tc>
      </w:tr>
      <w:tr w:rsidR="00EE7599" w:rsidRPr="00BD7257" w:rsidTr="00705AC5">
        <w:tc>
          <w:tcPr>
            <w:tcW w:w="568" w:type="dxa"/>
          </w:tcPr>
          <w:p w:rsidR="00EE7599" w:rsidRPr="007944FC" w:rsidRDefault="00EE7599" w:rsidP="00DD5A77">
            <w:r w:rsidRPr="00BD7257">
              <w:t>1</w:t>
            </w:r>
            <w:r>
              <w:t>9-20</w:t>
            </w:r>
          </w:p>
        </w:tc>
        <w:tc>
          <w:tcPr>
            <w:tcW w:w="850" w:type="dxa"/>
            <w:gridSpan w:val="2"/>
          </w:tcPr>
          <w:p w:rsidR="00EE7599" w:rsidRPr="009E1674" w:rsidRDefault="00EE7599" w:rsidP="00DD5A77">
            <w:r>
              <w:t>27.09-28.09</w:t>
            </w:r>
          </w:p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BD7257" w:rsidRDefault="00EE7599" w:rsidP="00DD5A77">
            <w:pPr>
              <w:rPr>
                <w:i/>
              </w:rPr>
            </w:pPr>
            <w:r w:rsidRPr="00BD7257">
              <w:t xml:space="preserve">Строчная  и заглавная буква </w:t>
            </w:r>
            <w:r w:rsidRPr="00BD7257">
              <w:rPr>
                <w:i/>
              </w:rPr>
              <w:t>у. У</w:t>
            </w:r>
          </w:p>
          <w:p w:rsidR="00EE7599" w:rsidRPr="005B0ECC" w:rsidRDefault="00EE7599" w:rsidP="00DD5A77"/>
        </w:tc>
        <w:tc>
          <w:tcPr>
            <w:tcW w:w="2199" w:type="dxa"/>
          </w:tcPr>
          <w:p w:rsidR="00EE7599" w:rsidRPr="00BD7257" w:rsidRDefault="00EE7599" w:rsidP="00DD5A77">
            <w:r w:rsidRPr="00BD7257">
              <w:t>Научиться писать букву у</w:t>
            </w:r>
          </w:p>
        </w:tc>
        <w:tc>
          <w:tcPr>
            <w:tcW w:w="1842" w:type="dxa"/>
          </w:tcPr>
          <w:p w:rsidR="00EE7599" w:rsidRPr="00BD7257" w:rsidRDefault="00EE7599" w:rsidP="00DD5A77">
            <w:r w:rsidRPr="00BD7257">
              <w:t>Составлять предложение.</w:t>
            </w:r>
          </w:p>
        </w:tc>
        <w:tc>
          <w:tcPr>
            <w:tcW w:w="1934" w:type="dxa"/>
            <w:vMerge/>
          </w:tcPr>
          <w:p w:rsidR="00EE7599" w:rsidRPr="00BD7257" w:rsidRDefault="00EE7599" w:rsidP="00DD5A77"/>
        </w:tc>
        <w:tc>
          <w:tcPr>
            <w:tcW w:w="2381" w:type="dxa"/>
            <w:vMerge/>
          </w:tcPr>
          <w:p w:rsidR="00EE7599" w:rsidRPr="00BD7257" w:rsidRDefault="00EE7599" w:rsidP="00DD5A77"/>
        </w:tc>
        <w:tc>
          <w:tcPr>
            <w:tcW w:w="2565" w:type="dxa"/>
            <w:vMerge/>
          </w:tcPr>
          <w:p w:rsidR="00EE7599" w:rsidRPr="00BD7257" w:rsidRDefault="00EE7599" w:rsidP="00DD5A77"/>
        </w:tc>
      </w:tr>
      <w:tr w:rsidR="00EE7599" w:rsidRPr="00140DA9" w:rsidTr="00705AC5">
        <w:tblPrEx>
          <w:tblLook w:val="0000"/>
        </w:tblPrEx>
        <w:trPr>
          <w:trHeight w:val="1160"/>
        </w:trPr>
        <w:tc>
          <w:tcPr>
            <w:tcW w:w="568" w:type="dxa"/>
          </w:tcPr>
          <w:p w:rsidR="00EE7599" w:rsidRPr="007944FC" w:rsidRDefault="00EE7599" w:rsidP="00DD5A77">
            <w:r>
              <w:t>21</w:t>
            </w:r>
          </w:p>
          <w:p w:rsidR="00EE7599" w:rsidRPr="00BD7257" w:rsidRDefault="00EE7599" w:rsidP="00DD5A77">
            <w:pPr>
              <w:ind w:left="108"/>
            </w:pPr>
          </w:p>
          <w:p w:rsidR="00EE7599" w:rsidRPr="00BD7257" w:rsidRDefault="00EE7599" w:rsidP="00DD5A77">
            <w:pPr>
              <w:ind w:left="108"/>
            </w:pPr>
          </w:p>
        </w:tc>
        <w:tc>
          <w:tcPr>
            <w:tcW w:w="850" w:type="dxa"/>
            <w:gridSpan w:val="2"/>
          </w:tcPr>
          <w:p w:rsidR="00EE7599" w:rsidRPr="009E1674" w:rsidRDefault="00EE7599" w:rsidP="00DD5A77">
            <w:pPr>
              <w:spacing w:after="200" w:line="276" w:lineRule="auto"/>
            </w:pPr>
            <w:r>
              <w:t>01.10</w:t>
            </w:r>
          </w:p>
        </w:tc>
        <w:tc>
          <w:tcPr>
            <w:tcW w:w="1134" w:type="dxa"/>
          </w:tcPr>
          <w:p w:rsidR="00EE7599" w:rsidRPr="00BD7257" w:rsidRDefault="00EE7599" w:rsidP="00DD5A77"/>
        </w:tc>
        <w:tc>
          <w:tcPr>
            <w:tcW w:w="2052" w:type="dxa"/>
          </w:tcPr>
          <w:p w:rsidR="00EE7599" w:rsidRPr="007944FC" w:rsidRDefault="00EE7599" w:rsidP="00DD5A77">
            <w:r w:rsidRPr="00BD7257">
              <w:t>Повторение и обобщен</w:t>
            </w:r>
            <w:r>
              <w:t>ие изученных звуков и обозначаю</w:t>
            </w:r>
            <w:r w:rsidRPr="00BD7257">
              <w:t xml:space="preserve">щих их букв. </w:t>
            </w:r>
            <w:r w:rsidRPr="007944FC">
              <w:t>Функция этих букв в слого</w:t>
            </w:r>
            <w:r w:rsidRPr="00BD7257">
              <w:t xml:space="preserve">слиянии. </w:t>
            </w:r>
          </w:p>
        </w:tc>
        <w:tc>
          <w:tcPr>
            <w:tcW w:w="2199" w:type="dxa"/>
          </w:tcPr>
          <w:p w:rsidR="00EE7599" w:rsidRPr="00BD7257" w:rsidRDefault="00EE7599" w:rsidP="00DD5A77">
            <w:pPr>
              <w:spacing w:after="200" w:line="276" w:lineRule="auto"/>
            </w:pPr>
            <w:r w:rsidRPr="00BD7257">
              <w:t>Учиться  соотносить звуки и буквы</w:t>
            </w:r>
          </w:p>
          <w:p w:rsidR="00EE7599" w:rsidRPr="00BD7257" w:rsidRDefault="00EE7599" w:rsidP="00DD5A77"/>
        </w:tc>
        <w:tc>
          <w:tcPr>
            <w:tcW w:w="1842" w:type="dxa"/>
          </w:tcPr>
          <w:p w:rsidR="00EE7599" w:rsidRPr="00BD7257" w:rsidRDefault="00EE7599" w:rsidP="00DD5A77">
            <w:pPr>
              <w:spacing w:after="200" w:line="276" w:lineRule="auto"/>
            </w:pPr>
            <w:r w:rsidRPr="00BD7257">
              <w:t>Составлять слова с заданной позицией изученных звуков</w:t>
            </w:r>
          </w:p>
        </w:tc>
        <w:tc>
          <w:tcPr>
            <w:tcW w:w="1934" w:type="dxa"/>
          </w:tcPr>
          <w:p w:rsidR="00EE7599" w:rsidRPr="00BD7257" w:rsidRDefault="00EE7599" w:rsidP="00DD5A77">
            <w:pPr>
              <w:spacing w:after="200" w:line="276" w:lineRule="auto"/>
            </w:pPr>
            <w:r w:rsidRPr="00BD7257">
              <w:t>Планировать свои действия</w:t>
            </w:r>
          </w:p>
          <w:p w:rsidR="00EE7599" w:rsidRPr="00BD7257" w:rsidRDefault="00EE7599" w:rsidP="00DD5A77"/>
        </w:tc>
        <w:tc>
          <w:tcPr>
            <w:tcW w:w="2381" w:type="dxa"/>
          </w:tcPr>
          <w:p w:rsidR="00EE7599" w:rsidRPr="00BD7257" w:rsidRDefault="00EE7599" w:rsidP="00DD5A77">
            <w:pPr>
              <w:spacing w:after="200" w:line="276" w:lineRule="auto"/>
            </w:pPr>
          </w:p>
          <w:p w:rsidR="00EE7599" w:rsidRPr="00BD7257" w:rsidRDefault="00EE7599" w:rsidP="00DD5A77">
            <w:r w:rsidRPr="00BD7257">
              <w:t>Контролировать свои действия</w:t>
            </w:r>
          </w:p>
        </w:tc>
        <w:tc>
          <w:tcPr>
            <w:tcW w:w="2565" w:type="dxa"/>
          </w:tcPr>
          <w:p w:rsidR="00EE7599" w:rsidRPr="005B510C" w:rsidRDefault="00EE7599" w:rsidP="00DD5A77">
            <w:pPr>
              <w:spacing w:after="200" w:line="276" w:lineRule="auto"/>
            </w:pPr>
            <w:r w:rsidRPr="005B510C">
              <w:t>Мотивация учебно- познавательного прцесса</w:t>
            </w:r>
          </w:p>
          <w:p w:rsidR="00EE7599" w:rsidRPr="005B510C" w:rsidRDefault="00EE7599" w:rsidP="00DD5A77"/>
        </w:tc>
      </w:tr>
    </w:tbl>
    <w:p w:rsidR="00EE7599" w:rsidRDefault="00EE7599" w:rsidP="00705AC5">
      <w:pPr>
        <w:jc w:val="center"/>
        <w:rPr>
          <w:b/>
        </w:rPr>
      </w:pPr>
    </w:p>
    <w:p w:rsidR="00EE7599" w:rsidRDefault="00EE7599" w:rsidP="00705AC5">
      <w:pPr>
        <w:jc w:val="center"/>
        <w:rPr>
          <w:b/>
        </w:rPr>
      </w:pPr>
    </w:p>
    <w:p w:rsidR="00EE7599" w:rsidRDefault="00EE7599" w:rsidP="00705AC5">
      <w:pPr>
        <w:jc w:val="center"/>
        <w:rPr>
          <w:b/>
        </w:rPr>
      </w:pPr>
    </w:p>
    <w:p w:rsidR="00EE7599" w:rsidRDefault="00EE7599" w:rsidP="00705AC5">
      <w:pPr>
        <w:jc w:val="center"/>
        <w:rPr>
          <w:b/>
        </w:rPr>
      </w:pPr>
    </w:p>
    <w:p w:rsidR="00EE7599" w:rsidRDefault="00EE7599" w:rsidP="00705AC5">
      <w:pPr>
        <w:jc w:val="center"/>
        <w:rPr>
          <w:b/>
        </w:rPr>
      </w:pPr>
    </w:p>
    <w:p w:rsidR="00EE7599" w:rsidRDefault="00EE7599" w:rsidP="00705AC5">
      <w:pPr>
        <w:jc w:val="center"/>
        <w:rPr>
          <w:b/>
        </w:rPr>
      </w:pPr>
    </w:p>
    <w:p w:rsidR="00EE7599" w:rsidRPr="0003018E" w:rsidRDefault="00EE7599" w:rsidP="00705AC5">
      <w:pPr>
        <w:jc w:val="center"/>
        <w:rPr>
          <w:b/>
        </w:rPr>
      </w:pPr>
    </w:p>
    <w:p w:rsidR="00EE7599" w:rsidRPr="00BD7257" w:rsidRDefault="00EE7599" w:rsidP="00705AC5">
      <w:pPr>
        <w:jc w:val="center"/>
        <w:rPr>
          <w:b/>
        </w:rPr>
      </w:pPr>
      <w:r>
        <w:rPr>
          <w:b/>
        </w:rPr>
        <w:t>Букварный период  (72ч)</w:t>
      </w:r>
      <w:r w:rsidRPr="00BD7257">
        <w:rPr>
          <w:b/>
        </w:rPr>
        <w:t xml:space="preserve"> </w:t>
      </w:r>
    </w:p>
    <w:p w:rsidR="00EE7599" w:rsidRPr="00BD7257" w:rsidRDefault="00EE7599" w:rsidP="00705AC5"/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4"/>
        <w:gridCol w:w="1134"/>
        <w:gridCol w:w="1179"/>
        <w:gridCol w:w="1797"/>
        <w:gridCol w:w="1954"/>
        <w:gridCol w:w="1750"/>
        <w:gridCol w:w="1560"/>
        <w:gridCol w:w="2219"/>
        <w:gridCol w:w="2421"/>
      </w:tblGrid>
      <w:tr w:rsidR="00EE7599" w:rsidRPr="00BD7257" w:rsidTr="00DD5A77">
        <w:tc>
          <w:tcPr>
            <w:tcW w:w="674" w:type="dxa"/>
            <w:vMerge w:val="restart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№</w:t>
            </w:r>
          </w:p>
        </w:tc>
        <w:tc>
          <w:tcPr>
            <w:tcW w:w="2313" w:type="dxa"/>
            <w:gridSpan w:val="2"/>
            <w:vMerge w:val="restart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Дата</w:t>
            </w:r>
          </w:p>
        </w:tc>
        <w:tc>
          <w:tcPr>
            <w:tcW w:w="1797" w:type="dxa"/>
            <w:vMerge w:val="restart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Тема</w:t>
            </w:r>
          </w:p>
        </w:tc>
        <w:tc>
          <w:tcPr>
            <w:tcW w:w="9904" w:type="dxa"/>
            <w:gridSpan w:val="5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Планируемые результаты</w:t>
            </w:r>
          </w:p>
        </w:tc>
      </w:tr>
      <w:tr w:rsidR="00EE7599" w:rsidRPr="00BD7257" w:rsidTr="00DD5A77">
        <w:tc>
          <w:tcPr>
            <w:tcW w:w="674" w:type="dxa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2313" w:type="dxa"/>
            <w:gridSpan w:val="2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797" w:type="dxa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954" w:type="dxa"/>
            <w:vMerge w:val="restart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Предметные результаты</w:t>
            </w:r>
          </w:p>
        </w:tc>
        <w:tc>
          <w:tcPr>
            <w:tcW w:w="5529" w:type="dxa"/>
            <w:gridSpan w:val="3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УУД</w:t>
            </w:r>
          </w:p>
        </w:tc>
        <w:tc>
          <w:tcPr>
            <w:tcW w:w="2421" w:type="dxa"/>
            <w:vMerge w:val="restart"/>
          </w:tcPr>
          <w:p w:rsidR="00EE7599" w:rsidRPr="00BD7257" w:rsidRDefault="00EE7599" w:rsidP="00DD5A77">
            <w:pPr>
              <w:rPr>
                <w:b/>
              </w:rPr>
            </w:pPr>
            <w:r>
              <w:rPr>
                <w:b/>
              </w:rPr>
              <w:t>Личност</w:t>
            </w:r>
            <w:r w:rsidRPr="00BD7257">
              <w:rPr>
                <w:b/>
              </w:rPr>
              <w:t>ные результаты</w:t>
            </w:r>
          </w:p>
        </w:tc>
      </w:tr>
      <w:tr w:rsidR="00EE7599" w:rsidRPr="00BD7257" w:rsidTr="00DD5A77">
        <w:tc>
          <w:tcPr>
            <w:tcW w:w="674" w:type="dxa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EE7599" w:rsidRPr="0057789E" w:rsidRDefault="00EE7599" w:rsidP="00DD5A77">
            <w:pPr>
              <w:jc w:val="center"/>
              <w:rPr>
                <w:b/>
              </w:rPr>
            </w:pPr>
            <w:r>
              <w:rPr>
                <w:b/>
              </w:rPr>
              <w:t>По плану</w:t>
            </w:r>
          </w:p>
        </w:tc>
        <w:tc>
          <w:tcPr>
            <w:tcW w:w="1179" w:type="dxa"/>
          </w:tcPr>
          <w:p w:rsidR="00EE7599" w:rsidRPr="0057789E" w:rsidRDefault="00EE7599" w:rsidP="00DD5A77">
            <w:pPr>
              <w:jc w:val="center"/>
              <w:rPr>
                <w:b/>
              </w:rPr>
            </w:pPr>
            <w:r>
              <w:rPr>
                <w:b/>
              </w:rPr>
              <w:t>Факт.</w:t>
            </w:r>
          </w:p>
        </w:tc>
        <w:tc>
          <w:tcPr>
            <w:tcW w:w="1797" w:type="dxa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954" w:type="dxa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Познавательные</w:t>
            </w:r>
          </w:p>
        </w:tc>
        <w:tc>
          <w:tcPr>
            <w:tcW w:w="1560" w:type="dxa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Регулятив</w:t>
            </w:r>
          </w:p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ные</w:t>
            </w:r>
          </w:p>
        </w:tc>
        <w:tc>
          <w:tcPr>
            <w:tcW w:w="2219" w:type="dxa"/>
          </w:tcPr>
          <w:p w:rsidR="00EE7599" w:rsidRPr="0057789E" w:rsidRDefault="00EE7599" w:rsidP="00DD5A77">
            <w:pPr>
              <w:rPr>
                <w:b/>
              </w:rPr>
            </w:pPr>
            <w:r w:rsidRPr="00BD7257">
              <w:rPr>
                <w:b/>
              </w:rPr>
              <w:t>Коммуникатив</w:t>
            </w:r>
            <w:r>
              <w:rPr>
                <w:b/>
              </w:rPr>
              <w:t>.</w:t>
            </w: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57789E" w:rsidTr="00DD5A77">
        <w:tc>
          <w:tcPr>
            <w:tcW w:w="674" w:type="dxa"/>
          </w:tcPr>
          <w:p w:rsidR="00EE7599" w:rsidRPr="00816700" w:rsidRDefault="00EE7599" w:rsidP="00DD5A77">
            <w:r>
              <w:t>22-23</w:t>
            </w:r>
          </w:p>
        </w:tc>
        <w:tc>
          <w:tcPr>
            <w:tcW w:w="1134" w:type="dxa"/>
          </w:tcPr>
          <w:p w:rsidR="00EE7599" w:rsidRPr="009E1674" w:rsidRDefault="00EE7599" w:rsidP="00DD5A77">
            <w:pPr>
              <w:jc w:val="center"/>
            </w:pPr>
            <w:r>
              <w:t>02.10-03.10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 и заглавная буква </w:t>
            </w:r>
            <w:r w:rsidRPr="00BD7257">
              <w:rPr>
                <w:i/>
              </w:rPr>
              <w:t>н. Н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>
              <w:t>Возможност</w:t>
            </w:r>
            <w:r w:rsidRPr="00BD7257">
              <w:t>ь научиться писать строчную  и заглавную букву н. Н</w:t>
            </w:r>
          </w:p>
        </w:tc>
        <w:tc>
          <w:tcPr>
            <w:tcW w:w="1750" w:type="dxa"/>
          </w:tcPr>
          <w:p w:rsidR="00EE7599" w:rsidRPr="0077658D" w:rsidRDefault="00EE7599" w:rsidP="00DD5A77">
            <w:pPr>
              <w:jc w:val="center"/>
            </w:pPr>
            <w:r w:rsidRPr="0077658D">
              <w:t>Проводить сравнение букв</w:t>
            </w:r>
          </w:p>
        </w:tc>
        <w:tc>
          <w:tcPr>
            <w:tcW w:w="1560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AA773D" w:rsidRDefault="00EE7599" w:rsidP="00DD5A77">
            <w:pPr>
              <w:jc w:val="center"/>
            </w:pPr>
            <w:r w:rsidRPr="00AA773D">
              <w:t xml:space="preserve">Принимать учебную задачу </w:t>
            </w:r>
          </w:p>
          <w:p w:rsidR="00EE7599" w:rsidRPr="00AA773D" w:rsidRDefault="00EE7599" w:rsidP="00DD5A77">
            <w:pPr>
              <w:jc w:val="center"/>
            </w:pPr>
            <w:r w:rsidRPr="00AA773D">
              <w:t>Сохранять учебную задачу</w:t>
            </w:r>
          </w:p>
          <w:p w:rsidR="00EE7599" w:rsidRPr="00AA773D" w:rsidRDefault="00EE7599" w:rsidP="00DD5A77">
            <w:pPr>
              <w:jc w:val="center"/>
            </w:pPr>
            <w:r>
              <w:t>Планировать свои действия</w:t>
            </w:r>
          </w:p>
          <w:p w:rsidR="00EE7599" w:rsidRPr="00AA773D" w:rsidRDefault="00EE7599" w:rsidP="00DD5A77">
            <w:pPr>
              <w:jc w:val="center"/>
            </w:pPr>
          </w:p>
        </w:tc>
        <w:tc>
          <w:tcPr>
            <w:tcW w:w="2219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57789E" w:rsidRDefault="00EE7599" w:rsidP="00DD5A77">
            <w:pPr>
              <w:jc w:val="center"/>
            </w:pPr>
            <w:r w:rsidRPr="0057789E">
              <w:t>Формулировать собственное мнение</w:t>
            </w:r>
          </w:p>
          <w:p w:rsidR="00EE7599" w:rsidRPr="0057789E" w:rsidRDefault="00EE7599" w:rsidP="00DD5A77">
            <w:pPr>
              <w:jc w:val="center"/>
            </w:pPr>
            <w:r w:rsidRPr="0057789E">
              <w:t>Контролировать свои действия</w:t>
            </w:r>
          </w:p>
          <w:p w:rsidR="00EE7599" w:rsidRPr="0057789E" w:rsidRDefault="00EE7599" w:rsidP="00DD5A77">
            <w:pPr>
              <w:jc w:val="center"/>
            </w:pPr>
          </w:p>
        </w:tc>
        <w:tc>
          <w:tcPr>
            <w:tcW w:w="2421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57789E" w:rsidRDefault="00EE7599" w:rsidP="00DD5A77">
            <w:r w:rsidRPr="0057789E">
              <w:t>Мотивация учебной деятельности</w:t>
            </w:r>
          </w:p>
          <w:p w:rsidR="00EE7599" w:rsidRDefault="00EE7599" w:rsidP="00DD5A77">
            <w:r w:rsidRPr="00BD7257">
              <w:t>Формирование положительного отношения к школе</w:t>
            </w:r>
          </w:p>
          <w:p w:rsidR="00EE7599" w:rsidRPr="0057789E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816700" w:rsidRDefault="00EE7599" w:rsidP="00DD5A77">
            <w:pPr>
              <w:jc w:val="center"/>
            </w:pPr>
            <w:r>
              <w:t>24-25</w:t>
            </w:r>
          </w:p>
        </w:tc>
        <w:tc>
          <w:tcPr>
            <w:tcW w:w="1134" w:type="dxa"/>
          </w:tcPr>
          <w:p w:rsidR="00EE7599" w:rsidRPr="009E1674" w:rsidRDefault="00EE7599" w:rsidP="00DD5A77">
            <w:pPr>
              <w:jc w:val="center"/>
            </w:pPr>
            <w:r>
              <w:t>04.10-05.10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</w:pPr>
            <w:r w:rsidRPr="00BD7257">
              <w:t xml:space="preserve">Строчная и заглавная буква </w:t>
            </w:r>
            <w:r>
              <w:rPr>
                <w:i/>
              </w:rPr>
              <w:t>с,С</w:t>
            </w: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Возможность научиться писать букву С, С</w:t>
            </w:r>
          </w:p>
        </w:tc>
        <w:tc>
          <w:tcPr>
            <w:tcW w:w="1750" w:type="dxa"/>
          </w:tcPr>
          <w:p w:rsidR="00EE7599" w:rsidRPr="009E1674" w:rsidRDefault="00EE7599" w:rsidP="00DD5A77">
            <w:pPr>
              <w:jc w:val="center"/>
            </w:pPr>
            <w:r w:rsidRPr="009E1674">
              <w:t>Слоговой и звукобуквен</w:t>
            </w:r>
            <w:r>
              <w:t xml:space="preserve"> </w:t>
            </w:r>
            <w:r w:rsidRPr="009E1674">
              <w:t>ный анализ</w:t>
            </w:r>
          </w:p>
        </w:tc>
        <w:tc>
          <w:tcPr>
            <w:tcW w:w="1560" w:type="dxa"/>
            <w:vMerge/>
          </w:tcPr>
          <w:p w:rsidR="00EE7599" w:rsidRPr="00AE19ED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AE19ED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Default="00EE7599" w:rsidP="00DD5A77">
            <w:pPr>
              <w:jc w:val="center"/>
            </w:pPr>
            <w:r>
              <w:t>26</w:t>
            </w:r>
          </w:p>
        </w:tc>
        <w:tc>
          <w:tcPr>
            <w:tcW w:w="1134" w:type="dxa"/>
          </w:tcPr>
          <w:p w:rsidR="00EE7599" w:rsidRDefault="00EE7599" w:rsidP="00DD5A77">
            <w:pPr>
              <w:jc w:val="center"/>
            </w:pPr>
            <w:r>
              <w:t>08.10</w:t>
            </w:r>
          </w:p>
        </w:tc>
        <w:tc>
          <w:tcPr>
            <w:tcW w:w="1179" w:type="dxa"/>
          </w:tcPr>
          <w:p w:rsidR="00EE7599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</w:pPr>
            <w:r>
              <w:t>Повторение и закрепление написания изученных букв. Развитие речи.</w:t>
            </w: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>
              <w:t>Возможность  осознанно ориентироваться в написании букв</w:t>
            </w:r>
          </w:p>
        </w:tc>
        <w:tc>
          <w:tcPr>
            <w:tcW w:w="1750" w:type="dxa"/>
          </w:tcPr>
          <w:p w:rsidR="00EE7599" w:rsidRPr="00372611" w:rsidRDefault="00EE7599" w:rsidP="00DD5A77">
            <w:pPr>
              <w:jc w:val="center"/>
            </w:pPr>
            <w:r>
              <w:t>Составление слогов, слов.  Описывать предмет по его признакам.</w:t>
            </w:r>
          </w:p>
        </w:tc>
        <w:tc>
          <w:tcPr>
            <w:tcW w:w="1560" w:type="dxa"/>
            <w:vMerge/>
          </w:tcPr>
          <w:p w:rsidR="00EE7599" w:rsidRPr="00372611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372611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BF65D0" w:rsidRDefault="00EE7599" w:rsidP="00DD5A77">
            <w:pPr>
              <w:jc w:val="center"/>
            </w:pPr>
            <w:r>
              <w:t>27-28</w:t>
            </w:r>
          </w:p>
        </w:tc>
        <w:tc>
          <w:tcPr>
            <w:tcW w:w="1134" w:type="dxa"/>
          </w:tcPr>
          <w:p w:rsidR="00EE7599" w:rsidRPr="009E1674" w:rsidRDefault="00EE7599" w:rsidP="00DD5A77">
            <w:pPr>
              <w:jc w:val="center"/>
            </w:pPr>
            <w:r>
              <w:t>09.10-10.10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 и заглавная буква </w:t>
            </w:r>
            <w:r w:rsidRPr="00BD7257">
              <w:rPr>
                <w:i/>
              </w:rPr>
              <w:t>к</w:t>
            </w:r>
            <w:r>
              <w:rPr>
                <w:i/>
              </w:rPr>
              <w:t>,К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Возможность научиться писать строчную и заглавную букву к, К</w:t>
            </w:r>
          </w:p>
        </w:tc>
        <w:tc>
          <w:tcPr>
            <w:tcW w:w="1750" w:type="dxa"/>
          </w:tcPr>
          <w:p w:rsidR="00EE7599" w:rsidRPr="00AA773D" w:rsidRDefault="00EE7599" w:rsidP="00DD5A77">
            <w:pPr>
              <w:jc w:val="center"/>
            </w:pPr>
            <w:r w:rsidRPr="00AA773D">
              <w:t>Конструирование букв</w:t>
            </w:r>
          </w:p>
        </w:tc>
        <w:tc>
          <w:tcPr>
            <w:tcW w:w="1560" w:type="dxa"/>
            <w:vMerge/>
          </w:tcPr>
          <w:p w:rsidR="00EE7599" w:rsidRPr="00AA773D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AA773D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BF65D0" w:rsidRDefault="00EE7599" w:rsidP="00DD5A77">
            <w:pPr>
              <w:jc w:val="center"/>
            </w:pPr>
            <w:r>
              <w:t>29-30</w:t>
            </w:r>
          </w:p>
        </w:tc>
        <w:tc>
          <w:tcPr>
            <w:tcW w:w="1134" w:type="dxa"/>
          </w:tcPr>
          <w:p w:rsidR="00EE7599" w:rsidRPr="009E1674" w:rsidRDefault="00EE7599" w:rsidP="00DD5A77">
            <w:r>
              <w:t>11.10-12.10</w:t>
            </w:r>
          </w:p>
        </w:tc>
        <w:tc>
          <w:tcPr>
            <w:tcW w:w="1179" w:type="dxa"/>
          </w:tcPr>
          <w:p w:rsidR="00EE7599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</w:pPr>
            <w:r>
              <w:t>Строчная и заглавная</w:t>
            </w:r>
            <w:r w:rsidRPr="00BD7257">
              <w:t xml:space="preserve"> буква </w:t>
            </w:r>
            <w:r w:rsidRPr="00BD7257">
              <w:rPr>
                <w:i/>
              </w:rPr>
              <w:t>т, Т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Возможность научиться писать строчную и заглавную букву т, Т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Умение дифференциро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вать парные согласные</w:t>
            </w:r>
          </w:p>
        </w:tc>
        <w:tc>
          <w:tcPr>
            <w:tcW w:w="1560" w:type="dxa"/>
            <w:vMerge/>
          </w:tcPr>
          <w:p w:rsidR="00EE7599" w:rsidRPr="00AE19ED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AE19ED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BF65D0" w:rsidRDefault="00EE7599" w:rsidP="00DD5A77">
            <w:pPr>
              <w:jc w:val="center"/>
            </w:pPr>
            <w:r>
              <w:t>31-32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15.10-16.10</w:t>
            </w:r>
          </w:p>
        </w:tc>
        <w:tc>
          <w:tcPr>
            <w:tcW w:w="1179" w:type="dxa"/>
          </w:tcPr>
          <w:p w:rsidR="00EE7599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>
              <w:t>Строчная и заглавная</w:t>
            </w:r>
            <w:r w:rsidRPr="00BD7257">
              <w:t xml:space="preserve"> буква </w:t>
            </w:r>
            <w:r w:rsidRPr="00BD7257">
              <w:rPr>
                <w:i/>
              </w:rPr>
              <w:t>л, Л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Default="00EE7599" w:rsidP="00DD5A77">
            <w:pPr>
              <w:jc w:val="center"/>
            </w:pPr>
            <w:r w:rsidRPr="00BD7257">
              <w:t>Возможность научи</w:t>
            </w:r>
            <w:r>
              <w:t>ться писать строчную и заглавную буквы л</w:t>
            </w:r>
            <w:r w:rsidRPr="00BD7257">
              <w:t xml:space="preserve"> Л</w:t>
            </w:r>
            <w:r>
              <w:t xml:space="preserve">  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Составление слогов, слов</w:t>
            </w:r>
          </w:p>
        </w:tc>
        <w:tc>
          <w:tcPr>
            <w:tcW w:w="1560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617A74" w:rsidRDefault="00EE7599" w:rsidP="00DD5A77">
            <w:pPr>
              <w:jc w:val="center"/>
            </w:pPr>
            <w:r w:rsidRPr="00617A74">
              <w:t>Принимать учебную задачу</w:t>
            </w:r>
          </w:p>
          <w:p w:rsidR="00EE7599" w:rsidRPr="00617A74" w:rsidRDefault="00EE7599" w:rsidP="00DD5A77">
            <w:pPr>
              <w:jc w:val="center"/>
            </w:pPr>
            <w:r w:rsidRPr="00617A74">
              <w:t>Сохранять учебную задачу</w:t>
            </w:r>
          </w:p>
          <w:p w:rsidR="00EE7599" w:rsidRPr="00617A74" w:rsidRDefault="00EE7599" w:rsidP="00DD5A77">
            <w:pPr>
              <w:jc w:val="center"/>
            </w:pPr>
            <w:r w:rsidRPr="009B018E">
              <w:t>Сохранять учебную задачу</w:t>
            </w:r>
          </w:p>
          <w:p w:rsidR="00EE7599" w:rsidRPr="00617A74" w:rsidRDefault="00EE7599" w:rsidP="00DD5A77">
            <w:pPr>
              <w:jc w:val="center"/>
            </w:pPr>
            <w:r w:rsidRPr="00617A74">
              <w:t>Принимать учебную задачу</w:t>
            </w:r>
          </w:p>
        </w:tc>
        <w:tc>
          <w:tcPr>
            <w:tcW w:w="2219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1D0B7C" w:rsidRDefault="00EE7599" w:rsidP="00DD5A77">
            <w:pPr>
              <w:jc w:val="center"/>
            </w:pPr>
            <w:r w:rsidRPr="001D0B7C">
              <w:t>Задавать вопросы</w:t>
            </w:r>
          </w:p>
          <w:p w:rsidR="00EE7599" w:rsidRPr="001D0B7C" w:rsidRDefault="00EE7599" w:rsidP="00DD5A77">
            <w:pPr>
              <w:jc w:val="center"/>
            </w:pPr>
            <w:r w:rsidRPr="001D0B7C">
              <w:t>Формулировать собственное мнение</w:t>
            </w:r>
          </w:p>
          <w:p w:rsidR="00EE7599" w:rsidRPr="00BD366D" w:rsidRDefault="00EE7599" w:rsidP="00DD5A77">
            <w:pPr>
              <w:jc w:val="center"/>
            </w:pPr>
            <w:r>
              <w:t xml:space="preserve"> </w:t>
            </w:r>
            <w:r w:rsidRPr="009B018E">
              <w:t>Контроли</w:t>
            </w:r>
            <w:r w:rsidRPr="001D0B7C">
              <w:t>ровать свои действия</w:t>
            </w:r>
          </w:p>
          <w:p w:rsidR="00EE7599" w:rsidRPr="001D0B7C" w:rsidRDefault="00EE7599" w:rsidP="00DD5A77">
            <w:pPr>
              <w:jc w:val="center"/>
            </w:pPr>
          </w:p>
        </w:tc>
        <w:tc>
          <w:tcPr>
            <w:tcW w:w="2421" w:type="dxa"/>
            <w:vMerge w:val="restart"/>
          </w:tcPr>
          <w:p w:rsidR="00EE7599" w:rsidRDefault="00EE7599" w:rsidP="00DD5A77">
            <w:r>
              <w:t xml:space="preserve">   </w:t>
            </w:r>
          </w:p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BD7257" w:rsidRDefault="00EE7599" w:rsidP="00DD5A77">
            <w:r w:rsidRPr="00BD7257">
              <w:t>Ориентация на понимание причин успеха</w:t>
            </w:r>
          </w:p>
          <w:p w:rsidR="00EE7599" w:rsidRPr="00BD7257" w:rsidRDefault="00EE7599" w:rsidP="00DD5A77">
            <w:r w:rsidRPr="00BD7257">
              <w:t>Формирование положительного отношения к школе</w:t>
            </w:r>
          </w:p>
          <w:p w:rsidR="00EE7599" w:rsidRPr="00BD7257" w:rsidRDefault="00EE7599" w:rsidP="00DD5A77">
            <w:r w:rsidRPr="00BD7257">
              <w:t>Установка на здоровый образ жизни</w:t>
            </w:r>
          </w:p>
        </w:tc>
      </w:tr>
      <w:tr w:rsidR="00EE7599" w:rsidRPr="00140DA9" w:rsidTr="00DD5A77">
        <w:tc>
          <w:tcPr>
            <w:tcW w:w="674" w:type="dxa"/>
          </w:tcPr>
          <w:p w:rsidR="00EE7599" w:rsidRPr="002D57D5" w:rsidRDefault="00EE7599" w:rsidP="00DD5A77">
            <w:pPr>
              <w:jc w:val="center"/>
            </w:pPr>
            <w:r>
              <w:t>33-34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17.10-18.10</w:t>
            </w:r>
          </w:p>
        </w:tc>
        <w:tc>
          <w:tcPr>
            <w:tcW w:w="1179" w:type="dxa"/>
          </w:tcPr>
          <w:p w:rsidR="00EE7599" w:rsidRPr="002D57D5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2D57D5" w:rsidRDefault="00EE7599" w:rsidP="00DD5A77">
            <w:pPr>
              <w:jc w:val="center"/>
            </w:pPr>
            <w:r w:rsidRPr="002D57D5">
              <w:t xml:space="preserve">Строчная </w:t>
            </w:r>
            <w:r>
              <w:t xml:space="preserve"> и заглавная </w:t>
            </w:r>
            <w:r w:rsidRPr="002D57D5">
              <w:t xml:space="preserve">буква </w:t>
            </w:r>
            <w:r w:rsidRPr="002D57D5">
              <w:rPr>
                <w:i/>
              </w:rPr>
              <w:t>р</w:t>
            </w:r>
            <w:r>
              <w:rPr>
                <w:i/>
              </w:rPr>
              <w:t xml:space="preserve">, Р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>
              <w:t>Возможност</w:t>
            </w:r>
            <w:r w:rsidRPr="00BD7257">
              <w:t>ь научиться писать строчную</w:t>
            </w:r>
            <w:r>
              <w:t xml:space="preserve"> и заглавную букв</w:t>
            </w:r>
            <w:r w:rsidRPr="00BD7257">
              <w:t xml:space="preserve"> р</w:t>
            </w:r>
            <w:r>
              <w:t>,Р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Составление предложений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1D0B7C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FD3A75" w:rsidRDefault="00EE7599" w:rsidP="00DD5A77">
            <w:pPr>
              <w:jc w:val="center"/>
            </w:pPr>
            <w:r>
              <w:t>35-36</w:t>
            </w:r>
          </w:p>
        </w:tc>
        <w:tc>
          <w:tcPr>
            <w:tcW w:w="1134" w:type="dxa"/>
          </w:tcPr>
          <w:p w:rsidR="00EE7599" w:rsidRDefault="00EE7599" w:rsidP="00DD5A77">
            <w:pPr>
              <w:jc w:val="center"/>
            </w:pPr>
            <w:r>
              <w:t>19.10-22.10</w:t>
            </w:r>
          </w:p>
        </w:tc>
        <w:tc>
          <w:tcPr>
            <w:tcW w:w="1179" w:type="dxa"/>
          </w:tcPr>
          <w:p w:rsidR="00EE7599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</w:pPr>
            <w:r>
              <w:t>Повторение и закрепление написания изученных букв. Развитие речи.</w:t>
            </w: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>
              <w:t>Возможность  осознанно ориентироваться в написании букв</w:t>
            </w:r>
          </w:p>
        </w:tc>
        <w:tc>
          <w:tcPr>
            <w:tcW w:w="1750" w:type="dxa"/>
          </w:tcPr>
          <w:p w:rsidR="00EE7599" w:rsidRPr="00FD3A75" w:rsidRDefault="00EE7599" w:rsidP="00DD5A77">
            <w:pPr>
              <w:jc w:val="center"/>
            </w:pPr>
            <w:r w:rsidRPr="009E1674">
              <w:t>Слоговой и звукобуквен</w:t>
            </w:r>
            <w:r>
              <w:t xml:space="preserve"> </w:t>
            </w:r>
            <w:r w:rsidRPr="009E1674">
              <w:t>ный анализ</w:t>
            </w:r>
            <w:r>
              <w:t>. Описание предмета по его действиям.</w:t>
            </w:r>
          </w:p>
        </w:tc>
        <w:tc>
          <w:tcPr>
            <w:tcW w:w="1560" w:type="dxa"/>
            <w:vMerge/>
          </w:tcPr>
          <w:p w:rsidR="00EE7599" w:rsidRPr="00FD3A75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366D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FD3A75" w:rsidRDefault="00EE7599" w:rsidP="00DD5A77">
            <w:pPr>
              <w:jc w:val="center"/>
            </w:pPr>
            <w:r>
              <w:t>37-38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23.10-24.10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и  заглавная буква </w:t>
            </w:r>
            <w:r w:rsidRPr="00BD7257">
              <w:rPr>
                <w:i/>
              </w:rPr>
              <w:t>в, В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Возможность научит</w:t>
            </w:r>
            <w:r>
              <w:t>ься писать строчную и заглавную буквы в,</w:t>
            </w:r>
            <w:r w:rsidRPr="00BD7257">
              <w:t xml:space="preserve"> В</w:t>
            </w:r>
          </w:p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Составление рассказа по картинке</w:t>
            </w:r>
          </w:p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9B018E" w:rsidRDefault="00EE7599" w:rsidP="00DD5A77">
            <w:pPr>
              <w:jc w:val="center"/>
            </w:pP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FD3A75" w:rsidRDefault="00EE7599" w:rsidP="00DD5A77">
            <w:pPr>
              <w:jc w:val="center"/>
            </w:pPr>
            <w:r>
              <w:t>39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25.10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 и заглавная буква </w:t>
            </w:r>
            <w:r w:rsidRPr="00BD7257">
              <w:rPr>
                <w:i/>
              </w:rPr>
              <w:t>е, Е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Возможность научиться писать строчную  и заглавную букву е, Е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Упражнения для развития мелкой моторики</w:t>
            </w:r>
          </w:p>
        </w:tc>
        <w:tc>
          <w:tcPr>
            <w:tcW w:w="1560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  <w:r>
              <w:t xml:space="preserve">Вносить </w:t>
            </w:r>
            <w:r w:rsidRPr="00BD7257">
              <w:t>необходи</w:t>
            </w:r>
            <w:r>
              <w:t>-</w:t>
            </w:r>
            <w:r w:rsidRPr="00BD7257">
              <w:t>мые коррективы в действия</w:t>
            </w:r>
          </w:p>
          <w:p w:rsidR="00EE7599" w:rsidRPr="00BD7257" w:rsidRDefault="00EE7599" w:rsidP="00DD5A77">
            <w:pPr>
              <w:jc w:val="center"/>
            </w:pPr>
            <w:r w:rsidRPr="00617A74">
              <w:t>Принимать учебную задачу</w:t>
            </w:r>
          </w:p>
          <w:p w:rsidR="00EE7599" w:rsidRPr="00617A74" w:rsidRDefault="00EE7599" w:rsidP="00DD5A77">
            <w:pPr>
              <w:jc w:val="center"/>
            </w:pPr>
            <w:r w:rsidRPr="00617A74">
              <w:t>Анализиро</w:t>
            </w:r>
            <w:r>
              <w:t xml:space="preserve"> </w:t>
            </w:r>
            <w:r w:rsidRPr="00617A74">
              <w:t>вать</w:t>
            </w:r>
            <w:r>
              <w:t>, классифицировать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617A74" w:rsidRDefault="00EE7599" w:rsidP="00DD5A77">
            <w:pPr>
              <w:jc w:val="center"/>
            </w:pPr>
            <w:r w:rsidRPr="00617A74">
              <w:t>Контролировать свои действия</w:t>
            </w:r>
          </w:p>
          <w:p w:rsidR="00EE7599" w:rsidRPr="00617A74" w:rsidRDefault="00EE7599" w:rsidP="00DD5A77">
            <w:pPr>
              <w:jc w:val="center"/>
            </w:pPr>
            <w:r w:rsidRPr="00BD7257">
              <w:t>Выполнять правила работы в паре</w:t>
            </w:r>
          </w:p>
          <w:p w:rsidR="00EE7599" w:rsidRPr="00617A74" w:rsidRDefault="00EE7599" w:rsidP="00DD5A77">
            <w:pPr>
              <w:jc w:val="center"/>
            </w:pPr>
          </w:p>
        </w:tc>
        <w:tc>
          <w:tcPr>
            <w:tcW w:w="2421" w:type="dxa"/>
            <w:vMerge w:val="restart"/>
          </w:tcPr>
          <w:p w:rsidR="00EE7599" w:rsidRDefault="00EE7599" w:rsidP="00DD5A77">
            <w:r>
              <w:t xml:space="preserve">  </w:t>
            </w:r>
          </w:p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>
            <w:r>
              <w:t xml:space="preserve"> </w:t>
            </w:r>
          </w:p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BD7257" w:rsidRDefault="00EE7599" w:rsidP="00DD5A77">
            <w:r w:rsidRPr="00BD7257">
              <w:t>Ориентация на понимание причин успеха</w:t>
            </w:r>
          </w:p>
          <w:p w:rsidR="00EE7599" w:rsidRPr="00617A74" w:rsidRDefault="00EE7599" w:rsidP="00DD5A77">
            <w:r w:rsidRPr="00617A74">
              <w:t>Мотивация учебной деятельности</w:t>
            </w:r>
          </w:p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FD3A75" w:rsidRDefault="00EE7599" w:rsidP="00DD5A77">
            <w:pPr>
              <w:jc w:val="center"/>
            </w:pPr>
            <w:r>
              <w:t>40-41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26.10-06.11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и заглавная буква </w:t>
            </w:r>
            <w:r w:rsidRPr="00BD7257">
              <w:rPr>
                <w:i/>
              </w:rPr>
              <w:t>п, П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Возможность научиться писать строчную и прописную букву П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Словесное ударение, деление слов на слоги</w:t>
            </w:r>
          </w:p>
        </w:tc>
        <w:tc>
          <w:tcPr>
            <w:tcW w:w="1560" w:type="dxa"/>
            <w:vMerge/>
          </w:tcPr>
          <w:p w:rsidR="00EE7599" w:rsidRPr="00AE19ED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2D57D5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816700" w:rsidRDefault="00EE7599" w:rsidP="00DD5A77">
            <w:r>
              <w:t>42-43</w:t>
            </w:r>
          </w:p>
        </w:tc>
        <w:tc>
          <w:tcPr>
            <w:tcW w:w="1134" w:type="dxa"/>
          </w:tcPr>
          <w:p w:rsidR="00EE7599" w:rsidRPr="002D295C" w:rsidRDefault="00EE7599" w:rsidP="00DD5A77">
            <w:r>
              <w:t xml:space="preserve"> 07.11-08.11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и заглавная буква </w:t>
            </w:r>
            <w:r w:rsidRPr="00BD7257">
              <w:rPr>
                <w:i/>
              </w:rPr>
              <w:t>м, М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r w:rsidRPr="00BD7257">
              <w:t>Возможность научиться писать строчную и прописную букву М.м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Правильное начертание букв и их соединения</w:t>
            </w:r>
          </w:p>
        </w:tc>
        <w:tc>
          <w:tcPr>
            <w:tcW w:w="1560" w:type="dxa"/>
            <w:vMerge/>
          </w:tcPr>
          <w:p w:rsidR="00EE7599" w:rsidRPr="00AE19ED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AE19ED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BD7257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44-45</w:t>
            </w:r>
          </w:p>
        </w:tc>
        <w:tc>
          <w:tcPr>
            <w:tcW w:w="1134" w:type="dxa"/>
          </w:tcPr>
          <w:p w:rsidR="00EE7599" w:rsidRPr="002D295C" w:rsidRDefault="00EE7599" w:rsidP="00DD5A77">
            <w:r>
              <w:t>09.11-12.11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и заглавная буква </w:t>
            </w:r>
            <w:r w:rsidRPr="00BD7257">
              <w:rPr>
                <w:i/>
              </w:rPr>
              <w:t>з, З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Default="00EE7599" w:rsidP="00DD5A77">
            <w:pPr>
              <w:jc w:val="center"/>
            </w:pPr>
            <w:r w:rsidRPr="00BD7257">
              <w:t xml:space="preserve">Возможность научиться писать строчную и прописную </w:t>
            </w:r>
            <w:r>
              <w:t xml:space="preserve">                                                                                                                                                      </w:t>
            </w:r>
            <w:r w:rsidRPr="00BD7257">
              <w:t>букву З, з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Списывание с печатного текста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46</w:t>
            </w:r>
            <w:r w:rsidRPr="00BD7257">
              <w:t>-</w:t>
            </w:r>
            <w:r>
              <w:t>47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13.11-14.11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и заглавная буква </w:t>
            </w:r>
            <w:r w:rsidRPr="00BD7257">
              <w:rPr>
                <w:i/>
              </w:rPr>
              <w:t>б,  Б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Default="00EE7599" w:rsidP="00DD5A77">
            <w:pPr>
              <w:jc w:val="center"/>
            </w:pPr>
            <w:r w:rsidRPr="00BD7257">
              <w:t>Возможность научиться писать</w:t>
            </w:r>
            <w:r>
              <w:t xml:space="preserve"> строчную и прописную букву Б,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Списывание с печатного текста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6A0BFE" w:rsidTr="00DD5A77">
        <w:tc>
          <w:tcPr>
            <w:tcW w:w="674" w:type="dxa"/>
          </w:tcPr>
          <w:p w:rsidR="00EE7599" w:rsidRDefault="00EE7599" w:rsidP="00DD5A77">
            <w:pPr>
              <w:jc w:val="center"/>
            </w:pPr>
            <w:r>
              <w:t>48</w:t>
            </w:r>
          </w:p>
        </w:tc>
        <w:tc>
          <w:tcPr>
            <w:tcW w:w="1134" w:type="dxa"/>
          </w:tcPr>
          <w:p w:rsidR="00EE7599" w:rsidRDefault="00EE7599" w:rsidP="00DD5A77">
            <w:pPr>
              <w:jc w:val="center"/>
            </w:pPr>
            <w:r>
              <w:t>15.11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</w:pPr>
            <w:r>
              <w:t>Повторение и закрепление написания изученных букв.</w:t>
            </w: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>
              <w:t>Возможность  осознанно ориентироваться в написании букв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9E1674">
              <w:t>Слоговой и звукобуквен</w:t>
            </w:r>
            <w:r>
              <w:t xml:space="preserve"> </w:t>
            </w:r>
            <w:r w:rsidRPr="009E1674">
              <w:t>ный анализ</w:t>
            </w:r>
            <w:r>
              <w:t>.</w:t>
            </w:r>
          </w:p>
        </w:tc>
        <w:tc>
          <w:tcPr>
            <w:tcW w:w="1560" w:type="dxa"/>
          </w:tcPr>
          <w:p w:rsidR="00EE7599" w:rsidRDefault="00EE7599" w:rsidP="00DD5A77">
            <w:pPr>
              <w:jc w:val="center"/>
            </w:pPr>
          </w:p>
        </w:tc>
        <w:tc>
          <w:tcPr>
            <w:tcW w:w="2219" w:type="dxa"/>
          </w:tcPr>
          <w:p w:rsidR="00EE7599" w:rsidRDefault="00EE7599" w:rsidP="00DD5A77">
            <w:pPr>
              <w:jc w:val="center"/>
            </w:pPr>
          </w:p>
        </w:tc>
        <w:tc>
          <w:tcPr>
            <w:tcW w:w="2421" w:type="dxa"/>
          </w:tcPr>
          <w:p w:rsidR="00EE7599" w:rsidRDefault="00EE7599" w:rsidP="00DD5A77"/>
        </w:tc>
      </w:tr>
      <w:tr w:rsidR="00EE7599" w:rsidRPr="006A0BFE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49-50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16.11-19.11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и заглавная буква </w:t>
            </w:r>
            <w:r w:rsidRPr="00BD7257">
              <w:rPr>
                <w:i/>
              </w:rPr>
              <w:t>д, Д</w:t>
            </w:r>
            <w:r>
              <w:rPr>
                <w:i/>
              </w:rPr>
              <w:t xml:space="preserve">.  </w:t>
            </w:r>
          </w:p>
          <w:p w:rsidR="00EE7599" w:rsidRPr="00816700" w:rsidRDefault="00EE7599" w:rsidP="00DD5A77">
            <w:pPr>
              <w:jc w:val="center"/>
            </w:pPr>
            <w:r>
              <w:t>Развитие речи.</w:t>
            </w: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Возможность научиться писать строчную и прописную букву Д, д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Правильное начертание букв и их соединения</w:t>
            </w:r>
            <w:r>
              <w:t>, составление высказывания по рисунку.</w:t>
            </w:r>
          </w:p>
        </w:tc>
        <w:tc>
          <w:tcPr>
            <w:tcW w:w="1560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6A0BFE" w:rsidRDefault="00EE7599" w:rsidP="00DD5A77">
            <w:pPr>
              <w:jc w:val="center"/>
            </w:pPr>
            <w:r w:rsidRPr="009B018E">
              <w:t>Сохранять учебную зад</w:t>
            </w:r>
            <w:r w:rsidRPr="006A0BFE">
              <w:t>ачу</w:t>
            </w:r>
          </w:p>
          <w:p w:rsidR="00EE7599" w:rsidRPr="006A0BFE" w:rsidRDefault="00EE7599" w:rsidP="00DD5A77">
            <w:pPr>
              <w:jc w:val="center"/>
            </w:pPr>
          </w:p>
        </w:tc>
        <w:tc>
          <w:tcPr>
            <w:tcW w:w="2219" w:type="dxa"/>
            <w:vMerge w:val="restart"/>
          </w:tcPr>
          <w:p w:rsidR="00EE7599" w:rsidRDefault="00EE7599" w:rsidP="00DD5A77">
            <w:pPr>
              <w:jc w:val="center"/>
            </w:pPr>
            <w:r>
              <w:t xml:space="preserve"> </w:t>
            </w: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6A0BFE" w:rsidRDefault="00EE7599" w:rsidP="00DD5A77">
            <w:pPr>
              <w:jc w:val="center"/>
            </w:pPr>
            <w:r w:rsidRPr="006A0BFE">
              <w:t>Контролировать свои действия</w:t>
            </w:r>
          </w:p>
          <w:p w:rsidR="00EE7599" w:rsidRPr="006A0BFE" w:rsidRDefault="00EE7599" w:rsidP="00DD5A77">
            <w:pPr>
              <w:jc w:val="center"/>
            </w:pPr>
            <w:r w:rsidRPr="006A0BFE">
              <w:t>Формулировать собственное мнение</w:t>
            </w:r>
          </w:p>
        </w:tc>
        <w:tc>
          <w:tcPr>
            <w:tcW w:w="2421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6A0BFE" w:rsidRDefault="00EE7599" w:rsidP="00DD5A77">
            <w:r w:rsidRPr="006A0BFE">
              <w:t>Мотивация учебной деятельности</w:t>
            </w:r>
          </w:p>
          <w:p w:rsidR="00EE7599" w:rsidRPr="006A0BFE" w:rsidRDefault="00EE7599" w:rsidP="00DD5A77">
            <w:r w:rsidRPr="00BD7257">
              <w:t>Ориентация на понимание причин успеха</w:t>
            </w:r>
          </w:p>
          <w:p w:rsidR="00EE7599" w:rsidRPr="006A0BFE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51-52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20.11-21.11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и заглавная буква </w:t>
            </w:r>
            <w:r w:rsidRPr="00BD7257">
              <w:rPr>
                <w:i/>
              </w:rPr>
              <w:t>я, Я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Возможность научиться писать строчную и прописную букву Я, я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Правильное начертание букв и их соединения</w:t>
            </w:r>
          </w:p>
        </w:tc>
        <w:tc>
          <w:tcPr>
            <w:tcW w:w="1560" w:type="dxa"/>
            <w:vMerge/>
          </w:tcPr>
          <w:p w:rsidR="00EE7599" w:rsidRPr="006A0BFE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6A0BFE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53-54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22.11-23.11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</w:pPr>
            <w:r w:rsidRPr="00BD7257">
              <w:t xml:space="preserve">Строчная и заглавная буква </w:t>
            </w:r>
            <w:r w:rsidRPr="00BD7257">
              <w:rPr>
                <w:i/>
              </w:rPr>
              <w:t>г, Г.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Возможность научи</w:t>
            </w:r>
            <w:r>
              <w:t xml:space="preserve">ться писать строчную и заглавную </w:t>
            </w:r>
            <w:r w:rsidRPr="00BD7257">
              <w:t>бу</w:t>
            </w:r>
            <w:r>
              <w:t>квы г, Г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Оформление границ предложения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E031F2" w:rsidRDefault="00EE7599" w:rsidP="00DD5A77">
            <w:pPr>
              <w:jc w:val="center"/>
            </w:pPr>
            <w:r>
              <w:t>55-56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26.11-27.11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rPr>
                <w:i/>
              </w:rPr>
            </w:pPr>
            <w:r>
              <w:t xml:space="preserve">Строчная и заглавная               </w:t>
            </w:r>
            <w:r w:rsidRPr="00BD7257">
              <w:t xml:space="preserve"> буква </w:t>
            </w:r>
            <w:r w:rsidRPr="00BD7257">
              <w:rPr>
                <w:i/>
              </w:rPr>
              <w:t>ч, Ч.</w:t>
            </w:r>
          </w:p>
          <w:p w:rsidR="00EE7599" w:rsidRPr="006A0BFE" w:rsidRDefault="00EE7599" w:rsidP="00DD5A77">
            <w:pPr>
              <w:jc w:val="center"/>
              <w:rPr>
                <w:i/>
              </w:rPr>
            </w:pPr>
            <w:r w:rsidRPr="006A0BFE">
              <w:t xml:space="preserve">Сочетание </w:t>
            </w:r>
            <w:r w:rsidRPr="006A0BFE">
              <w:rPr>
                <w:i/>
              </w:rPr>
              <w:t>ча  чу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Default="00EE7599" w:rsidP="00DD5A77">
            <w:pPr>
              <w:jc w:val="center"/>
            </w:pPr>
            <w:r w:rsidRPr="00BD7257">
              <w:t>Возможность научиться писать строчную и прописную букву Ч ,ч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Оформление границ предложения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Default="00EE7599" w:rsidP="00DD5A77">
            <w:pPr>
              <w:jc w:val="center"/>
            </w:pPr>
            <w:r>
              <w:t>57</w:t>
            </w:r>
          </w:p>
        </w:tc>
        <w:tc>
          <w:tcPr>
            <w:tcW w:w="1134" w:type="dxa"/>
          </w:tcPr>
          <w:p w:rsidR="00EE7599" w:rsidRDefault="00EE7599" w:rsidP="00DD5A77">
            <w:pPr>
              <w:jc w:val="center"/>
            </w:pPr>
            <w:r>
              <w:t>28.11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Default="00EE7599" w:rsidP="00DD5A77">
            <w:r w:rsidRPr="00BD7257">
              <w:t>Письмо изученных букв. Письмо под диктовку</w:t>
            </w: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>
              <w:t>Возможность  осознанно ориентироваться в написании букв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Контролиро</w:t>
            </w:r>
            <w:r>
              <w:t xml:space="preserve"> </w:t>
            </w:r>
            <w:r w:rsidRPr="00BD7257">
              <w:t>вать</w:t>
            </w:r>
          </w:p>
          <w:p w:rsidR="00EE7599" w:rsidRPr="00AE19ED" w:rsidRDefault="00EE7599" w:rsidP="00DD5A77">
            <w:pPr>
              <w:jc w:val="center"/>
            </w:pPr>
            <w:r w:rsidRPr="00BD7257">
              <w:t>и оценивать процесс и результат деятельности</w:t>
            </w:r>
          </w:p>
        </w:tc>
        <w:tc>
          <w:tcPr>
            <w:tcW w:w="1560" w:type="dxa"/>
            <w:vMerge/>
          </w:tcPr>
          <w:p w:rsidR="00EE7599" w:rsidRPr="00AE19ED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AE19ED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9B018E" w:rsidTr="00DD5A77">
        <w:tc>
          <w:tcPr>
            <w:tcW w:w="674" w:type="dxa"/>
          </w:tcPr>
          <w:p w:rsidR="00EE7599" w:rsidRPr="00E031F2" w:rsidRDefault="00EE7599" w:rsidP="00DD5A77">
            <w:pPr>
              <w:jc w:val="center"/>
            </w:pPr>
            <w:r>
              <w:t>58-59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29.11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Письмо слов с сочетаниями </w:t>
            </w:r>
            <w:r w:rsidRPr="00BD7257">
              <w:rPr>
                <w:i/>
              </w:rPr>
              <w:t>ча, чу, чк, чн</w:t>
            </w:r>
          </w:p>
          <w:p w:rsidR="00EE7599" w:rsidRPr="00816700" w:rsidRDefault="00EE7599" w:rsidP="00DD5A77">
            <w:r>
              <w:t>Развитие речи.</w:t>
            </w: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Возможность   повторить изученные буквы, ча,  чу, чк, чн.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Правильное начертание букв и их соединения</w:t>
            </w:r>
            <w:r>
              <w:t>. Составление предложений по вопросам.</w:t>
            </w:r>
          </w:p>
        </w:tc>
        <w:tc>
          <w:tcPr>
            <w:tcW w:w="1560" w:type="dxa"/>
            <w:vMerge/>
          </w:tcPr>
          <w:p w:rsidR="00EE7599" w:rsidRPr="009B018E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9B018E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9B018E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60</w:t>
            </w:r>
            <w:r w:rsidRPr="009B018E">
              <w:t>-</w:t>
            </w:r>
            <w:r>
              <w:t>61</w:t>
            </w:r>
          </w:p>
        </w:tc>
        <w:tc>
          <w:tcPr>
            <w:tcW w:w="1134" w:type="dxa"/>
          </w:tcPr>
          <w:p w:rsidR="00EE7599" w:rsidRPr="002D295C" w:rsidRDefault="00EE7599" w:rsidP="00DD5A77">
            <w:r>
              <w:t>30.11-03.12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</w:pPr>
            <w:r w:rsidRPr="00BD7257">
              <w:t>Буква Ь  – знак мягкости. Буква Ь в середине слова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Возмож</w:t>
            </w:r>
            <w:r>
              <w:t xml:space="preserve"> </w:t>
            </w:r>
            <w:r w:rsidRPr="00BD7257">
              <w:t>ность научиться писать Ь? Различать на слух слова с Ь.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Оформление границ предложения</w:t>
            </w:r>
          </w:p>
        </w:tc>
        <w:tc>
          <w:tcPr>
            <w:tcW w:w="1560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6A0BFE" w:rsidRDefault="00EE7599" w:rsidP="00DD5A77">
            <w:r w:rsidRPr="005B22AD">
              <w:t>Ставить и формулиро</w:t>
            </w:r>
            <w:r>
              <w:t xml:space="preserve"> </w:t>
            </w:r>
            <w:r w:rsidRPr="005B22AD">
              <w:t>вать проблему</w:t>
            </w:r>
            <w:r w:rsidRPr="00BD7257">
              <w:t>,  сличать способ действия и его результат</w:t>
            </w:r>
          </w:p>
          <w:p w:rsidR="00EE7599" w:rsidRPr="006A0BFE" w:rsidRDefault="00EE7599" w:rsidP="00DD5A77">
            <w:pPr>
              <w:jc w:val="center"/>
            </w:pPr>
          </w:p>
        </w:tc>
        <w:tc>
          <w:tcPr>
            <w:tcW w:w="2219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6A0BFE" w:rsidRDefault="00EE7599" w:rsidP="00DD5A77">
            <w:r w:rsidRPr="00BD7257">
              <w:t>Проявлять активность во взаимодействии для решения коммуникативных и познавательных задач</w:t>
            </w:r>
          </w:p>
          <w:p w:rsidR="00EE7599" w:rsidRPr="006A0BFE" w:rsidRDefault="00EE7599" w:rsidP="00DD5A77">
            <w:pPr>
              <w:jc w:val="center"/>
            </w:pPr>
            <w:r w:rsidRPr="00BD7257">
              <w:t>Аргументировать свою позицию и координировать ее с позиции партнеров</w:t>
            </w:r>
          </w:p>
          <w:p w:rsidR="00EE7599" w:rsidRPr="006A0BFE" w:rsidRDefault="00EE7599" w:rsidP="00DD5A77">
            <w:pPr>
              <w:jc w:val="center"/>
            </w:pPr>
          </w:p>
        </w:tc>
        <w:tc>
          <w:tcPr>
            <w:tcW w:w="2421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BD7257" w:rsidRDefault="00EE7599" w:rsidP="00DD5A77">
            <w:r w:rsidRPr="00BD7257">
              <w:t>Формирование положительного отношения к школе</w:t>
            </w:r>
          </w:p>
          <w:p w:rsidR="00EE7599" w:rsidRPr="00BD7257" w:rsidRDefault="00EE7599" w:rsidP="00DD5A77">
            <w:r w:rsidRPr="006A0BFE">
              <w:t>Оценивать свои достижения</w:t>
            </w:r>
          </w:p>
          <w:p w:rsidR="00EE7599" w:rsidRPr="00BD7257" w:rsidRDefault="00EE7599" w:rsidP="00DD5A77"/>
          <w:p w:rsidR="00EE7599" w:rsidRPr="00BD7257" w:rsidRDefault="00EE7599" w:rsidP="00DD5A77"/>
          <w:p w:rsidR="00EE7599" w:rsidRPr="006A0BFE" w:rsidRDefault="00EE7599" w:rsidP="00DD5A77">
            <w:r w:rsidRPr="00BD7257">
              <w:t>Учебно – познавательная мотивация, целостный, социально ориентирован</w:t>
            </w:r>
            <w:r w:rsidRPr="006A0BFE">
              <w:t>ный взгляд на мир</w:t>
            </w:r>
            <w:r>
              <w:t>.</w:t>
            </w:r>
          </w:p>
        </w:tc>
      </w:tr>
      <w:tr w:rsidR="00EE7599" w:rsidRPr="00AE19ED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62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04.12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и заглавная буква </w:t>
            </w:r>
            <w:r w:rsidRPr="00BD7257">
              <w:rPr>
                <w:i/>
              </w:rPr>
              <w:t>ш,  Ш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писать строчную  и заглавную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букву Ш.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Правильное начертание букв и их соединения</w:t>
            </w:r>
          </w:p>
        </w:tc>
        <w:tc>
          <w:tcPr>
            <w:tcW w:w="1560" w:type="dxa"/>
            <w:vMerge/>
          </w:tcPr>
          <w:p w:rsidR="00EE7599" w:rsidRPr="005B22AD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AE19ED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AE19ED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63-64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05.12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>
              <w:t xml:space="preserve">Письмо слов с </w:t>
            </w:r>
            <w:r w:rsidRPr="00BD7257">
              <w:t xml:space="preserve">сочетанием </w:t>
            </w:r>
            <w:r w:rsidRPr="00BD7257">
              <w:rPr>
                <w:i/>
              </w:rPr>
              <w:t>ши</w:t>
            </w:r>
          </w:p>
          <w:p w:rsidR="00EE7599" w:rsidRPr="00BD7257" w:rsidRDefault="00EE7599" w:rsidP="00DD5A77">
            <w:pPr>
              <w:jc w:val="center"/>
            </w:pPr>
            <w:r w:rsidRPr="00BD7257">
              <w:rPr>
                <w:i/>
              </w:rPr>
              <w:t xml:space="preserve"> </w:t>
            </w: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соотносить звучание и написание слов.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Контролиро</w:t>
            </w:r>
            <w:r>
              <w:t xml:space="preserve"> </w:t>
            </w:r>
            <w:r w:rsidRPr="00BD7257">
              <w:t>вать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и оценивать процесс и результат деятельности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65-66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06.12-07.12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и заглавная буквы </w:t>
            </w:r>
            <w:r w:rsidRPr="00BD7257">
              <w:rPr>
                <w:i/>
              </w:rPr>
              <w:t>ж,  Ж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употреблять изученные правила письма с сочетаниями Ши, Жи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Правильное начертание букв и их соединения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A2136A" w:rsidRDefault="00EE7599" w:rsidP="00DD5A77"/>
        </w:tc>
      </w:tr>
      <w:tr w:rsidR="00EE7599" w:rsidRPr="00AE19ED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67-68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10.12-11.12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</w:pPr>
            <w:r w:rsidRPr="00BD7257">
              <w:t>Написание слов  с сочетаниями ЖИ-ШИ</w:t>
            </w:r>
          </w:p>
          <w:p w:rsidR="00EE7599" w:rsidRPr="00816700" w:rsidRDefault="00EE7599" w:rsidP="00DD5A77">
            <w:pPr>
              <w:jc w:val="center"/>
              <w:rPr>
                <w:i/>
              </w:rPr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употреблять изученные правила письма с сочетанием ЖИ.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Правильное   начертание букв и их соединений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AE19ED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69-70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12.12-13.12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</w:pPr>
            <w:r w:rsidRPr="00BD7257">
              <w:t xml:space="preserve">Строчная и заглавная буквы </w:t>
            </w:r>
            <w:r w:rsidRPr="00BD7257">
              <w:rPr>
                <w:i/>
              </w:rPr>
              <w:t>е, Е.</w:t>
            </w:r>
            <w:r w:rsidRPr="00BD7257">
              <w:t xml:space="preserve"> Буква </w:t>
            </w:r>
            <w:r w:rsidRPr="00BD7257">
              <w:rPr>
                <w:i/>
              </w:rPr>
              <w:t xml:space="preserve">Е </w:t>
            </w:r>
            <w:r w:rsidRPr="00BD7257">
              <w:t>после согласных.</w:t>
            </w:r>
          </w:p>
          <w:p w:rsidR="00EE7599" w:rsidRPr="00816700" w:rsidRDefault="00EE7599" w:rsidP="00DD5A77">
            <w:pPr>
              <w:jc w:val="center"/>
            </w:pPr>
            <w:r>
              <w:t>Развитие речи.</w:t>
            </w: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писать строчную и заглавную букву Е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>
              <w:t>Составление предложений по началу.</w:t>
            </w:r>
          </w:p>
        </w:tc>
        <w:tc>
          <w:tcPr>
            <w:tcW w:w="1560" w:type="dxa"/>
          </w:tcPr>
          <w:p w:rsidR="00EE7599" w:rsidRPr="00BD7257" w:rsidRDefault="00EE7599" w:rsidP="00DD5A77">
            <w:pPr>
              <w:jc w:val="center"/>
            </w:pPr>
            <w:r w:rsidRPr="00BD7257">
              <w:t>Контролировать и оценивать</w:t>
            </w:r>
            <w:r>
              <w:t xml:space="preserve"> процесс и результат деятельнос-т</w:t>
            </w:r>
            <w:r w:rsidRPr="00BD7257">
              <w:t>и</w:t>
            </w:r>
          </w:p>
        </w:tc>
        <w:tc>
          <w:tcPr>
            <w:tcW w:w="2219" w:type="dxa"/>
            <w:vMerge w:val="restart"/>
          </w:tcPr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  <w:r w:rsidRPr="00BD7257">
              <w:t>Адекватно использовать речь для планирования и регуляции своего действия</w:t>
            </w:r>
          </w:p>
        </w:tc>
        <w:tc>
          <w:tcPr>
            <w:tcW w:w="2421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654334" w:rsidRDefault="00EE7599" w:rsidP="00DD5A77">
            <w:r w:rsidRPr="00BD7257">
              <w:t>Ценностное отношение к природному миру, готовность следовать нормам природоохран</w:t>
            </w:r>
            <w:r w:rsidRPr="00A2136A">
              <w:t>ного поведения</w:t>
            </w:r>
          </w:p>
          <w:p w:rsidR="00EE7599" w:rsidRPr="00654334" w:rsidRDefault="00EE7599" w:rsidP="00DD5A77">
            <w:r w:rsidRPr="00BD7257">
              <w:t xml:space="preserve">Мотивация учебной деятельности; </w:t>
            </w:r>
          </w:p>
          <w:p w:rsidR="00EE7599" w:rsidRPr="00BD7257" w:rsidRDefault="00EE7599" w:rsidP="00DD5A77"/>
        </w:tc>
      </w:tr>
      <w:tr w:rsidR="00EE7599" w:rsidRPr="00654334" w:rsidTr="00DD5A77">
        <w:tc>
          <w:tcPr>
            <w:tcW w:w="674" w:type="dxa"/>
            <w:tcBorders>
              <w:top w:val="nil"/>
            </w:tcBorders>
          </w:tcPr>
          <w:p w:rsidR="00EE7599" w:rsidRPr="00A615DC" w:rsidRDefault="00EE7599" w:rsidP="00DD5A77">
            <w:pPr>
              <w:jc w:val="center"/>
            </w:pPr>
            <w:r>
              <w:t>71</w:t>
            </w:r>
          </w:p>
        </w:tc>
        <w:tc>
          <w:tcPr>
            <w:tcW w:w="1134" w:type="dxa"/>
            <w:tcBorders>
              <w:top w:val="nil"/>
            </w:tcBorders>
          </w:tcPr>
          <w:p w:rsidR="00EE7599" w:rsidRPr="002D295C" w:rsidRDefault="00EE7599" w:rsidP="00DD5A77">
            <w:r>
              <w:t>14.12</w:t>
            </w:r>
          </w:p>
        </w:tc>
        <w:tc>
          <w:tcPr>
            <w:tcW w:w="1179" w:type="dxa"/>
            <w:tcBorders>
              <w:top w:val="nil"/>
            </w:tcBorders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  <w:tcBorders>
              <w:top w:val="nil"/>
            </w:tcBorders>
          </w:tcPr>
          <w:p w:rsidR="00EE7599" w:rsidRPr="00BD7257" w:rsidRDefault="00EE7599" w:rsidP="00DD5A77">
            <w:pPr>
              <w:jc w:val="center"/>
            </w:pPr>
            <w:r w:rsidRPr="00BD7257">
              <w:t>Письмо изученных букв. Письмо под диктовку.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  <w:tcBorders>
              <w:top w:val="nil"/>
            </w:tcBorders>
          </w:tcPr>
          <w:p w:rsidR="00EE7599" w:rsidRPr="00BD7257" w:rsidRDefault="00EE7599" w:rsidP="00DD5A77">
            <w:pPr>
              <w:jc w:val="center"/>
            </w:pPr>
            <w:r w:rsidRPr="00BD7257">
              <w:t>Научиться  правильно располагать слова на строке</w:t>
            </w:r>
          </w:p>
        </w:tc>
        <w:tc>
          <w:tcPr>
            <w:tcW w:w="1750" w:type="dxa"/>
            <w:tcBorders>
              <w:top w:val="nil"/>
            </w:tcBorders>
          </w:tcPr>
          <w:p w:rsidR="00EE7599" w:rsidRPr="00BD7257" w:rsidRDefault="00EE7599" w:rsidP="00DD5A77">
            <w:pPr>
              <w:jc w:val="center"/>
            </w:pPr>
            <w:r w:rsidRPr="00BD7257">
              <w:t>Контролиро</w:t>
            </w:r>
            <w:r>
              <w:t xml:space="preserve"> </w:t>
            </w:r>
            <w:r w:rsidRPr="00BD7257">
              <w:t>вать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и оценивать процесс и результат деятельности</w:t>
            </w:r>
          </w:p>
        </w:tc>
        <w:tc>
          <w:tcPr>
            <w:tcW w:w="1560" w:type="dxa"/>
            <w:vMerge w:val="restart"/>
            <w:tcBorders>
              <w:top w:val="nil"/>
            </w:tcBorders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  <w:r w:rsidRPr="00BD7257">
              <w:t>Ставить новые учебные задачи в сотрудничестве с учителем,  сличать способ действия и его результат</w:t>
            </w:r>
          </w:p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654334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72-73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17.12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Буква </w:t>
            </w:r>
            <w:r w:rsidRPr="00BD7257">
              <w:rPr>
                <w:i/>
              </w:rPr>
              <w:t>й.</w:t>
            </w:r>
            <w:r w:rsidRPr="00BD7257">
              <w:t xml:space="preserve"> Слова с буквой </w:t>
            </w:r>
            <w:r w:rsidRPr="00BD7257">
              <w:rPr>
                <w:i/>
              </w:rPr>
              <w:t>Й.</w:t>
            </w:r>
          </w:p>
          <w:p w:rsidR="00EE7599" w:rsidRPr="00816700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A2136A" w:rsidRDefault="00EE7599" w:rsidP="00DD5A77">
            <w:pPr>
              <w:jc w:val="center"/>
            </w:pPr>
            <w:r w:rsidRPr="00BD7257">
              <w:t>Научиться писать Й, соотносить звук и соответст</w:t>
            </w:r>
            <w:r>
              <w:t xml:space="preserve"> </w:t>
            </w:r>
            <w:r w:rsidRPr="00BD7257">
              <w:t>вую</w:t>
            </w:r>
            <w:r w:rsidRPr="00A2136A">
              <w:t>щую букву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Учиться самостоятель</w:t>
            </w:r>
            <w:r>
              <w:t xml:space="preserve"> но выделять и </w:t>
            </w:r>
            <w:r w:rsidRPr="00BD7257">
              <w:t>формулиро</w:t>
            </w:r>
            <w:r>
              <w:t>-</w:t>
            </w:r>
            <w:r w:rsidRPr="00BD7257">
              <w:t>вать познаватель</w:t>
            </w:r>
            <w:r>
              <w:t xml:space="preserve"> </w:t>
            </w:r>
            <w:r w:rsidRPr="00BD7257">
              <w:t>ную цель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A2136A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74-75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18.12-19.12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и заглавная </w:t>
            </w:r>
            <w:r w:rsidRPr="00BD7257">
              <w:rPr>
                <w:i/>
              </w:rPr>
              <w:t>х, Х</w:t>
            </w:r>
          </w:p>
          <w:p w:rsidR="00EE7599" w:rsidRPr="00BD7257" w:rsidRDefault="00EE7599" w:rsidP="00DD5A77"/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писать строчную и заглавную букву Х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оценивать процесс и результат деятельности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  <w:tcBorders>
              <w:bottom w:val="nil"/>
            </w:tcBorders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E031F2" w:rsidRDefault="00EE7599" w:rsidP="00DD5A77">
            <w:pPr>
              <w:jc w:val="center"/>
            </w:pPr>
            <w:r>
              <w:t>76</w:t>
            </w:r>
          </w:p>
        </w:tc>
        <w:tc>
          <w:tcPr>
            <w:tcW w:w="1134" w:type="dxa"/>
          </w:tcPr>
          <w:p w:rsidR="00EE7599" w:rsidRPr="002D295C" w:rsidRDefault="00EE7599" w:rsidP="00DD5A77">
            <w:r>
              <w:t>20.12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</w:pPr>
            <w:r w:rsidRPr="00BD7257">
              <w:t>Письмо текста по образцу.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моделиро</w:t>
            </w:r>
            <w:r>
              <w:t xml:space="preserve"> </w:t>
            </w:r>
            <w:r w:rsidRPr="00BD7257">
              <w:t>вать и анализиро</w:t>
            </w:r>
            <w:r>
              <w:t xml:space="preserve"> </w:t>
            </w:r>
            <w:r w:rsidRPr="00BD7257">
              <w:t>вать поэлемент</w:t>
            </w:r>
            <w:r>
              <w:t xml:space="preserve"> </w:t>
            </w:r>
            <w:r w:rsidRPr="00BD7257">
              <w:t>ный состав изученных букв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Контролиро</w:t>
            </w:r>
            <w:r>
              <w:t xml:space="preserve"> </w:t>
            </w:r>
            <w:r w:rsidRPr="00BD7257">
              <w:t>вать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и оценивать процесс и результат деятельности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tcBorders>
              <w:top w:val="nil"/>
            </w:tcBorders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77-78</w:t>
            </w:r>
          </w:p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21.12-24.12</w:t>
            </w:r>
          </w:p>
        </w:tc>
        <w:tc>
          <w:tcPr>
            <w:tcW w:w="1179" w:type="dxa"/>
          </w:tcPr>
          <w:p w:rsidR="00EE7599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</w:pPr>
            <w:r>
              <w:t xml:space="preserve">Строчная и заглавная буквы </w:t>
            </w:r>
            <w:r w:rsidRPr="00BD7257">
              <w:rPr>
                <w:i/>
              </w:rPr>
              <w:t>ю, Ю.</w:t>
            </w:r>
            <w:r w:rsidRPr="00BD7257">
              <w:t xml:space="preserve">. </w:t>
            </w:r>
          </w:p>
          <w:p w:rsidR="00EE7599" w:rsidRPr="00A615DC" w:rsidRDefault="00EE7599" w:rsidP="00DD5A77">
            <w:pPr>
              <w:jc w:val="center"/>
            </w:pPr>
            <w:r w:rsidRPr="00A615DC">
              <w:t xml:space="preserve"> </w:t>
            </w:r>
          </w:p>
        </w:tc>
        <w:tc>
          <w:tcPr>
            <w:tcW w:w="1954" w:type="dxa"/>
          </w:tcPr>
          <w:p w:rsidR="00EE7599" w:rsidRPr="00BD7257" w:rsidRDefault="00EE7599" w:rsidP="00DD5A77">
            <w:r>
              <w:t xml:space="preserve">Научиться </w:t>
            </w:r>
            <w:r w:rsidRPr="00BD7257">
              <w:t>пис</w:t>
            </w:r>
            <w:r>
              <w:t>ать строчную и заглавную буквы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Самостоя</w:t>
            </w:r>
            <w:r>
              <w:t xml:space="preserve">тельно выделять </w:t>
            </w:r>
            <w:r w:rsidRPr="00BD7257">
              <w:t>познаватель</w:t>
            </w:r>
            <w:r>
              <w:t xml:space="preserve"> </w:t>
            </w:r>
            <w:r w:rsidRPr="00BD7257">
              <w:t>ную цель;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560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  <w:r>
              <w:t>Аргументиро</w:t>
            </w:r>
            <w:r w:rsidRPr="00BD7257">
              <w:t>вать свою позицию и координировать ее с позиции партнеров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A615DC" w:rsidRDefault="00EE7599" w:rsidP="00DD5A77">
            <w:pPr>
              <w:jc w:val="center"/>
            </w:pPr>
            <w:r>
              <w:t>79-80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25.12-26.12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и заглавная </w:t>
            </w:r>
            <w:r>
              <w:t xml:space="preserve"> буквы </w:t>
            </w:r>
            <w:r w:rsidRPr="00BD7257">
              <w:rPr>
                <w:i/>
              </w:rPr>
              <w:t>ц, Ц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писать заглавную и строчную букву Ц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Самостоятельно выделять и формулиро</w:t>
            </w:r>
            <w:r>
              <w:t xml:space="preserve"> </w:t>
            </w:r>
            <w:r w:rsidRPr="00BD7257">
              <w:t>вать познаватель</w:t>
            </w:r>
            <w:r>
              <w:t xml:space="preserve"> </w:t>
            </w:r>
            <w:r w:rsidRPr="00BD7257">
              <w:t>ную цель;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560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r>
              <w:t>Составлять план действий,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формулиро</w:t>
            </w:r>
            <w:r>
              <w:t xml:space="preserve"> </w:t>
            </w:r>
            <w:r w:rsidRPr="00BD7257">
              <w:t>вать и удерживать учебную задачу</w:t>
            </w:r>
            <w:r>
              <w:t>,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сличать способ действия и его результат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 w:val="restart"/>
            <w:tcBorders>
              <w:top w:val="nil"/>
            </w:tcBorders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>
            <w:r>
              <w:t xml:space="preserve">   </w:t>
            </w:r>
          </w:p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03018E" w:rsidRDefault="00EE7599" w:rsidP="00DD5A77">
            <w:r w:rsidRPr="00BD7257">
              <w:t>Самооценка на основе критериев успешности учебной деятельности</w:t>
            </w:r>
          </w:p>
        </w:tc>
      </w:tr>
      <w:tr w:rsidR="00EE7599" w:rsidRPr="00140DA9" w:rsidTr="00DD5A77">
        <w:tc>
          <w:tcPr>
            <w:tcW w:w="674" w:type="dxa"/>
          </w:tcPr>
          <w:p w:rsidR="00EE7599" w:rsidRPr="00E031F2" w:rsidRDefault="00EE7599" w:rsidP="00DD5A77">
            <w:pPr>
              <w:jc w:val="center"/>
            </w:pPr>
            <w:r>
              <w:t>81-82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27.12-09.01</w:t>
            </w:r>
          </w:p>
        </w:tc>
        <w:tc>
          <w:tcPr>
            <w:tcW w:w="1179" w:type="dxa"/>
          </w:tcPr>
          <w:p w:rsidR="00EE7599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>
              <w:t xml:space="preserve">Строчная и заглавная </w:t>
            </w:r>
            <w:r w:rsidRPr="00BD7257">
              <w:t xml:space="preserve">буквы </w:t>
            </w:r>
            <w:r w:rsidRPr="00BD7257">
              <w:rPr>
                <w:i/>
              </w:rPr>
              <w:t>э, Э</w:t>
            </w:r>
          </w:p>
          <w:p w:rsidR="00EE7599" w:rsidRPr="0003018E" w:rsidRDefault="00EE7599" w:rsidP="00DD5A77"/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писать заглавную и строчную букву Э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Контролиро</w:t>
            </w:r>
            <w:r>
              <w:t xml:space="preserve"> </w:t>
            </w:r>
            <w:r w:rsidRPr="00BD7257">
              <w:t>вать</w:t>
            </w:r>
          </w:p>
          <w:p w:rsidR="00EE7599" w:rsidRDefault="00EE7599" w:rsidP="00DD5A77">
            <w:pPr>
              <w:jc w:val="center"/>
            </w:pPr>
            <w:r w:rsidRPr="00BD7257">
              <w:t>и оценивать процесс и результат деятельности</w:t>
            </w: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  <w:tcBorders>
              <w:top w:val="nil"/>
            </w:tcBorders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E031F2" w:rsidRDefault="00EE7599" w:rsidP="00DD5A77">
            <w:pPr>
              <w:jc w:val="center"/>
            </w:pPr>
            <w:r>
              <w:t>83-84</w:t>
            </w:r>
          </w:p>
        </w:tc>
        <w:tc>
          <w:tcPr>
            <w:tcW w:w="1134" w:type="dxa"/>
          </w:tcPr>
          <w:p w:rsidR="00EE7599" w:rsidRPr="002D295C" w:rsidRDefault="00EE7599" w:rsidP="00DD5A77">
            <w:pPr>
              <w:jc w:val="center"/>
            </w:pPr>
            <w:r>
              <w:t>10.01-11.01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и заглавная буквы </w:t>
            </w:r>
            <w:r w:rsidRPr="00BD7257">
              <w:rPr>
                <w:i/>
              </w:rPr>
              <w:t>щ, Щ</w:t>
            </w:r>
          </w:p>
          <w:p w:rsidR="00EE7599" w:rsidRPr="0076192E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писать строчную и заглавную букву Щ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Учиться самостоятель</w:t>
            </w:r>
            <w:r>
              <w:t xml:space="preserve"> </w:t>
            </w:r>
            <w:r w:rsidRPr="00BD7257">
              <w:t>но выделять и формулиро</w:t>
            </w:r>
            <w:r>
              <w:t xml:space="preserve"> </w:t>
            </w:r>
            <w:r w:rsidRPr="00BD7257">
              <w:t>вать познаватель</w:t>
            </w:r>
            <w:r>
              <w:t xml:space="preserve"> </w:t>
            </w:r>
            <w:r w:rsidRPr="00BD7257">
              <w:t>ную цель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  <w:tcBorders>
              <w:top w:val="nil"/>
            </w:tcBorders>
          </w:tcPr>
          <w:p w:rsidR="00EE7599" w:rsidRPr="00A2136A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206B83" w:rsidRDefault="00EE7599" w:rsidP="00DD5A77">
            <w:pPr>
              <w:jc w:val="center"/>
            </w:pPr>
            <w:r>
              <w:t>85-86</w:t>
            </w:r>
          </w:p>
        </w:tc>
        <w:tc>
          <w:tcPr>
            <w:tcW w:w="1134" w:type="dxa"/>
          </w:tcPr>
          <w:p w:rsidR="00EE7599" w:rsidRPr="002D295C" w:rsidRDefault="00EE7599" w:rsidP="00DD5A77">
            <w:r>
              <w:t>14.01-15.01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Письмо слов с сочетаниями </w:t>
            </w:r>
            <w:r w:rsidRPr="00BD7257">
              <w:rPr>
                <w:i/>
              </w:rPr>
              <w:t>ча, ща, чу, щу</w:t>
            </w:r>
          </w:p>
          <w:p w:rsidR="00EE7599" w:rsidRPr="0076192E" w:rsidRDefault="00EE7599" w:rsidP="00DD5A77">
            <w:r w:rsidRPr="0076192E">
              <w:rPr>
                <w:i/>
              </w:rPr>
              <w:t xml:space="preserve"> </w:t>
            </w:r>
            <w:r>
              <w:rPr>
                <w:i/>
              </w:rPr>
              <w:t>Развитие речи.</w:t>
            </w:r>
            <w:r w:rsidRPr="0076192E">
              <w:rPr>
                <w:i/>
              </w:rPr>
              <w:t xml:space="preserve">      </w:t>
            </w:r>
            <w:r w:rsidRPr="0076192E">
              <w:t>Письмо под диктовку</w:t>
            </w:r>
          </w:p>
        </w:tc>
        <w:tc>
          <w:tcPr>
            <w:tcW w:w="1954" w:type="dxa"/>
          </w:tcPr>
          <w:p w:rsidR="00EE7599" w:rsidRDefault="00EE7599" w:rsidP="00DD5A77">
            <w:pPr>
              <w:jc w:val="center"/>
            </w:pPr>
            <w:r w:rsidRPr="00BD7257">
              <w:t>Научиться грамотно использовать знания о правиле написания слов с сочетаниями ща. щу.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750" w:type="dxa"/>
          </w:tcPr>
          <w:p w:rsidR="00EE7599" w:rsidRPr="0003018E" w:rsidRDefault="00EE7599" w:rsidP="00DD5A77">
            <w:pPr>
              <w:jc w:val="center"/>
            </w:pPr>
            <w:r w:rsidRPr="0003018E">
              <w:t>Использовать знаково- символичес</w:t>
            </w:r>
            <w:r>
              <w:t xml:space="preserve"> </w:t>
            </w:r>
            <w:r w:rsidRPr="0003018E">
              <w:t>кие средства</w:t>
            </w:r>
            <w:r>
              <w:t xml:space="preserve">. Составление высказывания по рисунку. 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  <w:tcBorders>
              <w:top w:val="nil"/>
            </w:tcBorders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674" w:type="dxa"/>
          </w:tcPr>
          <w:p w:rsidR="00EE7599" w:rsidRPr="002B66F0" w:rsidRDefault="00EE7599" w:rsidP="00DD5A77">
            <w:pPr>
              <w:jc w:val="center"/>
            </w:pPr>
            <w:r>
              <w:t>87-88</w:t>
            </w:r>
          </w:p>
        </w:tc>
        <w:tc>
          <w:tcPr>
            <w:tcW w:w="1134" w:type="dxa"/>
          </w:tcPr>
          <w:p w:rsidR="00EE7599" w:rsidRPr="00CE7BFD" w:rsidRDefault="00EE7599" w:rsidP="00DD5A77">
            <w:pPr>
              <w:jc w:val="center"/>
            </w:pPr>
            <w:r>
              <w:t>16.01-17.01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  <w:rPr>
                <w:i/>
              </w:rPr>
            </w:pPr>
            <w:r w:rsidRPr="00BD7257">
              <w:t xml:space="preserve">Строчная и заглавная буквы </w:t>
            </w:r>
            <w:r w:rsidRPr="00BD7257">
              <w:rPr>
                <w:i/>
              </w:rPr>
              <w:t>ф,Ф</w:t>
            </w:r>
          </w:p>
          <w:p w:rsidR="00EE7599" w:rsidRPr="0076192E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писать строчную и заглавную букву Ф</w:t>
            </w:r>
          </w:p>
        </w:tc>
        <w:tc>
          <w:tcPr>
            <w:tcW w:w="1750" w:type="dxa"/>
          </w:tcPr>
          <w:p w:rsidR="00EE7599" w:rsidRPr="0003018E" w:rsidRDefault="00EE7599" w:rsidP="00DD5A77">
            <w:pPr>
              <w:jc w:val="center"/>
            </w:pPr>
            <w:r w:rsidRPr="0003018E">
              <w:t>Использовать знаково- символичес</w:t>
            </w:r>
            <w:r>
              <w:t xml:space="preserve"> </w:t>
            </w:r>
            <w:r w:rsidRPr="0003018E">
              <w:t>кие средства</w:t>
            </w:r>
          </w:p>
        </w:tc>
        <w:tc>
          <w:tcPr>
            <w:tcW w:w="1560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  <w:r w:rsidRPr="00BD7257">
              <w:t>Формулиро вать и удерживать учебную задачу, применять установлен</w:t>
            </w:r>
            <w:r>
              <w:t>-</w:t>
            </w:r>
            <w:r w:rsidRPr="00BD7257">
              <w:t>ные правила</w:t>
            </w:r>
          </w:p>
          <w:p w:rsidR="00EE7599" w:rsidRPr="00BD7257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  <w:r w:rsidRPr="00BD7257">
              <w:t>Проявлять активность во взаимодействии для решения коммуникативных и познавательных задач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Анализиро</w:t>
            </w:r>
            <w:r>
              <w:t xml:space="preserve"> </w:t>
            </w:r>
            <w:r w:rsidRPr="00BD7257">
              <w:t>вать информацию , аргументировать свою позицию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Проявлять активность во взаимо</w:t>
            </w:r>
            <w:r>
              <w:t>действии для решения коммуникат</w:t>
            </w:r>
            <w:r w:rsidRPr="00BD7257">
              <w:t>вных и познаватель</w:t>
            </w:r>
            <w:r>
              <w:t xml:space="preserve"> </w:t>
            </w:r>
            <w:r w:rsidRPr="00BD7257">
              <w:t>ных задач</w:t>
            </w:r>
          </w:p>
        </w:tc>
        <w:tc>
          <w:tcPr>
            <w:tcW w:w="2421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BD7257" w:rsidRDefault="00EE7599" w:rsidP="00DD5A77">
            <w:r w:rsidRPr="00BD7257">
              <w:t>Мотивация учебной деятельности; целостное отношение к природному миру</w:t>
            </w:r>
          </w:p>
          <w:p w:rsidR="00EE7599" w:rsidRDefault="00EE7599" w:rsidP="00DD5A77"/>
          <w:p w:rsidR="00EE7599" w:rsidRPr="00BD7257" w:rsidRDefault="00EE7599" w:rsidP="00DD5A77"/>
          <w:p w:rsidR="00EE7599" w:rsidRPr="00BD7257" w:rsidRDefault="00EE7599" w:rsidP="00DD5A77"/>
          <w:p w:rsidR="00EE7599" w:rsidRPr="00BD7257" w:rsidRDefault="00EE7599" w:rsidP="00DD5A77"/>
          <w:p w:rsidR="00EE7599" w:rsidRPr="00BD7257" w:rsidRDefault="00EE7599" w:rsidP="00DD5A77"/>
          <w:p w:rsidR="00EE7599" w:rsidRPr="00BD7257" w:rsidRDefault="00EE7599" w:rsidP="00DD5A77">
            <w:r w:rsidRPr="00BD7257">
              <w:t>Стремление к познанию нового</w:t>
            </w:r>
          </w:p>
        </w:tc>
      </w:tr>
      <w:tr w:rsidR="00EE7599" w:rsidRPr="00140DA9" w:rsidTr="00DD5A77">
        <w:trPr>
          <w:trHeight w:val="1860"/>
        </w:trPr>
        <w:tc>
          <w:tcPr>
            <w:tcW w:w="674" w:type="dxa"/>
          </w:tcPr>
          <w:p w:rsidR="00EE7599" w:rsidRPr="002B66F0" w:rsidRDefault="00EE7599" w:rsidP="00DD5A77">
            <w:pPr>
              <w:jc w:val="center"/>
            </w:pPr>
            <w:r>
              <w:t>89</w:t>
            </w:r>
          </w:p>
        </w:tc>
        <w:tc>
          <w:tcPr>
            <w:tcW w:w="1134" w:type="dxa"/>
          </w:tcPr>
          <w:p w:rsidR="00EE7599" w:rsidRPr="00CE7BFD" w:rsidRDefault="00EE7599" w:rsidP="00DD5A77">
            <w:r>
              <w:t>18.01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</w:pPr>
            <w:r w:rsidRPr="00BD7257">
              <w:t>Буквы ь, ъ</w:t>
            </w:r>
          </w:p>
          <w:p w:rsidR="00EE7599" w:rsidRPr="0076192E" w:rsidRDefault="00EE7599" w:rsidP="00DD5A77">
            <w:pPr>
              <w:jc w:val="center"/>
            </w:pP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писать ь и ъ знаки</w:t>
            </w:r>
          </w:p>
        </w:tc>
        <w:tc>
          <w:tcPr>
            <w:tcW w:w="1750" w:type="dxa"/>
          </w:tcPr>
          <w:p w:rsidR="00EE7599" w:rsidRPr="0003018E" w:rsidRDefault="00EE7599" w:rsidP="00DD5A77">
            <w:pPr>
              <w:jc w:val="center"/>
            </w:pPr>
            <w:r w:rsidRPr="0003018E">
              <w:t>Использовать знаково- символичес</w:t>
            </w:r>
            <w:r>
              <w:t xml:space="preserve"> </w:t>
            </w:r>
            <w:r w:rsidRPr="0003018E">
              <w:t>кие средства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140DA9" w:rsidTr="00DD5A77">
        <w:trPr>
          <w:trHeight w:val="1410"/>
        </w:trPr>
        <w:tc>
          <w:tcPr>
            <w:tcW w:w="674" w:type="dxa"/>
          </w:tcPr>
          <w:p w:rsidR="00EE7599" w:rsidRPr="002B66F0" w:rsidRDefault="00EE7599" w:rsidP="00DD5A77">
            <w:pPr>
              <w:jc w:val="center"/>
            </w:pPr>
            <w:r>
              <w:t xml:space="preserve">90-91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</w:tcPr>
          <w:p w:rsidR="00EE7599" w:rsidRPr="00CE7BFD" w:rsidRDefault="00EE7599" w:rsidP="00DD5A77">
            <w:pPr>
              <w:jc w:val="center"/>
            </w:pPr>
            <w:r>
              <w:t>21.01</w:t>
            </w:r>
          </w:p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</w:pPr>
            <w:r w:rsidRPr="00BD7257">
              <w:t>Повторение  написания изученных букв и их соединений</w:t>
            </w:r>
            <w:r>
              <w:t xml:space="preserve">. </w:t>
            </w: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Учиться правильно располагать слова на строке</w:t>
            </w: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Контролиро</w:t>
            </w:r>
            <w:r>
              <w:t xml:space="preserve"> </w:t>
            </w:r>
            <w:r w:rsidRPr="00BD7257">
              <w:t xml:space="preserve">вать и оценивать процесс и результат работы </w:t>
            </w:r>
            <w:r>
              <w:t>. Составлять высказывание</w:t>
            </w:r>
          </w:p>
        </w:tc>
        <w:tc>
          <w:tcPr>
            <w:tcW w:w="1560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D7257" w:rsidRDefault="00EE7599" w:rsidP="00DD5A77"/>
        </w:tc>
      </w:tr>
      <w:tr w:rsidR="00EE7599" w:rsidRPr="00B26383" w:rsidTr="00DD5A77">
        <w:trPr>
          <w:trHeight w:val="3025"/>
        </w:trPr>
        <w:tc>
          <w:tcPr>
            <w:tcW w:w="674" w:type="dxa"/>
          </w:tcPr>
          <w:p w:rsidR="00EE7599" w:rsidRPr="00CE7BFD" w:rsidRDefault="00EE7599" w:rsidP="00DD5A77">
            <w:pPr>
              <w:jc w:val="center"/>
            </w:pPr>
            <w:r>
              <w:t>92-93</w:t>
            </w:r>
          </w:p>
          <w:p w:rsidR="00EE7599" w:rsidRPr="00CE7BFD" w:rsidRDefault="00EE7599" w:rsidP="00DD5A77">
            <w:pPr>
              <w:jc w:val="center"/>
            </w:pPr>
          </w:p>
        </w:tc>
        <w:tc>
          <w:tcPr>
            <w:tcW w:w="1134" w:type="dxa"/>
          </w:tcPr>
          <w:p w:rsidR="00EE7599" w:rsidRPr="00CE7BFD" w:rsidRDefault="00EE7599" w:rsidP="00DD5A77">
            <w:pPr>
              <w:jc w:val="center"/>
            </w:pPr>
            <w:r>
              <w:t>22.01-23.01</w:t>
            </w:r>
          </w:p>
          <w:p w:rsidR="00EE7599" w:rsidRPr="00CE7BFD" w:rsidRDefault="00EE7599" w:rsidP="00DD5A77"/>
        </w:tc>
        <w:tc>
          <w:tcPr>
            <w:tcW w:w="117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797" w:type="dxa"/>
          </w:tcPr>
          <w:p w:rsidR="00EE7599" w:rsidRPr="00BD7257" w:rsidRDefault="00EE7599" w:rsidP="00DD5A77">
            <w:pPr>
              <w:jc w:val="center"/>
            </w:pPr>
            <w:r w:rsidRPr="00BD7257">
              <w:t>Письмо под диктовку</w:t>
            </w:r>
          </w:p>
          <w:p w:rsidR="00EE7599" w:rsidRPr="00E44546" w:rsidRDefault="00EE7599" w:rsidP="00DD5A77">
            <w:pPr>
              <w:jc w:val="center"/>
            </w:pPr>
            <w:r w:rsidRPr="00BD7257">
              <w:t>Алфавит</w:t>
            </w:r>
            <w:r>
              <w:t>.      Развитие речи.</w:t>
            </w:r>
          </w:p>
        </w:tc>
        <w:tc>
          <w:tcPr>
            <w:tcW w:w="1954" w:type="dxa"/>
          </w:tcPr>
          <w:p w:rsidR="00EE7599" w:rsidRPr="00BD7257" w:rsidRDefault="00EE7599" w:rsidP="00DD5A77">
            <w:pPr>
              <w:jc w:val="center"/>
            </w:pPr>
            <w:r w:rsidRPr="00BD7257">
              <w:t>Учиться соотносить звук и букву, выделять границы предложения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750" w:type="dxa"/>
          </w:tcPr>
          <w:p w:rsidR="00EE7599" w:rsidRPr="00BD7257" w:rsidRDefault="00EE7599" w:rsidP="00DD5A77">
            <w:pPr>
              <w:jc w:val="center"/>
            </w:pPr>
            <w:r w:rsidRPr="00BD7257">
              <w:t>Контролиро</w:t>
            </w:r>
            <w:r>
              <w:t xml:space="preserve"> </w:t>
            </w:r>
            <w:r w:rsidRPr="00BD7257">
              <w:t>вать процесс и  оценивать результат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деятельности</w:t>
            </w:r>
          </w:p>
        </w:tc>
        <w:tc>
          <w:tcPr>
            <w:tcW w:w="1560" w:type="dxa"/>
            <w:vMerge/>
          </w:tcPr>
          <w:p w:rsidR="00EE7599" w:rsidRPr="00B26383" w:rsidRDefault="00EE7599" w:rsidP="00DD5A77">
            <w:pPr>
              <w:jc w:val="center"/>
            </w:pPr>
          </w:p>
        </w:tc>
        <w:tc>
          <w:tcPr>
            <w:tcW w:w="2219" w:type="dxa"/>
            <w:vMerge/>
          </w:tcPr>
          <w:p w:rsidR="00EE7599" w:rsidRPr="00B26383" w:rsidRDefault="00EE7599" w:rsidP="00DD5A77">
            <w:pPr>
              <w:jc w:val="center"/>
            </w:pPr>
          </w:p>
        </w:tc>
        <w:tc>
          <w:tcPr>
            <w:tcW w:w="2421" w:type="dxa"/>
            <w:vMerge/>
          </w:tcPr>
          <w:p w:rsidR="00EE7599" w:rsidRPr="00B26383" w:rsidRDefault="00EE7599" w:rsidP="00DD5A77"/>
        </w:tc>
      </w:tr>
    </w:tbl>
    <w:p w:rsidR="00EE7599" w:rsidRDefault="00EE7599" w:rsidP="00705AC5"/>
    <w:p w:rsidR="00EE7599" w:rsidRDefault="00EE7599" w:rsidP="00705AC5"/>
    <w:p w:rsidR="00EE7599" w:rsidRDefault="00EE7599" w:rsidP="00705AC5"/>
    <w:p w:rsidR="00EE7599" w:rsidRDefault="00EE7599" w:rsidP="00705AC5"/>
    <w:p w:rsidR="00EE7599" w:rsidRDefault="00EE7599" w:rsidP="00705AC5"/>
    <w:p w:rsidR="00EE7599" w:rsidRPr="007540DF" w:rsidRDefault="00EE7599" w:rsidP="00705AC5">
      <w:pPr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  <w:r w:rsidRPr="00BD7257">
        <w:rPr>
          <w:b/>
        </w:rPr>
        <w:t>П</w:t>
      </w:r>
      <w:r>
        <w:rPr>
          <w:b/>
        </w:rPr>
        <w:t>ослебукварный период  (22ч)</w:t>
      </w:r>
    </w:p>
    <w:p w:rsidR="00EE7599" w:rsidRPr="00BD7257" w:rsidRDefault="00EE7599" w:rsidP="00705AC5">
      <w:pPr>
        <w:rPr>
          <w:b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275"/>
        <w:gridCol w:w="1439"/>
        <w:gridCol w:w="1822"/>
        <w:gridCol w:w="1701"/>
        <w:gridCol w:w="1984"/>
        <w:gridCol w:w="2126"/>
        <w:gridCol w:w="1843"/>
        <w:gridCol w:w="2126"/>
      </w:tblGrid>
      <w:tr w:rsidR="00EE7599" w:rsidRPr="00BD7257" w:rsidTr="00DD5A77">
        <w:tc>
          <w:tcPr>
            <w:tcW w:w="710" w:type="dxa"/>
            <w:vMerge w:val="restart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№</w:t>
            </w:r>
          </w:p>
        </w:tc>
        <w:tc>
          <w:tcPr>
            <w:tcW w:w="1275" w:type="dxa"/>
            <w:vMerge w:val="restart"/>
          </w:tcPr>
          <w:p w:rsidR="00EE7599" w:rsidRPr="00CF51F4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Дата</w:t>
            </w:r>
            <w:r>
              <w:rPr>
                <w:b/>
              </w:rPr>
              <w:t xml:space="preserve"> план.</w:t>
            </w:r>
          </w:p>
        </w:tc>
        <w:tc>
          <w:tcPr>
            <w:tcW w:w="1439" w:type="dxa"/>
            <w:vMerge w:val="restart"/>
          </w:tcPr>
          <w:p w:rsidR="00EE7599" w:rsidRPr="00CF51F4" w:rsidRDefault="00EE7599" w:rsidP="00DD5A77">
            <w:pPr>
              <w:jc w:val="center"/>
              <w:rPr>
                <w:b/>
              </w:rPr>
            </w:pPr>
            <w:r>
              <w:rPr>
                <w:b/>
              </w:rPr>
              <w:t>Дата факт.</w:t>
            </w:r>
          </w:p>
        </w:tc>
        <w:tc>
          <w:tcPr>
            <w:tcW w:w="1822" w:type="dxa"/>
            <w:vMerge w:val="restart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Тема</w:t>
            </w:r>
          </w:p>
        </w:tc>
        <w:tc>
          <w:tcPr>
            <w:tcW w:w="9780" w:type="dxa"/>
            <w:gridSpan w:val="5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Планируемые результаты</w:t>
            </w:r>
          </w:p>
        </w:tc>
      </w:tr>
      <w:tr w:rsidR="00EE7599" w:rsidRPr="00BD7257" w:rsidTr="00DD5A77">
        <w:tc>
          <w:tcPr>
            <w:tcW w:w="710" w:type="dxa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439" w:type="dxa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822" w:type="dxa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Предметные результаты</w:t>
            </w:r>
          </w:p>
        </w:tc>
        <w:tc>
          <w:tcPr>
            <w:tcW w:w="5953" w:type="dxa"/>
            <w:gridSpan w:val="3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УУД</w:t>
            </w:r>
          </w:p>
        </w:tc>
        <w:tc>
          <w:tcPr>
            <w:tcW w:w="2126" w:type="dxa"/>
            <w:vMerge w:val="restart"/>
          </w:tcPr>
          <w:p w:rsidR="00EE7599" w:rsidRPr="00BD7257" w:rsidRDefault="00EE7599" w:rsidP="00DD5A77">
            <w:pPr>
              <w:rPr>
                <w:b/>
              </w:rPr>
            </w:pPr>
            <w:r>
              <w:rPr>
                <w:b/>
              </w:rPr>
              <w:t>Личност</w:t>
            </w:r>
            <w:r w:rsidRPr="00BD7257">
              <w:rPr>
                <w:b/>
              </w:rPr>
              <w:t>ные результаты</w:t>
            </w:r>
          </w:p>
        </w:tc>
      </w:tr>
      <w:tr w:rsidR="00EE7599" w:rsidRPr="00BD7257" w:rsidTr="00DD5A77">
        <w:tc>
          <w:tcPr>
            <w:tcW w:w="710" w:type="dxa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439" w:type="dxa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822" w:type="dxa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Познавательные</w:t>
            </w:r>
          </w:p>
        </w:tc>
        <w:tc>
          <w:tcPr>
            <w:tcW w:w="2126" w:type="dxa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Регулятивные</w:t>
            </w:r>
          </w:p>
        </w:tc>
        <w:tc>
          <w:tcPr>
            <w:tcW w:w="1843" w:type="dxa"/>
          </w:tcPr>
          <w:p w:rsidR="00EE7599" w:rsidRPr="00BD7257" w:rsidRDefault="00EE7599" w:rsidP="00DD5A77">
            <w:pPr>
              <w:jc w:val="center"/>
              <w:rPr>
                <w:b/>
              </w:rPr>
            </w:pPr>
            <w:r w:rsidRPr="00BD7257">
              <w:rPr>
                <w:b/>
              </w:rPr>
              <w:t>Коммуника тивные</w:t>
            </w:r>
          </w:p>
        </w:tc>
        <w:tc>
          <w:tcPr>
            <w:tcW w:w="2126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710" w:type="dxa"/>
          </w:tcPr>
          <w:p w:rsidR="00EE7599" w:rsidRPr="00CE7BFD" w:rsidRDefault="00EE7599" w:rsidP="00DD5A77">
            <w:pPr>
              <w:jc w:val="center"/>
            </w:pPr>
            <w:r>
              <w:t>94</w:t>
            </w:r>
          </w:p>
        </w:tc>
        <w:tc>
          <w:tcPr>
            <w:tcW w:w="1275" w:type="dxa"/>
          </w:tcPr>
          <w:p w:rsidR="00EE7599" w:rsidRPr="00BD7257" w:rsidRDefault="00EE7599" w:rsidP="00DD5A77">
            <w:r>
              <w:t>24.01</w:t>
            </w:r>
          </w:p>
        </w:tc>
        <w:tc>
          <w:tcPr>
            <w:tcW w:w="143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22" w:type="dxa"/>
          </w:tcPr>
          <w:p w:rsidR="00EE7599" w:rsidRPr="0003018E" w:rsidRDefault="00EE7599" w:rsidP="00DD5A77">
            <w:pPr>
              <w:jc w:val="center"/>
            </w:pPr>
            <w:r w:rsidRPr="00BD7257">
              <w:t>Звуки и букв</w:t>
            </w:r>
            <w:r>
              <w:t>ы</w:t>
            </w:r>
          </w:p>
        </w:tc>
        <w:tc>
          <w:tcPr>
            <w:tcW w:w="1701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правильно называть буквы русского алфавита</w:t>
            </w:r>
          </w:p>
        </w:tc>
        <w:tc>
          <w:tcPr>
            <w:tcW w:w="1984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  <w:r w:rsidRPr="003E5BFD">
              <w:t>Использовать знаково- символические средства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Выбирать наиболее эффективные способы решения задач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  <w:r w:rsidRPr="00BD7257">
              <w:t>Ставить новые учебные задачи в сотрудничестве с учителем,  сличать способ действия и его результат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843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  <w:r w:rsidRPr="00BD7257">
              <w:t>Проявлять активность во взаимодейст</w:t>
            </w:r>
            <w:r>
              <w:t xml:space="preserve"> вии для решения коммуникатив-</w:t>
            </w:r>
            <w:r w:rsidRPr="00BD7257">
              <w:t>ных и познаватель</w:t>
            </w:r>
            <w:r>
              <w:t xml:space="preserve"> </w:t>
            </w:r>
            <w:r w:rsidRPr="00BD7257">
              <w:t>ных задач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Анализировать информацию , аргументиро</w:t>
            </w:r>
            <w:r>
              <w:t xml:space="preserve"> </w:t>
            </w:r>
            <w:r w:rsidRPr="00BD7257">
              <w:t>вать свою позицию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03018E" w:rsidRDefault="00EE7599" w:rsidP="00DD5A77">
            <w:r w:rsidRPr="0003018E">
              <w:t>Стремление к познанию нового</w:t>
            </w:r>
          </w:p>
          <w:p w:rsidR="00EE7599" w:rsidRPr="0003018E" w:rsidRDefault="00EE7599" w:rsidP="00DD5A77">
            <w:r w:rsidRPr="00BD7257">
              <w:t xml:space="preserve">Мотивация учебной деятельности; </w:t>
            </w:r>
          </w:p>
        </w:tc>
      </w:tr>
      <w:tr w:rsidR="00EE7599" w:rsidRPr="00140DA9" w:rsidTr="00DD5A77">
        <w:tc>
          <w:tcPr>
            <w:tcW w:w="710" w:type="dxa"/>
          </w:tcPr>
          <w:p w:rsidR="00EE7599" w:rsidRPr="00206B83" w:rsidRDefault="00EE7599" w:rsidP="00DD5A77">
            <w:pPr>
              <w:jc w:val="center"/>
            </w:pPr>
            <w:r>
              <w:t>95</w:t>
            </w:r>
          </w:p>
        </w:tc>
        <w:tc>
          <w:tcPr>
            <w:tcW w:w="1275" w:type="dxa"/>
          </w:tcPr>
          <w:p w:rsidR="00EE7599" w:rsidRPr="00A53975" w:rsidRDefault="00EE7599" w:rsidP="00DD5A77">
            <w:pPr>
              <w:jc w:val="center"/>
            </w:pPr>
            <w:r>
              <w:t>25.01</w:t>
            </w:r>
          </w:p>
        </w:tc>
        <w:tc>
          <w:tcPr>
            <w:tcW w:w="143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22" w:type="dxa"/>
          </w:tcPr>
          <w:p w:rsidR="00EE7599" w:rsidRPr="00BD7257" w:rsidRDefault="00EE7599" w:rsidP="00DD5A77">
            <w:pPr>
              <w:jc w:val="center"/>
            </w:pPr>
            <w:r w:rsidRPr="00BD7257">
              <w:t>Парные согласные звуки</w:t>
            </w:r>
          </w:p>
        </w:tc>
        <w:tc>
          <w:tcPr>
            <w:tcW w:w="1701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распознавать и характеризо</w:t>
            </w:r>
            <w:r>
              <w:t>-</w:t>
            </w:r>
            <w:r w:rsidRPr="00BD7257">
              <w:t>вать парные глухие и звонкие согласные звуки</w:t>
            </w:r>
          </w:p>
        </w:tc>
        <w:tc>
          <w:tcPr>
            <w:tcW w:w="1984" w:type="dxa"/>
            <w:vMerge/>
          </w:tcPr>
          <w:p w:rsidR="00EE7599" w:rsidRPr="003E5BFD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43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710" w:type="dxa"/>
          </w:tcPr>
          <w:p w:rsidR="00EE7599" w:rsidRPr="005A5DAB" w:rsidRDefault="00EE7599" w:rsidP="00DD5A77">
            <w:r>
              <w:t>96-97</w:t>
            </w:r>
          </w:p>
        </w:tc>
        <w:tc>
          <w:tcPr>
            <w:tcW w:w="1275" w:type="dxa"/>
          </w:tcPr>
          <w:p w:rsidR="00EE7599" w:rsidRPr="00A53975" w:rsidRDefault="00EE7599" w:rsidP="00DD5A77">
            <w:pPr>
              <w:jc w:val="center"/>
            </w:pPr>
            <w:r>
              <w:t>28.01-29.01</w:t>
            </w:r>
          </w:p>
        </w:tc>
        <w:tc>
          <w:tcPr>
            <w:tcW w:w="1439" w:type="dxa"/>
          </w:tcPr>
          <w:p w:rsidR="00EE7599" w:rsidRPr="005B22AD" w:rsidRDefault="00EE7599" w:rsidP="00DD5A77">
            <w:pPr>
              <w:jc w:val="center"/>
            </w:pPr>
          </w:p>
        </w:tc>
        <w:tc>
          <w:tcPr>
            <w:tcW w:w="1822" w:type="dxa"/>
          </w:tcPr>
          <w:p w:rsidR="00EE7599" w:rsidRPr="005B22AD" w:rsidRDefault="00EE7599" w:rsidP="00DD5A77">
            <w:pPr>
              <w:jc w:val="center"/>
            </w:pPr>
            <w:r w:rsidRPr="005B22AD">
              <w:t>Оформление предложений в тексте</w:t>
            </w:r>
          </w:p>
        </w:tc>
        <w:tc>
          <w:tcPr>
            <w:tcW w:w="1701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</w:t>
            </w:r>
            <w:r>
              <w:t xml:space="preserve">ся анализиро-вать текст, </w:t>
            </w:r>
            <w:r w:rsidRPr="00BD7257">
              <w:t>оформлять в нем предложения.</w:t>
            </w:r>
          </w:p>
        </w:tc>
        <w:tc>
          <w:tcPr>
            <w:tcW w:w="1984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43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710" w:type="dxa"/>
          </w:tcPr>
          <w:p w:rsidR="00EE7599" w:rsidRPr="0077658D" w:rsidRDefault="00EE7599" w:rsidP="00DD5A77">
            <w:pPr>
              <w:jc w:val="center"/>
            </w:pPr>
            <w:r>
              <w:t>98-99</w:t>
            </w:r>
          </w:p>
        </w:tc>
        <w:tc>
          <w:tcPr>
            <w:tcW w:w="1275" w:type="dxa"/>
          </w:tcPr>
          <w:p w:rsidR="00EE7599" w:rsidRPr="00A53975" w:rsidRDefault="00EE7599" w:rsidP="00DD5A77">
            <w:r>
              <w:t>30.01-31.01</w:t>
            </w:r>
          </w:p>
        </w:tc>
        <w:tc>
          <w:tcPr>
            <w:tcW w:w="143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22" w:type="dxa"/>
          </w:tcPr>
          <w:p w:rsidR="00EE7599" w:rsidRPr="005B22AD" w:rsidRDefault="00EE7599" w:rsidP="00DD5A77">
            <w:pPr>
              <w:jc w:val="center"/>
            </w:pPr>
            <w:r w:rsidRPr="00BD7257">
              <w:t>Слова, отвечаю</w:t>
            </w:r>
            <w:r>
              <w:t xml:space="preserve"> </w:t>
            </w:r>
            <w:r w:rsidRPr="00BD7257">
              <w:t xml:space="preserve">щие на вопросы кто? </w:t>
            </w:r>
            <w:r w:rsidRPr="005B22AD">
              <w:t>Что?</w:t>
            </w:r>
          </w:p>
        </w:tc>
        <w:tc>
          <w:tcPr>
            <w:tcW w:w="1701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различать слова- названия предметов, ставить к ним вопрос.</w:t>
            </w:r>
          </w:p>
        </w:tc>
        <w:tc>
          <w:tcPr>
            <w:tcW w:w="1984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43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710" w:type="dxa"/>
          </w:tcPr>
          <w:p w:rsidR="00EE7599" w:rsidRPr="0077658D" w:rsidRDefault="00EE7599" w:rsidP="00DD5A77">
            <w:r>
              <w:t>100-101</w:t>
            </w:r>
          </w:p>
        </w:tc>
        <w:tc>
          <w:tcPr>
            <w:tcW w:w="1275" w:type="dxa"/>
          </w:tcPr>
          <w:p w:rsidR="00EE7599" w:rsidRPr="00A53975" w:rsidRDefault="00EE7599" w:rsidP="00DD5A77">
            <w:r>
              <w:t>01.02-04.02</w:t>
            </w:r>
          </w:p>
        </w:tc>
        <w:tc>
          <w:tcPr>
            <w:tcW w:w="143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22" w:type="dxa"/>
          </w:tcPr>
          <w:p w:rsidR="00EE7599" w:rsidRPr="0003018E" w:rsidRDefault="00EE7599" w:rsidP="00DD5A77">
            <w:pPr>
              <w:jc w:val="center"/>
            </w:pPr>
            <w:r w:rsidRPr="00BD7257">
              <w:t>Слова, отве</w:t>
            </w:r>
            <w:r>
              <w:t>-</w:t>
            </w:r>
            <w:r w:rsidRPr="00BD7257">
              <w:t>чаю</w:t>
            </w:r>
            <w:r>
              <w:t>щие на вопросы Ч</w:t>
            </w:r>
            <w:r w:rsidRPr="00BD7257">
              <w:t xml:space="preserve">то делать? </w:t>
            </w:r>
            <w:r w:rsidRPr="0003018E">
              <w:t>Что сделать?</w:t>
            </w:r>
            <w:r>
              <w:t xml:space="preserve">  Развитие речи.</w:t>
            </w:r>
          </w:p>
        </w:tc>
        <w:tc>
          <w:tcPr>
            <w:tcW w:w="1701" w:type="dxa"/>
          </w:tcPr>
          <w:p w:rsidR="00EE7599" w:rsidRPr="003E5BFD" w:rsidRDefault="00EE7599" w:rsidP="00DD5A77">
            <w:pPr>
              <w:jc w:val="center"/>
            </w:pPr>
            <w:r w:rsidRPr="003E5BFD">
              <w:t>Научиться различать слова – действия предметов</w:t>
            </w:r>
          </w:p>
          <w:p w:rsidR="00EE7599" w:rsidRPr="003E5BFD" w:rsidRDefault="00EE7599" w:rsidP="00DD5A77">
            <w:pPr>
              <w:jc w:val="center"/>
            </w:pPr>
          </w:p>
          <w:p w:rsidR="00EE7599" w:rsidRPr="003E5BFD" w:rsidRDefault="00EE7599" w:rsidP="00DD5A77">
            <w:pPr>
              <w:jc w:val="center"/>
            </w:pPr>
          </w:p>
          <w:p w:rsidR="00EE7599" w:rsidRPr="003E5BFD" w:rsidRDefault="00EE7599" w:rsidP="00DD5A77">
            <w:pPr>
              <w:jc w:val="center"/>
            </w:pPr>
          </w:p>
          <w:p w:rsidR="00EE7599" w:rsidRPr="003E5BFD" w:rsidRDefault="00EE7599" w:rsidP="00DD5A77"/>
        </w:tc>
        <w:tc>
          <w:tcPr>
            <w:tcW w:w="1984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  <w:r w:rsidRPr="00BD7257">
              <w:t>Использовать общие приемы решения задач</w:t>
            </w:r>
            <w:r>
              <w:t>. Составлять высказывание по заголовку и началу.</w:t>
            </w:r>
          </w:p>
          <w:p w:rsidR="00EE7599" w:rsidRPr="00BD7257" w:rsidRDefault="00EE7599" w:rsidP="00DD5A77">
            <w:pPr>
              <w:jc w:val="center"/>
            </w:pPr>
            <w:r>
              <w:t>.</w:t>
            </w:r>
          </w:p>
        </w:tc>
        <w:tc>
          <w:tcPr>
            <w:tcW w:w="2126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  <w:r w:rsidRPr="00BD7257">
              <w:t>Составлять план действий и предвосхищать результат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Выбирать действия в соответствии с поставленной задачей</w:t>
            </w:r>
          </w:p>
        </w:tc>
        <w:tc>
          <w:tcPr>
            <w:tcW w:w="1843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  <w:r w:rsidRPr="00BD7257">
              <w:t>Анализиро</w:t>
            </w:r>
            <w:r>
              <w:t>вать информацию,</w:t>
            </w:r>
            <w:r w:rsidRPr="00BD7257">
              <w:t xml:space="preserve"> аргументиро</w:t>
            </w:r>
            <w:r>
              <w:t>-</w:t>
            </w:r>
            <w:r w:rsidRPr="00BD7257">
              <w:t>вать свою позицию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3E5BFD" w:rsidRDefault="00EE7599" w:rsidP="00DD5A77">
            <w:r w:rsidRPr="003E5BFD">
              <w:t>Стремление к познанию нового</w:t>
            </w:r>
          </w:p>
          <w:p w:rsidR="00EE7599" w:rsidRPr="003E5BFD" w:rsidRDefault="00EE7599" w:rsidP="00DD5A77"/>
        </w:tc>
      </w:tr>
      <w:tr w:rsidR="00EE7599" w:rsidRPr="00140DA9" w:rsidTr="00DD5A77">
        <w:tc>
          <w:tcPr>
            <w:tcW w:w="710" w:type="dxa"/>
          </w:tcPr>
          <w:p w:rsidR="00EE7599" w:rsidRPr="00CE7BFD" w:rsidRDefault="00EE7599" w:rsidP="00DD5A77">
            <w:r>
              <w:t>102-103</w:t>
            </w:r>
          </w:p>
        </w:tc>
        <w:tc>
          <w:tcPr>
            <w:tcW w:w="1275" w:type="dxa"/>
          </w:tcPr>
          <w:p w:rsidR="00EE7599" w:rsidRPr="00A53975" w:rsidRDefault="00EE7599" w:rsidP="00DD5A77">
            <w:pPr>
              <w:jc w:val="center"/>
            </w:pPr>
            <w:r>
              <w:t>05.02-06.02</w:t>
            </w:r>
          </w:p>
        </w:tc>
        <w:tc>
          <w:tcPr>
            <w:tcW w:w="143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22" w:type="dxa"/>
          </w:tcPr>
          <w:p w:rsidR="00EE7599" w:rsidRPr="00BD7257" w:rsidRDefault="00EE7599" w:rsidP="00DD5A77">
            <w:pPr>
              <w:jc w:val="center"/>
            </w:pPr>
            <w:r w:rsidRPr="00BD7257">
              <w:t>Слова. Отвечаю</w:t>
            </w:r>
            <w:r>
              <w:t xml:space="preserve"> </w:t>
            </w:r>
            <w:r w:rsidRPr="00BD7257">
              <w:t xml:space="preserve">щие на вопросы какой? </w:t>
            </w:r>
          </w:p>
          <w:p w:rsidR="00EE7599" w:rsidRPr="00E44546" w:rsidRDefault="00EE7599" w:rsidP="00DD5A77">
            <w:pPr>
              <w:jc w:val="center"/>
            </w:pPr>
            <w:r w:rsidRPr="00E44546">
              <w:t>какая?</w:t>
            </w:r>
          </w:p>
          <w:p w:rsidR="00EE7599" w:rsidRPr="00E44546" w:rsidRDefault="00EE7599" w:rsidP="00DD5A77">
            <w:pPr>
              <w:jc w:val="center"/>
            </w:pPr>
            <w:r w:rsidRPr="00E44546">
              <w:t xml:space="preserve">какие? </w:t>
            </w:r>
          </w:p>
          <w:p w:rsidR="00EE7599" w:rsidRPr="00E44546" w:rsidRDefault="00EE7599" w:rsidP="00DD5A77">
            <w:pPr>
              <w:jc w:val="center"/>
            </w:pPr>
            <w:r w:rsidRPr="00E44546">
              <w:t>какое?</w:t>
            </w:r>
          </w:p>
        </w:tc>
        <w:tc>
          <w:tcPr>
            <w:tcW w:w="1701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различать слова- признаки предме</w:t>
            </w:r>
            <w:r>
              <w:t xml:space="preserve"> </w:t>
            </w:r>
            <w:r w:rsidRPr="00BD7257">
              <w:t>тов</w:t>
            </w:r>
          </w:p>
        </w:tc>
        <w:tc>
          <w:tcPr>
            <w:tcW w:w="1984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43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3E5BFD" w:rsidRDefault="00EE7599" w:rsidP="00DD5A77"/>
        </w:tc>
      </w:tr>
      <w:tr w:rsidR="00EE7599" w:rsidRPr="00140DA9" w:rsidTr="00DD5A77">
        <w:tc>
          <w:tcPr>
            <w:tcW w:w="710" w:type="dxa"/>
          </w:tcPr>
          <w:p w:rsidR="00EE7599" w:rsidRPr="00CE7BFD" w:rsidRDefault="00EE7599" w:rsidP="00DD5A77">
            <w:pPr>
              <w:jc w:val="center"/>
            </w:pPr>
            <w:r>
              <w:t>104-105</w:t>
            </w:r>
          </w:p>
        </w:tc>
        <w:tc>
          <w:tcPr>
            <w:tcW w:w="1275" w:type="dxa"/>
          </w:tcPr>
          <w:p w:rsidR="00EE7599" w:rsidRPr="00A53975" w:rsidRDefault="00EE7599" w:rsidP="00DD5A77">
            <w:r>
              <w:t>07.02-08.02</w:t>
            </w:r>
          </w:p>
        </w:tc>
        <w:tc>
          <w:tcPr>
            <w:tcW w:w="143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22" w:type="dxa"/>
          </w:tcPr>
          <w:p w:rsidR="00EE7599" w:rsidRPr="00BD7257" w:rsidRDefault="00EE7599" w:rsidP="00DD5A77">
            <w:pPr>
              <w:jc w:val="center"/>
            </w:pPr>
            <w:r w:rsidRPr="00BD7257">
              <w:t>Правописание безударных гласных в корне слова</w:t>
            </w:r>
          </w:p>
        </w:tc>
        <w:tc>
          <w:tcPr>
            <w:tcW w:w="1701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способу проверки написания гласной буквы в слове</w:t>
            </w:r>
          </w:p>
        </w:tc>
        <w:tc>
          <w:tcPr>
            <w:tcW w:w="1984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43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710" w:type="dxa"/>
          </w:tcPr>
          <w:p w:rsidR="00EE7599" w:rsidRPr="005A5DAB" w:rsidRDefault="00EE7599" w:rsidP="00DD5A77">
            <w:pPr>
              <w:jc w:val="center"/>
            </w:pPr>
            <w:r>
              <w:t>106-107</w:t>
            </w:r>
          </w:p>
        </w:tc>
        <w:tc>
          <w:tcPr>
            <w:tcW w:w="1275" w:type="dxa"/>
          </w:tcPr>
          <w:p w:rsidR="00EE7599" w:rsidRPr="00A53975" w:rsidRDefault="00EE7599" w:rsidP="00DD5A77">
            <w:r>
              <w:t>11.02-12.02</w:t>
            </w:r>
          </w:p>
        </w:tc>
        <w:tc>
          <w:tcPr>
            <w:tcW w:w="143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22" w:type="dxa"/>
          </w:tcPr>
          <w:p w:rsidR="00EE7599" w:rsidRPr="00BD7257" w:rsidRDefault="00EE7599" w:rsidP="00DD5A77">
            <w:pPr>
              <w:jc w:val="center"/>
            </w:pPr>
            <w:r w:rsidRPr="00BD7257">
              <w:t>Правописание звонких и глухих согласных на конце слова</w:t>
            </w:r>
            <w:r>
              <w:t xml:space="preserve">. Развитие речи </w:t>
            </w:r>
          </w:p>
        </w:tc>
        <w:tc>
          <w:tcPr>
            <w:tcW w:w="1701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способу проверки парных соглас</w:t>
            </w:r>
            <w:r>
              <w:t xml:space="preserve"> </w:t>
            </w:r>
            <w:r w:rsidRPr="00BD7257">
              <w:t>ных</w:t>
            </w:r>
          </w:p>
        </w:tc>
        <w:tc>
          <w:tcPr>
            <w:tcW w:w="1984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43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710" w:type="dxa"/>
          </w:tcPr>
          <w:p w:rsidR="00EE7599" w:rsidRPr="00034A7E" w:rsidRDefault="00EE7599" w:rsidP="00DD5A77">
            <w:pPr>
              <w:jc w:val="center"/>
            </w:pPr>
            <w:r>
              <w:t>108</w:t>
            </w:r>
          </w:p>
        </w:tc>
        <w:tc>
          <w:tcPr>
            <w:tcW w:w="1275" w:type="dxa"/>
          </w:tcPr>
          <w:p w:rsidR="00EE7599" w:rsidRPr="00A53975" w:rsidRDefault="00EE7599" w:rsidP="00DD5A77">
            <w:pPr>
              <w:jc w:val="center"/>
            </w:pPr>
            <w:r>
              <w:t>13.02</w:t>
            </w:r>
          </w:p>
        </w:tc>
        <w:tc>
          <w:tcPr>
            <w:tcW w:w="143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22" w:type="dxa"/>
          </w:tcPr>
          <w:p w:rsidR="00EE7599" w:rsidRPr="00BD7257" w:rsidRDefault="00EE7599" w:rsidP="00DD5A77">
            <w:pPr>
              <w:jc w:val="center"/>
            </w:pPr>
            <w:r w:rsidRPr="00BD7257">
              <w:t>Правописа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ние ЖИ- ШИ</w:t>
            </w:r>
          </w:p>
        </w:tc>
        <w:tc>
          <w:tcPr>
            <w:tcW w:w="1701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объяснять, почему в сочетании ЖИ-ШИ надо писать И</w:t>
            </w:r>
          </w:p>
        </w:tc>
        <w:tc>
          <w:tcPr>
            <w:tcW w:w="1984" w:type="dxa"/>
          </w:tcPr>
          <w:p w:rsidR="00EE7599" w:rsidRPr="005B22AD" w:rsidRDefault="00EE7599" w:rsidP="00DD5A77">
            <w:pPr>
              <w:jc w:val="center"/>
            </w:pPr>
            <w:r w:rsidRPr="005B22AD">
              <w:t>Ставить и формулировать проблему</w:t>
            </w:r>
          </w:p>
        </w:tc>
        <w:tc>
          <w:tcPr>
            <w:tcW w:w="2126" w:type="dxa"/>
          </w:tcPr>
          <w:p w:rsidR="00EE7599" w:rsidRPr="00BD7257" w:rsidRDefault="00EE7599" w:rsidP="00DD5A77">
            <w:pPr>
              <w:jc w:val="center"/>
            </w:pPr>
            <w:r w:rsidRPr="00BD7257">
              <w:t>Формулировать и удерживать учебную задачу, применять установленные правила</w:t>
            </w:r>
          </w:p>
        </w:tc>
        <w:tc>
          <w:tcPr>
            <w:tcW w:w="1843" w:type="dxa"/>
          </w:tcPr>
          <w:p w:rsidR="00EE7599" w:rsidRPr="00BD7257" w:rsidRDefault="00EE7599" w:rsidP="00DD5A77">
            <w:pPr>
              <w:jc w:val="center"/>
            </w:pPr>
            <w:r w:rsidRPr="00BD7257">
              <w:t>Осуществлять анализ информации, аргументиро</w:t>
            </w:r>
            <w:r>
              <w:t xml:space="preserve"> </w:t>
            </w:r>
            <w:r w:rsidRPr="00BD7257">
              <w:t>вать свою позицию</w:t>
            </w:r>
          </w:p>
        </w:tc>
        <w:tc>
          <w:tcPr>
            <w:tcW w:w="2126" w:type="dxa"/>
          </w:tcPr>
          <w:p w:rsidR="00EE7599" w:rsidRPr="00BD7257" w:rsidRDefault="00EE7599" w:rsidP="00DD5A77">
            <w:r w:rsidRPr="00BD7257">
              <w:t>Осознание ответственности человека за общее благополучие, проявле</w:t>
            </w:r>
            <w:r>
              <w:t xml:space="preserve"> </w:t>
            </w:r>
            <w:r w:rsidRPr="00BD7257">
              <w:t>ние активно</w:t>
            </w:r>
            <w:r>
              <w:t xml:space="preserve"> </w:t>
            </w:r>
            <w:r w:rsidRPr="00BD7257">
              <w:t>сти</w:t>
            </w:r>
          </w:p>
        </w:tc>
      </w:tr>
      <w:tr w:rsidR="00EE7599" w:rsidRPr="00140DA9" w:rsidTr="00DD5A77">
        <w:tc>
          <w:tcPr>
            <w:tcW w:w="710" w:type="dxa"/>
          </w:tcPr>
          <w:p w:rsidR="00EE7599" w:rsidRPr="00CE7BFD" w:rsidRDefault="00EE7599" w:rsidP="00DD5A77">
            <w:pPr>
              <w:jc w:val="center"/>
            </w:pPr>
            <w:r w:rsidRPr="00BD7257">
              <w:t>10</w:t>
            </w:r>
            <w:r>
              <w:t>9</w:t>
            </w:r>
          </w:p>
        </w:tc>
        <w:tc>
          <w:tcPr>
            <w:tcW w:w="1275" w:type="dxa"/>
          </w:tcPr>
          <w:p w:rsidR="00EE7599" w:rsidRPr="00A53975" w:rsidRDefault="00EE7599" w:rsidP="00DD5A77">
            <w:pPr>
              <w:jc w:val="center"/>
            </w:pPr>
            <w:r>
              <w:t>14.02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43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22" w:type="dxa"/>
          </w:tcPr>
          <w:p w:rsidR="00EE7599" w:rsidRPr="00BD7257" w:rsidRDefault="00EE7599" w:rsidP="00DD5A77">
            <w:pPr>
              <w:jc w:val="center"/>
            </w:pPr>
            <w:r w:rsidRPr="00BD7257">
              <w:t>Правопи</w:t>
            </w:r>
          </w:p>
          <w:p w:rsidR="00EE7599" w:rsidRPr="00BD7257" w:rsidRDefault="00EE7599" w:rsidP="00DD5A77">
            <w:pPr>
              <w:jc w:val="center"/>
            </w:pPr>
            <w:r>
              <w:t>с</w:t>
            </w:r>
            <w:r w:rsidRPr="00BD7257">
              <w:t>ание</w:t>
            </w:r>
            <w:r>
              <w:t xml:space="preserve">  </w:t>
            </w:r>
            <w:r w:rsidRPr="00BD7257">
              <w:t>ча- ща</w:t>
            </w:r>
          </w:p>
        </w:tc>
        <w:tc>
          <w:tcPr>
            <w:tcW w:w="1701" w:type="dxa"/>
          </w:tcPr>
          <w:p w:rsidR="00EE7599" w:rsidRDefault="00EE7599" w:rsidP="00DD5A77">
            <w:pPr>
              <w:jc w:val="center"/>
            </w:pPr>
            <w:r w:rsidRPr="00BD7257">
              <w:t>Научить</w:t>
            </w:r>
            <w:r>
              <w:t xml:space="preserve"> </w:t>
            </w:r>
          </w:p>
          <w:p w:rsidR="00EE7599" w:rsidRPr="00BD7257" w:rsidRDefault="00EE7599" w:rsidP="00DD5A77">
            <w:pPr>
              <w:jc w:val="center"/>
            </w:pPr>
            <w:r>
              <w:t>ся объяснять</w:t>
            </w:r>
            <w:r w:rsidRPr="00BD7257">
              <w:t xml:space="preserve"> почему в сочетании ча-ща надо писать А</w:t>
            </w:r>
          </w:p>
        </w:tc>
        <w:tc>
          <w:tcPr>
            <w:tcW w:w="1984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3E5BFD" w:rsidRDefault="00EE7599" w:rsidP="00DD5A77">
            <w:pPr>
              <w:jc w:val="center"/>
            </w:pPr>
            <w:r w:rsidRPr="003E5BFD">
              <w:t>Ставить и формулировать проблему</w:t>
            </w:r>
          </w:p>
          <w:p w:rsidR="00EE7599" w:rsidRPr="003E5BFD" w:rsidRDefault="00EE7599" w:rsidP="00DD5A77">
            <w:pPr>
              <w:jc w:val="center"/>
            </w:pPr>
            <w:r w:rsidRPr="00BD7257">
              <w:t>Учиться самостоятельно выделять и формулировать познавательную цель</w:t>
            </w:r>
            <w:r>
              <w:t>.</w:t>
            </w:r>
          </w:p>
        </w:tc>
        <w:tc>
          <w:tcPr>
            <w:tcW w:w="2126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  <w:r w:rsidRPr="00BD7257">
              <w:t>Формулировать и удерживать учебную задачу, применять установленные правила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Составлять план действий и предвосхищать результат</w:t>
            </w:r>
          </w:p>
        </w:tc>
        <w:tc>
          <w:tcPr>
            <w:tcW w:w="1843" w:type="dxa"/>
            <w:vMerge w:val="restart"/>
          </w:tcPr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  <w:r w:rsidRPr="00BD7257">
              <w:t>Осуществлять анализ информации, аргументиро</w:t>
            </w:r>
            <w:r>
              <w:t xml:space="preserve"> </w:t>
            </w:r>
            <w:r w:rsidRPr="00BD7257">
              <w:t>вать свою позицию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Задавать вопросы, формулиро</w:t>
            </w:r>
            <w:r>
              <w:t xml:space="preserve"> </w:t>
            </w:r>
            <w:r w:rsidRPr="00BD7257">
              <w:t>вать собственное мнение</w:t>
            </w:r>
          </w:p>
        </w:tc>
        <w:tc>
          <w:tcPr>
            <w:tcW w:w="2126" w:type="dxa"/>
            <w:vMerge w:val="restart"/>
          </w:tcPr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Default="00EE7599" w:rsidP="00DD5A77"/>
          <w:p w:rsidR="00EE7599" w:rsidRPr="00BD7257" w:rsidRDefault="00EE7599" w:rsidP="00DD5A77">
            <w:r w:rsidRPr="00BD7257">
              <w:t>Осознание ответственности человека за общее благополучие, проявление активности</w:t>
            </w:r>
          </w:p>
          <w:p w:rsidR="00EE7599" w:rsidRPr="00BD7257" w:rsidRDefault="00EE7599" w:rsidP="00DD5A77">
            <w:r w:rsidRPr="00BD7257">
              <w:t>Принятие образа</w:t>
            </w:r>
            <w:r>
              <w:t xml:space="preserve">      </w:t>
            </w:r>
            <w:r w:rsidRPr="00BD7257">
              <w:t xml:space="preserve"> </w:t>
            </w:r>
            <w:r>
              <w:t>«</w:t>
            </w:r>
            <w:r w:rsidRPr="00BD7257">
              <w:t>хорошего ученика»</w:t>
            </w:r>
          </w:p>
        </w:tc>
      </w:tr>
      <w:tr w:rsidR="00EE7599" w:rsidRPr="00140DA9" w:rsidTr="00DD5A77">
        <w:tc>
          <w:tcPr>
            <w:tcW w:w="710" w:type="dxa"/>
          </w:tcPr>
          <w:p w:rsidR="00EE7599" w:rsidRPr="001B692F" w:rsidRDefault="00EE7599" w:rsidP="00DD5A77">
            <w:pPr>
              <w:jc w:val="center"/>
            </w:pPr>
            <w:r w:rsidRPr="00BD7257">
              <w:t>1</w:t>
            </w:r>
            <w:r>
              <w:t>10</w:t>
            </w:r>
          </w:p>
        </w:tc>
        <w:tc>
          <w:tcPr>
            <w:tcW w:w="1275" w:type="dxa"/>
          </w:tcPr>
          <w:p w:rsidR="00EE7599" w:rsidRPr="00A53975" w:rsidRDefault="00EE7599" w:rsidP="00DD5A77">
            <w:pPr>
              <w:jc w:val="center"/>
            </w:pPr>
            <w:r>
              <w:t>15.02</w:t>
            </w:r>
          </w:p>
        </w:tc>
        <w:tc>
          <w:tcPr>
            <w:tcW w:w="143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22" w:type="dxa"/>
          </w:tcPr>
          <w:p w:rsidR="00EE7599" w:rsidRPr="00BD7257" w:rsidRDefault="00EE7599" w:rsidP="00DD5A77">
            <w:pPr>
              <w:jc w:val="center"/>
            </w:pPr>
            <w:r w:rsidRPr="00BD7257">
              <w:t>Правопи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сание ЩУ- ЧУ</w:t>
            </w:r>
          </w:p>
        </w:tc>
        <w:tc>
          <w:tcPr>
            <w:tcW w:w="1701" w:type="dxa"/>
          </w:tcPr>
          <w:p w:rsidR="00EE7599" w:rsidRDefault="00EE7599" w:rsidP="00DD5A77">
            <w:pPr>
              <w:jc w:val="center"/>
            </w:pPr>
            <w:r w:rsidRPr="00BD7257">
              <w:t>Научить</w:t>
            </w:r>
            <w:r>
              <w:t xml:space="preserve"> </w:t>
            </w:r>
          </w:p>
          <w:p w:rsidR="00EE7599" w:rsidRPr="00BD7257" w:rsidRDefault="00EE7599" w:rsidP="00DD5A77">
            <w:pPr>
              <w:jc w:val="center"/>
            </w:pPr>
            <w:r>
              <w:t>ся объяснять</w:t>
            </w:r>
            <w:r w:rsidRPr="00BD7257">
              <w:t xml:space="preserve"> почему в сочетании ЧУ-ЩУ надо писать У</w:t>
            </w:r>
          </w:p>
        </w:tc>
        <w:tc>
          <w:tcPr>
            <w:tcW w:w="1984" w:type="dxa"/>
            <w:vMerge/>
          </w:tcPr>
          <w:p w:rsidR="00EE7599" w:rsidRPr="003E5BFD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43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710" w:type="dxa"/>
          </w:tcPr>
          <w:p w:rsidR="00EE7599" w:rsidRPr="001B692F" w:rsidRDefault="00EE7599" w:rsidP="00DD5A77">
            <w:pPr>
              <w:jc w:val="center"/>
            </w:pPr>
            <w:r w:rsidRPr="00BD7257">
              <w:t>1</w:t>
            </w:r>
            <w:r>
              <w:t>11</w:t>
            </w:r>
          </w:p>
        </w:tc>
        <w:tc>
          <w:tcPr>
            <w:tcW w:w="1275" w:type="dxa"/>
          </w:tcPr>
          <w:p w:rsidR="00EE7599" w:rsidRPr="00A53975" w:rsidRDefault="00EE7599" w:rsidP="00DD5A77">
            <w:pPr>
              <w:jc w:val="center"/>
            </w:pPr>
            <w:r>
              <w:t>25.02</w:t>
            </w:r>
          </w:p>
        </w:tc>
        <w:tc>
          <w:tcPr>
            <w:tcW w:w="143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22" w:type="dxa"/>
          </w:tcPr>
          <w:p w:rsidR="00EE7599" w:rsidRPr="00BD7257" w:rsidRDefault="00EE7599" w:rsidP="00DD5A77">
            <w:pPr>
              <w:jc w:val="center"/>
            </w:pPr>
            <w:r w:rsidRPr="00BD7257">
              <w:t>Правопи</w:t>
            </w:r>
          </w:p>
          <w:p w:rsidR="00EE7599" w:rsidRPr="00BD7257" w:rsidRDefault="00EE7599" w:rsidP="00DD5A77">
            <w:pPr>
              <w:jc w:val="center"/>
            </w:pPr>
            <w:r w:rsidRPr="00BD7257">
              <w:t>сание ЧК-ЧН</w:t>
            </w:r>
          </w:p>
        </w:tc>
        <w:tc>
          <w:tcPr>
            <w:tcW w:w="1701" w:type="dxa"/>
          </w:tcPr>
          <w:p w:rsidR="00EE7599" w:rsidRDefault="00EE7599" w:rsidP="00DD5A77">
            <w:pPr>
              <w:jc w:val="center"/>
            </w:pPr>
            <w:r w:rsidRPr="00BD7257">
              <w:t>Научить</w:t>
            </w:r>
            <w:r>
              <w:t xml:space="preserve"> </w:t>
            </w:r>
          </w:p>
          <w:p w:rsidR="00EE7599" w:rsidRPr="00BD7257" w:rsidRDefault="00EE7599" w:rsidP="00DD5A77">
            <w:pPr>
              <w:jc w:val="center"/>
            </w:pPr>
            <w:r>
              <w:t>ся объяснять</w:t>
            </w:r>
            <w:r w:rsidRPr="00BD7257">
              <w:t xml:space="preserve"> почему в сочетании ЧК-ЧН пишется без мягкого знака</w:t>
            </w:r>
          </w:p>
          <w:p w:rsidR="00EE7599" w:rsidRPr="00BD7257" w:rsidRDefault="00EE7599" w:rsidP="00DD5A77"/>
        </w:tc>
        <w:tc>
          <w:tcPr>
            <w:tcW w:w="1984" w:type="dxa"/>
            <w:vMerge/>
          </w:tcPr>
          <w:p w:rsidR="00EE7599" w:rsidRPr="003E5BFD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43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/>
        </w:tc>
      </w:tr>
      <w:tr w:rsidR="00EE7599" w:rsidRPr="00140DA9" w:rsidTr="00DD5A77">
        <w:tc>
          <w:tcPr>
            <w:tcW w:w="710" w:type="dxa"/>
          </w:tcPr>
          <w:p w:rsidR="00EE7599" w:rsidRPr="00EB622B" w:rsidRDefault="00EE7599" w:rsidP="00DD5A77">
            <w:pPr>
              <w:jc w:val="center"/>
            </w:pPr>
            <w:r>
              <w:t>112-113</w:t>
            </w:r>
          </w:p>
        </w:tc>
        <w:tc>
          <w:tcPr>
            <w:tcW w:w="1275" w:type="dxa"/>
          </w:tcPr>
          <w:p w:rsidR="00EE7599" w:rsidRPr="00A53975" w:rsidRDefault="00EE7599" w:rsidP="00DD5A77">
            <w:pPr>
              <w:jc w:val="center"/>
            </w:pPr>
            <w:r>
              <w:t>26.02-27.02</w:t>
            </w: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439" w:type="dxa"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22" w:type="dxa"/>
          </w:tcPr>
          <w:p w:rsidR="00EE7599" w:rsidRPr="00BD7257" w:rsidRDefault="00EE7599" w:rsidP="00DD5A77">
            <w:pPr>
              <w:jc w:val="center"/>
            </w:pPr>
            <w:r w:rsidRPr="00BD7257">
              <w:t>Заглавная буква в именах собственных</w:t>
            </w:r>
            <w:r>
              <w:t>. Развитие речи.</w:t>
            </w:r>
          </w:p>
        </w:tc>
        <w:tc>
          <w:tcPr>
            <w:tcW w:w="1701" w:type="dxa"/>
          </w:tcPr>
          <w:p w:rsidR="00EE7599" w:rsidRPr="00BD7257" w:rsidRDefault="00EE7599" w:rsidP="00DD5A77">
            <w:pPr>
              <w:jc w:val="center"/>
            </w:pPr>
            <w:r w:rsidRPr="00BD7257">
              <w:t xml:space="preserve">Научиться употреблять </w:t>
            </w:r>
            <w:r>
              <w:t>правило письма с заглавной буквы.</w:t>
            </w:r>
          </w:p>
        </w:tc>
        <w:tc>
          <w:tcPr>
            <w:tcW w:w="1984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1843" w:type="dxa"/>
            <w:vMerge/>
          </w:tcPr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  <w:vMerge/>
          </w:tcPr>
          <w:p w:rsidR="00EE7599" w:rsidRPr="00BD7257" w:rsidRDefault="00EE7599" w:rsidP="00DD5A77"/>
        </w:tc>
      </w:tr>
      <w:tr w:rsidR="00EE7599" w:rsidRPr="00140DA9" w:rsidTr="00DD5A77">
        <w:trPr>
          <w:trHeight w:val="3045"/>
        </w:trPr>
        <w:tc>
          <w:tcPr>
            <w:tcW w:w="710" w:type="dxa"/>
          </w:tcPr>
          <w:p w:rsidR="00EE7599" w:rsidRPr="00CE7BFD" w:rsidRDefault="00EE7599" w:rsidP="00DD5A77">
            <w:pPr>
              <w:jc w:val="center"/>
            </w:pPr>
            <w:r w:rsidRPr="00BD7257">
              <w:t>1</w:t>
            </w:r>
            <w:r>
              <w:t>14</w:t>
            </w:r>
          </w:p>
          <w:p w:rsidR="00EE7599" w:rsidRPr="00CE7BFD" w:rsidRDefault="00EE7599" w:rsidP="00DD5A77">
            <w:pPr>
              <w:jc w:val="center"/>
            </w:pPr>
            <w:r w:rsidRPr="00BD7257">
              <w:t>1</w:t>
            </w:r>
            <w:r>
              <w:t>15</w:t>
            </w:r>
          </w:p>
        </w:tc>
        <w:tc>
          <w:tcPr>
            <w:tcW w:w="1275" w:type="dxa"/>
          </w:tcPr>
          <w:p w:rsidR="00EE7599" w:rsidRPr="00A53975" w:rsidRDefault="00EE7599" w:rsidP="00DD5A77">
            <w:pPr>
              <w:jc w:val="center"/>
            </w:pPr>
            <w:r>
              <w:t>28.02-01.03</w:t>
            </w:r>
          </w:p>
          <w:p w:rsidR="00EE7599" w:rsidRPr="00A53975" w:rsidRDefault="00EE7599" w:rsidP="00DD5A77">
            <w:r>
              <w:t xml:space="preserve">  </w:t>
            </w:r>
          </w:p>
        </w:tc>
        <w:tc>
          <w:tcPr>
            <w:tcW w:w="1439" w:type="dxa"/>
          </w:tcPr>
          <w:p w:rsidR="00EE7599" w:rsidRPr="00BD7257" w:rsidRDefault="00EE7599" w:rsidP="00DD5A77"/>
        </w:tc>
        <w:tc>
          <w:tcPr>
            <w:tcW w:w="1822" w:type="dxa"/>
          </w:tcPr>
          <w:p w:rsidR="00EE7599" w:rsidRPr="00A53975" w:rsidRDefault="00EE7599" w:rsidP="00DD5A77">
            <w:r>
              <w:t>Списывание текста.</w:t>
            </w:r>
          </w:p>
          <w:p w:rsidR="00EE7599" w:rsidRPr="00A53975" w:rsidRDefault="00EE7599" w:rsidP="00DD5A77">
            <w:r>
              <w:t xml:space="preserve">Обобщение изученного материала. </w:t>
            </w:r>
          </w:p>
        </w:tc>
        <w:tc>
          <w:tcPr>
            <w:tcW w:w="1701" w:type="dxa"/>
          </w:tcPr>
          <w:p w:rsidR="00EE7599" w:rsidRPr="00BD7257" w:rsidRDefault="00EE7599" w:rsidP="00DD5A77">
            <w:pPr>
              <w:jc w:val="center"/>
            </w:pPr>
            <w:r w:rsidRPr="00BD7257">
              <w:t>Научиться писать в соответствии с правилами письма слова и предложения, без искажений и замены букв</w:t>
            </w:r>
          </w:p>
        </w:tc>
        <w:tc>
          <w:tcPr>
            <w:tcW w:w="1984" w:type="dxa"/>
          </w:tcPr>
          <w:p w:rsidR="00EE7599" w:rsidRPr="00BD7257" w:rsidRDefault="00EE7599" w:rsidP="00DD5A77">
            <w:pPr>
              <w:jc w:val="center"/>
            </w:pPr>
            <w:r w:rsidRPr="00BD7257">
              <w:t>Использовать общие приемы решения задач</w:t>
            </w: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</w:tcPr>
          <w:p w:rsidR="00EE7599" w:rsidRPr="00BD7257" w:rsidRDefault="00EE7599" w:rsidP="00DD5A77">
            <w:pPr>
              <w:jc w:val="center"/>
            </w:pPr>
            <w:r w:rsidRPr="00BD7257">
              <w:t>Выбирать действия в соответствии с поставленной задачей</w:t>
            </w: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1843" w:type="dxa"/>
          </w:tcPr>
          <w:p w:rsidR="00EE7599" w:rsidRPr="00BD7257" w:rsidRDefault="00EE7599" w:rsidP="00DD5A77">
            <w:pPr>
              <w:jc w:val="center"/>
            </w:pPr>
            <w:r w:rsidRPr="00BD7257">
              <w:t>Определять общую цель и пути их решений</w:t>
            </w:r>
          </w:p>
          <w:p w:rsidR="00EE7599" w:rsidRDefault="00EE7599" w:rsidP="00DD5A77">
            <w:pPr>
              <w:jc w:val="center"/>
            </w:pPr>
          </w:p>
          <w:p w:rsidR="00EE7599" w:rsidRPr="00BD7257" w:rsidRDefault="00EE7599" w:rsidP="00DD5A77">
            <w:pPr>
              <w:jc w:val="center"/>
            </w:pPr>
          </w:p>
        </w:tc>
        <w:tc>
          <w:tcPr>
            <w:tcW w:w="2126" w:type="dxa"/>
          </w:tcPr>
          <w:p w:rsidR="00EE7599" w:rsidRDefault="00EE7599" w:rsidP="00DD5A77">
            <w:r w:rsidRPr="00BD7257">
              <w:t>Внутренняя позиция школьника на основе положи</w:t>
            </w:r>
            <w:r>
              <w:t xml:space="preserve"> </w:t>
            </w:r>
            <w:r w:rsidRPr="00BD7257">
              <w:t>тельного отноше</w:t>
            </w:r>
            <w:r>
              <w:t xml:space="preserve"> </w:t>
            </w:r>
          </w:p>
          <w:p w:rsidR="00EE7599" w:rsidRPr="00BD7257" w:rsidRDefault="00EE7599" w:rsidP="00DD5A77">
            <w:r w:rsidRPr="00BD7257">
              <w:t>ния к школе</w:t>
            </w:r>
            <w:r>
              <w:t>.</w:t>
            </w:r>
          </w:p>
          <w:p w:rsidR="00EE7599" w:rsidRDefault="00EE7599" w:rsidP="00DD5A77"/>
          <w:p w:rsidR="00EE7599" w:rsidRPr="00BD7257" w:rsidRDefault="00EE7599" w:rsidP="00DD5A77"/>
        </w:tc>
      </w:tr>
    </w:tbl>
    <w:p w:rsidR="00EE7599" w:rsidRDefault="00EE7599" w:rsidP="008B3E56">
      <w:pPr>
        <w:rPr>
          <w:b/>
          <w:bCs/>
        </w:rPr>
      </w:pPr>
    </w:p>
    <w:p w:rsidR="00EE7599" w:rsidRDefault="00EE7599" w:rsidP="008B3E56">
      <w:pPr>
        <w:rPr>
          <w:b/>
          <w:bCs/>
        </w:rPr>
      </w:pPr>
    </w:p>
    <w:p w:rsidR="00EE7599" w:rsidRDefault="00EE7599" w:rsidP="008B3E56">
      <w:pPr>
        <w:rPr>
          <w:b/>
          <w:bCs/>
        </w:rPr>
      </w:pPr>
      <w:r>
        <w:rPr>
          <w:b/>
          <w:bCs/>
        </w:rPr>
        <w:t>Календарно- тематическое планирование уроков русского языка 1-а класс 2018- 2019 уч. год (5ч в неделю, 10 недель)</w:t>
      </w:r>
    </w:p>
    <w:tbl>
      <w:tblPr>
        <w:tblW w:w="14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28"/>
        <w:gridCol w:w="1080"/>
        <w:gridCol w:w="1260"/>
        <w:gridCol w:w="2520"/>
        <w:gridCol w:w="2880"/>
        <w:gridCol w:w="3060"/>
        <w:gridCol w:w="3060"/>
      </w:tblGrid>
      <w:tr w:rsidR="00EE7599" w:rsidRPr="00947585" w:rsidTr="008B3E56">
        <w:trPr>
          <w:trHeight w:val="390"/>
        </w:trPr>
        <w:tc>
          <w:tcPr>
            <w:tcW w:w="828" w:type="dxa"/>
            <w:vMerge w:val="restart"/>
          </w:tcPr>
          <w:p w:rsidR="00EE7599" w:rsidRPr="00947585" w:rsidRDefault="00EE7599" w:rsidP="002C7F14">
            <w:pPr>
              <w:jc w:val="center"/>
            </w:pPr>
            <w:r w:rsidRPr="00947585">
              <w:t>№</w:t>
            </w:r>
          </w:p>
          <w:p w:rsidR="00EE7599" w:rsidRPr="00947585" w:rsidRDefault="00EE7599" w:rsidP="002C7F14">
            <w:pPr>
              <w:jc w:val="center"/>
            </w:pPr>
            <w:r w:rsidRPr="00947585">
              <w:t>п/п</w:t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</w:tcPr>
          <w:p w:rsidR="00EE7599" w:rsidRPr="00947585" w:rsidRDefault="00EE7599" w:rsidP="002C7F14">
            <w:pPr>
              <w:jc w:val="center"/>
            </w:pPr>
            <w:r w:rsidRPr="00947585">
              <w:t>дата</w:t>
            </w:r>
          </w:p>
        </w:tc>
        <w:tc>
          <w:tcPr>
            <w:tcW w:w="2520" w:type="dxa"/>
            <w:vMerge w:val="restart"/>
          </w:tcPr>
          <w:p w:rsidR="00EE7599" w:rsidRDefault="00EE7599" w:rsidP="002C7F14">
            <w:pPr>
              <w:jc w:val="center"/>
            </w:pPr>
          </w:p>
          <w:p w:rsidR="00EE7599" w:rsidRPr="00947585" w:rsidRDefault="00EE7599" w:rsidP="002C7F14">
            <w:pPr>
              <w:jc w:val="center"/>
            </w:pPr>
            <w:r w:rsidRPr="00947585">
              <w:t>Тема урока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599" w:rsidRPr="003F0B16" w:rsidRDefault="00EE7599" w:rsidP="002C7F14">
            <w:r>
              <w:t xml:space="preserve">                Планируемые результаты</w:t>
            </w:r>
          </w:p>
        </w:tc>
      </w:tr>
      <w:tr w:rsidR="00EE7599" w:rsidRPr="00947585" w:rsidTr="008B3E56">
        <w:trPr>
          <w:trHeight w:val="420"/>
        </w:trPr>
        <w:tc>
          <w:tcPr>
            <w:tcW w:w="828" w:type="dxa"/>
            <w:vMerge/>
          </w:tcPr>
          <w:p w:rsidR="00EE7599" w:rsidRPr="00947585" w:rsidRDefault="00EE7599" w:rsidP="002C7F14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EE7599" w:rsidRPr="003F0B16" w:rsidRDefault="00EE7599" w:rsidP="002C7F14">
            <w:pPr>
              <w:jc w:val="center"/>
            </w:pPr>
            <w:r>
              <w:t>По плану</w:t>
            </w:r>
          </w:p>
        </w:tc>
        <w:tc>
          <w:tcPr>
            <w:tcW w:w="1260" w:type="dxa"/>
          </w:tcPr>
          <w:p w:rsidR="00EE7599" w:rsidRPr="003F0B16" w:rsidRDefault="00EE7599" w:rsidP="002C7F14">
            <w:pPr>
              <w:jc w:val="center"/>
            </w:pPr>
            <w:r>
              <w:t>Факт.</w:t>
            </w:r>
          </w:p>
        </w:tc>
        <w:tc>
          <w:tcPr>
            <w:tcW w:w="2520" w:type="dxa"/>
            <w:vMerge/>
          </w:tcPr>
          <w:p w:rsidR="00EE7599" w:rsidRPr="00947585" w:rsidRDefault="00EE7599" w:rsidP="002C7F14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E7599" w:rsidRPr="00947585" w:rsidRDefault="00EE7599" w:rsidP="002C7F14">
            <w:r w:rsidRPr="00947585">
              <w:t>Предметные результаты</w:t>
            </w:r>
          </w:p>
        </w:tc>
        <w:tc>
          <w:tcPr>
            <w:tcW w:w="3060" w:type="dxa"/>
            <w:tcBorders>
              <w:top w:val="single" w:sz="4" w:space="0" w:color="auto"/>
              <w:right w:val="single" w:sz="4" w:space="0" w:color="auto"/>
            </w:tcBorders>
          </w:tcPr>
          <w:p w:rsidR="00EE7599" w:rsidRPr="00947585" w:rsidRDefault="00EE7599" w:rsidP="002C7F14">
            <w:r w:rsidRPr="00947585">
              <w:t>Универсальные учебные действия (ууд)</w:t>
            </w:r>
          </w:p>
        </w:tc>
        <w:tc>
          <w:tcPr>
            <w:tcW w:w="3060" w:type="dxa"/>
            <w:tcBorders>
              <w:top w:val="single" w:sz="4" w:space="0" w:color="auto"/>
              <w:right w:val="single" w:sz="4" w:space="0" w:color="auto"/>
            </w:tcBorders>
          </w:tcPr>
          <w:p w:rsidR="00EE7599" w:rsidRPr="00947585" w:rsidRDefault="00EE7599" w:rsidP="002C7F14">
            <w:r w:rsidRPr="00947585">
              <w:t>Личностные результаты</w:t>
            </w:r>
          </w:p>
        </w:tc>
      </w:tr>
      <w:tr w:rsidR="00EE7599" w:rsidRPr="00947585" w:rsidTr="008B3E56">
        <w:tc>
          <w:tcPr>
            <w:tcW w:w="14688" w:type="dxa"/>
            <w:gridSpan w:val="7"/>
          </w:tcPr>
          <w:p w:rsidR="00EE7599" w:rsidRPr="003F0B16" w:rsidRDefault="00EE7599" w:rsidP="002C7F14">
            <w:pPr>
              <w:jc w:val="center"/>
              <w:rPr>
                <w:b/>
              </w:rPr>
            </w:pPr>
            <w:r>
              <w:rPr>
                <w:b/>
              </w:rPr>
              <w:t>Наша речь (2ч)</w:t>
            </w:r>
          </w:p>
        </w:tc>
      </w:tr>
      <w:tr w:rsidR="00EE7599" w:rsidRPr="003F0B16" w:rsidTr="008B3E56">
        <w:tc>
          <w:tcPr>
            <w:tcW w:w="828" w:type="dxa"/>
          </w:tcPr>
          <w:p w:rsidR="00EE7599" w:rsidRPr="003F0B16" w:rsidRDefault="00EE7599" w:rsidP="002C7F14"/>
        </w:tc>
        <w:tc>
          <w:tcPr>
            <w:tcW w:w="1080" w:type="dxa"/>
            <w:vMerge w:val="restart"/>
          </w:tcPr>
          <w:p w:rsidR="00EE7599" w:rsidRDefault="00EE7599" w:rsidP="002C7F14">
            <w:pPr>
              <w:jc w:val="center"/>
            </w:pPr>
          </w:p>
          <w:p w:rsidR="00EE7599" w:rsidRPr="00B4727A" w:rsidRDefault="00EE7599" w:rsidP="002C7F14">
            <w:pPr>
              <w:jc w:val="center"/>
            </w:pPr>
            <w:r>
              <w:t>04.03-05.03</w:t>
            </w:r>
          </w:p>
        </w:tc>
        <w:tc>
          <w:tcPr>
            <w:tcW w:w="1260" w:type="dxa"/>
            <w:vMerge w:val="restart"/>
          </w:tcPr>
          <w:p w:rsidR="00EE7599" w:rsidRPr="000F3F9E" w:rsidRDefault="00EE7599" w:rsidP="002C7F14"/>
        </w:tc>
        <w:tc>
          <w:tcPr>
            <w:tcW w:w="2520" w:type="dxa"/>
            <w:vMerge w:val="restart"/>
          </w:tcPr>
          <w:p w:rsidR="00EE7599" w:rsidRPr="000F3F9E" w:rsidRDefault="00EE7599" w:rsidP="002C7F14">
            <w:r w:rsidRPr="000F3F9E">
              <w:t>Наша речь. Её значение в жизни людей.</w:t>
            </w:r>
          </w:p>
          <w:p w:rsidR="00EE7599" w:rsidRPr="000F3F9E" w:rsidRDefault="00EE7599" w:rsidP="002C7F14">
            <w:r w:rsidRPr="000F3F9E">
              <w:t>Устная и письменная речь (общее представление). Русский язык – родной язык русского народа. Русский язык - государственный язык нашей страны, Российской Федерации.</w:t>
            </w:r>
          </w:p>
          <w:p w:rsidR="00EE7599" w:rsidRPr="000F3F9E" w:rsidRDefault="00EE7599" w:rsidP="002C7F14"/>
          <w:p w:rsidR="00EE7599" w:rsidRPr="000F3F9E" w:rsidRDefault="00EE7599" w:rsidP="002C7F14"/>
        </w:tc>
        <w:tc>
          <w:tcPr>
            <w:tcW w:w="28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599" w:rsidRPr="000F3F9E" w:rsidRDefault="00EE7599" w:rsidP="002C7F14">
            <w:r w:rsidRPr="000F3F9E">
              <w:t>определять ур</w:t>
            </w:r>
            <w:r>
              <w:t xml:space="preserve">овень своих знаний  по предмету, </w:t>
            </w:r>
            <w:r w:rsidRPr="000F3F9E">
              <w:t>работать с учебником</w:t>
            </w:r>
            <w:r>
              <w:t xml:space="preserve">, </w:t>
            </w:r>
            <w:r w:rsidRPr="000F3F9E">
              <w:t xml:space="preserve">различать на практике устную и письменную речь; </w:t>
            </w:r>
          </w:p>
          <w:p w:rsidR="00EE7599" w:rsidRPr="000F3F9E" w:rsidRDefault="00EE7599" w:rsidP="002C7F14"/>
        </w:tc>
        <w:tc>
          <w:tcPr>
            <w:tcW w:w="3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599" w:rsidRPr="000F3F9E" w:rsidRDefault="00EE7599" w:rsidP="002C7F14">
            <w:r w:rsidRPr="000F3F9E">
              <w:rPr>
                <w:b/>
              </w:rPr>
              <w:t xml:space="preserve">Регулятивные: </w:t>
            </w:r>
            <w:r w:rsidRPr="000F3F9E">
              <w:t>принимают и сохраняют учебную задачу; оценивать результат своих действий.</w:t>
            </w:r>
          </w:p>
          <w:p w:rsidR="00EE7599" w:rsidRPr="000F3F9E" w:rsidRDefault="00EE7599" w:rsidP="002C7F14">
            <w:r w:rsidRPr="000F3F9E">
              <w:rPr>
                <w:b/>
              </w:rPr>
              <w:t xml:space="preserve">Познавательные: </w:t>
            </w:r>
            <w:r w:rsidRPr="000F3F9E">
              <w:rPr>
                <w:i/>
              </w:rPr>
              <w:t>общеучебные-</w:t>
            </w:r>
            <w:r>
              <w:rPr>
                <w:i/>
              </w:rPr>
              <w:t xml:space="preserve"> </w:t>
            </w:r>
            <w:r w:rsidRPr="000F3F9E">
              <w:t>осознанное и произвольное речевое высказывание в устной форме о новом изученном предмете;</w:t>
            </w:r>
          </w:p>
          <w:p w:rsidR="00EE7599" w:rsidRPr="000F3F9E" w:rsidRDefault="00EE7599" w:rsidP="002C7F14">
            <w:r w:rsidRPr="000F3F9E">
              <w:rPr>
                <w:i/>
              </w:rPr>
              <w:t xml:space="preserve">Логические - </w:t>
            </w:r>
            <w:r w:rsidRPr="000F3F9E">
              <w:t>осуществление поиска существенной информации (из рассказа учителя, родителей, из собственного жизненного опыта, из фильмов).</w:t>
            </w:r>
          </w:p>
          <w:p w:rsidR="00EE7599" w:rsidRPr="000F3F9E" w:rsidRDefault="00EE7599" w:rsidP="002C7F14">
            <w:r w:rsidRPr="000F3F9E">
              <w:rPr>
                <w:b/>
              </w:rPr>
              <w:t xml:space="preserve">Коммуникативные: </w:t>
            </w:r>
            <w:r w:rsidRPr="000F3F9E">
              <w:t>ставить вопросы,  обращаться за помощью к учителю.</w:t>
            </w:r>
          </w:p>
          <w:p w:rsidR="00EE7599" w:rsidRPr="000F3F9E" w:rsidRDefault="00EE7599" w:rsidP="002C7F14"/>
          <w:p w:rsidR="00EE7599" w:rsidRPr="000F3F9E" w:rsidRDefault="00EE7599" w:rsidP="002C7F14"/>
        </w:tc>
        <w:tc>
          <w:tcPr>
            <w:tcW w:w="3060" w:type="dxa"/>
            <w:vMerge w:val="restart"/>
            <w:tcBorders>
              <w:left w:val="single" w:sz="4" w:space="0" w:color="auto"/>
            </w:tcBorders>
          </w:tcPr>
          <w:p w:rsidR="00EE7599" w:rsidRPr="000F3F9E" w:rsidRDefault="00EE7599" w:rsidP="002C7F14">
            <w:pPr>
              <w:jc w:val="center"/>
            </w:pPr>
            <w:r w:rsidRPr="000F3F9E">
              <w:t>Развитие мотивов учебной деятельности и навыков сотрудничества со взрослыми и сверстниками в разных социальных ситуациях.</w:t>
            </w:r>
          </w:p>
          <w:p w:rsidR="00EE7599" w:rsidRPr="000F3F9E" w:rsidRDefault="00EE7599" w:rsidP="002C7F14"/>
        </w:tc>
      </w:tr>
      <w:tr w:rsidR="00EE7599" w:rsidRPr="00947585" w:rsidTr="008B3E56">
        <w:tblPrEx>
          <w:tblLook w:val="00A0"/>
        </w:tblPrEx>
        <w:tc>
          <w:tcPr>
            <w:tcW w:w="828" w:type="dxa"/>
          </w:tcPr>
          <w:p w:rsidR="00EE7599" w:rsidRPr="003F0B16" w:rsidRDefault="00EE7599" w:rsidP="002C7F14">
            <w:pPr>
              <w:jc w:val="center"/>
            </w:pPr>
            <w:r>
              <w:t>1-</w:t>
            </w:r>
            <w:r w:rsidRPr="003F0B16">
              <w:t>2</w:t>
            </w:r>
          </w:p>
        </w:tc>
        <w:tc>
          <w:tcPr>
            <w:tcW w:w="1080" w:type="dxa"/>
            <w:vMerge/>
          </w:tcPr>
          <w:p w:rsidR="00EE7599" w:rsidRPr="00947585" w:rsidRDefault="00EE7599" w:rsidP="002C7F14">
            <w:pPr>
              <w:jc w:val="center"/>
            </w:pPr>
          </w:p>
        </w:tc>
        <w:tc>
          <w:tcPr>
            <w:tcW w:w="1260" w:type="dxa"/>
            <w:vMerge/>
          </w:tcPr>
          <w:p w:rsidR="00EE7599" w:rsidRPr="000F3F9E" w:rsidRDefault="00EE7599" w:rsidP="002C7F14"/>
        </w:tc>
        <w:tc>
          <w:tcPr>
            <w:tcW w:w="2520" w:type="dxa"/>
            <w:vMerge/>
          </w:tcPr>
          <w:p w:rsidR="00EE7599" w:rsidRPr="000F3F9E" w:rsidRDefault="00EE7599" w:rsidP="002C7F14"/>
        </w:tc>
        <w:tc>
          <w:tcPr>
            <w:tcW w:w="2880" w:type="dxa"/>
            <w:vMerge/>
            <w:tcBorders>
              <w:right w:val="single" w:sz="4" w:space="0" w:color="auto"/>
            </w:tcBorders>
          </w:tcPr>
          <w:p w:rsidR="00EE7599" w:rsidRPr="000F3F9E" w:rsidRDefault="00EE7599" w:rsidP="002C7F14"/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599" w:rsidRPr="000F3F9E" w:rsidRDefault="00EE7599" w:rsidP="002C7F14"/>
        </w:tc>
        <w:tc>
          <w:tcPr>
            <w:tcW w:w="3060" w:type="dxa"/>
            <w:vMerge/>
            <w:tcBorders>
              <w:left w:val="single" w:sz="4" w:space="0" w:color="auto"/>
            </w:tcBorders>
          </w:tcPr>
          <w:p w:rsidR="00EE7599" w:rsidRPr="000F3F9E" w:rsidRDefault="00EE7599" w:rsidP="002C7F14"/>
        </w:tc>
      </w:tr>
      <w:tr w:rsidR="00EE7599" w:rsidRPr="003F0B16" w:rsidTr="008B3E56">
        <w:tblPrEx>
          <w:tblLook w:val="00A0"/>
        </w:tblPrEx>
        <w:tc>
          <w:tcPr>
            <w:tcW w:w="14688" w:type="dxa"/>
            <w:gridSpan w:val="7"/>
          </w:tcPr>
          <w:p w:rsidR="00EE7599" w:rsidRPr="003F0B16" w:rsidRDefault="00EE7599" w:rsidP="002C7F14">
            <w:pPr>
              <w:rPr>
                <w:b/>
              </w:rPr>
            </w:pPr>
            <w:r>
              <w:t xml:space="preserve">                                                                                                  </w:t>
            </w:r>
            <w:r>
              <w:rPr>
                <w:b/>
              </w:rPr>
              <w:t>Текст. Предложение (3ч)</w:t>
            </w:r>
          </w:p>
        </w:tc>
      </w:tr>
      <w:tr w:rsidR="00EE7599" w:rsidRPr="00204586" w:rsidTr="008B3E56">
        <w:tblPrEx>
          <w:tblLook w:val="00A0"/>
        </w:tblPrEx>
        <w:tc>
          <w:tcPr>
            <w:tcW w:w="828" w:type="dxa"/>
          </w:tcPr>
          <w:p w:rsidR="00EE7599" w:rsidRPr="003F0B16" w:rsidRDefault="00EE7599" w:rsidP="002C7F14">
            <w:pPr>
              <w:jc w:val="center"/>
            </w:pPr>
            <w:r w:rsidRPr="003F0B16">
              <w:t>3.</w:t>
            </w:r>
          </w:p>
        </w:tc>
        <w:tc>
          <w:tcPr>
            <w:tcW w:w="1080" w:type="dxa"/>
            <w:tcBorders>
              <w:top w:val="nil"/>
            </w:tcBorders>
          </w:tcPr>
          <w:p w:rsidR="00EE7599" w:rsidRPr="003F0B16" w:rsidRDefault="00EE7599" w:rsidP="002C7F14">
            <w:pPr>
              <w:jc w:val="center"/>
            </w:pPr>
            <w:r>
              <w:t>06.03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>
              <w:t>Текст и предложение.</w:t>
            </w:r>
          </w:p>
          <w:p w:rsidR="00EE7599" w:rsidRPr="000F3F9E" w:rsidRDefault="00EE7599" w:rsidP="002C7F14"/>
        </w:tc>
        <w:tc>
          <w:tcPr>
            <w:tcW w:w="2880" w:type="dxa"/>
            <w:vMerge w:val="restart"/>
          </w:tcPr>
          <w:p w:rsidR="00EE7599" w:rsidRPr="000F3F9E" w:rsidRDefault="00EE7599" w:rsidP="002C7F14">
            <w:r w:rsidRPr="000F3F9E">
              <w:t xml:space="preserve">наблюдать над связью предложений в тексте, составлять текст из деформированных предложений; </w:t>
            </w:r>
          </w:p>
          <w:p w:rsidR="00EE7599" w:rsidRPr="000F3F9E" w:rsidRDefault="00EE7599" w:rsidP="002C7F14">
            <w:r w:rsidRPr="000F3F9E">
              <w:t xml:space="preserve">понимать схемы предложения, </w:t>
            </w:r>
          </w:p>
        </w:tc>
        <w:tc>
          <w:tcPr>
            <w:tcW w:w="3060" w:type="dxa"/>
            <w:vMerge w:val="restart"/>
          </w:tcPr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 xml:space="preserve">Регулятивные: </w:t>
            </w:r>
            <w:r w:rsidRPr="000F3F9E">
              <w:rPr>
                <w:iCs/>
              </w:rPr>
              <w:t>оценивать результаты выполне</w:t>
            </w:r>
            <w:r>
              <w:rPr>
                <w:iCs/>
              </w:rPr>
              <w:t>нного задания</w:t>
            </w:r>
          </w:p>
          <w:p w:rsidR="00EE7599" w:rsidRPr="000F3F9E" w:rsidRDefault="00EE7599" w:rsidP="002C7F14">
            <w:r w:rsidRPr="000F3F9E">
              <w:rPr>
                <w:b/>
              </w:rPr>
              <w:t xml:space="preserve">Познавательные: </w:t>
            </w:r>
            <w:r w:rsidRPr="000F3F9E">
              <w:t>поиск информации в учебной книге (текстовую, изобразительную) в учебнике, анализировать ее содержание.</w:t>
            </w:r>
          </w:p>
          <w:p w:rsidR="00EE7599" w:rsidRPr="000F3F9E" w:rsidRDefault="00EE7599" w:rsidP="002C7F14">
            <w:pPr>
              <w:rPr>
                <w:i/>
              </w:rPr>
            </w:pPr>
          </w:p>
          <w:p w:rsidR="00EE7599" w:rsidRPr="00204586" w:rsidRDefault="00EE7599" w:rsidP="002C7F14">
            <w:r w:rsidRPr="000F3F9E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 w:rsidRPr="000F3F9E">
              <w:t xml:space="preserve">сотрудничать с одноклассниками при выполнении учебной задачи. </w:t>
            </w:r>
            <w:r w:rsidRPr="00204586">
              <w:t>Оценивать результаты своей деятельности. Обращаться за помощь к учителю.</w:t>
            </w:r>
          </w:p>
        </w:tc>
        <w:tc>
          <w:tcPr>
            <w:tcW w:w="3060" w:type="dxa"/>
            <w:vMerge w:val="restart"/>
          </w:tcPr>
          <w:p w:rsidR="00EE7599" w:rsidRPr="000F3F9E" w:rsidRDefault="00EE7599" w:rsidP="002C7F14">
            <w:r w:rsidRPr="000F3F9E">
              <w:t>Проявлять познавательный интерес к новому учебному содержанию; принимать роль ученика на уровне положительного отношения к школе.</w:t>
            </w:r>
          </w:p>
          <w:p w:rsidR="00EE7599" w:rsidRPr="000F3F9E" w:rsidRDefault="00EE7599" w:rsidP="002C7F14"/>
        </w:tc>
      </w:tr>
      <w:tr w:rsidR="00EE7599" w:rsidRPr="00947585" w:rsidTr="008B3E56">
        <w:tblPrEx>
          <w:tblLook w:val="00A0"/>
        </w:tblPrEx>
        <w:tc>
          <w:tcPr>
            <w:tcW w:w="828" w:type="dxa"/>
          </w:tcPr>
          <w:p w:rsidR="00EE7599" w:rsidRPr="00947585" w:rsidRDefault="00EE7599" w:rsidP="002C7F14">
            <w:pPr>
              <w:jc w:val="center"/>
            </w:pPr>
            <w:r w:rsidRPr="00947585">
              <w:t>4.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07.03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Предложение</w:t>
            </w:r>
            <w:r>
              <w:t>.</w:t>
            </w:r>
          </w:p>
        </w:tc>
        <w:tc>
          <w:tcPr>
            <w:tcW w:w="288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947585" w:rsidTr="008B3E56">
        <w:tblPrEx>
          <w:tblLook w:val="00A0"/>
        </w:tblPrEx>
        <w:tc>
          <w:tcPr>
            <w:tcW w:w="828" w:type="dxa"/>
          </w:tcPr>
          <w:p w:rsidR="00EE7599" w:rsidRPr="00947585" w:rsidRDefault="00EE7599" w:rsidP="002C7F14">
            <w:pPr>
              <w:jc w:val="center"/>
            </w:pPr>
            <w:r w:rsidRPr="00204586">
              <w:t>5</w:t>
            </w:r>
            <w:r w:rsidRPr="00947585">
              <w:t>.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11.03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 xml:space="preserve">Диалог </w:t>
            </w:r>
          </w:p>
          <w:p w:rsidR="00EE7599" w:rsidRPr="000F3F9E" w:rsidRDefault="00EE7599" w:rsidP="002C7F14"/>
          <w:p w:rsidR="00EE7599" w:rsidRPr="00947585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pPr>
              <w:rPr>
                <w:i/>
                <w:spacing w:val="-5"/>
              </w:rPr>
            </w:pPr>
            <w:r w:rsidRPr="00204586">
              <w:t>Читать</w:t>
            </w:r>
            <w:r>
              <w:rPr>
                <w:b/>
              </w:rPr>
              <w:t xml:space="preserve"> </w:t>
            </w:r>
            <w:r>
              <w:t>текст по ролям. Наблюдать</w:t>
            </w:r>
            <w:r w:rsidRPr="000F3F9E">
              <w:t xml:space="preserve"> за постановкой знаков препинания в предложении и диалоге.</w:t>
            </w:r>
          </w:p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947585" w:rsidTr="008B3E56">
        <w:tblPrEx>
          <w:tblLook w:val="00A0"/>
        </w:tblPrEx>
        <w:tc>
          <w:tcPr>
            <w:tcW w:w="14688" w:type="dxa"/>
            <w:gridSpan w:val="7"/>
          </w:tcPr>
          <w:p w:rsidR="00EE7599" w:rsidRPr="00204586" w:rsidRDefault="00EE7599" w:rsidP="002C7F14">
            <w:pPr>
              <w:rPr>
                <w:b/>
              </w:rPr>
            </w:pPr>
            <w:r>
              <w:t xml:space="preserve">                                                                                       </w:t>
            </w:r>
            <w:r>
              <w:rPr>
                <w:b/>
              </w:rPr>
              <w:t>Слова, слова,слова…(4ч)</w:t>
            </w:r>
          </w:p>
        </w:tc>
      </w:tr>
      <w:tr w:rsidR="00EE7599" w:rsidRPr="00E5148E" w:rsidTr="008B3E56">
        <w:tblPrEx>
          <w:tblLook w:val="00A0"/>
        </w:tblPrEx>
        <w:tc>
          <w:tcPr>
            <w:tcW w:w="828" w:type="dxa"/>
          </w:tcPr>
          <w:p w:rsidR="00EE7599" w:rsidRPr="00947585" w:rsidRDefault="00EE7599" w:rsidP="002C7F14">
            <w:pPr>
              <w:jc w:val="center"/>
            </w:pPr>
            <w:r w:rsidRPr="00947585">
              <w:t>6.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14.03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Default="00EE7599" w:rsidP="002C7F14">
            <w:r w:rsidRPr="000F3F9E">
              <w:t>Роль слов в речи.</w:t>
            </w:r>
          </w:p>
          <w:p w:rsidR="00EE7599" w:rsidRPr="00204586" w:rsidRDefault="00EE7599" w:rsidP="002C7F14">
            <w:pPr>
              <w:rPr>
                <w:b/>
              </w:rPr>
            </w:pPr>
            <w:r w:rsidRPr="00204586">
              <w:rPr>
                <w:b/>
              </w:rPr>
              <w:t>Развитие речи</w:t>
            </w:r>
          </w:p>
          <w:p w:rsidR="00EE7599" w:rsidRPr="000F3F9E" w:rsidRDefault="00EE7599" w:rsidP="002C7F14">
            <w:r w:rsidRPr="000F3F9E">
              <w:t>Составление текста по рисунку и опорным словам.</w:t>
            </w:r>
          </w:p>
          <w:p w:rsidR="00EE7599" w:rsidRPr="000F3F9E" w:rsidRDefault="00EE7599" w:rsidP="002C7F14"/>
          <w:p w:rsidR="00EE7599" w:rsidRPr="000F3F9E" w:rsidRDefault="00EE7599" w:rsidP="002C7F14"/>
        </w:tc>
        <w:tc>
          <w:tcPr>
            <w:tcW w:w="2880" w:type="dxa"/>
            <w:vMerge w:val="restart"/>
          </w:tcPr>
          <w:p w:rsidR="00EE7599" w:rsidRPr="000F3F9E" w:rsidRDefault="00EE7599" w:rsidP="002C7F14">
            <w:pPr>
              <w:jc w:val="both"/>
              <w:rPr>
                <w:iCs/>
              </w:rPr>
            </w:pPr>
            <w:r w:rsidRPr="000F3F9E">
              <w:rPr>
                <w:iCs/>
              </w:rPr>
              <w:t>определят</w:t>
            </w:r>
            <w:r>
              <w:rPr>
                <w:iCs/>
              </w:rPr>
              <w:t>ь</w:t>
            </w:r>
            <w:r w:rsidRPr="000F3F9E">
              <w:rPr>
                <w:iCs/>
              </w:rPr>
              <w:t xml:space="preserve"> количество слов в предложении; </w:t>
            </w:r>
          </w:p>
          <w:p w:rsidR="00EE7599" w:rsidRPr="000F3F9E" w:rsidRDefault="00EE7599" w:rsidP="002C7F14">
            <w:r w:rsidRPr="000F3F9E">
              <w:rPr>
                <w:iCs/>
              </w:rPr>
              <w:t>классифицировать и объединять слова по значению в тематические группы.</w:t>
            </w:r>
          </w:p>
          <w:p w:rsidR="00EE7599" w:rsidRPr="000F3F9E" w:rsidRDefault="00EE7599" w:rsidP="002C7F14">
            <w:pPr>
              <w:jc w:val="both"/>
              <w:rPr>
                <w:iCs/>
              </w:rPr>
            </w:pPr>
          </w:p>
          <w:p w:rsidR="00EE7599" w:rsidRPr="000F3F9E" w:rsidRDefault="00EE7599" w:rsidP="002C7F14">
            <w:pPr>
              <w:jc w:val="both"/>
              <w:rPr>
                <w:i/>
                <w:iCs/>
              </w:rPr>
            </w:pPr>
            <w:r w:rsidRPr="000F3F9E">
              <w:rPr>
                <w:i/>
                <w:iCs/>
              </w:rPr>
              <w:t xml:space="preserve"> соотносить текст и рисунок, составлять речевое высказывание на основе текста и рисунка.</w:t>
            </w:r>
          </w:p>
          <w:p w:rsidR="00EE7599" w:rsidRPr="000F3F9E" w:rsidRDefault="00EE7599" w:rsidP="002C7F14"/>
        </w:tc>
        <w:tc>
          <w:tcPr>
            <w:tcW w:w="3060" w:type="dxa"/>
            <w:vMerge w:val="restart"/>
          </w:tcPr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>Регулятивные</w:t>
            </w:r>
            <w:r w:rsidRPr="000F3F9E">
              <w:t>:</w:t>
            </w:r>
            <w:r w:rsidRPr="000F3F9E">
              <w:rPr>
                <w:iCs/>
              </w:rPr>
              <w:t xml:space="preserve"> оценивать результаты выполненного задания</w:t>
            </w:r>
            <w:r w:rsidRPr="000F3F9E">
              <w:t>.</w:t>
            </w:r>
          </w:p>
          <w:p w:rsidR="00EE7599" w:rsidRPr="000F3F9E" w:rsidRDefault="00EE7599" w:rsidP="002C7F14">
            <w:pPr>
              <w:rPr>
                <w:iCs/>
              </w:rPr>
            </w:pPr>
          </w:p>
          <w:p w:rsidR="00EE7599" w:rsidRPr="000F3F9E" w:rsidRDefault="00EE7599" w:rsidP="002C7F14">
            <w:r w:rsidRPr="000F3F9E">
              <w:rPr>
                <w:b/>
              </w:rPr>
              <w:t>Познавательные</w:t>
            </w:r>
            <w:r w:rsidRPr="000F3F9E">
              <w:t>: поиск информации в словарях учебника (толковом, противоположном по значению),  анализировать ее содержание.</w:t>
            </w:r>
          </w:p>
          <w:p w:rsidR="00EE7599" w:rsidRPr="000F3F9E" w:rsidRDefault="00EE7599" w:rsidP="002C7F14">
            <w:pPr>
              <w:rPr>
                <w:i/>
              </w:rPr>
            </w:pPr>
          </w:p>
          <w:p w:rsidR="00EE7599" w:rsidRPr="000F3F9E" w:rsidRDefault="00EE7599" w:rsidP="002C7F14">
            <w:r w:rsidRPr="000F3F9E">
              <w:rPr>
                <w:b/>
              </w:rPr>
              <w:t>Коммуникативные:</w:t>
            </w:r>
          </w:p>
          <w:p w:rsidR="00EE7599" w:rsidRPr="000F3F9E" w:rsidRDefault="00EE7599" w:rsidP="002C7F14">
            <w:r w:rsidRPr="000F3F9E">
              <w:t>сотрудничать с одноклассниками при выполнении учебной задачи.</w:t>
            </w:r>
          </w:p>
          <w:p w:rsidR="00EE7599" w:rsidRPr="000F3F9E" w:rsidRDefault="00EE7599" w:rsidP="002C7F14"/>
        </w:tc>
        <w:tc>
          <w:tcPr>
            <w:tcW w:w="3060" w:type="dxa"/>
            <w:vMerge w:val="restart"/>
          </w:tcPr>
          <w:p w:rsidR="00EE7599" w:rsidRPr="000F3F9E" w:rsidRDefault="00EE7599" w:rsidP="002C7F14">
            <w:r w:rsidRPr="000F3F9E">
              <w:t>Самооценка на основе критериев успешности учебной деятельности.</w:t>
            </w:r>
          </w:p>
          <w:p w:rsidR="00EE7599" w:rsidRPr="000F3F9E" w:rsidRDefault="00EE7599" w:rsidP="002C7F14">
            <w:r w:rsidRPr="000F3F9E">
              <w:t>.</w:t>
            </w:r>
          </w:p>
        </w:tc>
      </w:tr>
      <w:tr w:rsidR="00EE7599" w:rsidRPr="00947585" w:rsidTr="008B3E56">
        <w:tblPrEx>
          <w:tblLook w:val="00A0"/>
        </w:tblPrEx>
        <w:tc>
          <w:tcPr>
            <w:tcW w:w="828" w:type="dxa"/>
          </w:tcPr>
          <w:p w:rsidR="00EE7599" w:rsidRPr="00947585" w:rsidRDefault="00EE7599" w:rsidP="002C7F14">
            <w:pPr>
              <w:jc w:val="center"/>
              <w:rPr>
                <w:b/>
              </w:rPr>
            </w:pPr>
            <w:r w:rsidRPr="00947585">
              <w:rPr>
                <w:b/>
              </w:rPr>
              <w:t>7.</w:t>
            </w:r>
          </w:p>
          <w:p w:rsidR="00EE7599" w:rsidRPr="00947585" w:rsidRDefault="00EE7599" w:rsidP="002C7F14">
            <w:pPr>
              <w:jc w:val="center"/>
            </w:pP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15.03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Default="00EE7599" w:rsidP="002C7F14">
            <w:r w:rsidRPr="000F3F9E">
              <w:t>Слова-названия предметов и явлений, слова-названия признаков предметов, слова-названия действия предметов.</w:t>
            </w:r>
          </w:p>
          <w:p w:rsidR="00EE7599" w:rsidRPr="00947585" w:rsidRDefault="00EE7599" w:rsidP="002C7F14">
            <w:r w:rsidRPr="000F3F9E">
              <w:t xml:space="preserve"> </w:t>
            </w:r>
          </w:p>
        </w:tc>
        <w:tc>
          <w:tcPr>
            <w:tcW w:w="288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E5148E" w:rsidTr="008B3E56">
        <w:tblPrEx>
          <w:tblLook w:val="00A0"/>
        </w:tblPrEx>
        <w:tc>
          <w:tcPr>
            <w:tcW w:w="828" w:type="dxa"/>
          </w:tcPr>
          <w:p w:rsidR="00EE7599" w:rsidRPr="00947585" w:rsidRDefault="00EE7599" w:rsidP="002C7F14">
            <w:pPr>
              <w:jc w:val="center"/>
            </w:pPr>
            <w:r w:rsidRPr="00947585">
              <w:t>8.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19.03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 xml:space="preserve"> «Вежливые слова»</w:t>
            </w:r>
          </w:p>
          <w:p w:rsidR="00EE7599" w:rsidRPr="00947585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r w:rsidRPr="000F3F9E">
              <w:t>классифицировать и объединять слова по значению в тематические группы</w:t>
            </w:r>
            <w:r>
              <w:t>,</w:t>
            </w:r>
            <w:r w:rsidRPr="000F3F9E">
              <w:t xml:space="preserve"> различать слова и ставить к ним вопросы.</w:t>
            </w:r>
          </w:p>
          <w:p w:rsidR="00EE7599" w:rsidRPr="000F3F9E" w:rsidRDefault="00EE7599" w:rsidP="002C7F14">
            <w:pPr>
              <w:jc w:val="both"/>
              <w:rPr>
                <w:iCs/>
              </w:rPr>
            </w:pPr>
          </w:p>
          <w:p w:rsidR="00EE7599" w:rsidRPr="000F3F9E" w:rsidRDefault="00EE7599" w:rsidP="002C7F14"/>
        </w:tc>
        <w:tc>
          <w:tcPr>
            <w:tcW w:w="3060" w:type="dxa"/>
            <w:vMerge w:val="restart"/>
          </w:tcPr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>Регулятивные</w:t>
            </w:r>
            <w:r w:rsidRPr="000F3F9E">
              <w:t>:</w:t>
            </w:r>
            <w:r w:rsidRPr="000F3F9E">
              <w:rPr>
                <w:iCs/>
              </w:rPr>
              <w:t xml:space="preserve"> оценивать результаты выполненного задания </w:t>
            </w:r>
          </w:p>
          <w:p w:rsidR="00EE7599" w:rsidRPr="000F3F9E" w:rsidRDefault="00EE7599" w:rsidP="002C7F14">
            <w:pPr>
              <w:rPr>
                <w:iCs/>
              </w:rPr>
            </w:pPr>
          </w:p>
          <w:p w:rsidR="00EE7599" w:rsidRPr="000F3F9E" w:rsidRDefault="00EE7599" w:rsidP="002C7F14">
            <w:r w:rsidRPr="000F3F9E">
              <w:rPr>
                <w:b/>
              </w:rPr>
              <w:t>Познавательные</w:t>
            </w:r>
            <w:r w:rsidRPr="000F3F9E">
              <w:t>: Использоватьв речи «вежливые слова». Составлять диалог с употреблением в нем вежливых слов.</w:t>
            </w:r>
          </w:p>
          <w:p w:rsidR="00EE7599" w:rsidRPr="000F3F9E" w:rsidRDefault="00EE7599" w:rsidP="002C7F14">
            <w:pPr>
              <w:rPr>
                <w:i/>
              </w:rPr>
            </w:pPr>
          </w:p>
          <w:p w:rsidR="00EE7599" w:rsidRPr="000F3F9E" w:rsidRDefault="00EE7599" w:rsidP="002C7F14">
            <w:r w:rsidRPr="000F3F9E">
              <w:rPr>
                <w:b/>
              </w:rPr>
              <w:t>Коммуникативные:</w:t>
            </w:r>
          </w:p>
          <w:p w:rsidR="00EE7599" w:rsidRPr="000F3F9E" w:rsidRDefault="00EE7599" w:rsidP="002C7F14">
            <w:r w:rsidRPr="000F3F9E">
              <w:t>сотрудничать с одноклассниками при выполнении учебной задачи.</w:t>
            </w:r>
          </w:p>
          <w:p w:rsidR="00EE7599" w:rsidRPr="000F3F9E" w:rsidRDefault="00EE7599" w:rsidP="002C7F14"/>
        </w:tc>
        <w:tc>
          <w:tcPr>
            <w:tcW w:w="3060" w:type="dxa"/>
            <w:vMerge w:val="restart"/>
          </w:tcPr>
          <w:p w:rsidR="00EE7599" w:rsidRPr="00947585" w:rsidRDefault="00EE7599" w:rsidP="002C7F14">
            <w:r w:rsidRPr="00947585">
              <w:t>Мотивация учебной деятельности.</w:t>
            </w:r>
          </w:p>
          <w:p w:rsidR="00EE7599" w:rsidRPr="000F3F9E" w:rsidRDefault="00EE7599" w:rsidP="002C7F14">
            <w:r w:rsidRPr="000F3F9E">
              <w:t xml:space="preserve">. </w:t>
            </w:r>
          </w:p>
          <w:p w:rsidR="00EE7599" w:rsidRPr="00E5148E" w:rsidRDefault="00EE7599" w:rsidP="002C7F14"/>
        </w:tc>
      </w:tr>
      <w:tr w:rsidR="00EE7599" w:rsidRPr="00E5148E" w:rsidTr="008B3E56">
        <w:tblPrEx>
          <w:tblLook w:val="00A0"/>
        </w:tblPrEx>
        <w:tc>
          <w:tcPr>
            <w:tcW w:w="828" w:type="dxa"/>
          </w:tcPr>
          <w:p w:rsidR="00EE7599" w:rsidRPr="00E5148E" w:rsidRDefault="00EE7599" w:rsidP="002C7F14">
            <w:pPr>
              <w:jc w:val="center"/>
              <w:rPr>
                <w:b/>
              </w:rPr>
            </w:pPr>
            <w:r w:rsidRPr="00E5148E">
              <w:rPr>
                <w:b/>
              </w:rPr>
              <w:t>9.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20.03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Однозначные и многозначные слова Слова</w:t>
            </w:r>
            <w:r>
              <w:t>,</w:t>
            </w:r>
            <w:r w:rsidRPr="000F3F9E">
              <w:t xml:space="preserve"> близкие и противоположные по значению. </w:t>
            </w:r>
          </w:p>
          <w:p w:rsidR="00EE7599" w:rsidRPr="000F3F9E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 xml:space="preserve"> </w:t>
            </w:r>
            <w:r w:rsidRPr="000F3F9E">
              <w:t>наблюдать над употреблением однозначных и многозначных слов, а также слов близких и противоположных по значению в речи.</w:t>
            </w:r>
          </w:p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E5148E" w:rsidTr="008B3E56">
        <w:tblPrEx>
          <w:tblLook w:val="00A0"/>
        </w:tblPrEx>
        <w:tc>
          <w:tcPr>
            <w:tcW w:w="14688" w:type="dxa"/>
            <w:gridSpan w:val="7"/>
          </w:tcPr>
          <w:p w:rsidR="00EE7599" w:rsidRPr="00E5148E" w:rsidRDefault="00EE7599" w:rsidP="002C7F14">
            <w:pPr>
              <w:rPr>
                <w:b/>
              </w:rPr>
            </w:pPr>
            <w:r w:rsidRPr="00E5148E">
              <w:rPr>
                <w:b/>
              </w:rPr>
              <w:t xml:space="preserve">                                                                           Слово и слог. Ударение. (6ч)</w:t>
            </w:r>
          </w:p>
        </w:tc>
      </w:tr>
      <w:tr w:rsidR="00EE7599" w:rsidRPr="00E5148E" w:rsidTr="008B3E56">
        <w:tblPrEx>
          <w:tblLook w:val="00A0"/>
        </w:tblPrEx>
        <w:tc>
          <w:tcPr>
            <w:tcW w:w="828" w:type="dxa"/>
          </w:tcPr>
          <w:p w:rsidR="00EE7599" w:rsidRPr="00E5148E" w:rsidRDefault="00EE7599" w:rsidP="002C7F14">
            <w:pPr>
              <w:jc w:val="center"/>
            </w:pPr>
            <w:r w:rsidRPr="00E5148E">
              <w:t>10</w:t>
            </w:r>
          </w:p>
        </w:tc>
        <w:tc>
          <w:tcPr>
            <w:tcW w:w="1080" w:type="dxa"/>
          </w:tcPr>
          <w:p w:rsidR="00EE7599" w:rsidRPr="00E5148E" w:rsidRDefault="00EE7599" w:rsidP="002C7F14">
            <w:pPr>
              <w:jc w:val="center"/>
            </w:pPr>
            <w:r>
              <w:t>21.03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 xml:space="preserve">Слог как минимальная произносительная единица. </w:t>
            </w:r>
          </w:p>
        </w:tc>
        <w:tc>
          <w:tcPr>
            <w:tcW w:w="2880" w:type="dxa"/>
          </w:tcPr>
          <w:p w:rsidR="00EE7599" w:rsidRPr="000F3F9E" w:rsidRDefault="00EE7599" w:rsidP="002C7F14">
            <w:pPr>
              <w:rPr>
                <w:iCs/>
              </w:rPr>
            </w:pPr>
            <w:r w:rsidRPr="000F3F9E">
              <w:t xml:space="preserve">находить новые способы определения слогов в слове через проведение лингвистического опыта со словами. </w:t>
            </w:r>
          </w:p>
          <w:p w:rsidR="00EE7599" w:rsidRPr="000F3F9E" w:rsidRDefault="00EE7599" w:rsidP="002C7F14"/>
        </w:tc>
        <w:tc>
          <w:tcPr>
            <w:tcW w:w="3060" w:type="dxa"/>
            <w:vMerge w:val="restart"/>
          </w:tcPr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>Регулятивные</w:t>
            </w:r>
            <w:r w:rsidRPr="000F3F9E">
              <w:t>:</w:t>
            </w:r>
          </w:p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  <w:p w:rsidR="00EE7599" w:rsidRPr="000F3F9E" w:rsidRDefault="00EE7599" w:rsidP="002C7F14">
            <w:r w:rsidRPr="000F3F9E">
              <w:rPr>
                <w:b/>
              </w:rPr>
              <w:t>Познавательные</w:t>
            </w:r>
            <w:r w:rsidRPr="000F3F9E">
              <w:t>: подбирать примеры слов с заданным количеством слогов.</w:t>
            </w:r>
          </w:p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iCs/>
              </w:rPr>
              <w:t>работать с орфоэпическим словарём, находить в нём нужную информацию о произношении слова.</w:t>
            </w:r>
          </w:p>
          <w:p w:rsidR="00EE7599" w:rsidRPr="000F3F9E" w:rsidRDefault="00EE7599" w:rsidP="002C7F14">
            <w:pPr>
              <w:rPr>
                <w:i/>
              </w:rPr>
            </w:pPr>
          </w:p>
          <w:p w:rsidR="00EE7599" w:rsidRPr="000F3F9E" w:rsidRDefault="00EE7599" w:rsidP="002C7F14">
            <w:r w:rsidRPr="000F3F9E">
              <w:rPr>
                <w:b/>
              </w:rPr>
              <w:t>Коммуникативные:</w:t>
            </w:r>
          </w:p>
          <w:p w:rsidR="00EE7599" w:rsidRPr="000F3F9E" w:rsidRDefault="00EE7599" w:rsidP="002C7F14">
            <w:r w:rsidRPr="000F3F9E">
              <w:t>сотрудничать с одноклассниками при выполнении учебной задачи.</w:t>
            </w:r>
          </w:p>
          <w:p w:rsidR="00EE7599" w:rsidRPr="000F3F9E" w:rsidRDefault="00EE7599" w:rsidP="002C7F14"/>
        </w:tc>
        <w:tc>
          <w:tcPr>
            <w:tcW w:w="3060" w:type="dxa"/>
            <w:vMerge w:val="restart"/>
          </w:tcPr>
          <w:p w:rsidR="00EE7599" w:rsidRPr="00947585" w:rsidRDefault="00EE7599" w:rsidP="002C7F14">
            <w:r w:rsidRPr="00947585">
              <w:t>Мотивация учебной деятельности.</w:t>
            </w:r>
          </w:p>
          <w:p w:rsidR="00EE7599" w:rsidRPr="00E5148E" w:rsidRDefault="00EE7599" w:rsidP="002C7F14">
            <w:r w:rsidRPr="000F3F9E">
              <w:t>Внутренняя позиция школьника на основе положительного отношения к школе, мотивация учебной деятельности.</w:t>
            </w:r>
          </w:p>
        </w:tc>
      </w:tr>
      <w:tr w:rsidR="00EE7599" w:rsidRPr="00E5148E" w:rsidTr="008B3E56">
        <w:tblPrEx>
          <w:tblLook w:val="00A0"/>
        </w:tblPrEx>
        <w:tc>
          <w:tcPr>
            <w:tcW w:w="828" w:type="dxa"/>
          </w:tcPr>
          <w:p w:rsidR="00EE7599" w:rsidRPr="00E5148E" w:rsidRDefault="00EE7599" w:rsidP="002C7F14">
            <w:pPr>
              <w:jc w:val="center"/>
              <w:rPr>
                <w:b/>
              </w:rPr>
            </w:pPr>
            <w:r w:rsidRPr="00E5148E">
              <w:rPr>
                <w:b/>
              </w:rPr>
              <w:t>11.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22.03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>
              <w:t>Деление слов на слоги</w:t>
            </w:r>
            <w:r w:rsidRPr="000F3F9E">
              <w:t>.</w:t>
            </w:r>
          </w:p>
          <w:p w:rsidR="00EE7599" w:rsidRPr="000F3F9E" w:rsidRDefault="00EE7599" w:rsidP="002C7F14"/>
          <w:p w:rsidR="00EE7599" w:rsidRPr="000F3F9E" w:rsidRDefault="00EE7599" w:rsidP="002C7F14"/>
          <w:p w:rsidR="00EE7599" w:rsidRPr="000F3F9E" w:rsidRDefault="00EE7599" w:rsidP="002C7F14"/>
        </w:tc>
        <w:tc>
          <w:tcPr>
            <w:tcW w:w="2880" w:type="dxa"/>
          </w:tcPr>
          <w:p w:rsidR="00EE7599" w:rsidRPr="00E5148E" w:rsidRDefault="00EE7599" w:rsidP="002C7F14">
            <w:r w:rsidRPr="000F3F9E">
              <w:rPr>
                <w:b/>
              </w:rPr>
              <w:t xml:space="preserve"> </w:t>
            </w:r>
            <w:r w:rsidRPr="000F3F9E">
              <w:t xml:space="preserve">Анализировать слоговые модели слов, сопоставлять их по количеству слогов и находить слова по данным моделям. </w:t>
            </w:r>
            <w:r w:rsidRPr="00E5148E">
              <w:t>Классифицировать слова по количеству в них слогов.</w:t>
            </w: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E5148E" w:rsidTr="008B3E56">
        <w:tblPrEx>
          <w:tblLook w:val="00A0"/>
        </w:tblPrEx>
        <w:tc>
          <w:tcPr>
            <w:tcW w:w="828" w:type="dxa"/>
          </w:tcPr>
          <w:p w:rsidR="00EE7599" w:rsidRPr="00E5148E" w:rsidRDefault="00EE7599" w:rsidP="002C7F14">
            <w:pPr>
              <w:jc w:val="center"/>
              <w:rPr>
                <w:b/>
              </w:rPr>
            </w:pPr>
            <w:r w:rsidRPr="00947585">
              <w:t>12</w:t>
            </w:r>
            <w:r w:rsidRPr="00E5148E">
              <w:t>-13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01.04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Default="00EE7599" w:rsidP="002C7F14">
            <w:r w:rsidRPr="000F3F9E">
              <w:t xml:space="preserve">Перенос слов </w:t>
            </w:r>
          </w:p>
          <w:p w:rsidR="00EE7599" w:rsidRPr="00E5148E" w:rsidRDefault="00EE7599" w:rsidP="002C7F14">
            <w:pPr>
              <w:rPr>
                <w:b/>
              </w:rPr>
            </w:pPr>
            <w:r>
              <w:rPr>
                <w:b/>
              </w:rPr>
              <w:t>Р. речи.</w:t>
            </w:r>
          </w:p>
        </w:tc>
        <w:tc>
          <w:tcPr>
            <w:tcW w:w="2880" w:type="dxa"/>
          </w:tcPr>
          <w:p w:rsidR="00EE7599" w:rsidRPr="000F3F9E" w:rsidRDefault="00EE7599" w:rsidP="002C7F14">
            <w:pPr>
              <w:rPr>
                <w:b/>
              </w:rPr>
            </w:pPr>
            <w:r w:rsidRPr="000F3F9E">
              <w:t>выбирать способ переноса; наблюдать над словом как средством создания художественного образа.</w:t>
            </w:r>
          </w:p>
          <w:p w:rsidR="00EE7599" w:rsidRPr="000F3F9E" w:rsidRDefault="00EE7599" w:rsidP="002C7F14">
            <w:pPr>
              <w:rPr>
                <w:b/>
              </w:rPr>
            </w:pPr>
          </w:p>
          <w:p w:rsidR="00EE7599" w:rsidRPr="000F3F9E" w:rsidRDefault="00EE7599" w:rsidP="002C7F14">
            <w:pPr>
              <w:rPr>
                <w:i/>
              </w:rPr>
            </w:pPr>
          </w:p>
        </w:tc>
        <w:tc>
          <w:tcPr>
            <w:tcW w:w="3060" w:type="dxa"/>
            <w:vMerge w:val="restart"/>
          </w:tcPr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>Регулятивные</w:t>
            </w:r>
            <w:r w:rsidRPr="000F3F9E">
              <w:t>:</w:t>
            </w:r>
          </w:p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iCs/>
              </w:rPr>
              <w:t>оценивать результаты выполненного задания «</w:t>
            </w:r>
          </w:p>
          <w:p w:rsidR="00EE7599" w:rsidRPr="000F3F9E" w:rsidRDefault="00EE7599" w:rsidP="002C7F14">
            <w:r w:rsidRPr="000F3F9E">
              <w:rPr>
                <w:b/>
              </w:rPr>
              <w:t>Познавательные</w:t>
            </w:r>
            <w:r w:rsidRPr="000F3F9E">
              <w:t xml:space="preserve">: </w:t>
            </w:r>
          </w:p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iCs/>
              </w:rPr>
              <w:t>работать с орфоэпическим словарём, находить в нём нужную информацию о произношении слова.</w:t>
            </w:r>
          </w:p>
          <w:p w:rsidR="00EE7599" w:rsidRPr="000F3F9E" w:rsidRDefault="00EE7599" w:rsidP="002C7F14">
            <w:pPr>
              <w:rPr>
                <w:i/>
              </w:rPr>
            </w:pPr>
          </w:p>
          <w:p w:rsidR="00EE7599" w:rsidRPr="000F3F9E" w:rsidRDefault="00EE7599" w:rsidP="002C7F14">
            <w:r w:rsidRPr="000F3F9E">
              <w:rPr>
                <w:b/>
              </w:rPr>
              <w:t>Коммуникативные:</w:t>
            </w:r>
          </w:p>
          <w:p w:rsidR="00EE7599" w:rsidRPr="000F3F9E" w:rsidRDefault="00EE7599" w:rsidP="002C7F14">
            <w:r w:rsidRPr="000F3F9E">
              <w:t>сотрудничать с одноклассниками при выполнении учебной задачи.</w:t>
            </w:r>
          </w:p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iCs/>
              </w:rPr>
              <w:t>информацию о произношении слова.</w:t>
            </w:r>
          </w:p>
          <w:p w:rsidR="00EE7599" w:rsidRPr="000F3F9E" w:rsidRDefault="00EE7599" w:rsidP="002C7F14">
            <w:pPr>
              <w:rPr>
                <w:i/>
              </w:rPr>
            </w:pPr>
          </w:p>
          <w:p w:rsidR="00EE7599" w:rsidRPr="000F3F9E" w:rsidRDefault="00EE7599" w:rsidP="002C7F14">
            <w:pPr>
              <w:rPr>
                <w:iCs/>
              </w:rPr>
            </w:pPr>
          </w:p>
          <w:p w:rsidR="00EE7599" w:rsidRPr="000F3F9E" w:rsidRDefault="00EE7599" w:rsidP="002C7F14"/>
        </w:tc>
        <w:tc>
          <w:tcPr>
            <w:tcW w:w="3060" w:type="dxa"/>
            <w:vMerge w:val="restart"/>
          </w:tcPr>
          <w:p w:rsidR="00EE7599" w:rsidRPr="00947585" w:rsidRDefault="00EE7599" w:rsidP="002C7F14">
            <w:r w:rsidRPr="00947585">
              <w:t>Мотивация учебной деятельности.</w:t>
            </w:r>
          </w:p>
          <w:p w:rsidR="00EE7599" w:rsidRPr="00E5148E" w:rsidRDefault="00EE7599" w:rsidP="002C7F14"/>
        </w:tc>
      </w:tr>
      <w:tr w:rsidR="00EE7599" w:rsidRPr="00947585" w:rsidTr="008B3E56">
        <w:tblPrEx>
          <w:tblLook w:val="00A0"/>
        </w:tblPrEx>
        <w:tc>
          <w:tcPr>
            <w:tcW w:w="828" w:type="dxa"/>
          </w:tcPr>
          <w:p w:rsidR="00EE7599" w:rsidRPr="003A5BA1" w:rsidRDefault="00EE7599" w:rsidP="002C7F14">
            <w:pPr>
              <w:jc w:val="center"/>
            </w:pPr>
            <w:r>
              <w:t>14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02.04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Ударение (общее представление).</w:t>
            </w:r>
          </w:p>
          <w:p w:rsidR="00EE7599" w:rsidRPr="000F3F9E" w:rsidRDefault="00EE7599" w:rsidP="002C7F14"/>
        </w:tc>
        <w:tc>
          <w:tcPr>
            <w:tcW w:w="2880" w:type="dxa"/>
          </w:tcPr>
          <w:p w:rsidR="00EE7599" w:rsidRPr="00947585" w:rsidRDefault="00EE7599" w:rsidP="002C7F14">
            <w:r w:rsidRPr="000F3F9E">
              <w:t xml:space="preserve">определять место ударения в слове, </w:t>
            </w:r>
          </w:p>
          <w:p w:rsidR="00EE7599" w:rsidRPr="00947585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947585" w:rsidRDefault="00EE7599" w:rsidP="002C7F14"/>
        </w:tc>
      </w:tr>
      <w:tr w:rsidR="00EE7599" w:rsidRPr="00947585" w:rsidTr="008B3E56">
        <w:tblPrEx>
          <w:tblLook w:val="00A0"/>
        </w:tblPrEx>
        <w:tc>
          <w:tcPr>
            <w:tcW w:w="828" w:type="dxa"/>
          </w:tcPr>
          <w:p w:rsidR="00EE7599" w:rsidRPr="003A5BA1" w:rsidRDefault="00EE7599" w:rsidP="002C7F14">
            <w:pPr>
              <w:jc w:val="center"/>
            </w:pPr>
            <w:r w:rsidRPr="00E5148E">
              <w:rPr>
                <w:b/>
              </w:rPr>
              <w:t>15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03.04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>
              <w:t>Ударные и безударные слоги.</w:t>
            </w:r>
          </w:p>
          <w:p w:rsidR="00EE7599" w:rsidRPr="000F3F9E" w:rsidRDefault="00EE7599" w:rsidP="002C7F14"/>
          <w:p w:rsidR="00EE7599" w:rsidRPr="000F3F9E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r w:rsidRPr="000F3F9E">
              <w:t>наблюдать изменения слова в зависимости от ударения (з</w:t>
            </w:r>
            <w:r w:rsidRPr="000F3F9E">
              <w:rPr>
                <w:b/>
              </w:rPr>
              <w:t>а</w:t>
            </w:r>
            <w:r w:rsidRPr="000F3F9E">
              <w:t>мок и зам</w:t>
            </w:r>
            <w:r w:rsidRPr="000F3F9E">
              <w:rPr>
                <w:b/>
              </w:rPr>
              <w:t>о</w:t>
            </w:r>
            <w:r w:rsidRPr="000F3F9E">
              <w:t>к).</w:t>
            </w:r>
          </w:p>
          <w:p w:rsidR="00EE7599" w:rsidRPr="000F3F9E" w:rsidRDefault="00EE7599" w:rsidP="002C7F14"/>
          <w:p w:rsidR="00EE7599" w:rsidRPr="000F3F9E" w:rsidRDefault="00EE7599" w:rsidP="002C7F14">
            <w:pPr>
              <w:rPr>
                <w:i/>
              </w:rPr>
            </w:pPr>
            <w:r w:rsidRPr="000F3F9E">
              <w:rPr>
                <w:b/>
              </w:rPr>
              <w:t xml:space="preserve">Словарь: </w:t>
            </w:r>
            <w:r w:rsidRPr="000F3F9E">
              <w:rPr>
                <w:i/>
              </w:rPr>
              <w:t>сорока</w:t>
            </w:r>
          </w:p>
          <w:p w:rsidR="00EE7599" w:rsidRPr="000F3F9E" w:rsidRDefault="00EE7599" w:rsidP="002C7F14">
            <w:pPr>
              <w:rPr>
                <w:i/>
              </w:rPr>
            </w:pPr>
          </w:p>
          <w:p w:rsidR="00EE7599" w:rsidRPr="000F3F9E" w:rsidRDefault="00EE7599" w:rsidP="002C7F14">
            <w:pPr>
              <w:rPr>
                <w:b/>
                <w:i/>
              </w:rPr>
            </w:pP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947585" w:rsidTr="008B3E56">
        <w:tblPrEx>
          <w:tblLook w:val="00A0"/>
        </w:tblPrEx>
        <w:tc>
          <w:tcPr>
            <w:tcW w:w="14688" w:type="dxa"/>
            <w:gridSpan w:val="7"/>
          </w:tcPr>
          <w:p w:rsidR="00EE7599" w:rsidRPr="00F71899" w:rsidRDefault="00EE7599" w:rsidP="002C7F14">
            <w:pPr>
              <w:rPr>
                <w:b/>
              </w:rPr>
            </w:pPr>
            <w:r>
              <w:t xml:space="preserve">                                                                                                    </w:t>
            </w:r>
            <w:r>
              <w:rPr>
                <w:b/>
              </w:rPr>
              <w:t>Звуки и буквы (34ч)</w:t>
            </w:r>
          </w:p>
        </w:tc>
      </w:tr>
      <w:tr w:rsidR="00EE7599" w:rsidRPr="00947585" w:rsidTr="008B3E56">
        <w:tblPrEx>
          <w:tblLook w:val="00A0"/>
        </w:tblPrEx>
        <w:tc>
          <w:tcPr>
            <w:tcW w:w="828" w:type="dxa"/>
          </w:tcPr>
          <w:p w:rsidR="00EE7599" w:rsidRPr="00E5148E" w:rsidRDefault="00EE7599" w:rsidP="002C7F14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16-17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 w:rsidRPr="00053E85">
              <w:t>04.04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Звуки и буквы.</w:t>
            </w:r>
          </w:p>
          <w:p w:rsidR="00EE7599" w:rsidRPr="000F3F9E" w:rsidRDefault="00EE7599" w:rsidP="002C7F14"/>
          <w:p w:rsidR="00EE7599" w:rsidRPr="00947585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r w:rsidRPr="000F3F9E">
              <w:rPr>
                <w:b/>
              </w:rPr>
              <w:t xml:space="preserve"> </w:t>
            </w:r>
            <w:r w:rsidRPr="000F3F9E">
              <w:t xml:space="preserve">наблюдать  над образованием звуков речи на основе проведения </w:t>
            </w:r>
            <w:r>
              <w:t>лингвистического опыта, р</w:t>
            </w:r>
            <w:r w:rsidRPr="000F3F9E">
              <w:t>азвивать речевой слух: слышать, произносить звуки, выделять звуки из слова.</w:t>
            </w:r>
          </w:p>
          <w:p w:rsidR="00EE7599" w:rsidRPr="000F3F9E" w:rsidRDefault="00EE7599" w:rsidP="002C7F14">
            <w:r w:rsidRPr="000F3F9E">
              <w:t>Составлять звуковые модели слов.</w:t>
            </w:r>
          </w:p>
          <w:p w:rsidR="00EE7599" w:rsidRPr="000F3F9E" w:rsidRDefault="00EE7599" w:rsidP="002C7F14"/>
          <w:p w:rsidR="00EE7599" w:rsidRPr="000F3F9E" w:rsidRDefault="00EE7599" w:rsidP="002C7F14">
            <w:pPr>
              <w:rPr>
                <w:i/>
              </w:rPr>
            </w:pPr>
            <w:r w:rsidRPr="000F3F9E">
              <w:rPr>
                <w:b/>
              </w:rPr>
              <w:t xml:space="preserve">Словарь: </w:t>
            </w:r>
            <w:r w:rsidRPr="000F3F9E">
              <w:rPr>
                <w:i/>
              </w:rPr>
              <w:t>собака</w:t>
            </w:r>
          </w:p>
          <w:p w:rsidR="00EE7599" w:rsidRPr="000F3F9E" w:rsidRDefault="00EE7599" w:rsidP="002C7F14">
            <w:pPr>
              <w:rPr>
                <w:i/>
              </w:rPr>
            </w:pPr>
          </w:p>
          <w:p w:rsidR="00EE7599" w:rsidRPr="000F3F9E" w:rsidRDefault="00EE7599" w:rsidP="002C7F14">
            <w:pPr>
              <w:rPr>
                <w:b/>
                <w:i/>
              </w:rPr>
            </w:pPr>
          </w:p>
        </w:tc>
        <w:tc>
          <w:tcPr>
            <w:tcW w:w="3060" w:type="dxa"/>
          </w:tcPr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>Регулятивные</w:t>
            </w:r>
            <w:r w:rsidRPr="000F3F9E">
              <w:t>: понимать и сохранять учебную задачу урока</w:t>
            </w:r>
          </w:p>
          <w:p w:rsidR="00EE7599" w:rsidRPr="000F3F9E" w:rsidRDefault="00EE7599" w:rsidP="002C7F14">
            <w:pPr>
              <w:rPr>
                <w:iCs/>
              </w:rPr>
            </w:pPr>
          </w:p>
          <w:p w:rsidR="00EE7599" w:rsidRPr="000F3F9E" w:rsidRDefault="00EE7599" w:rsidP="002C7F14">
            <w:r w:rsidRPr="000F3F9E">
              <w:rPr>
                <w:b/>
              </w:rPr>
              <w:t>Познавательные</w:t>
            </w:r>
            <w:r w:rsidRPr="000F3F9E">
              <w:t xml:space="preserve">: наблюдать над образностью русских слов, </w:t>
            </w:r>
            <w:r w:rsidRPr="000F3F9E">
              <w:rPr>
                <w:b/>
              </w:rPr>
              <w:t>Коммуникативные:</w:t>
            </w:r>
          </w:p>
          <w:p w:rsidR="00EE7599" w:rsidRPr="000F3F9E" w:rsidRDefault="00EE7599" w:rsidP="002C7F14">
            <w:r w:rsidRPr="000F3F9E">
              <w:t>сотрудничать с одноклассниками при выполнении учебной задачи.</w:t>
            </w:r>
          </w:p>
        </w:tc>
        <w:tc>
          <w:tcPr>
            <w:tcW w:w="3060" w:type="dxa"/>
          </w:tcPr>
          <w:p w:rsidR="00EE7599" w:rsidRPr="000F3F9E" w:rsidRDefault="00EE7599" w:rsidP="002C7F14">
            <w:r w:rsidRPr="000F3F9E">
              <w:t>Проявлять</w:t>
            </w:r>
            <w:r w:rsidRPr="000F3F9E">
              <w:rPr>
                <w:iCs/>
              </w:rPr>
              <w:t xml:space="preserve"> чувство личной ответственности за своё поведение на основе содержания текстов учебника; </w:t>
            </w:r>
          </w:p>
        </w:tc>
      </w:tr>
      <w:tr w:rsidR="00EE7599" w:rsidRPr="006F3116" w:rsidTr="008B3E56">
        <w:tblPrEx>
          <w:tblLook w:val="00A0"/>
        </w:tblPrEx>
        <w:tc>
          <w:tcPr>
            <w:tcW w:w="828" w:type="dxa"/>
          </w:tcPr>
          <w:p w:rsidR="00EE7599" w:rsidRPr="003A5BA1" w:rsidRDefault="00EE7599" w:rsidP="002C7F14">
            <w:pPr>
              <w:jc w:val="center"/>
            </w:pPr>
            <w:r w:rsidRPr="003A5BA1">
              <w:rPr>
                <w:b/>
              </w:rPr>
              <w:t>18</w:t>
            </w:r>
            <w:r>
              <w:rPr>
                <w:b/>
              </w:rPr>
              <w:t>-19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05.04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Русский алфавит, или Азбука.</w:t>
            </w:r>
          </w:p>
          <w:p w:rsidR="00EE7599" w:rsidRPr="000F3F9E" w:rsidRDefault="00EE7599" w:rsidP="002C7F14"/>
          <w:p w:rsidR="00EE7599" w:rsidRPr="000F3F9E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r w:rsidRPr="000F3F9E">
              <w:rPr>
                <w:b/>
              </w:rPr>
              <w:t xml:space="preserve"> </w:t>
            </w:r>
            <w:r w:rsidRPr="000F3F9E">
              <w:t>правильно называть буквы в алфавитном порядке.</w:t>
            </w:r>
          </w:p>
          <w:p w:rsidR="00EE7599" w:rsidRPr="003A5BA1" w:rsidRDefault="00EE7599" w:rsidP="002C7F14">
            <w:r w:rsidRPr="003A5BA1">
              <w:rPr>
                <w:b/>
              </w:rPr>
              <w:t xml:space="preserve">Словарь: </w:t>
            </w:r>
            <w:r w:rsidRPr="003A5BA1">
              <w:rPr>
                <w:i/>
              </w:rPr>
              <w:t>хорошо</w:t>
            </w:r>
          </w:p>
          <w:p w:rsidR="00EE7599" w:rsidRPr="003A5BA1" w:rsidRDefault="00EE7599" w:rsidP="002C7F14"/>
          <w:p w:rsidR="00EE7599" w:rsidRPr="003A5BA1" w:rsidRDefault="00EE7599" w:rsidP="002C7F14">
            <w:pPr>
              <w:rPr>
                <w:b/>
                <w:i/>
              </w:rPr>
            </w:pPr>
          </w:p>
        </w:tc>
        <w:tc>
          <w:tcPr>
            <w:tcW w:w="3060" w:type="dxa"/>
            <w:vMerge w:val="restart"/>
          </w:tcPr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>Регулятивные</w:t>
            </w:r>
            <w:r w:rsidRPr="000F3F9E">
              <w:t xml:space="preserve">: понимать и сохранять учебную задачу урока; </w:t>
            </w:r>
            <w:r w:rsidRPr="000F3F9E">
              <w:rPr>
                <w:iCs/>
              </w:rPr>
              <w:t>оценивать</w:t>
            </w:r>
            <w:r>
              <w:rPr>
                <w:iCs/>
              </w:rPr>
              <w:t xml:space="preserve"> результаты выполненного задани</w:t>
            </w:r>
            <w:r w:rsidRPr="000F3F9E">
              <w:rPr>
                <w:iCs/>
              </w:rPr>
              <w:t>.</w:t>
            </w:r>
          </w:p>
          <w:p w:rsidR="00EE7599" w:rsidRPr="000F3F9E" w:rsidRDefault="00EE7599" w:rsidP="002C7F14">
            <w:r w:rsidRPr="000F3F9E">
              <w:rPr>
                <w:b/>
              </w:rPr>
              <w:t>Познавательные</w:t>
            </w:r>
            <w:r w:rsidRPr="000F3F9E">
              <w:t xml:space="preserve">: познакомиться с этиологией слов </w:t>
            </w:r>
            <w:r w:rsidRPr="000F3F9E">
              <w:rPr>
                <w:i/>
              </w:rPr>
              <w:t>алфавит</w:t>
            </w:r>
            <w:r w:rsidRPr="000F3F9E">
              <w:t xml:space="preserve"> и </w:t>
            </w:r>
            <w:r w:rsidRPr="000F3F9E">
              <w:rPr>
                <w:i/>
              </w:rPr>
              <w:t>азбука</w:t>
            </w:r>
            <w:r w:rsidRPr="000F3F9E">
              <w:t xml:space="preserve">; </w:t>
            </w:r>
            <w:r w:rsidRPr="000F3F9E">
              <w:rPr>
                <w:iCs/>
              </w:rPr>
              <w:t>работать с памяткой «Алфавит» в учебнике.</w:t>
            </w:r>
          </w:p>
          <w:p w:rsidR="00EE7599" w:rsidRPr="000F3F9E" w:rsidRDefault="00EE7599" w:rsidP="002C7F14">
            <w:r w:rsidRPr="000F3F9E">
              <w:rPr>
                <w:b/>
              </w:rPr>
              <w:t>Коммуникативные:</w:t>
            </w:r>
          </w:p>
          <w:p w:rsidR="00EE7599" w:rsidRPr="000F3F9E" w:rsidRDefault="00EE7599" w:rsidP="002C7F14">
            <w:r w:rsidRPr="000F3F9E">
              <w:t>сотрудничать с одноклассниками при выполнении учебной задачи.</w:t>
            </w:r>
          </w:p>
          <w:p w:rsidR="00EE7599" w:rsidRPr="000F3F9E" w:rsidRDefault="00EE7599" w:rsidP="002C7F14"/>
        </w:tc>
        <w:tc>
          <w:tcPr>
            <w:tcW w:w="3060" w:type="dxa"/>
            <w:vMerge w:val="restart"/>
          </w:tcPr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Pr="00947585" w:rsidRDefault="00EE7599" w:rsidP="002C7F14">
            <w:r w:rsidRPr="00947585">
              <w:t>Мотивация учебной деятельности</w:t>
            </w:r>
          </w:p>
          <w:p w:rsidR="00EE7599" w:rsidRPr="006F3116" w:rsidRDefault="00EE7599" w:rsidP="002C7F14"/>
        </w:tc>
      </w:tr>
      <w:tr w:rsidR="00EE7599" w:rsidRPr="00947585" w:rsidTr="008B3E56">
        <w:tblPrEx>
          <w:tblLook w:val="00A0"/>
        </w:tblPrEx>
        <w:tc>
          <w:tcPr>
            <w:tcW w:w="828" w:type="dxa"/>
          </w:tcPr>
          <w:p w:rsidR="00EE7599" w:rsidRPr="006F3116" w:rsidRDefault="00EE7599" w:rsidP="002C7F14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08.04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>
              <w:t>Гласные звуки и б</w:t>
            </w:r>
            <w:r w:rsidRPr="000F3F9E">
              <w:t>уквы</w:t>
            </w:r>
            <w:r>
              <w:t>.</w:t>
            </w:r>
          </w:p>
        </w:tc>
        <w:tc>
          <w:tcPr>
            <w:tcW w:w="2880" w:type="dxa"/>
          </w:tcPr>
          <w:p w:rsidR="00EE7599" w:rsidRPr="000F3F9E" w:rsidRDefault="00EE7599" w:rsidP="002C7F14">
            <w:r w:rsidRPr="000F3F9E">
              <w:t>различать в слове гласные звуки по их признакам. Различать гласные звуки и буквы, обозначающие гласные звуки.</w:t>
            </w:r>
          </w:p>
          <w:p w:rsidR="00EE7599" w:rsidRPr="00947585" w:rsidRDefault="00EE7599" w:rsidP="002C7F14">
            <w:pPr>
              <w:rPr>
                <w:b/>
                <w:i/>
              </w:rPr>
            </w:pP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947585" w:rsidTr="008B3E56">
        <w:tblPrEx>
          <w:tblLook w:val="00A0"/>
        </w:tblPrEx>
        <w:tc>
          <w:tcPr>
            <w:tcW w:w="828" w:type="dxa"/>
          </w:tcPr>
          <w:p w:rsidR="00EE7599" w:rsidRPr="00947585" w:rsidRDefault="00EE7599" w:rsidP="002C7F14">
            <w:pPr>
              <w:jc w:val="center"/>
            </w:pPr>
            <w:r w:rsidRPr="00947585">
              <w:t>21.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09.04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Буквы е, ё, ю, я и их функции в слове.</w:t>
            </w:r>
          </w:p>
          <w:p w:rsidR="00EE7599" w:rsidRPr="000F3F9E" w:rsidRDefault="00EE7599" w:rsidP="002C7F14"/>
          <w:p w:rsidR="00EE7599" w:rsidRPr="000F3F9E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r w:rsidRPr="000F3F9E">
              <w:rPr>
                <w:b/>
              </w:rPr>
              <w:t xml:space="preserve"> </w:t>
            </w:r>
            <w:r w:rsidRPr="000F3F9E">
              <w:t xml:space="preserve">определять значения букв е, ё, ю, я в </w:t>
            </w:r>
            <w:r>
              <w:t xml:space="preserve">слове; проводить наблюдения над </w:t>
            </w:r>
            <w:r w:rsidRPr="000F3F9E">
              <w:t xml:space="preserve">смыслоразличительной функцией гласных в </w:t>
            </w:r>
            <w:r>
              <w:t>с</w:t>
            </w:r>
            <w:r w:rsidRPr="000F3F9E">
              <w:t xml:space="preserve">лове и слогообразующей ролью гласных звуков; </w:t>
            </w:r>
          </w:p>
          <w:p w:rsidR="00EE7599" w:rsidRPr="000F3F9E" w:rsidRDefault="00EE7599" w:rsidP="002C7F14"/>
          <w:p w:rsidR="00EE7599" w:rsidRPr="00947585" w:rsidRDefault="00EE7599" w:rsidP="002C7F14">
            <w:pPr>
              <w:rPr>
                <w:b/>
                <w:i/>
              </w:rPr>
            </w:pPr>
            <w:r w:rsidRPr="00947585">
              <w:rPr>
                <w:b/>
              </w:rPr>
              <w:t xml:space="preserve">Словарь: </w:t>
            </w:r>
            <w:r w:rsidRPr="00947585">
              <w:rPr>
                <w:i/>
              </w:rPr>
              <w:t>деревня</w:t>
            </w: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6F3116" w:rsidTr="008B3E56">
        <w:tblPrEx>
          <w:tblLook w:val="00A0"/>
        </w:tblPrEx>
        <w:tc>
          <w:tcPr>
            <w:tcW w:w="828" w:type="dxa"/>
          </w:tcPr>
          <w:p w:rsidR="00EE7599" w:rsidRPr="006F3116" w:rsidRDefault="00EE7599" w:rsidP="002C7F14">
            <w:pPr>
              <w:jc w:val="center"/>
            </w:pPr>
            <w:r w:rsidRPr="006F3116">
              <w:rPr>
                <w:b/>
              </w:rPr>
              <w:t>22</w:t>
            </w:r>
            <w:r>
              <w:t xml:space="preserve"> 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10.04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Слова с буквой э.</w:t>
            </w:r>
          </w:p>
          <w:p w:rsidR="00EE7599" w:rsidRDefault="00EE7599" w:rsidP="002C7F14">
            <w:pPr>
              <w:rPr>
                <w:b/>
              </w:rPr>
            </w:pPr>
            <w:r w:rsidRPr="006F3116">
              <w:rPr>
                <w:b/>
              </w:rPr>
              <w:t xml:space="preserve">Р. </w:t>
            </w:r>
            <w:r>
              <w:rPr>
                <w:b/>
              </w:rPr>
              <w:t>р</w:t>
            </w:r>
            <w:r w:rsidRPr="006F3116">
              <w:rPr>
                <w:b/>
              </w:rPr>
              <w:t>ечи</w:t>
            </w:r>
          </w:p>
          <w:p w:rsidR="00EE7599" w:rsidRPr="006F3116" w:rsidRDefault="00EE7599" w:rsidP="002C7F14">
            <w:pPr>
              <w:rPr>
                <w:b/>
              </w:rPr>
            </w:pPr>
            <w:r w:rsidRPr="000F3F9E">
              <w:t>Составление развернутого ответа на вопрос. Составлять, развернуты ответ на вопрос по содержанию сказки Г.Х. Андерса «Дюймовочка»</w:t>
            </w:r>
          </w:p>
        </w:tc>
        <w:tc>
          <w:tcPr>
            <w:tcW w:w="2880" w:type="dxa"/>
          </w:tcPr>
          <w:p w:rsidR="00EE7599" w:rsidRPr="000F3F9E" w:rsidRDefault="00EE7599" w:rsidP="002C7F14">
            <w:r w:rsidRPr="000F3F9E">
              <w:rPr>
                <w:b/>
              </w:rPr>
              <w:t xml:space="preserve"> </w:t>
            </w:r>
            <w:r w:rsidRPr="000F3F9E">
              <w:t>объяснять причины расхождения количества звуков  букв в слове. Различать звук[э] и обозначать его на письме буквой э (поэт, мэр) или е (метр). Соотно</w:t>
            </w:r>
            <w:r>
              <w:t>сить количество звуков и букв,</w:t>
            </w:r>
            <w:r w:rsidRPr="000F3F9E">
              <w:t>сравнивать звуковые и буквенные модели слов.</w:t>
            </w:r>
          </w:p>
          <w:p w:rsidR="00EE7599" w:rsidRPr="000F3F9E" w:rsidRDefault="00EE7599" w:rsidP="002C7F14">
            <w:pPr>
              <w:rPr>
                <w:b/>
              </w:rPr>
            </w:pPr>
          </w:p>
        </w:tc>
        <w:tc>
          <w:tcPr>
            <w:tcW w:w="3060" w:type="dxa"/>
            <w:vMerge w:val="restart"/>
          </w:tcPr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>Регулятивные</w:t>
            </w:r>
            <w:r w:rsidRPr="000F3F9E">
              <w:t xml:space="preserve">: понимать и сохранять учебную задачу урока; </w:t>
            </w:r>
            <w:r w:rsidRPr="000F3F9E">
              <w:rPr>
                <w:iCs/>
              </w:rPr>
              <w:t>оценивать результаты выполненного задания.</w:t>
            </w:r>
          </w:p>
          <w:p w:rsidR="00EE7599" w:rsidRPr="000F3F9E" w:rsidRDefault="00EE7599" w:rsidP="002C7F14">
            <w:pPr>
              <w:rPr>
                <w:iCs/>
              </w:rPr>
            </w:pPr>
          </w:p>
          <w:p w:rsidR="00EE7599" w:rsidRPr="000F3F9E" w:rsidRDefault="00EE7599" w:rsidP="002C7F14">
            <w:r w:rsidRPr="000F3F9E">
              <w:rPr>
                <w:b/>
              </w:rPr>
              <w:t>Познавательные</w:t>
            </w:r>
            <w:r>
              <w:t xml:space="preserve">: работать с </w:t>
            </w:r>
            <w:r w:rsidRPr="000F3F9E">
              <w:t xml:space="preserve"> учебник</w:t>
            </w:r>
            <w:r>
              <w:t>ом</w:t>
            </w:r>
            <w:r w:rsidRPr="000F3F9E">
              <w:t xml:space="preserve"> </w:t>
            </w:r>
            <w:r>
              <w:t xml:space="preserve">и </w:t>
            </w:r>
            <w:r w:rsidRPr="000F3F9E">
              <w:t>памяткой «Гласные звуки и буквы для их обозначения</w:t>
            </w:r>
          </w:p>
          <w:p w:rsidR="00EE7599" w:rsidRPr="000F3F9E" w:rsidRDefault="00EE7599" w:rsidP="002C7F14">
            <w:r w:rsidRPr="000F3F9E">
              <w:rPr>
                <w:b/>
              </w:rPr>
              <w:t>Коммуникативные:</w:t>
            </w:r>
          </w:p>
          <w:p w:rsidR="00EE7599" w:rsidRPr="000F3F9E" w:rsidRDefault="00EE7599" w:rsidP="002C7F14">
            <w:r w:rsidRPr="000F3F9E">
              <w:t>сотрудничать с одноклассниками при выполнении учебной задачи.</w:t>
            </w:r>
          </w:p>
          <w:p w:rsidR="00EE7599" w:rsidRPr="000F3F9E" w:rsidRDefault="00EE7599" w:rsidP="002C7F14"/>
        </w:tc>
        <w:tc>
          <w:tcPr>
            <w:tcW w:w="3060" w:type="dxa"/>
            <w:vMerge w:val="restart"/>
          </w:tcPr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Pr="000F3F9E" w:rsidRDefault="00EE7599" w:rsidP="002C7F14">
            <w:r w:rsidRPr="000F3F9E">
              <w:t>Проявлять</w:t>
            </w:r>
            <w:r w:rsidRPr="000F3F9E">
              <w:rPr>
                <w:iCs/>
              </w:rPr>
              <w:t xml:space="preserve"> чувство личной ответственности за своё поведение на основе содержания текстов учебника; проявлять познавательный интерес к новому знанию.</w:t>
            </w:r>
          </w:p>
          <w:p w:rsidR="00EE7599" w:rsidRPr="000F3F9E" w:rsidRDefault="00EE7599" w:rsidP="002C7F14"/>
        </w:tc>
      </w:tr>
      <w:tr w:rsidR="00EE7599" w:rsidRPr="00947585" w:rsidTr="008B3E56">
        <w:tblPrEx>
          <w:tblLook w:val="00A0"/>
        </w:tblPrEx>
        <w:tc>
          <w:tcPr>
            <w:tcW w:w="828" w:type="dxa"/>
          </w:tcPr>
          <w:p w:rsidR="00EE7599" w:rsidRPr="00B4727A" w:rsidRDefault="00EE7599" w:rsidP="002C7F14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11.04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Ударные и безударные гласные звуки.</w:t>
            </w:r>
          </w:p>
          <w:p w:rsidR="00EE7599" w:rsidRPr="000F3F9E" w:rsidRDefault="00EE7599" w:rsidP="002C7F14"/>
          <w:p w:rsidR="00EE7599" w:rsidRPr="000F3F9E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r w:rsidRPr="000F3F9E">
              <w:rPr>
                <w:b/>
              </w:rPr>
              <w:t xml:space="preserve"> </w:t>
            </w:r>
            <w:r w:rsidRPr="000F3F9E">
              <w:t>определять качественную характеристику гласного звука: ударный или безударный.</w:t>
            </w:r>
          </w:p>
          <w:p w:rsidR="00EE7599" w:rsidRPr="000F3F9E" w:rsidRDefault="00EE7599" w:rsidP="002C7F14">
            <w:pPr>
              <w:rPr>
                <w:b/>
              </w:rPr>
            </w:pPr>
            <w:r w:rsidRPr="000F3F9E">
              <w:t>Находить в двухсложных словах букву безударного гласного звука, написание которой надо проверять.</w:t>
            </w: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B4727A" w:rsidTr="008B3E56">
        <w:tblPrEx>
          <w:tblLook w:val="00A0"/>
        </w:tblPrEx>
        <w:tc>
          <w:tcPr>
            <w:tcW w:w="828" w:type="dxa"/>
          </w:tcPr>
          <w:p w:rsidR="00EE7599" w:rsidRPr="00B4727A" w:rsidRDefault="00EE7599" w:rsidP="002C7F14">
            <w:pPr>
              <w:jc w:val="center"/>
              <w:rPr>
                <w:b/>
              </w:rPr>
            </w:pPr>
            <w:r w:rsidRPr="00B4727A">
              <w:rPr>
                <w:b/>
              </w:rPr>
              <w:t>24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12.04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Обозначение гласных звуков буквами в ударных и безударных слогах.</w:t>
            </w:r>
          </w:p>
          <w:p w:rsidR="00EE7599" w:rsidRPr="000F3F9E" w:rsidRDefault="00EE7599" w:rsidP="002C7F14">
            <w:r w:rsidRPr="000F3F9E">
              <w:t>Особенности проверочного и проверяемого слов.</w:t>
            </w:r>
          </w:p>
          <w:p w:rsidR="00EE7599" w:rsidRPr="000F3F9E" w:rsidRDefault="00EE7599" w:rsidP="002C7F14"/>
          <w:p w:rsidR="00EE7599" w:rsidRPr="000F3F9E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r w:rsidRPr="000F3F9E">
              <w:rPr>
                <w:b/>
              </w:rPr>
              <w:t xml:space="preserve"> </w:t>
            </w:r>
            <w:r w:rsidRPr="000F3F9E">
              <w:t>одному из способов проверки написания буквы безударного гласного звука пу</w:t>
            </w:r>
            <w:r>
              <w:t xml:space="preserve">тем изменения формы слова; </w:t>
            </w:r>
            <w:r w:rsidRPr="000F3F9E">
              <w:t xml:space="preserve"> </w:t>
            </w:r>
          </w:p>
          <w:p w:rsidR="00EE7599" w:rsidRPr="000F3F9E" w:rsidRDefault="00EE7599" w:rsidP="002C7F14">
            <w:pPr>
              <w:rPr>
                <w:b/>
              </w:rPr>
            </w:pP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F642F8" w:rsidTr="008B3E56">
        <w:tblPrEx>
          <w:tblLook w:val="00A0"/>
        </w:tblPrEx>
        <w:tc>
          <w:tcPr>
            <w:tcW w:w="828" w:type="dxa"/>
          </w:tcPr>
          <w:p w:rsidR="00EE7599" w:rsidRPr="00B4727A" w:rsidRDefault="00EE7599" w:rsidP="002C7F14">
            <w:pPr>
              <w:jc w:val="center"/>
              <w:rPr>
                <w:b/>
              </w:rPr>
            </w:pPr>
            <w:r>
              <w:rPr>
                <w:b/>
              </w:rPr>
              <w:t>25-26</w:t>
            </w:r>
          </w:p>
        </w:tc>
        <w:tc>
          <w:tcPr>
            <w:tcW w:w="1080" w:type="dxa"/>
          </w:tcPr>
          <w:p w:rsidR="00EE7599" w:rsidRPr="00B4727A" w:rsidRDefault="00EE7599" w:rsidP="002C7F14">
            <w:pPr>
              <w:jc w:val="center"/>
            </w:pPr>
            <w:r>
              <w:t>15.04-16.04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>
              <w:t>Правописание гласных в ударных и безударных слогах.</w:t>
            </w:r>
          </w:p>
        </w:tc>
        <w:tc>
          <w:tcPr>
            <w:tcW w:w="2880" w:type="dxa"/>
          </w:tcPr>
          <w:p w:rsidR="00EE7599" w:rsidRPr="000F3F9E" w:rsidRDefault="00EE7599" w:rsidP="002C7F14">
            <w:r w:rsidRPr="000F3F9E">
              <w:t>находить в двусложных словах букву безударного гласного звука, написание которой надо проверять</w:t>
            </w:r>
            <w:r w:rsidRPr="000F3F9E">
              <w:rPr>
                <w:b/>
              </w:rPr>
              <w:t xml:space="preserve">.  </w:t>
            </w:r>
            <w:r w:rsidRPr="000F3F9E">
              <w:t>Подбирать проверочное слово. Сравнивать написание проверяемой буквы в проверяемом слове и этой же буквы в проверочном слове.</w:t>
            </w:r>
          </w:p>
          <w:p w:rsidR="00EE7599" w:rsidRPr="000F3F9E" w:rsidRDefault="00EE7599" w:rsidP="002C7F14">
            <w:pPr>
              <w:rPr>
                <w:b/>
              </w:rPr>
            </w:pPr>
          </w:p>
          <w:p w:rsidR="00EE7599" w:rsidRPr="00947585" w:rsidRDefault="00EE7599" w:rsidP="002C7F14">
            <w:pPr>
              <w:rPr>
                <w:i/>
              </w:rPr>
            </w:pPr>
            <w:r w:rsidRPr="00947585">
              <w:rPr>
                <w:b/>
              </w:rPr>
              <w:t xml:space="preserve">Словарь: </w:t>
            </w:r>
            <w:r w:rsidRPr="00947585">
              <w:rPr>
                <w:i/>
              </w:rPr>
              <w:t>петух.</w:t>
            </w:r>
          </w:p>
          <w:p w:rsidR="00EE7599" w:rsidRPr="00947585" w:rsidRDefault="00EE7599" w:rsidP="002C7F14">
            <w:pPr>
              <w:rPr>
                <w:b/>
              </w:rPr>
            </w:pPr>
          </w:p>
        </w:tc>
        <w:tc>
          <w:tcPr>
            <w:tcW w:w="3060" w:type="dxa"/>
            <w:vMerge w:val="restart"/>
          </w:tcPr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>Регулятивные</w:t>
            </w:r>
            <w:r w:rsidRPr="000F3F9E">
              <w:t>: понимать и сохранять учебную задачу урока;</w:t>
            </w:r>
            <w:r w:rsidRPr="000F3F9E">
              <w:rPr>
                <w:iCs/>
              </w:rPr>
              <w:t>.</w:t>
            </w:r>
          </w:p>
          <w:p w:rsidR="00EE7599" w:rsidRPr="000F3F9E" w:rsidRDefault="00EE7599" w:rsidP="002C7F14">
            <w:pPr>
              <w:rPr>
                <w:iCs/>
              </w:rPr>
            </w:pPr>
          </w:p>
          <w:p w:rsidR="00EE7599" w:rsidRPr="000F3F9E" w:rsidRDefault="00EE7599" w:rsidP="002C7F14">
            <w:r w:rsidRPr="000F3F9E">
              <w:rPr>
                <w:b/>
              </w:rPr>
              <w:t>Познавательные</w:t>
            </w:r>
            <w:r w:rsidRPr="000F3F9E">
              <w:t>: работать с памяткой №2 «Как определить в слове ударный и безударный гласные звуки», определять с опорой на заданный алгоритм безударный и ударный гласные звуки в слове.</w:t>
            </w:r>
          </w:p>
          <w:p w:rsidR="00EE7599" w:rsidRPr="000F3F9E" w:rsidRDefault="00EE7599" w:rsidP="002C7F14"/>
          <w:p w:rsidR="00EE7599" w:rsidRPr="000F3F9E" w:rsidRDefault="00EE7599" w:rsidP="002C7F14">
            <w:r w:rsidRPr="000F3F9E">
              <w:rPr>
                <w:b/>
              </w:rPr>
              <w:t>Коммуникативные:</w:t>
            </w:r>
          </w:p>
          <w:p w:rsidR="00EE7599" w:rsidRPr="000F3F9E" w:rsidRDefault="00EE7599" w:rsidP="002C7F14">
            <w:r w:rsidRPr="000F3F9E">
              <w:t>сотрудничать с одноклассниками при выполнении учебной задачи.</w:t>
            </w:r>
          </w:p>
        </w:tc>
        <w:tc>
          <w:tcPr>
            <w:tcW w:w="3060" w:type="dxa"/>
            <w:vMerge w:val="restart"/>
          </w:tcPr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Pr="000F3F9E" w:rsidRDefault="00EE7599" w:rsidP="002C7F14">
            <w:r w:rsidRPr="000F3F9E">
              <w:t>Проявлять</w:t>
            </w:r>
            <w:r w:rsidRPr="000F3F9E">
              <w:rPr>
                <w:iCs/>
              </w:rPr>
              <w:t xml:space="preserve"> чувство личной ответственности за своё поведение на основе содержания текстов учебника; проявлять познавательный интерес к новому знанию.</w:t>
            </w:r>
          </w:p>
          <w:p w:rsidR="00EE7599" w:rsidRPr="000F3F9E" w:rsidRDefault="00EE7599" w:rsidP="002C7F14"/>
        </w:tc>
      </w:tr>
      <w:tr w:rsidR="00EE7599" w:rsidRPr="000F3F9E" w:rsidTr="008B3E56">
        <w:tblPrEx>
          <w:tblLook w:val="00A0"/>
        </w:tblPrEx>
        <w:tc>
          <w:tcPr>
            <w:tcW w:w="828" w:type="dxa"/>
          </w:tcPr>
          <w:p w:rsidR="00EE7599" w:rsidRPr="00F642F8" w:rsidRDefault="00EE7599" w:rsidP="002C7F14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17.04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>
              <w:t>Написание слов с непроверяемой буквой безударного гласного звука.</w:t>
            </w:r>
          </w:p>
          <w:p w:rsidR="00EE7599" w:rsidRPr="00F642F8" w:rsidRDefault="00EE7599" w:rsidP="002C7F14">
            <w:pPr>
              <w:rPr>
                <w:b/>
              </w:rPr>
            </w:pPr>
            <w:r>
              <w:rPr>
                <w:b/>
              </w:rPr>
              <w:t>Р. р.</w:t>
            </w:r>
          </w:p>
          <w:p w:rsidR="00EE7599" w:rsidRPr="000F3F9E" w:rsidRDefault="00EE7599" w:rsidP="002C7F14">
            <w:r w:rsidRPr="000F3F9E">
              <w:rPr>
                <w:i/>
              </w:rPr>
              <w:t>составление устного рассказа по рисунку и опорным словам.</w:t>
            </w:r>
          </w:p>
        </w:tc>
        <w:tc>
          <w:tcPr>
            <w:tcW w:w="2880" w:type="dxa"/>
          </w:tcPr>
          <w:p w:rsidR="00EE7599" w:rsidRPr="000F3F9E" w:rsidRDefault="00EE7599" w:rsidP="002C7F14">
            <w:r w:rsidRPr="000F3F9E">
              <w:t xml:space="preserve">пользоваться «Орфографическим словарем» при проверке написания словарных слов; </w:t>
            </w:r>
          </w:p>
          <w:p w:rsidR="00EE7599" w:rsidRPr="000F3F9E" w:rsidRDefault="00EE7599" w:rsidP="002C7F14"/>
          <w:p w:rsidR="00EE7599" w:rsidRPr="00F642F8" w:rsidRDefault="00EE7599" w:rsidP="002C7F14">
            <w:pPr>
              <w:rPr>
                <w:i/>
              </w:rPr>
            </w:pPr>
            <w:r w:rsidRPr="000F3F9E">
              <w:rPr>
                <w:b/>
              </w:rPr>
              <w:t xml:space="preserve">Словарь: </w:t>
            </w:r>
            <w:r w:rsidRPr="000F3F9E">
              <w:rPr>
                <w:i/>
              </w:rPr>
              <w:t>корова, молоко.</w:t>
            </w: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F642F8" w:rsidTr="008B3E56">
        <w:tblPrEx>
          <w:tblLook w:val="00A0"/>
        </w:tblPrEx>
        <w:tc>
          <w:tcPr>
            <w:tcW w:w="828" w:type="dxa"/>
          </w:tcPr>
          <w:p w:rsidR="00EE7599" w:rsidRPr="00F642F8" w:rsidRDefault="00EE7599" w:rsidP="002C7F14">
            <w:pPr>
              <w:jc w:val="center"/>
              <w:rPr>
                <w:b/>
              </w:rPr>
            </w:pPr>
            <w:r w:rsidRPr="00F642F8">
              <w:rPr>
                <w:b/>
              </w:rPr>
              <w:t>28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18.04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Согласные звуки и буквы, обозначающие согласные звуки.</w:t>
            </w:r>
          </w:p>
          <w:p w:rsidR="00EE7599" w:rsidRPr="000F3F9E" w:rsidRDefault="00EE7599" w:rsidP="002C7F14"/>
          <w:p w:rsidR="00EE7599" w:rsidRPr="00947585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r w:rsidRPr="000F3F9E">
              <w:t>различать в слове согласные звуки по их признакам, определять согласный звук в слове и вне слова, распознавать согласные звуки и буквы, обозначающие согл</w:t>
            </w:r>
            <w:r>
              <w:t>асные звуки</w:t>
            </w:r>
            <w:r w:rsidRPr="000F3F9E">
              <w:t>.</w:t>
            </w:r>
          </w:p>
          <w:p w:rsidR="00EE7599" w:rsidRPr="000F3F9E" w:rsidRDefault="00EE7599" w:rsidP="002C7F14">
            <w:pPr>
              <w:rPr>
                <w:b/>
              </w:rPr>
            </w:pP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F642F8" w:rsidTr="008B3E56">
        <w:tblPrEx>
          <w:tblLook w:val="00A0"/>
        </w:tblPrEx>
        <w:tc>
          <w:tcPr>
            <w:tcW w:w="828" w:type="dxa"/>
          </w:tcPr>
          <w:p w:rsidR="00EE7599" w:rsidRPr="00F642F8" w:rsidRDefault="00EE7599" w:rsidP="002C7F14">
            <w:pPr>
              <w:jc w:val="center"/>
              <w:rPr>
                <w:b/>
              </w:rPr>
            </w:pPr>
            <w:r w:rsidRPr="00F642F8">
              <w:rPr>
                <w:b/>
              </w:rPr>
              <w:t>29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19.04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>
              <w:t>Слова с у</w:t>
            </w:r>
            <w:r w:rsidRPr="000F3F9E">
              <w:t>двоенные</w:t>
            </w:r>
            <w:r>
              <w:t>ми согласными</w:t>
            </w:r>
            <w:r w:rsidRPr="000F3F9E">
              <w:t>.</w:t>
            </w:r>
          </w:p>
          <w:p w:rsidR="00EE7599" w:rsidRPr="00947585" w:rsidRDefault="00EE7599" w:rsidP="002C7F14"/>
        </w:tc>
        <w:tc>
          <w:tcPr>
            <w:tcW w:w="2880" w:type="dxa"/>
          </w:tcPr>
          <w:p w:rsidR="00EE7599" w:rsidRPr="00947585" w:rsidRDefault="00EE7599" w:rsidP="002C7F14">
            <w:pPr>
              <w:rPr>
                <w:b/>
              </w:rPr>
            </w:pPr>
            <w:r w:rsidRPr="000F3F9E">
              <w:t xml:space="preserve">наблюдать над написанием и произношением слов с удвоенными согласными, устанавливать правила переноса </w:t>
            </w:r>
          </w:p>
          <w:p w:rsidR="00EE7599" w:rsidRPr="00947585" w:rsidRDefault="00EE7599" w:rsidP="002C7F14">
            <w:pPr>
              <w:rPr>
                <w:b/>
              </w:rPr>
            </w:pPr>
          </w:p>
          <w:p w:rsidR="00EE7599" w:rsidRPr="00947585" w:rsidRDefault="00EE7599" w:rsidP="002C7F14">
            <w:pPr>
              <w:rPr>
                <w:i/>
              </w:rPr>
            </w:pPr>
            <w:r w:rsidRPr="00947585">
              <w:rPr>
                <w:b/>
              </w:rPr>
              <w:t xml:space="preserve">Словарь: </w:t>
            </w:r>
            <w:r w:rsidRPr="00947585">
              <w:rPr>
                <w:i/>
              </w:rPr>
              <w:t>класс (классный)</w:t>
            </w:r>
          </w:p>
          <w:p w:rsidR="00EE7599" w:rsidRPr="00947585" w:rsidRDefault="00EE7599" w:rsidP="002C7F14">
            <w:pPr>
              <w:rPr>
                <w:b/>
              </w:rPr>
            </w:pPr>
          </w:p>
        </w:tc>
        <w:tc>
          <w:tcPr>
            <w:tcW w:w="3060" w:type="dxa"/>
            <w:vMerge w:val="restart"/>
          </w:tcPr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>Регулятивные</w:t>
            </w:r>
            <w:r w:rsidRPr="000F3F9E">
              <w:t xml:space="preserve">: понимать и сохранять учебную задачу урока; </w:t>
            </w:r>
            <w:r w:rsidRPr="000F3F9E">
              <w:rPr>
                <w:iCs/>
              </w:rPr>
              <w:t xml:space="preserve">оценивать результаты выполненного задания </w:t>
            </w:r>
          </w:p>
          <w:p w:rsidR="00EE7599" w:rsidRPr="000F3F9E" w:rsidRDefault="00EE7599" w:rsidP="002C7F14">
            <w:pPr>
              <w:rPr>
                <w:iCs/>
              </w:rPr>
            </w:pPr>
          </w:p>
          <w:p w:rsidR="00EE7599" w:rsidRPr="000F3F9E" w:rsidRDefault="00EE7599" w:rsidP="002C7F14">
            <w:r w:rsidRPr="000F3F9E">
              <w:rPr>
                <w:b/>
              </w:rPr>
              <w:t>Познавательные</w:t>
            </w:r>
            <w:r w:rsidRPr="000F3F9E">
              <w:t>: выделять в ловах согласные звуки и правильно их произносить.</w:t>
            </w:r>
          </w:p>
          <w:p w:rsidR="00EE7599" w:rsidRPr="000F3F9E" w:rsidRDefault="00EE7599" w:rsidP="002C7F14"/>
          <w:p w:rsidR="00EE7599" w:rsidRPr="000F3F9E" w:rsidRDefault="00EE7599" w:rsidP="002C7F14">
            <w:r w:rsidRPr="000F3F9E">
              <w:rPr>
                <w:b/>
              </w:rPr>
              <w:t>Коммуникативные:</w:t>
            </w:r>
          </w:p>
          <w:p w:rsidR="00EE7599" w:rsidRPr="000F3F9E" w:rsidRDefault="00EE7599" w:rsidP="002C7F14">
            <w:r w:rsidRPr="000F3F9E">
              <w:t>сотрудничать с одноклассниками при выполнении учебной задачи.</w:t>
            </w:r>
          </w:p>
          <w:p w:rsidR="00EE7599" w:rsidRPr="000F3F9E" w:rsidRDefault="00EE7599" w:rsidP="002C7F14"/>
          <w:p w:rsidR="00EE7599" w:rsidRPr="000F3F9E" w:rsidRDefault="00EE7599" w:rsidP="002C7F14"/>
        </w:tc>
        <w:tc>
          <w:tcPr>
            <w:tcW w:w="3060" w:type="dxa"/>
            <w:vMerge w:val="restart"/>
          </w:tcPr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Pr="000F3F9E" w:rsidRDefault="00EE7599" w:rsidP="002C7F14">
            <w:r w:rsidRPr="000F3F9E">
              <w:t>Проявлять</w:t>
            </w:r>
            <w:r w:rsidRPr="000F3F9E">
              <w:rPr>
                <w:iCs/>
              </w:rPr>
              <w:t xml:space="preserve"> чувство личной ответственности за своё поведение на основе содержания текстов учебника; проявлять познавательный интерес к новому знанию.</w:t>
            </w:r>
          </w:p>
          <w:p w:rsidR="00EE7599" w:rsidRPr="000F3F9E" w:rsidRDefault="00EE7599" w:rsidP="002C7F14">
            <w:r w:rsidRPr="000F3F9E">
              <w:rPr>
                <w:iCs/>
              </w:rPr>
              <w:t>.</w:t>
            </w:r>
          </w:p>
        </w:tc>
      </w:tr>
      <w:tr w:rsidR="00EE7599" w:rsidRPr="00947585" w:rsidTr="008B3E56">
        <w:tblPrEx>
          <w:tblLook w:val="00A0"/>
        </w:tblPrEx>
        <w:tc>
          <w:tcPr>
            <w:tcW w:w="828" w:type="dxa"/>
          </w:tcPr>
          <w:p w:rsidR="00EE7599" w:rsidRPr="00F642F8" w:rsidRDefault="00EE7599" w:rsidP="002C7F14">
            <w:pPr>
              <w:jc w:val="center"/>
              <w:rPr>
                <w:b/>
              </w:rPr>
            </w:pPr>
            <w:r w:rsidRPr="00F642F8">
              <w:rPr>
                <w:b/>
              </w:rPr>
              <w:t>30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22.04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>
              <w:t>Слова с буквами</w:t>
            </w:r>
            <w:r w:rsidRPr="000F3F9E">
              <w:t xml:space="preserve"> Й и И.</w:t>
            </w:r>
          </w:p>
          <w:p w:rsidR="00EE7599" w:rsidRPr="00947585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r w:rsidRPr="000F3F9E">
              <w:rPr>
                <w:b/>
              </w:rPr>
              <w:t xml:space="preserve"> </w:t>
            </w:r>
            <w:r w:rsidRPr="000F3F9E">
              <w:t>определять путем наблюдения способы переноса слов с буквой Й (май-ка);устанавливать (под руководством учителя) способ переноса с буквой Й (чай-ка).</w:t>
            </w:r>
          </w:p>
          <w:p w:rsidR="00EE7599" w:rsidRPr="000F3F9E" w:rsidRDefault="00EE7599" w:rsidP="002C7F14">
            <w:pPr>
              <w:rPr>
                <w:b/>
              </w:rPr>
            </w:pPr>
          </w:p>
          <w:p w:rsidR="00EE7599" w:rsidRPr="00947585" w:rsidRDefault="00EE7599" w:rsidP="002C7F14">
            <w:pPr>
              <w:rPr>
                <w:i/>
              </w:rPr>
            </w:pPr>
            <w:r w:rsidRPr="00947585">
              <w:rPr>
                <w:b/>
              </w:rPr>
              <w:t xml:space="preserve">Словарь: </w:t>
            </w:r>
            <w:r w:rsidRPr="00947585">
              <w:rPr>
                <w:i/>
              </w:rPr>
              <w:t>дежурный</w:t>
            </w:r>
          </w:p>
          <w:p w:rsidR="00EE7599" w:rsidRPr="00947585" w:rsidRDefault="00EE7599" w:rsidP="002C7F14">
            <w:pPr>
              <w:rPr>
                <w:b/>
              </w:rPr>
            </w:pP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F642F8" w:rsidTr="008B3E56">
        <w:tblPrEx>
          <w:tblLook w:val="00A0"/>
        </w:tblPrEx>
        <w:tc>
          <w:tcPr>
            <w:tcW w:w="828" w:type="dxa"/>
          </w:tcPr>
          <w:p w:rsidR="00EE7599" w:rsidRPr="00F642F8" w:rsidRDefault="00EE7599" w:rsidP="002C7F14">
            <w:pPr>
              <w:jc w:val="center"/>
              <w:rPr>
                <w:b/>
              </w:rPr>
            </w:pPr>
            <w:r w:rsidRPr="00947585">
              <w:t>31</w:t>
            </w:r>
          </w:p>
        </w:tc>
        <w:tc>
          <w:tcPr>
            <w:tcW w:w="1080" w:type="dxa"/>
          </w:tcPr>
          <w:p w:rsidR="00EE7599" w:rsidRPr="00053E85" w:rsidRDefault="00EE7599" w:rsidP="002C7F14">
            <w:pPr>
              <w:jc w:val="center"/>
            </w:pPr>
            <w:r>
              <w:t>23.04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Твердые и мягкие согласные звуки.</w:t>
            </w:r>
          </w:p>
          <w:p w:rsidR="00EE7599" w:rsidRPr="000F3F9E" w:rsidRDefault="00EE7599" w:rsidP="002C7F14"/>
          <w:p w:rsidR="00EE7599" w:rsidRPr="00947585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pPr>
              <w:rPr>
                <w:b/>
              </w:rPr>
            </w:pPr>
            <w:r w:rsidRPr="000F3F9E">
              <w:t>преобразовывать звуковые модели слов ([м’этр]) в буквенные (</w:t>
            </w:r>
            <w:r w:rsidRPr="000F3F9E">
              <w:rPr>
                <w:i/>
              </w:rPr>
              <w:t>метр</w:t>
            </w:r>
            <w:r w:rsidRPr="000F3F9E">
              <w:t xml:space="preserve">), определять работу букв </w:t>
            </w:r>
            <w:r w:rsidRPr="000F3F9E">
              <w:rPr>
                <w:i/>
              </w:rPr>
              <w:t>и, е, ё , ю,</w:t>
            </w:r>
            <w:r w:rsidRPr="000F3F9E">
              <w:t xml:space="preserve"> когда они стоят после буквы гласного звука в слове.</w:t>
            </w: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F642F8" w:rsidTr="008B3E56">
        <w:tblPrEx>
          <w:tblLook w:val="00A0"/>
        </w:tblPrEx>
        <w:tc>
          <w:tcPr>
            <w:tcW w:w="828" w:type="dxa"/>
          </w:tcPr>
          <w:p w:rsidR="00EE7599" w:rsidRPr="00F642F8" w:rsidRDefault="00EE7599" w:rsidP="002C7F14">
            <w:pPr>
              <w:jc w:val="center"/>
              <w:rPr>
                <w:b/>
              </w:rPr>
            </w:pPr>
            <w:r w:rsidRPr="00947585">
              <w:t>32</w:t>
            </w:r>
            <w:r>
              <w:rPr>
                <w:b/>
              </w:rPr>
              <w:t>-33</w:t>
            </w:r>
          </w:p>
        </w:tc>
        <w:tc>
          <w:tcPr>
            <w:tcW w:w="1080" w:type="dxa"/>
          </w:tcPr>
          <w:p w:rsidR="00EE7599" w:rsidRPr="00E87653" w:rsidRDefault="00EE7599" w:rsidP="002C7F14">
            <w:pPr>
              <w:jc w:val="center"/>
            </w:pPr>
            <w:r>
              <w:t>24.04-25.04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Парные и непарные по твердости-мягкости согласные звуки</w:t>
            </w:r>
            <w:r>
              <w:t>.</w:t>
            </w:r>
          </w:p>
          <w:p w:rsidR="00EE7599" w:rsidRPr="000F3F9E" w:rsidRDefault="00EE7599" w:rsidP="002C7F14"/>
          <w:p w:rsidR="00EE7599" w:rsidRPr="000F3F9E" w:rsidRDefault="00EE7599" w:rsidP="002C7F14"/>
        </w:tc>
        <w:tc>
          <w:tcPr>
            <w:tcW w:w="2880" w:type="dxa"/>
          </w:tcPr>
          <w:p w:rsidR="00EE7599" w:rsidRPr="00F642F8" w:rsidRDefault="00EE7599" w:rsidP="002C7F14">
            <w:r w:rsidRPr="000F3F9E">
              <w:rPr>
                <w:b/>
              </w:rPr>
              <w:t xml:space="preserve"> </w:t>
            </w:r>
            <w:r w:rsidRPr="000F3F9E">
              <w:t xml:space="preserve">работать с графической информацией, анализировать таблицу, </w:t>
            </w:r>
            <w:r w:rsidRPr="00F642F8">
              <w:rPr>
                <w:b/>
              </w:rPr>
              <w:t xml:space="preserve">Словарь: </w:t>
            </w:r>
            <w:r w:rsidRPr="00F642F8">
              <w:rPr>
                <w:i/>
              </w:rPr>
              <w:t>ребята</w:t>
            </w: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2B3373" w:rsidTr="008B3E56">
        <w:tblPrEx>
          <w:tblLook w:val="00A0"/>
        </w:tblPrEx>
        <w:tc>
          <w:tcPr>
            <w:tcW w:w="828" w:type="dxa"/>
          </w:tcPr>
          <w:p w:rsidR="00EE7599" w:rsidRPr="00947585" w:rsidRDefault="00EE7599" w:rsidP="002C7F14">
            <w:pPr>
              <w:jc w:val="center"/>
              <w:rPr>
                <w:b/>
              </w:rPr>
            </w:pPr>
            <w:r w:rsidRPr="00947585">
              <w:t>34</w:t>
            </w:r>
            <w:r w:rsidRPr="00947585">
              <w:rPr>
                <w:b/>
              </w:rPr>
              <w:t>.</w:t>
            </w:r>
          </w:p>
        </w:tc>
        <w:tc>
          <w:tcPr>
            <w:tcW w:w="1080" w:type="dxa"/>
          </w:tcPr>
          <w:p w:rsidR="00EE7599" w:rsidRPr="00E87653" w:rsidRDefault="00EE7599" w:rsidP="002C7F14">
            <w:pPr>
              <w:jc w:val="center"/>
            </w:pPr>
            <w:r>
              <w:t>26.04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Букв</w:t>
            </w:r>
            <w:r>
              <w:t xml:space="preserve">а «мягкий знак» </w:t>
            </w:r>
            <w:r w:rsidRPr="000F3F9E">
              <w:t xml:space="preserve"> как показатель мягкости согласного звука.</w:t>
            </w:r>
          </w:p>
          <w:p w:rsidR="00EE7599" w:rsidRPr="000F3F9E" w:rsidRDefault="00EE7599" w:rsidP="002C7F14">
            <w:pPr>
              <w:rPr>
                <w:b/>
              </w:rPr>
            </w:pPr>
          </w:p>
          <w:p w:rsidR="00EE7599" w:rsidRPr="000F3F9E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r w:rsidRPr="000F3F9E">
              <w:t xml:space="preserve">соотносить количество звуков и букв в словах типа </w:t>
            </w:r>
            <w:r w:rsidRPr="000F3F9E">
              <w:rPr>
                <w:i/>
              </w:rPr>
              <w:t>мел-мель</w:t>
            </w:r>
            <w:r w:rsidRPr="000F3F9E">
              <w:t>. Объяснять причины расхождения звуков и букв в этих словах.</w:t>
            </w:r>
          </w:p>
          <w:p w:rsidR="00EE7599" w:rsidRPr="000F3F9E" w:rsidRDefault="00EE7599" w:rsidP="002C7F14"/>
        </w:tc>
        <w:tc>
          <w:tcPr>
            <w:tcW w:w="3060" w:type="dxa"/>
            <w:vMerge w:val="restart"/>
          </w:tcPr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>Регулятивные</w:t>
            </w:r>
            <w:r w:rsidRPr="000F3F9E">
              <w:t xml:space="preserve">: понимать и сохранять учебную задачу урока; </w:t>
            </w:r>
            <w:r w:rsidRPr="000F3F9E">
              <w:rPr>
                <w:iCs/>
              </w:rPr>
              <w:t>оценивать результаты выполненного задания.</w:t>
            </w:r>
          </w:p>
          <w:p w:rsidR="00EE7599" w:rsidRPr="000F3F9E" w:rsidRDefault="00EE7599" w:rsidP="002C7F14">
            <w:r w:rsidRPr="000F3F9E">
              <w:rPr>
                <w:b/>
              </w:rPr>
              <w:t>Познавательные</w:t>
            </w:r>
            <w:r w:rsidRPr="000F3F9E">
              <w:t>: научаться находить слова с буквой «мягкий знак» (ь) среди других слов, подбирать свои пр</w:t>
            </w:r>
            <w:r>
              <w:t xml:space="preserve">имеры слов с мягким знаком </w:t>
            </w:r>
            <w:r w:rsidRPr="000F3F9E">
              <w:rPr>
                <w:b/>
              </w:rPr>
              <w:t>Коммуникативные:</w:t>
            </w:r>
          </w:p>
          <w:p w:rsidR="00EE7599" w:rsidRPr="000F3F9E" w:rsidRDefault="00EE7599" w:rsidP="002C7F14">
            <w:r w:rsidRPr="000F3F9E">
              <w:t>сотрудничать с одноклассниками при выполнении учебной задачи.</w:t>
            </w:r>
          </w:p>
        </w:tc>
        <w:tc>
          <w:tcPr>
            <w:tcW w:w="3060" w:type="dxa"/>
            <w:vMerge w:val="restart"/>
          </w:tcPr>
          <w:p w:rsidR="00EE7599" w:rsidRDefault="00EE7599" w:rsidP="002C7F14">
            <w:pPr>
              <w:jc w:val="both"/>
              <w:rPr>
                <w:iCs/>
              </w:rPr>
            </w:pPr>
          </w:p>
          <w:p w:rsidR="00EE7599" w:rsidRDefault="00EE7599" w:rsidP="002C7F14">
            <w:pPr>
              <w:jc w:val="both"/>
              <w:rPr>
                <w:iCs/>
              </w:rPr>
            </w:pPr>
          </w:p>
          <w:p w:rsidR="00EE7599" w:rsidRDefault="00EE7599" w:rsidP="002C7F14">
            <w:pPr>
              <w:jc w:val="both"/>
              <w:rPr>
                <w:iCs/>
              </w:rPr>
            </w:pPr>
          </w:p>
          <w:p w:rsidR="00EE7599" w:rsidRDefault="00EE7599" w:rsidP="002C7F14">
            <w:pPr>
              <w:jc w:val="both"/>
              <w:rPr>
                <w:iCs/>
              </w:rPr>
            </w:pPr>
          </w:p>
          <w:p w:rsidR="00EE7599" w:rsidRDefault="00EE7599" w:rsidP="002C7F14">
            <w:pPr>
              <w:jc w:val="both"/>
              <w:rPr>
                <w:iCs/>
              </w:rPr>
            </w:pPr>
          </w:p>
          <w:p w:rsidR="00EE7599" w:rsidRDefault="00EE7599" w:rsidP="002C7F14">
            <w:pPr>
              <w:jc w:val="both"/>
              <w:rPr>
                <w:iCs/>
              </w:rPr>
            </w:pPr>
          </w:p>
          <w:p w:rsidR="00EE7599" w:rsidRDefault="00EE7599" w:rsidP="002C7F14">
            <w:pPr>
              <w:jc w:val="both"/>
              <w:rPr>
                <w:iCs/>
              </w:rPr>
            </w:pPr>
          </w:p>
          <w:p w:rsidR="00EE7599" w:rsidRPr="002B3373" w:rsidRDefault="00EE7599" w:rsidP="002C7F14">
            <w:pPr>
              <w:jc w:val="both"/>
              <w:rPr>
                <w:iCs/>
              </w:rPr>
            </w:pPr>
            <w:r w:rsidRPr="000F3F9E">
              <w:rPr>
                <w:iCs/>
              </w:rPr>
              <w:t>Иметь нравственные представления о</w:t>
            </w:r>
            <w:r>
              <w:rPr>
                <w:iCs/>
              </w:rPr>
              <w:t xml:space="preserve"> </w:t>
            </w:r>
            <w:r w:rsidRPr="000F3F9E">
              <w:rPr>
                <w:iCs/>
              </w:rPr>
              <w:t xml:space="preserve">взаимопомощи, качествах и свойствах личности. </w:t>
            </w:r>
          </w:p>
          <w:p w:rsidR="00EE7599" w:rsidRPr="002B3373" w:rsidRDefault="00EE7599" w:rsidP="002C7F14"/>
        </w:tc>
      </w:tr>
      <w:tr w:rsidR="00EE7599" w:rsidRPr="002B3373" w:rsidTr="008B3E56">
        <w:tblPrEx>
          <w:tblLook w:val="00A0"/>
        </w:tblPrEx>
        <w:tc>
          <w:tcPr>
            <w:tcW w:w="828" w:type="dxa"/>
          </w:tcPr>
          <w:p w:rsidR="00EE7599" w:rsidRPr="002B3373" w:rsidRDefault="00EE7599" w:rsidP="002C7F14">
            <w:pPr>
              <w:jc w:val="center"/>
              <w:rPr>
                <w:b/>
              </w:rPr>
            </w:pPr>
            <w:r w:rsidRPr="002B3373">
              <w:rPr>
                <w:b/>
              </w:rPr>
              <w:t>35</w:t>
            </w:r>
          </w:p>
        </w:tc>
        <w:tc>
          <w:tcPr>
            <w:tcW w:w="1080" w:type="dxa"/>
          </w:tcPr>
          <w:p w:rsidR="00EE7599" w:rsidRPr="00E87653" w:rsidRDefault="00EE7599" w:rsidP="002C7F14">
            <w:pPr>
              <w:jc w:val="center"/>
            </w:pPr>
            <w:r>
              <w:t>30.04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Обозначение мягкости согласного звука на конце слова и в середин</w:t>
            </w:r>
            <w:r>
              <w:t>е слова буквой «мягкий знак»</w:t>
            </w:r>
            <w:r w:rsidRPr="000F3F9E">
              <w:t xml:space="preserve">. </w:t>
            </w:r>
          </w:p>
          <w:p w:rsidR="00EE7599" w:rsidRPr="000F3F9E" w:rsidRDefault="00EE7599" w:rsidP="002C7F14">
            <w:r w:rsidRPr="000F3F9E">
              <w:t xml:space="preserve">Перенос слов с буквой </w:t>
            </w:r>
            <w:r>
              <w:t xml:space="preserve">«мягкий знак» </w:t>
            </w:r>
            <w:r w:rsidRPr="000F3F9E">
              <w:t>.</w:t>
            </w:r>
          </w:p>
          <w:p w:rsidR="00EE7599" w:rsidRPr="000F3F9E" w:rsidRDefault="00EE7599" w:rsidP="002C7F14">
            <w:pPr>
              <w:rPr>
                <w:b/>
              </w:rPr>
            </w:pPr>
          </w:p>
          <w:p w:rsidR="00EE7599" w:rsidRPr="000F3F9E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r w:rsidRPr="000F3F9E">
              <w:t>составлять звуковые модели слов типа [п’ат’], [гус’] и сопоставлять их с буквенными обозначениями (</w:t>
            </w:r>
            <w:r w:rsidRPr="000F3F9E">
              <w:rPr>
                <w:i/>
              </w:rPr>
              <w:t>пять, гусь</w:t>
            </w:r>
            <w:r w:rsidRPr="000F3F9E">
              <w:t xml:space="preserve">); </w:t>
            </w:r>
          </w:p>
          <w:p w:rsidR="00EE7599" w:rsidRPr="000F3F9E" w:rsidRDefault="00EE7599" w:rsidP="002C7F14">
            <w:r w:rsidRPr="000F3F9E">
              <w:t>Наблюдать над переносом слов</w:t>
            </w:r>
            <w:r>
              <w:t>.</w:t>
            </w: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2B3373" w:rsidRDefault="00EE7599" w:rsidP="002C7F14">
            <w:pPr>
              <w:jc w:val="both"/>
            </w:pPr>
          </w:p>
        </w:tc>
      </w:tr>
      <w:tr w:rsidR="00EE7599" w:rsidRPr="002B3373" w:rsidTr="008B3E56">
        <w:tblPrEx>
          <w:tblLook w:val="00A0"/>
        </w:tblPrEx>
        <w:tc>
          <w:tcPr>
            <w:tcW w:w="828" w:type="dxa"/>
          </w:tcPr>
          <w:p w:rsidR="00EE7599" w:rsidRPr="002B3373" w:rsidRDefault="00EE7599" w:rsidP="002C7F14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2B3373" w:rsidRDefault="00EE7599" w:rsidP="002C7F14">
            <w:pPr>
              <w:rPr>
                <w:b/>
              </w:rPr>
            </w:pPr>
          </w:p>
        </w:tc>
        <w:tc>
          <w:tcPr>
            <w:tcW w:w="1080" w:type="dxa"/>
          </w:tcPr>
          <w:p w:rsidR="00EE7599" w:rsidRPr="00E87653" w:rsidRDefault="00EE7599" w:rsidP="002C7F14">
            <w:pPr>
              <w:jc w:val="center"/>
            </w:pPr>
            <w:r>
              <w:t>06.05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Право</w:t>
            </w:r>
            <w:r>
              <w:t xml:space="preserve">писание слов с мягким знаком </w:t>
            </w:r>
            <w:r w:rsidRPr="000F3F9E">
              <w:t>.</w:t>
            </w:r>
          </w:p>
          <w:p w:rsidR="00EE7599" w:rsidRPr="000F3F9E" w:rsidRDefault="00EE7599" w:rsidP="002C7F14"/>
          <w:p w:rsidR="00EE7599" w:rsidRPr="000F3F9E" w:rsidRDefault="00EE7599" w:rsidP="002C7F14">
            <w:r w:rsidRPr="002B3373">
              <w:rPr>
                <w:b/>
              </w:rPr>
              <w:t>Р.р.</w:t>
            </w:r>
            <w:r w:rsidRPr="000F3F9E">
              <w:t xml:space="preserve"> Работа с текстом: составление текста из деформированных предложений с опорой на рисунок.</w:t>
            </w:r>
          </w:p>
          <w:p w:rsidR="00EE7599" w:rsidRPr="000F3F9E" w:rsidRDefault="00EE7599" w:rsidP="002C7F14"/>
          <w:p w:rsidR="00EE7599" w:rsidRPr="00947585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r w:rsidRPr="000F3F9E">
              <w:t>находить в тексте слова с мягким знаком (ь), определять его роль в слове.</w:t>
            </w:r>
          </w:p>
          <w:p w:rsidR="00EE7599" w:rsidRPr="000F3F9E" w:rsidRDefault="00EE7599" w:rsidP="002C7F14">
            <w:r w:rsidRPr="000F3F9E">
              <w:t>Восстанавливать текст с нарушенным порядком предложений: определять последовательность повествования с опорой на рисунок, составлять текст из предложений.</w:t>
            </w:r>
          </w:p>
          <w:p w:rsidR="00EE7599" w:rsidRPr="000F3F9E" w:rsidRDefault="00EE7599" w:rsidP="002C7F14">
            <w:r w:rsidRPr="000F3F9E">
              <w:rPr>
                <w:iCs/>
              </w:rPr>
              <w:t xml:space="preserve"> </w:t>
            </w: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F91A98" w:rsidTr="008B3E56">
        <w:tblPrEx>
          <w:tblLook w:val="00A0"/>
        </w:tblPrEx>
        <w:tc>
          <w:tcPr>
            <w:tcW w:w="828" w:type="dxa"/>
          </w:tcPr>
          <w:p w:rsidR="00EE7599" w:rsidRPr="00947585" w:rsidRDefault="00EE7599" w:rsidP="002C7F14">
            <w:pPr>
              <w:jc w:val="center"/>
            </w:pPr>
            <w:r w:rsidRPr="00947585">
              <w:t>37.</w:t>
            </w: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F91A98" w:rsidRDefault="00EE7599" w:rsidP="002C7F14">
            <w:pPr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:rsidR="00EE7599" w:rsidRPr="00E87653" w:rsidRDefault="00EE7599" w:rsidP="002C7F14">
            <w:pPr>
              <w:jc w:val="center"/>
            </w:pPr>
            <w:r>
              <w:t>07.05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pPr>
              <w:rPr>
                <w:b/>
              </w:rPr>
            </w:pPr>
            <w:r>
              <w:t xml:space="preserve"> Глухие и звонкие</w:t>
            </w:r>
            <w:r w:rsidRPr="000F3F9E">
              <w:t xml:space="preserve"> согласн</w:t>
            </w:r>
            <w:r>
              <w:t>ые звуки</w:t>
            </w:r>
            <w:r w:rsidRPr="000F3F9E">
              <w:t>.</w:t>
            </w:r>
          </w:p>
          <w:p w:rsidR="00EE7599" w:rsidRPr="000F3F9E" w:rsidRDefault="00EE7599" w:rsidP="002C7F14">
            <w:pPr>
              <w:rPr>
                <w:b/>
              </w:rPr>
            </w:pPr>
          </w:p>
          <w:p w:rsidR="00EE7599" w:rsidRPr="000F3F9E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r w:rsidRPr="000F3F9E">
              <w:t>определять и правильно произносить звонкие и глухие согласные звуки в слове и вне слова. Различать глухие и звонкие согласные звуки  и буквы, которым обозначаются эти звуки.</w:t>
            </w:r>
          </w:p>
          <w:p w:rsidR="00EE7599" w:rsidRPr="000F3F9E" w:rsidRDefault="00EE7599" w:rsidP="002C7F14"/>
        </w:tc>
        <w:tc>
          <w:tcPr>
            <w:tcW w:w="3060" w:type="dxa"/>
            <w:vMerge w:val="restart"/>
          </w:tcPr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>Регулятивные</w:t>
            </w:r>
            <w:r w:rsidRPr="000F3F9E">
              <w:t xml:space="preserve">: понимать и сохранять учебную задачу урока; </w:t>
            </w:r>
            <w:r w:rsidRPr="000F3F9E">
              <w:rPr>
                <w:iCs/>
              </w:rPr>
              <w:t xml:space="preserve">оценивать результаты выполненного задания </w:t>
            </w:r>
          </w:p>
          <w:p w:rsidR="00EE7599" w:rsidRPr="000F3F9E" w:rsidRDefault="00EE7599" w:rsidP="002C7F14">
            <w:r w:rsidRPr="000F3F9E">
              <w:rPr>
                <w:b/>
              </w:rPr>
              <w:t>Познавательные</w:t>
            </w:r>
            <w:r w:rsidRPr="000F3F9E">
              <w:t>: наблюдать над смыслоразличительной ролью глухих и звонких согласных звуков.</w:t>
            </w:r>
          </w:p>
          <w:p w:rsidR="00EE7599" w:rsidRPr="000F3F9E" w:rsidRDefault="00EE7599" w:rsidP="002C7F14"/>
          <w:p w:rsidR="00EE7599" w:rsidRPr="000F3F9E" w:rsidRDefault="00EE7599" w:rsidP="002C7F14">
            <w:r w:rsidRPr="000F3F9E">
              <w:rPr>
                <w:b/>
              </w:rPr>
              <w:t>Коммуникативные:</w:t>
            </w:r>
          </w:p>
          <w:p w:rsidR="00EE7599" w:rsidRPr="000F3F9E" w:rsidRDefault="00EE7599" w:rsidP="002C7F14">
            <w:r w:rsidRPr="000F3F9E">
              <w:t>сотрудничать с одноклассниками при выполнении учебной задачи.</w:t>
            </w:r>
          </w:p>
        </w:tc>
        <w:tc>
          <w:tcPr>
            <w:tcW w:w="3060" w:type="dxa"/>
            <w:vMerge w:val="restart"/>
          </w:tcPr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Pr="000F3F9E" w:rsidRDefault="00EE7599" w:rsidP="002C7F14">
            <w:r w:rsidRPr="000F3F9E">
              <w:rPr>
                <w:iCs/>
              </w:rPr>
              <w:t>Проявлять  бережное отношение к природе и всему живому на земле.</w:t>
            </w:r>
          </w:p>
        </w:tc>
      </w:tr>
      <w:tr w:rsidR="00EE7599" w:rsidRPr="002B3373" w:rsidTr="008B3E56">
        <w:tblPrEx>
          <w:tblLook w:val="00A0"/>
        </w:tblPrEx>
        <w:tc>
          <w:tcPr>
            <w:tcW w:w="828" w:type="dxa"/>
          </w:tcPr>
          <w:p w:rsidR="00EE7599" w:rsidRPr="002B3373" w:rsidRDefault="00EE7599" w:rsidP="002C7F14">
            <w:pPr>
              <w:jc w:val="center"/>
            </w:pPr>
            <w:r w:rsidRPr="002B3373">
              <w:rPr>
                <w:b/>
              </w:rPr>
              <w:t>38</w:t>
            </w: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2B3373" w:rsidRDefault="00EE7599" w:rsidP="002C7F14">
            <w:pPr>
              <w:rPr>
                <w:b/>
              </w:rPr>
            </w:pPr>
          </w:p>
        </w:tc>
        <w:tc>
          <w:tcPr>
            <w:tcW w:w="1080" w:type="dxa"/>
          </w:tcPr>
          <w:p w:rsidR="00EE7599" w:rsidRPr="00E87653" w:rsidRDefault="00EE7599" w:rsidP="002C7F14">
            <w:pPr>
              <w:jc w:val="center"/>
            </w:pPr>
            <w:r>
              <w:t>08.05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 xml:space="preserve">Парные звонкие и глухие согласные звуки. </w:t>
            </w:r>
          </w:p>
        </w:tc>
        <w:tc>
          <w:tcPr>
            <w:tcW w:w="2880" w:type="dxa"/>
          </w:tcPr>
          <w:p w:rsidR="00EE7599" w:rsidRPr="000F3F9E" w:rsidRDefault="00EE7599" w:rsidP="002C7F14">
            <w:r w:rsidRPr="000F3F9E">
              <w:t>запоминать парные по глухости-звонкости согласные звуки. Определять их в слове и правильно произносить.</w:t>
            </w:r>
          </w:p>
          <w:p w:rsidR="00EE7599" w:rsidRPr="000F3F9E" w:rsidRDefault="00EE7599" w:rsidP="002C7F14">
            <w:r w:rsidRPr="000F3F9E">
              <w:t>Различать парные и непарные по глухости-звонкости согласные звуки.</w:t>
            </w:r>
          </w:p>
          <w:p w:rsidR="00EE7599" w:rsidRPr="002B3373" w:rsidRDefault="00EE7599" w:rsidP="002C7F14">
            <w:pPr>
              <w:rPr>
                <w:i/>
              </w:rPr>
            </w:pPr>
            <w:r w:rsidRPr="00947585">
              <w:rPr>
                <w:b/>
              </w:rPr>
              <w:t xml:space="preserve">Словарь: </w:t>
            </w:r>
            <w:r w:rsidRPr="00947585">
              <w:rPr>
                <w:i/>
              </w:rPr>
              <w:t>тетрадь.</w:t>
            </w: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F91A98" w:rsidTr="008B3E56">
        <w:tblPrEx>
          <w:tblLook w:val="00A0"/>
        </w:tblPrEx>
        <w:tc>
          <w:tcPr>
            <w:tcW w:w="828" w:type="dxa"/>
          </w:tcPr>
          <w:p w:rsidR="00EE7599" w:rsidRPr="002B3373" w:rsidRDefault="00EE7599" w:rsidP="002C7F14">
            <w:pPr>
              <w:jc w:val="center"/>
            </w:pPr>
            <w:r w:rsidRPr="002B3373">
              <w:rPr>
                <w:b/>
              </w:rPr>
              <w:t>39</w:t>
            </w: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F91A98" w:rsidRDefault="00EE7599" w:rsidP="002C7F14">
            <w:pPr>
              <w:rPr>
                <w:b/>
              </w:rPr>
            </w:pPr>
          </w:p>
        </w:tc>
        <w:tc>
          <w:tcPr>
            <w:tcW w:w="1080" w:type="dxa"/>
          </w:tcPr>
          <w:p w:rsidR="00EE7599" w:rsidRPr="00E87653" w:rsidRDefault="00EE7599" w:rsidP="002C7F14">
            <w:pPr>
              <w:jc w:val="center"/>
            </w:pPr>
            <w:r>
              <w:t>13.05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>
              <w:t>Обозначение парных звонких и глухих согласных звуков на конце слова..</w:t>
            </w:r>
          </w:p>
          <w:p w:rsidR="00EE7599" w:rsidRPr="000F3F9E" w:rsidRDefault="00EE7599" w:rsidP="002C7F14"/>
          <w:p w:rsidR="00EE7599" w:rsidRPr="000F3F9E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r w:rsidRPr="000F3F9E">
              <w:rPr>
                <w:b/>
              </w:rPr>
              <w:t xml:space="preserve"> </w:t>
            </w:r>
            <w:r w:rsidRPr="000F3F9E">
              <w:t>находить в двусложных словах букву парного согласного звука, написание которой надо проверять.</w:t>
            </w:r>
          </w:p>
          <w:p w:rsidR="00EE7599" w:rsidRPr="000F3F9E" w:rsidRDefault="00EE7599" w:rsidP="002C7F14">
            <w:r w:rsidRPr="000F3F9E">
              <w:t>Сравнивать написание проверяемой буквы в проверяемом слове и этой же буквы в проверочном слове.</w:t>
            </w:r>
          </w:p>
          <w:p w:rsidR="00EE7599" w:rsidRPr="000F3F9E" w:rsidRDefault="00EE7599" w:rsidP="002C7F14"/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947585" w:rsidTr="008B3E56">
        <w:tblPrEx>
          <w:tblLook w:val="00A0"/>
        </w:tblPrEx>
        <w:tc>
          <w:tcPr>
            <w:tcW w:w="828" w:type="dxa"/>
          </w:tcPr>
          <w:p w:rsidR="00EE7599" w:rsidRPr="00053E85" w:rsidRDefault="00EE7599" w:rsidP="002C7F14">
            <w:pPr>
              <w:jc w:val="center"/>
              <w:rPr>
                <w:b/>
              </w:rPr>
            </w:pPr>
            <w:r w:rsidRPr="00053E85">
              <w:rPr>
                <w:b/>
              </w:rPr>
              <w:t>40-41</w:t>
            </w: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F91A98" w:rsidRDefault="00EE7599" w:rsidP="002C7F14">
            <w:pPr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:rsidR="00EE7599" w:rsidRPr="00E87653" w:rsidRDefault="00EE7599" w:rsidP="002C7F14">
            <w:pPr>
              <w:jc w:val="center"/>
            </w:pPr>
            <w:r>
              <w:t>14.05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>
              <w:t>Правописание парных согласных звуков на конце слов.</w:t>
            </w:r>
          </w:p>
        </w:tc>
        <w:tc>
          <w:tcPr>
            <w:tcW w:w="2880" w:type="dxa"/>
          </w:tcPr>
          <w:p w:rsidR="00EE7599" w:rsidRPr="000F3F9E" w:rsidRDefault="00EE7599" w:rsidP="002C7F14">
            <w:r w:rsidRPr="000F3F9E">
              <w:rPr>
                <w:b/>
              </w:rPr>
              <w:t xml:space="preserve"> </w:t>
            </w:r>
            <w:r w:rsidRPr="000F3F9E">
              <w:t>одному из способов проверки написания буквы, обозначающей парный согласный звук на конце слова, путем изменения формы слова.</w:t>
            </w:r>
          </w:p>
          <w:p w:rsidR="00EE7599" w:rsidRPr="000F3F9E" w:rsidRDefault="00EE7599" w:rsidP="002C7F14">
            <w:pPr>
              <w:rPr>
                <w:b/>
              </w:rPr>
            </w:pPr>
          </w:p>
          <w:p w:rsidR="00EE7599" w:rsidRPr="00947585" w:rsidRDefault="00EE7599" w:rsidP="002C7F14">
            <w:pPr>
              <w:rPr>
                <w:i/>
              </w:rPr>
            </w:pPr>
            <w:r w:rsidRPr="00947585">
              <w:rPr>
                <w:b/>
              </w:rPr>
              <w:t xml:space="preserve">Словарь: </w:t>
            </w:r>
            <w:r w:rsidRPr="00947585">
              <w:rPr>
                <w:i/>
              </w:rPr>
              <w:t>медведь</w:t>
            </w:r>
          </w:p>
          <w:p w:rsidR="00EE7599" w:rsidRPr="00947585" w:rsidRDefault="00EE7599" w:rsidP="002C7F14"/>
        </w:tc>
        <w:tc>
          <w:tcPr>
            <w:tcW w:w="3060" w:type="dxa"/>
            <w:vMerge w:val="restart"/>
          </w:tcPr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>Регулятивные</w:t>
            </w:r>
            <w:r w:rsidRPr="000F3F9E">
              <w:t xml:space="preserve">: понимать и сохранять учебную задачу урока; </w:t>
            </w:r>
            <w:r w:rsidRPr="000F3F9E">
              <w:rPr>
                <w:iCs/>
              </w:rPr>
              <w:t>оценивать результаты выполненного задания.</w:t>
            </w:r>
          </w:p>
          <w:p w:rsidR="00EE7599" w:rsidRPr="000F3F9E" w:rsidRDefault="00EE7599" w:rsidP="002C7F14">
            <w:pPr>
              <w:rPr>
                <w:iCs/>
              </w:rPr>
            </w:pPr>
          </w:p>
          <w:p w:rsidR="00EE7599" w:rsidRPr="000F3F9E" w:rsidRDefault="00EE7599" w:rsidP="002C7F14">
            <w:r w:rsidRPr="000F3F9E">
              <w:rPr>
                <w:b/>
              </w:rPr>
              <w:t>Познавательные</w:t>
            </w:r>
            <w:r w:rsidRPr="000F3F9E">
              <w:t>: писать слова с парными согласными на конце слова, объяснять их правописание.</w:t>
            </w:r>
          </w:p>
          <w:p w:rsidR="00EE7599" w:rsidRPr="000F3F9E" w:rsidRDefault="00EE7599" w:rsidP="002C7F14"/>
          <w:p w:rsidR="00EE7599" w:rsidRPr="000F3F9E" w:rsidRDefault="00EE7599" w:rsidP="002C7F14">
            <w:r w:rsidRPr="000F3F9E">
              <w:rPr>
                <w:b/>
              </w:rPr>
              <w:t>Коммуникативные:</w:t>
            </w:r>
          </w:p>
          <w:p w:rsidR="00EE7599" w:rsidRPr="000F3F9E" w:rsidRDefault="00EE7599" w:rsidP="002C7F14">
            <w:r w:rsidRPr="000F3F9E">
              <w:t>сотрудничать с одноклассниками при выполнении учебной задачи.</w:t>
            </w:r>
          </w:p>
        </w:tc>
        <w:tc>
          <w:tcPr>
            <w:tcW w:w="3060" w:type="dxa"/>
            <w:vMerge w:val="restart"/>
          </w:tcPr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Default="00EE7599" w:rsidP="002C7F14">
            <w:pPr>
              <w:rPr>
                <w:iCs/>
              </w:rPr>
            </w:pPr>
          </w:p>
          <w:p w:rsidR="00EE7599" w:rsidRPr="00947585" w:rsidRDefault="00EE7599" w:rsidP="002C7F14">
            <w:r w:rsidRPr="00947585">
              <w:rPr>
                <w:iCs/>
              </w:rPr>
              <w:t>Мотивация учебной деятельности.</w:t>
            </w:r>
          </w:p>
        </w:tc>
      </w:tr>
      <w:tr w:rsidR="00EE7599" w:rsidRPr="00F91A98" w:rsidTr="008B3E56">
        <w:tblPrEx>
          <w:tblLook w:val="00A0"/>
        </w:tblPrEx>
        <w:tc>
          <w:tcPr>
            <w:tcW w:w="828" w:type="dxa"/>
          </w:tcPr>
          <w:p w:rsidR="00EE7599" w:rsidRPr="00F91A98" w:rsidRDefault="00EE7599" w:rsidP="002C7F14">
            <w:pPr>
              <w:jc w:val="center"/>
              <w:rPr>
                <w:b/>
              </w:rPr>
            </w:pPr>
            <w:r w:rsidRPr="00F91A98">
              <w:rPr>
                <w:b/>
              </w:rPr>
              <w:t>42</w:t>
            </w: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F91A98" w:rsidRDefault="00EE7599" w:rsidP="002C7F14">
            <w:pPr>
              <w:rPr>
                <w:b/>
              </w:rPr>
            </w:pPr>
          </w:p>
          <w:p w:rsidR="00EE7599" w:rsidRPr="00F91A98" w:rsidRDefault="00EE7599" w:rsidP="002C7F14">
            <w:pPr>
              <w:rPr>
                <w:b/>
              </w:rPr>
            </w:pPr>
          </w:p>
        </w:tc>
        <w:tc>
          <w:tcPr>
            <w:tcW w:w="1080" w:type="dxa"/>
          </w:tcPr>
          <w:p w:rsidR="00EE7599" w:rsidRPr="00E87653" w:rsidRDefault="00EE7599" w:rsidP="002C7F14">
            <w:pPr>
              <w:jc w:val="center"/>
            </w:pPr>
            <w:r>
              <w:t>16.05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947585" w:rsidRDefault="00EE7599" w:rsidP="002C7F14">
            <w:r w:rsidRPr="000F3F9E">
              <w:t>Шипящие согласные звуки.</w:t>
            </w:r>
            <w:r w:rsidRPr="00947585">
              <w:t>.</w:t>
            </w:r>
          </w:p>
        </w:tc>
        <w:tc>
          <w:tcPr>
            <w:tcW w:w="2880" w:type="dxa"/>
          </w:tcPr>
          <w:p w:rsidR="00EE7599" w:rsidRPr="000F3F9E" w:rsidRDefault="00EE7599" w:rsidP="002C7F14">
            <w:r w:rsidRPr="000F3F9E">
              <w:rPr>
                <w:b/>
              </w:rPr>
              <w:t xml:space="preserve"> </w:t>
            </w:r>
            <w:r w:rsidRPr="000F3F9E">
              <w:t>дифференцировать непарные мягкие и непарные твердые согласные звуки.</w:t>
            </w:r>
          </w:p>
          <w:p w:rsidR="00EE7599" w:rsidRPr="000F3F9E" w:rsidRDefault="00EE7599" w:rsidP="002C7F14"/>
          <w:p w:rsidR="00EE7599" w:rsidRPr="00F91A98" w:rsidRDefault="00EE7599" w:rsidP="002C7F14">
            <w:pPr>
              <w:rPr>
                <w:i/>
              </w:rPr>
            </w:pPr>
            <w:r w:rsidRPr="00F91A98">
              <w:rPr>
                <w:b/>
              </w:rPr>
              <w:t xml:space="preserve">Словарь: </w:t>
            </w:r>
            <w:r w:rsidRPr="00F91A98">
              <w:rPr>
                <w:i/>
              </w:rPr>
              <w:t>работа (работать, рабочий).</w:t>
            </w:r>
          </w:p>
          <w:p w:rsidR="00EE7599" w:rsidRPr="00F91A98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947585" w:rsidTr="008B3E56">
        <w:tblPrEx>
          <w:tblLook w:val="00A0"/>
        </w:tblPrEx>
        <w:trPr>
          <w:trHeight w:val="2256"/>
        </w:trPr>
        <w:tc>
          <w:tcPr>
            <w:tcW w:w="828" w:type="dxa"/>
          </w:tcPr>
          <w:p w:rsidR="00EE7599" w:rsidRPr="00E87653" w:rsidRDefault="00EE7599" w:rsidP="002C7F14">
            <w:pPr>
              <w:rPr>
                <w:b/>
              </w:rPr>
            </w:pPr>
            <w:r>
              <w:rPr>
                <w:b/>
              </w:rPr>
              <w:t>43-44</w:t>
            </w: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053E85" w:rsidRDefault="00EE7599" w:rsidP="002C7F14">
            <w:pPr>
              <w:rPr>
                <w:b/>
              </w:rPr>
            </w:pPr>
          </w:p>
        </w:tc>
        <w:tc>
          <w:tcPr>
            <w:tcW w:w="1080" w:type="dxa"/>
          </w:tcPr>
          <w:p w:rsidR="00EE7599" w:rsidRPr="00E87653" w:rsidRDefault="00EE7599" w:rsidP="002C7F14">
            <w:pPr>
              <w:jc w:val="center"/>
            </w:pPr>
            <w:r>
              <w:t>17.05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>
              <w:t>Буквосочетания</w:t>
            </w:r>
            <w:r w:rsidRPr="000F3F9E">
              <w:t xml:space="preserve"> </w:t>
            </w:r>
            <w:r w:rsidRPr="000F3F9E">
              <w:rPr>
                <w:i/>
              </w:rPr>
              <w:t>чк, чн, чт.</w:t>
            </w:r>
          </w:p>
          <w:p w:rsidR="00EE7599" w:rsidRPr="000F3F9E" w:rsidRDefault="00EE7599" w:rsidP="002C7F14"/>
          <w:p w:rsidR="00EE7599" w:rsidRPr="00053E85" w:rsidRDefault="00EE7599" w:rsidP="002C7F14">
            <w:r>
              <w:rPr>
                <w:b/>
              </w:rPr>
              <w:t>Р.р.</w:t>
            </w:r>
            <w:r w:rsidRPr="000F3F9E">
              <w:rPr>
                <w:i/>
              </w:rPr>
              <w:t xml:space="preserve"> наблюдать над образностью слова (олицетворением) в тексте, когда неодушевленный предмет наделяется свойствами одушевленного.</w:t>
            </w:r>
          </w:p>
        </w:tc>
        <w:tc>
          <w:tcPr>
            <w:tcW w:w="2880" w:type="dxa"/>
          </w:tcPr>
          <w:p w:rsidR="00EE7599" w:rsidRPr="000F3F9E" w:rsidRDefault="00EE7599" w:rsidP="002C7F14">
            <w:pPr>
              <w:rPr>
                <w:i/>
              </w:rPr>
            </w:pPr>
            <w:r w:rsidRPr="000F3F9E">
              <w:t xml:space="preserve">познакомятся с правилом написания слов с буквосочетанием </w:t>
            </w:r>
            <w:r w:rsidRPr="000F3F9E">
              <w:rPr>
                <w:i/>
              </w:rPr>
              <w:t>чк, чн, чт.</w:t>
            </w:r>
          </w:p>
          <w:p w:rsidR="00EE7599" w:rsidRPr="000F3F9E" w:rsidRDefault="00EE7599" w:rsidP="002C7F14">
            <w:pPr>
              <w:rPr>
                <w:i/>
              </w:rPr>
            </w:pPr>
          </w:p>
          <w:p w:rsidR="00EE7599" w:rsidRPr="000F3F9E" w:rsidRDefault="00EE7599" w:rsidP="002C7F14">
            <w:pPr>
              <w:rPr>
                <w:i/>
              </w:rPr>
            </w:pPr>
            <w:r w:rsidRPr="000F3F9E">
              <w:rPr>
                <w:b/>
              </w:rPr>
              <w:t xml:space="preserve">Словарь: </w:t>
            </w:r>
            <w:r w:rsidRPr="000F3F9E">
              <w:rPr>
                <w:i/>
              </w:rPr>
              <w:t>девочка.</w:t>
            </w:r>
          </w:p>
          <w:p w:rsidR="00EE7599" w:rsidRPr="000F3F9E" w:rsidRDefault="00EE7599" w:rsidP="002C7F14">
            <w:pPr>
              <w:rPr>
                <w:i/>
              </w:rPr>
            </w:pPr>
          </w:p>
          <w:p w:rsidR="00EE7599" w:rsidRPr="000F3F9E" w:rsidRDefault="00EE7599" w:rsidP="002C7F14">
            <w:pPr>
              <w:rPr>
                <w:i/>
              </w:rPr>
            </w:pP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947585" w:rsidRDefault="00EE7599" w:rsidP="002C7F14"/>
        </w:tc>
      </w:tr>
      <w:tr w:rsidR="00EE7599" w:rsidRPr="00947585" w:rsidTr="008B3E56">
        <w:tblPrEx>
          <w:tblLook w:val="00A0"/>
        </w:tblPrEx>
        <w:trPr>
          <w:trHeight w:val="555"/>
        </w:trPr>
        <w:tc>
          <w:tcPr>
            <w:tcW w:w="828" w:type="dxa"/>
          </w:tcPr>
          <w:p w:rsidR="00EE7599" w:rsidRPr="00E87653" w:rsidRDefault="00EE7599" w:rsidP="002C7F14">
            <w:pPr>
              <w:rPr>
                <w:b/>
              </w:rPr>
            </w:pPr>
            <w:r>
              <w:rPr>
                <w:b/>
              </w:rPr>
              <w:t>45-46</w:t>
            </w: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E87653" w:rsidRDefault="00EE7599" w:rsidP="002C7F14">
            <w:pPr>
              <w:rPr>
                <w:b/>
              </w:rPr>
            </w:pPr>
          </w:p>
          <w:p w:rsidR="00EE7599" w:rsidRPr="00E87653" w:rsidRDefault="00EE7599" w:rsidP="002C7F14">
            <w:pPr>
              <w:rPr>
                <w:b/>
              </w:rPr>
            </w:pPr>
          </w:p>
        </w:tc>
        <w:tc>
          <w:tcPr>
            <w:tcW w:w="1080" w:type="dxa"/>
          </w:tcPr>
          <w:p w:rsidR="00EE7599" w:rsidRPr="00E87653" w:rsidRDefault="00EE7599" w:rsidP="002C7F14">
            <w:pPr>
              <w:jc w:val="center"/>
            </w:pPr>
            <w:r>
              <w:t>20.05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 xml:space="preserve"> Буквосочетания  </w:t>
            </w:r>
            <w:r w:rsidRPr="000F3F9E">
              <w:rPr>
                <w:i/>
              </w:rPr>
              <w:t>жи-ши, ча-ща, чу-щу.</w:t>
            </w:r>
          </w:p>
          <w:p w:rsidR="00EE7599" w:rsidRPr="000F3F9E" w:rsidRDefault="00EE7599" w:rsidP="002C7F14">
            <w:r w:rsidRPr="000F3F9E">
              <w:t xml:space="preserve">Правило правописания </w:t>
            </w:r>
            <w:r w:rsidRPr="000F3F9E">
              <w:rPr>
                <w:i/>
              </w:rPr>
              <w:t>жи-ши, ча-ща, чу-щу</w:t>
            </w:r>
          </w:p>
          <w:p w:rsidR="00EE7599" w:rsidRPr="000F3F9E" w:rsidRDefault="00EE7599" w:rsidP="002C7F14"/>
          <w:p w:rsidR="00EE7599" w:rsidRPr="000F3F9E" w:rsidRDefault="00EE7599" w:rsidP="002C7F14"/>
        </w:tc>
        <w:tc>
          <w:tcPr>
            <w:tcW w:w="2880" w:type="dxa"/>
          </w:tcPr>
          <w:p w:rsidR="00EE7599" w:rsidRPr="000F3F9E" w:rsidRDefault="00EE7599" w:rsidP="002C7F14">
            <w:pPr>
              <w:rPr>
                <w:b/>
              </w:rPr>
            </w:pPr>
            <w:r w:rsidRPr="000F3F9E">
              <w:rPr>
                <w:b/>
              </w:rPr>
              <w:t xml:space="preserve"> </w:t>
            </w:r>
            <w:r w:rsidRPr="000F3F9E">
              <w:t>соотносить произношение ударных гласных в сочетаниях жи-ши, ча-ща, чу-щу и их обозначение буквами</w:t>
            </w:r>
            <w:r w:rsidRPr="000F3F9E">
              <w:rPr>
                <w:b/>
              </w:rPr>
              <w:t>.</w:t>
            </w:r>
          </w:p>
          <w:p w:rsidR="00EE7599" w:rsidRPr="000F3F9E" w:rsidRDefault="00EE7599" w:rsidP="002C7F14">
            <w:pPr>
              <w:rPr>
                <w:i/>
              </w:rPr>
            </w:pPr>
            <w:r w:rsidRPr="000F3F9E">
              <w:t>Применять правило при написании слов с данными буквосочетаниями</w:t>
            </w:r>
            <w:r w:rsidRPr="000F3F9E">
              <w:rPr>
                <w:b/>
              </w:rPr>
              <w:t>.</w:t>
            </w:r>
          </w:p>
          <w:p w:rsidR="00EE7599" w:rsidRPr="000F3F9E" w:rsidRDefault="00EE7599" w:rsidP="002C7F14">
            <w:pPr>
              <w:rPr>
                <w:i/>
              </w:rPr>
            </w:pPr>
          </w:p>
          <w:p w:rsidR="00EE7599" w:rsidRPr="00947585" w:rsidRDefault="00EE7599" w:rsidP="002C7F14">
            <w:pPr>
              <w:rPr>
                <w:i/>
              </w:rPr>
            </w:pPr>
            <w:r w:rsidRPr="00947585">
              <w:rPr>
                <w:b/>
              </w:rPr>
              <w:t xml:space="preserve">Словарь: </w:t>
            </w:r>
            <w:r w:rsidRPr="00947585">
              <w:rPr>
                <w:i/>
              </w:rPr>
              <w:t>машина.</w:t>
            </w:r>
          </w:p>
        </w:tc>
        <w:tc>
          <w:tcPr>
            <w:tcW w:w="3060" w:type="dxa"/>
            <w:vMerge w:val="restart"/>
          </w:tcPr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Default="00EE7599" w:rsidP="002C7F14">
            <w:pPr>
              <w:rPr>
                <w:b/>
              </w:rPr>
            </w:pPr>
          </w:p>
          <w:p w:rsidR="00EE7599" w:rsidRPr="000F3F9E" w:rsidRDefault="00EE7599" w:rsidP="002C7F14">
            <w:pPr>
              <w:rPr>
                <w:iCs/>
              </w:rPr>
            </w:pPr>
            <w:r w:rsidRPr="000F3F9E">
              <w:rPr>
                <w:b/>
              </w:rPr>
              <w:t>Регулятивные</w:t>
            </w:r>
            <w:r w:rsidRPr="000F3F9E">
              <w:t xml:space="preserve">: понимать и сохранять учебную задачу урока; </w:t>
            </w:r>
            <w:r w:rsidRPr="000F3F9E">
              <w:rPr>
                <w:iCs/>
              </w:rPr>
              <w:t xml:space="preserve">оценивать результаты выполненного задания </w:t>
            </w:r>
          </w:p>
          <w:p w:rsidR="00EE7599" w:rsidRPr="000F3F9E" w:rsidRDefault="00EE7599" w:rsidP="002C7F14">
            <w:r w:rsidRPr="000F3F9E">
              <w:rPr>
                <w:b/>
              </w:rPr>
              <w:t>Познавательные</w:t>
            </w:r>
            <w:r w:rsidRPr="000F3F9E">
              <w:t>: работать с форзацами учебника  «Чудо-городок букв». Подбирать примеры слов с такими сочетаниями.</w:t>
            </w:r>
          </w:p>
          <w:p w:rsidR="00EE7599" w:rsidRPr="000F3F9E" w:rsidRDefault="00EE7599" w:rsidP="002C7F14"/>
          <w:p w:rsidR="00EE7599" w:rsidRPr="000F3F9E" w:rsidRDefault="00EE7599" w:rsidP="002C7F14">
            <w:r w:rsidRPr="000F3F9E">
              <w:rPr>
                <w:b/>
              </w:rPr>
              <w:t>Коммуникативные:</w:t>
            </w:r>
          </w:p>
          <w:p w:rsidR="00EE7599" w:rsidRPr="000F3F9E" w:rsidRDefault="00EE7599" w:rsidP="002C7F14">
            <w:r w:rsidRPr="000F3F9E">
              <w:t>сотрудничать с одноклассниками при выполнении учебной задачи.</w:t>
            </w:r>
          </w:p>
          <w:p w:rsidR="00EE7599" w:rsidRPr="000F3F9E" w:rsidRDefault="00EE7599" w:rsidP="002C7F14"/>
        </w:tc>
        <w:tc>
          <w:tcPr>
            <w:tcW w:w="3060" w:type="dxa"/>
            <w:vMerge w:val="restart"/>
          </w:tcPr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Default="00EE7599" w:rsidP="002C7F14"/>
          <w:p w:rsidR="00EE7599" w:rsidRPr="00947585" w:rsidRDefault="00EE7599" w:rsidP="002C7F14">
            <w:r w:rsidRPr="00947585">
              <w:t>Мотивация учебной деятельности.</w:t>
            </w:r>
          </w:p>
        </w:tc>
      </w:tr>
      <w:tr w:rsidR="00EE7599" w:rsidRPr="00E87653" w:rsidTr="008B3E56">
        <w:tblPrEx>
          <w:tblLook w:val="00A0"/>
        </w:tblPrEx>
        <w:trPr>
          <w:trHeight w:val="1406"/>
        </w:trPr>
        <w:tc>
          <w:tcPr>
            <w:tcW w:w="828" w:type="dxa"/>
          </w:tcPr>
          <w:p w:rsidR="00EE7599" w:rsidRPr="00E87653" w:rsidRDefault="00EE7599" w:rsidP="002C7F14">
            <w:pPr>
              <w:rPr>
                <w:b/>
              </w:rPr>
            </w:pPr>
            <w:r>
              <w:rPr>
                <w:b/>
              </w:rPr>
              <w:t>47</w:t>
            </w: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2B162E" w:rsidRDefault="00EE7599" w:rsidP="002C7F14">
            <w:pPr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2B162E" w:rsidRDefault="00EE7599" w:rsidP="002C7F14">
            <w:pPr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  <w:p w:rsidR="00EE7599" w:rsidRPr="00947585" w:rsidRDefault="00EE7599" w:rsidP="002C7F14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:rsidR="00EE7599" w:rsidRPr="00E87653" w:rsidRDefault="00EE7599" w:rsidP="002C7F14">
            <w:pPr>
              <w:jc w:val="center"/>
            </w:pPr>
            <w:r>
              <w:t>21.05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 w:rsidRPr="000F3F9E">
              <w:t>Заглавная буква (общее представление).</w:t>
            </w:r>
          </w:p>
          <w:p w:rsidR="00EE7599" w:rsidRPr="000F3F9E" w:rsidRDefault="00EE7599" w:rsidP="002C7F14"/>
          <w:p w:rsidR="00EE7599" w:rsidRPr="00E87653" w:rsidRDefault="00EE7599" w:rsidP="002C7F14">
            <w:pPr>
              <w:rPr>
                <w:b/>
              </w:rPr>
            </w:pPr>
            <w:r w:rsidRPr="00E87653">
              <w:rPr>
                <w:b/>
              </w:rPr>
              <w:t>Итоговая контрольная работа</w:t>
            </w:r>
          </w:p>
        </w:tc>
        <w:tc>
          <w:tcPr>
            <w:tcW w:w="2880" w:type="dxa"/>
          </w:tcPr>
          <w:p w:rsidR="00EE7599" w:rsidRPr="000F3F9E" w:rsidRDefault="00EE7599" w:rsidP="002C7F14">
            <w:r w:rsidRPr="000F3F9E">
              <w:rPr>
                <w:b/>
              </w:rPr>
              <w:t xml:space="preserve"> </w:t>
            </w:r>
            <w:r w:rsidRPr="000F3F9E">
              <w:t>писать имена собственные с заглавной буквы, объяснять их нап</w:t>
            </w:r>
            <w:r>
              <w:t>исание, применять полученные знания</w:t>
            </w:r>
          </w:p>
          <w:p w:rsidR="00EE7599" w:rsidRPr="000F3F9E" w:rsidRDefault="00EE7599" w:rsidP="002C7F14"/>
          <w:p w:rsidR="00EE7599" w:rsidRPr="00E87653" w:rsidRDefault="00EE7599" w:rsidP="002C7F14">
            <w:pPr>
              <w:rPr>
                <w:i/>
              </w:rPr>
            </w:pPr>
            <w:r w:rsidRPr="00E87653">
              <w:rPr>
                <w:b/>
              </w:rPr>
              <w:t xml:space="preserve">Словарь: </w:t>
            </w:r>
            <w:r w:rsidRPr="00E87653">
              <w:rPr>
                <w:i/>
              </w:rPr>
              <w:t>Москва.</w:t>
            </w: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  <w:tr w:rsidR="00EE7599" w:rsidRPr="00E87653" w:rsidTr="008B3E56">
        <w:tblPrEx>
          <w:tblLook w:val="00A0"/>
        </w:tblPrEx>
        <w:trPr>
          <w:trHeight w:val="1406"/>
        </w:trPr>
        <w:tc>
          <w:tcPr>
            <w:tcW w:w="828" w:type="dxa"/>
          </w:tcPr>
          <w:p w:rsidR="00EE7599" w:rsidRDefault="00EE7599" w:rsidP="002C7F14">
            <w:pPr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080" w:type="dxa"/>
          </w:tcPr>
          <w:p w:rsidR="00EE7599" w:rsidRDefault="00EE7599" w:rsidP="002C7F14">
            <w:pPr>
              <w:jc w:val="center"/>
            </w:pPr>
            <w:r>
              <w:t>22.05</w:t>
            </w:r>
          </w:p>
        </w:tc>
        <w:tc>
          <w:tcPr>
            <w:tcW w:w="1260" w:type="dxa"/>
          </w:tcPr>
          <w:p w:rsidR="00EE7599" w:rsidRPr="000F3F9E" w:rsidRDefault="00EE7599" w:rsidP="002C7F14"/>
        </w:tc>
        <w:tc>
          <w:tcPr>
            <w:tcW w:w="2520" w:type="dxa"/>
          </w:tcPr>
          <w:p w:rsidR="00EE7599" w:rsidRPr="000F3F9E" w:rsidRDefault="00EE7599" w:rsidP="002C7F14">
            <w:r>
              <w:t>Заглавная буква в словах.</w:t>
            </w:r>
          </w:p>
        </w:tc>
        <w:tc>
          <w:tcPr>
            <w:tcW w:w="2880" w:type="dxa"/>
          </w:tcPr>
          <w:p w:rsidR="00EE7599" w:rsidRPr="000F3F9E" w:rsidRDefault="00EE7599" w:rsidP="002C7F14">
            <w:pPr>
              <w:rPr>
                <w:b/>
              </w:rPr>
            </w:pPr>
            <w:r w:rsidRPr="000F3F9E">
              <w:t>писать имена собственные с заглавной буквы</w:t>
            </w:r>
          </w:p>
        </w:tc>
        <w:tc>
          <w:tcPr>
            <w:tcW w:w="3060" w:type="dxa"/>
            <w:vMerge/>
          </w:tcPr>
          <w:p w:rsidR="00EE7599" w:rsidRPr="000F3F9E" w:rsidRDefault="00EE7599" w:rsidP="002C7F14"/>
        </w:tc>
        <w:tc>
          <w:tcPr>
            <w:tcW w:w="3060" w:type="dxa"/>
            <w:vMerge/>
          </w:tcPr>
          <w:p w:rsidR="00EE7599" w:rsidRPr="000F3F9E" w:rsidRDefault="00EE7599" w:rsidP="002C7F14"/>
        </w:tc>
      </w:tr>
    </w:tbl>
    <w:p w:rsidR="00EE7599" w:rsidRDefault="00EE7599" w:rsidP="008B3E56">
      <w:pPr>
        <w:jc w:val="center"/>
        <w:rPr>
          <w:b/>
        </w:rPr>
      </w:pPr>
    </w:p>
    <w:p w:rsidR="00EE7599" w:rsidRPr="002B162E" w:rsidRDefault="00EE7599" w:rsidP="008B3E56">
      <w:pPr>
        <w:jc w:val="center"/>
        <w:rPr>
          <w:b/>
        </w:rPr>
      </w:pPr>
      <w:r w:rsidRPr="002B162E">
        <w:rPr>
          <w:b/>
        </w:rPr>
        <w:t>Повторение</w:t>
      </w:r>
      <w:r>
        <w:rPr>
          <w:b/>
        </w:rPr>
        <w:t xml:space="preserve"> (2ч)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1440"/>
        <w:gridCol w:w="1260"/>
        <w:gridCol w:w="2520"/>
        <w:gridCol w:w="2880"/>
        <w:gridCol w:w="3060"/>
        <w:gridCol w:w="3060"/>
      </w:tblGrid>
      <w:tr w:rsidR="00EE7599" w:rsidTr="00511955">
        <w:tc>
          <w:tcPr>
            <w:tcW w:w="828" w:type="dxa"/>
          </w:tcPr>
          <w:p w:rsidR="00EE7599" w:rsidRPr="00511955" w:rsidRDefault="00EE7599" w:rsidP="00511955">
            <w:pPr>
              <w:jc w:val="center"/>
              <w:rPr>
                <w:b/>
              </w:rPr>
            </w:pPr>
            <w:r w:rsidRPr="00511955">
              <w:rPr>
                <w:b/>
              </w:rPr>
              <w:t>49-50</w:t>
            </w:r>
          </w:p>
        </w:tc>
        <w:tc>
          <w:tcPr>
            <w:tcW w:w="1440" w:type="dxa"/>
          </w:tcPr>
          <w:p w:rsidR="00EE7599" w:rsidRPr="00511955" w:rsidRDefault="00EE7599" w:rsidP="00511955">
            <w:pPr>
              <w:jc w:val="center"/>
            </w:pPr>
            <w:r w:rsidRPr="00511955">
              <w:t>23.05-24.05</w:t>
            </w:r>
          </w:p>
        </w:tc>
        <w:tc>
          <w:tcPr>
            <w:tcW w:w="1260" w:type="dxa"/>
          </w:tcPr>
          <w:p w:rsidR="00EE7599" w:rsidRPr="00511955" w:rsidRDefault="00EE7599" w:rsidP="00511955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EE7599" w:rsidRPr="00511955" w:rsidRDefault="00EE7599" w:rsidP="00511955">
            <w:pPr>
              <w:jc w:val="center"/>
            </w:pPr>
            <w:r w:rsidRPr="00511955">
              <w:t>Повторение и обобщение изученного материала</w:t>
            </w:r>
          </w:p>
        </w:tc>
        <w:tc>
          <w:tcPr>
            <w:tcW w:w="2880" w:type="dxa"/>
          </w:tcPr>
          <w:p w:rsidR="00EE7599" w:rsidRPr="00511955" w:rsidRDefault="00EE7599" w:rsidP="00511955">
            <w:pPr>
              <w:jc w:val="center"/>
            </w:pPr>
            <w:r w:rsidRPr="00511955">
              <w:t>использовать полученные знания для решения поставленных заданий</w:t>
            </w:r>
          </w:p>
        </w:tc>
        <w:tc>
          <w:tcPr>
            <w:tcW w:w="3060" w:type="dxa"/>
          </w:tcPr>
          <w:p w:rsidR="00EE7599" w:rsidRPr="00511955" w:rsidRDefault="00EE7599" w:rsidP="002C7F14">
            <w:r w:rsidRPr="00511955">
              <w:rPr>
                <w:b/>
              </w:rPr>
              <w:t>Регулятивные</w:t>
            </w:r>
            <w:r w:rsidRPr="00511955">
              <w:t>: понимать и сохранять учебную задачу</w:t>
            </w:r>
            <w:r w:rsidRPr="00511955">
              <w:rPr>
                <w:b/>
              </w:rPr>
              <w:t xml:space="preserve"> Коммуникативные:</w:t>
            </w:r>
          </w:p>
          <w:p w:rsidR="00EE7599" w:rsidRPr="00511955" w:rsidRDefault="00EE7599" w:rsidP="002C7F14">
            <w:pPr>
              <w:rPr>
                <w:b/>
              </w:rPr>
            </w:pPr>
            <w:r w:rsidRPr="00511955">
              <w:t>сотрудничать с одноклассниками</w:t>
            </w:r>
          </w:p>
        </w:tc>
        <w:tc>
          <w:tcPr>
            <w:tcW w:w="3060" w:type="dxa"/>
          </w:tcPr>
          <w:p w:rsidR="00EE7599" w:rsidRPr="00511955" w:rsidRDefault="00EE7599" w:rsidP="00511955">
            <w:pPr>
              <w:jc w:val="center"/>
              <w:rPr>
                <w:b/>
              </w:rPr>
            </w:pPr>
            <w:r w:rsidRPr="00511955">
              <w:t>Мотивация учебной деятельности.</w:t>
            </w:r>
          </w:p>
        </w:tc>
      </w:tr>
    </w:tbl>
    <w:p w:rsidR="00EE7599" w:rsidRPr="002B162E" w:rsidRDefault="00EE7599" w:rsidP="008B3E56">
      <w:pPr>
        <w:jc w:val="center"/>
        <w:rPr>
          <w:b/>
        </w:rPr>
      </w:pPr>
    </w:p>
    <w:p w:rsidR="00EE7599" w:rsidRDefault="00EE7599" w:rsidP="008B3E56">
      <w:pPr>
        <w:jc w:val="center"/>
        <w:rPr>
          <w:b/>
          <w:color w:val="00B050"/>
        </w:rPr>
      </w:pPr>
    </w:p>
    <w:p w:rsidR="00EE7599" w:rsidRDefault="00EE7599" w:rsidP="008B3E56">
      <w:pPr>
        <w:jc w:val="center"/>
        <w:rPr>
          <w:b/>
          <w:color w:val="00B050"/>
        </w:rPr>
      </w:pPr>
    </w:p>
    <w:p w:rsidR="00EE7599" w:rsidRDefault="00EE7599" w:rsidP="008B3E56">
      <w:pPr>
        <w:jc w:val="center"/>
        <w:rPr>
          <w:b/>
          <w:color w:val="00B050"/>
        </w:rPr>
      </w:pPr>
    </w:p>
    <w:p w:rsidR="00EE7599" w:rsidRDefault="00EE7599" w:rsidP="008B3E56">
      <w:pPr>
        <w:jc w:val="center"/>
        <w:rPr>
          <w:b/>
          <w:color w:val="00B050"/>
        </w:rPr>
      </w:pPr>
    </w:p>
    <w:p w:rsidR="00EE7599" w:rsidRDefault="00EE7599" w:rsidP="008B3E56">
      <w:pPr>
        <w:jc w:val="center"/>
        <w:rPr>
          <w:b/>
          <w:color w:val="00B050"/>
        </w:rPr>
      </w:pPr>
    </w:p>
    <w:p w:rsidR="00EE7599" w:rsidRDefault="00EE7599" w:rsidP="008B3E56">
      <w:pPr>
        <w:jc w:val="center"/>
        <w:rPr>
          <w:b/>
          <w:color w:val="00B050"/>
        </w:rPr>
      </w:pPr>
    </w:p>
    <w:p w:rsidR="00EE7599" w:rsidRDefault="00EE7599" w:rsidP="008B3E56">
      <w:pPr>
        <w:jc w:val="center"/>
        <w:rPr>
          <w:b/>
          <w:color w:val="00B050"/>
        </w:rPr>
      </w:pPr>
    </w:p>
    <w:p w:rsidR="00EE7599" w:rsidRDefault="00EE7599" w:rsidP="008B3E56">
      <w:pPr>
        <w:pStyle w:val="ParagraphStyle"/>
        <w:ind w:left="-90"/>
        <w:jc w:val="center"/>
      </w:pPr>
    </w:p>
    <w:sectPr w:rsidR="00EE7599" w:rsidSect="00203473">
      <w:pgSz w:w="16838" w:h="11906" w:orient="landscape"/>
      <w:pgMar w:top="1078" w:right="709" w:bottom="113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28C19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79206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B60EF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6DE96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4DA8E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1C1E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71EAB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2E64A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1BC9F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95E7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B83341"/>
    <w:multiLevelType w:val="hybridMultilevel"/>
    <w:tmpl w:val="E55CBE2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A685D58"/>
    <w:multiLevelType w:val="hybridMultilevel"/>
    <w:tmpl w:val="90BAC3FC"/>
    <w:lvl w:ilvl="0" w:tplc="17FEB7E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B002231"/>
    <w:multiLevelType w:val="hybridMultilevel"/>
    <w:tmpl w:val="ED047980"/>
    <w:lvl w:ilvl="0" w:tplc="17FEB7E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5256B9E"/>
    <w:multiLevelType w:val="hybridMultilevel"/>
    <w:tmpl w:val="AAB67B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72E669F"/>
    <w:multiLevelType w:val="hybridMultilevel"/>
    <w:tmpl w:val="56B4A8BA"/>
    <w:lvl w:ilvl="0" w:tplc="17FEB7E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89257B8"/>
    <w:multiLevelType w:val="hybridMultilevel"/>
    <w:tmpl w:val="1F02E49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1C7603C9"/>
    <w:multiLevelType w:val="multilevel"/>
    <w:tmpl w:val="CD70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DDC39CB"/>
    <w:multiLevelType w:val="hybridMultilevel"/>
    <w:tmpl w:val="B0BA753C"/>
    <w:lvl w:ilvl="0" w:tplc="17FEB7E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E7F18D4"/>
    <w:multiLevelType w:val="hybridMultilevel"/>
    <w:tmpl w:val="5D1088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C00524"/>
    <w:multiLevelType w:val="hybridMultilevel"/>
    <w:tmpl w:val="C262AF36"/>
    <w:lvl w:ilvl="0" w:tplc="17FEB7E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FE63AB2"/>
    <w:multiLevelType w:val="hybridMultilevel"/>
    <w:tmpl w:val="D9B8F28A"/>
    <w:lvl w:ilvl="0" w:tplc="17FEB7E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363C65"/>
    <w:multiLevelType w:val="hybridMultilevel"/>
    <w:tmpl w:val="DD34A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E3159E"/>
    <w:multiLevelType w:val="hybridMultilevel"/>
    <w:tmpl w:val="10284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8E0177"/>
    <w:multiLevelType w:val="hybridMultilevel"/>
    <w:tmpl w:val="BCBAD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A146AA"/>
    <w:multiLevelType w:val="hybridMultilevel"/>
    <w:tmpl w:val="377C0E6C"/>
    <w:lvl w:ilvl="0" w:tplc="17FEB7E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0FA7417"/>
    <w:multiLevelType w:val="hybridMultilevel"/>
    <w:tmpl w:val="B5C6FFC2"/>
    <w:lvl w:ilvl="0" w:tplc="17FEB7E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955187D"/>
    <w:multiLevelType w:val="hybridMultilevel"/>
    <w:tmpl w:val="0AA0072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496E3790"/>
    <w:multiLevelType w:val="hybridMultilevel"/>
    <w:tmpl w:val="950C5AC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6E6478"/>
    <w:multiLevelType w:val="hybridMultilevel"/>
    <w:tmpl w:val="412826C2"/>
    <w:lvl w:ilvl="0" w:tplc="0419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4C994029"/>
    <w:multiLevelType w:val="hybridMultilevel"/>
    <w:tmpl w:val="6A4EC8B6"/>
    <w:lvl w:ilvl="0" w:tplc="17FEB7E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E2E70CF"/>
    <w:multiLevelType w:val="hybridMultilevel"/>
    <w:tmpl w:val="F81831AE"/>
    <w:lvl w:ilvl="0" w:tplc="635C37DE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1FE46DB"/>
    <w:multiLevelType w:val="hybridMultilevel"/>
    <w:tmpl w:val="8BE446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5261189E"/>
    <w:multiLevelType w:val="hybridMultilevel"/>
    <w:tmpl w:val="4B464D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381E62"/>
    <w:multiLevelType w:val="hybridMultilevel"/>
    <w:tmpl w:val="8C02A1FE"/>
    <w:lvl w:ilvl="0" w:tplc="17FEB7E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51F5FFA"/>
    <w:multiLevelType w:val="hybridMultilevel"/>
    <w:tmpl w:val="8B1C3DE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>
    <w:nsid w:val="60EA3ADA"/>
    <w:multiLevelType w:val="hybridMultilevel"/>
    <w:tmpl w:val="028067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B548F6"/>
    <w:multiLevelType w:val="hybridMultilevel"/>
    <w:tmpl w:val="8AA418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0C681B"/>
    <w:multiLevelType w:val="hybridMultilevel"/>
    <w:tmpl w:val="55DC4D82"/>
    <w:lvl w:ilvl="0" w:tplc="0419001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71C609CA"/>
    <w:multiLevelType w:val="hybridMultilevel"/>
    <w:tmpl w:val="8E3AD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792A23"/>
    <w:multiLevelType w:val="hybridMultilevel"/>
    <w:tmpl w:val="99EC8B0E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0">
    <w:nsid w:val="7B2342F6"/>
    <w:multiLevelType w:val="hybridMultilevel"/>
    <w:tmpl w:val="23DC23B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16"/>
  </w:num>
  <w:num w:numId="3">
    <w:abstractNumId w:val="23"/>
  </w:num>
  <w:num w:numId="4">
    <w:abstractNumId w:val="32"/>
  </w:num>
  <w:num w:numId="5">
    <w:abstractNumId w:val="38"/>
  </w:num>
  <w:num w:numId="6">
    <w:abstractNumId w:val="22"/>
  </w:num>
  <w:num w:numId="7">
    <w:abstractNumId w:val="21"/>
  </w:num>
  <w:num w:numId="8">
    <w:abstractNumId w:val="15"/>
  </w:num>
  <w:num w:numId="9">
    <w:abstractNumId w:val="26"/>
  </w:num>
  <w:num w:numId="10">
    <w:abstractNumId w:val="31"/>
  </w:num>
  <w:num w:numId="11">
    <w:abstractNumId w:val="27"/>
  </w:num>
  <w:num w:numId="12">
    <w:abstractNumId w:val="28"/>
  </w:num>
  <w:num w:numId="13">
    <w:abstractNumId w:val="37"/>
  </w:num>
  <w:num w:numId="14">
    <w:abstractNumId w:val="40"/>
  </w:num>
  <w:num w:numId="15">
    <w:abstractNumId w:val="29"/>
  </w:num>
  <w:num w:numId="16">
    <w:abstractNumId w:val="33"/>
  </w:num>
  <w:num w:numId="17">
    <w:abstractNumId w:val="11"/>
  </w:num>
  <w:num w:numId="18">
    <w:abstractNumId w:val="12"/>
  </w:num>
  <w:num w:numId="19">
    <w:abstractNumId w:val="17"/>
  </w:num>
  <w:num w:numId="20">
    <w:abstractNumId w:val="14"/>
  </w:num>
  <w:num w:numId="21">
    <w:abstractNumId w:val="24"/>
  </w:num>
  <w:num w:numId="22">
    <w:abstractNumId w:val="25"/>
  </w:num>
  <w:num w:numId="23">
    <w:abstractNumId w:val="19"/>
  </w:num>
  <w:num w:numId="24">
    <w:abstractNumId w:val="20"/>
  </w:num>
  <w:num w:numId="25">
    <w:abstractNumId w:val="39"/>
  </w:num>
  <w:num w:numId="26">
    <w:abstractNumId w:val="10"/>
  </w:num>
  <w:num w:numId="27">
    <w:abstractNumId w:val="34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36"/>
  </w:num>
  <w:num w:numId="39">
    <w:abstractNumId w:val="18"/>
  </w:num>
  <w:num w:numId="40">
    <w:abstractNumId w:val="35"/>
  </w:num>
  <w:num w:numId="4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0BE5"/>
    <w:rsid w:val="0001357A"/>
    <w:rsid w:val="0003018E"/>
    <w:rsid w:val="00034A7E"/>
    <w:rsid w:val="00043B2A"/>
    <w:rsid w:val="00053E85"/>
    <w:rsid w:val="00076C6C"/>
    <w:rsid w:val="000848AA"/>
    <w:rsid w:val="00085E55"/>
    <w:rsid w:val="00090101"/>
    <w:rsid w:val="000B5CA5"/>
    <w:rsid w:val="000C69FA"/>
    <w:rsid w:val="000D6D2D"/>
    <w:rsid w:val="000F3F9E"/>
    <w:rsid w:val="000F7DEF"/>
    <w:rsid w:val="001235F4"/>
    <w:rsid w:val="00140DA9"/>
    <w:rsid w:val="001516B8"/>
    <w:rsid w:val="00163B26"/>
    <w:rsid w:val="00170828"/>
    <w:rsid w:val="00182E20"/>
    <w:rsid w:val="00196DF4"/>
    <w:rsid w:val="001A0DCB"/>
    <w:rsid w:val="001A6017"/>
    <w:rsid w:val="001B692F"/>
    <w:rsid w:val="001D0B7C"/>
    <w:rsid w:val="001E2389"/>
    <w:rsid w:val="00203473"/>
    <w:rsid w:val="00204586"/>
    <w:rsid w:val="00206B83"/>
    <w:rsid w:val="0027206B"/>
    <w:rsid w:val="00293BE9"/>
    <w:rsid w:val="002B162E"/>
    <w:rsid w:val="002B317A"/>
    <w:rsid w:val="002B3373"/>
    <w:rsid w:val="002B66F0"/>
    <w:rsid w:val="002C7F14"/>
    <w:rsid w:val="002D295C"/>
    <w:rsid w:val="002D57D5"/>
    <w:rsid w:val="0031207C"/>
    <w:rsid w:val="0032142B"/>
    <w:rsid w:val="00336E4E"/>
    <w:rsid w:val="00372611"/>
    <w:rsid w:val="0039309C"/>
    <w:rsid w:val="003A5BA1"/>
    <w:rsid w:val="003C0D50"/>
    <w:rsid w:val="003E5976"/>
    <w:rsid w:val="003E5BFD"/>
    <w:rsid w:val="003F0B16"/>
    <w:rsid w:val="004065E8"/>
    <w:rsid w:val="0041446B"/>
    <w:rsid w:val="004179F6"/>
    <w:rsid w:val="0042172C"/>
    <w:rsid w:val="004625A4"/>
    <w:rsid w:val="004825BF"/>
    <w:rsid w:val="0049406A"/>
    <w:rsid w:val="004960F6"/>
    <w:rsid w:val="004B0B18"/>
    <w:rsid w:val="004B7FE5"/>
    <w:rsid w:val="004C0CA2"/>
    <w:rsid w:val="004F0578"/>
    <w:rsid w:val="004F102F"/>
    <w:rsid w:val="004F426F"/>
    <w:rsid w:val="005109D1"/>
    <w:rsid w:val="00511955"/>
    <w:rsid w:val="00542E11"/>
    <w:rsid w:val="00560EDB"/>
    <w:rsid w:val="00561D33"/>
    <w:rsid w:val="00564E45"/>
    <w:rsid w:val="0057789E"/>
    <w:rsid w:val="005814D6"/>
    <w:rsid w:val="005849EE"/>
    <w:rsid w:val="005914E4"/>
    <w:rsid w:val="005A5DAB"/>
    <w:rsid w:val="005B0ECC"/>
    <w:rsid w:val="005B22AD"/>
    <w:rsid w:val="005B292F"/>
    <w:rsid w:val="005B46B9"/>
    <w:rsid w:val="005B510C"/>
    <w:rsid w:val="005C79D0"/>
    <w:rsid w:val="00617A74"/>
    <w:rsid w:val="00646D60"/>
    <w:rsid w:val="00654334"/>
    <w:rsid w:val="00687F71"/>
    <w:rsid w:val="006910F5"/>
    <w:rsid w:val="00695B8D"/>
    <w:rsid w:val="006A0BFE"/>
    <w:rsid w:val="006B3B76"/>
    <w:rsid w:val="006C762B"/>
    <w:rsid w:val="006E5CD6"/>
    <w:rsid w:val="006F3116"/>
    <w:rsid w:val="00705AC5"/>
    <w:rsid w:val="007123F2"/>
    <w:rsid w:val="00721BE5"/>
    <w:rsid w:val="00725BDD"/>
    <w:rsid w:val="007317D1"/>
    <w:rsid w:val="007540DF"/>
    <w:rsid w:val="0076192E"/>
    <w:rsid w:val="00774373"/>
    <w:rsid w:val="0077658D"/>
    <w:rsid w:val="00785843"/>
    <w:rsid w:val="00785BAC"/>
    <w:rsid w:val="007944FC"/>
    <w:rsid w:val="007B1D34"/>
    <w:rsid w:val="007C64B9"/>
    <w:rsid w:val="007D20E2"/>
    <w:rsid w:val="007F7D55"/>
    <w:rsid w:val="00816700"/>
    <w:rsid w:val="00842143"/>
    <w:rsid w:val="0084282C"/>
    <w:rsid w:val="00854BB6"/>
    <w:rsid w:val="00861FBB"/>
    <w:rsid w:val="008652A1"/>
    <w:rsid w:val="00877B42"/>
    <w:rsid w:val="008B3E56"/>
    <w:rsid w:val="008C564E"/>
    <w:rsid w:val="00925D2C"/>
    <w:rsid w:val="00947585"/>
    <w:rsid w:val="00996D49"/>
    <w:rsid w:val="009A148F"/>
    <w:rsid w:val="009B018E"/>
    <w:rsid w:val="009B1E46"/>
    <w:rsid w:val="009B4004"/>
    <w:rsid w:val="009C4DAC"/>
    <w:rsid w:val="009D05A2"/>
    <w:rsid w:val="009E1674"/>
    <w:rsid w:val="009E4F55"/>
    <w:rsid w:val="009E6BB0"/>
    <w:rsid w:val="009F30EC"/>
    <w:rsid w:val="00A13652"/>
    <w:rsid w:val="00A2136A"/>
    <w:rsid w:val="00A40D45"/>
    <w:rsid w:val="00A45731"/>
    <w:rsid w:val="00A53975"/>
    <w:rsid w:val="00A615DC"/>
    <w:rsid w:val="00AA3A72"/>
    <w:rsid w:val="00AA773D"/>
    <w:rsid w:val="00AB661F"/>
    <w:rsid w:val="00AE19ED"/>
    <w:rsid w:val="00AF03C1"/>
    <w:rsid w:val="00B25422"/>
    <w:rsid w:val="00B26383"/>
    <w:rsid w:val="00B317EA"/>
    <w:rsid w:val="00B37DDD"/>
    <w:rsid w:val="00B43C40"/>
    <w:rsid w:val="00B4727A"/>
    <w:rsid w:val="00B6076C"/>
    <w:rsid w:val="00B82A63"/>
    <w:rsid w:val="00B92123"/>
    <w:rsid w:val="00BD366D"/>
    <w:rsid w:val="00BD7257"/>
    <w:rsid w:val="00BF0588"/>
    <w:rsid w:val="00BF65D0"/>
    <w:rsid w:val="00C008D5"/>
    <w:rsid w:val="00C3241B"/>
    <w:rsid w:val="00C809A1"/>
    <w:rsid w:val="00C851FD"/>
    <w:rsid w:val="00C96475"/>
    <w:rsid w:val="00CA0C99"/>
    <w:rsid w:val="00CA3532"/>
    <w:rsid w:val="00CE2C7C"/>
    <w:rsid w:val="00CE7BFD"/>
    <w:rsid w:val="00CF51F4"/>
    <w:rsid w:val="00D30B96"/>
    <w:rsid w:val="00D33578"/>
    <w:rsid w:val="00D40191"/>
    <w:rsid w:val="00D6779E"/>
    <w:rsid w:val="00D70B67"/>
    <w:rsid w:val="00D747E7"/>
    <w:rsid w:val="00DB21C5"/>
    <w:rsid w:val="00DD5A77"/>
    <w:rsid w:val="00DD7611"/>
    <w:rsid w:val="00DE3F3B"/>
    <w:rsid w:val="00E031F2"/>
    <w:rsid w:val="00E33A52"/>
    <w:rsid w:val="00E415FA"/>
    <w:rsid w:val="00E44546"/>
    <w:rsid w:val="00E5148E"/>
    <w:rsid w:val="00E65CDA"/>
    <w:rsid w:val="00E7286F"/>
    <w:rsid w:val="00E8346B"/>
    <w:rsid w:val="00E857A2"/>
    <w:rsid w:val="00E87653"/>
    <w:rsid w:val="00E87B23"/>
    <w:rsid w:val="00EB622B"/>
    <w:rsid w:val="00EC403F"/>
    <w:rsid w:val="00ED393A"/>
    <w:rsid w:val="00EE084D"/>
    <w:rsid w:val="00EE66B8"/>
    <w:rsid w:val="00EE6C66"/>
    <w:rsid w:val="00EE7599"/>
    <w:rsid w:val="00F14071"/>
    <w:rsid w:val="00F37A4D"/>
    <w:rsid w:val="00F4798C"/>
    <w:rsid w:val="00F51A18"/>
    <w:rsid w:val="00F63751"/>
    <w:rsid w:val="00F642F8"/>
    <w:rsid w:val="00F70BE5"/>
    <w:rsid w:val="00F71899"/>
    <w:rsid w:val="00F71A86"/>
    <w:rsid w:val="00F91A98"/>
    <w:rsid w:val="00FA5E52"/>
    <w:rsid w:val="00FA7649"/>
    <w:rsid w:val="00FD3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BE5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5B292F"/>
    <w:pPr>
      <w:keepNext/>
      <w:jc w:val="right"/>
      <w:outlineLvl w:val="0"/>
    </w:pPr>
    <w:rPr>
      <w:b/>
      <w:i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705AC5"/>
    <w:pPr>
      <w:keepNext/>
      <w:keepLines/>
      <w:widowControl w:val="0"/>
      <w:autoSpaceDE w:val="0"/>
      <w:autoSpaceDN w:val="0"/>
      <w:adjustRightInd w:val="0"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705AC5"/>
    <w:pPr>
      <w:keepNext/>
      <w:keepLines/>
      <w:widowControl w:val="0"/>
      <w:autoSpaceDE w:val="0"/>
      <w:autoSpaceDN w:val="0"/>
      <w:adjustRightInd w:val="0"/>
      <w:spacing w:before="200"/>
      <w:outlineLvl w:val="2"/>
    </w:pPr>
    <w:rPr>
      <w:rFonts w:ascii="Cambria" w:hAnsi="Cambria"/>
      <w:b/>
      <w:bCs/>
      <w:color w:val="4F81BD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705AC5"/>
    <w:pPr>
      <w:keepNext/>
      <w:keepLines/>
      <w:widowControl w:val="0"/>
      <w:autoSpaceDE w:val="0"/>
      <w:autoSpaceDN w:val="0"/>
      <w:adjustRightInd w:val="0"/>
      <w:spacing w:before="200"/>
      <w:outlineLvl w:val="3"/>
    </w:pPr>
    <w:rPr>
      <w:rFonts w:ascii="Cambria" w:hAnsi="Cambria"/>
      <w:b/>
      <w:bCs/>
      <w:i/>
      <w:iCs/>
      <w:color w:val="4F81BD"/>
      <w:lang w:val="en-US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705AC5"/>
    <w:pPr>
      <w:keepNext/>
      <w:keepLines/>
      <w:widowControl w:val="0"/>
      <w:autoSpaceDE w:val="0"/>
      <w:autoSpaceDN w:val="0"/>
      <w:adjustRightInd w:val="0"/>
      <w:spacing w:before="200"/>
      <w:outlineLvl w:val="4"/>
    </w:pPr>
    <w:rPr>
      <w:rFonts w:ascii="Cambria" w:hAnsi="Cambria"/>
      <w:color w:val="243F60"/>
      <w:lang w:val="en-US"/>
    </w:rPr>
  </w:style>
  <w:style w:type="paragraph" w:styleId="Heading7">
    <w:name w:val="heading 7"/>
    <w:basedOn w:val="Normal"/>
    <w:next w:val="Normal"/>
    <w:link w:val="Heading7Char"/>
    <w:uiPriority w:val="99"/>
    <w:qFormat/>
    <w:locked/>
    <w:rsid w:val="009E4F55"/>
    <w:pPr>
      <w:spacing w:before="240" w:after="60"/>
      <w:outlineLvl w:val="6"/>
    </w:pPr>
    <w:rPr>
      <w:rFonts w:ascii="Calibri" w:eastAsia="Calibri" w:hAnsi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292F"/>
    <w:rPr>
      <w:rFonts w:eastAsia="Times New Roman" w:cs="Times New Roman"/>
      <w:b/>
      <w:i/>
      <w:sz w:val="24"/>
      <w:szCs w:val="24"/>
      <w:lang w:val="ru-RU" w:eastAsia="ru-RU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05AC5"/>
    <w:rPr>
      <w:rFonts w:ascii="Cambria" w:hAnsi="Cambria" w:cs="Times New Roman"/>
      <w:b/>
      <w:bCs/>
      <w:color w:val="4F81BD"/>
      <w:sz w:val="26"/>
      <w:szCs w:val="26"/>
      <w:lang w:val="en-US" w:eastAsia="ru-RU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05AC5"/>
    <w:rPr>
      <w:rFonts w:ascii="Cambria" w:hAnsi="Cambria" w:cs="Times New Roman"/>
      <w:b/>
      <w:bCs/>
      <w:color w:val="4F81BD"/>
      <w:sz w:val="24"/>
      <w:szCs w:val="24"/>
      <w:lang w:val="en-US" w:eastAsia="ru-RU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05AC5"/>
    <w:rPr>
      <w:rFonts w:ascii="Cambria" w:hAnsi="Cambria" w:cs="Times New Roman"/>
      <w:b/>
      <w:bCs/>
      <w:i/>
      <w:iCs/>
      <w:color w:val="4F81BD"/>
      <w:sz w:val="24"/>
      <w:szCs w:val="24"/>
      <w:lang w:val="en-US" w:eastAsia="ru-RU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705AC5"/>
    <w:rPr>
      <w:rFonts w:ascii="Cambria" w:hAnsi="Cambria" w:cs="Times New Roman"/>
      <w:color w:val="243F60"/>
      <w:sz w:val="24"/>
      <w:szCs w:val="24"/>
      <w:lang w:val="en-US" w:eastAsia="ru-RU" w:bidi="ar-S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9E4F55"/>
    <w:rPr>
      <w:rFonts w:ascii="Calibri" w:hAnsi="Calibri" w:cs="Times New Roman"/>
      <w:sz w:val="24"/>
      <w:szCs w:val="24"/>
      <w:lang w:val="en-US" w:eastAsia="en-US" w:bidi="ar-SA"/>
    </w:rPr>
  </w:style>
  <w:style w:type="paragraph" w:customStyle="1" w:styleId="u-2-msonormal">
    <w:name w:val="u-2-msonormal"/>
    <w:basedOn w:val="Normal"/>
    <w:uiPriority w:val="99"/>
    <w:rsid w:val="00F70BE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F70BE5"/>
    <w:pPr>
      <w:spacing w:before="100" w:beforeAutospacing="1" w:after="100" w:afterAutospacing="1"/>
    </w:pPr>
  </w:style>
  <w:style w:type="paragraph" w:customStyle="1" w:styleId="a">
    <w:name w:val="Стиль"/>
    <w:uiPriority w:val="99"/>
    <w:rsid w:val="00F70BE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99"/>
    <w:qFormat/>
    <w:rsid w:val="00F70BE5"/>
    <w:pPr>
      <w:ind w:left="720"/>
      <w:contextualSpacing/>
    </w:pPr>
  </w:style>
  <w:style w:type="table" w:styleId="TableGrid">
    <w:name w:val="Table Grid"/>
    <w:basedOn w:val="TableNormal"/>
    <w:uiPriority w:val="99"/>
    <w:rsid w:val="00F1407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uiPriority w:val="99"/>
    <w:rsid w:val="00EC403F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character" w:styleId="Strong">
    <w:name w:val="Strong"/>
    <w:basedOn w:val="DefaultParagraphFont"/>
    <w:uiPriority w:val="99"/>
    <w:qFormat/>
    <w:rsid w:val="00EC403F"/>
    <w:rPr>
      <w:rFonts w:cs="Times New Roman"/>
      <w:b/>
      <w:bCs/>
    </w:rPr>
  </w:style>
  <w:style w:type="paragraph" w:styleId="NoSpacing">
    <w:name w:val="No Spacing"/>
    <w:uiPriority w:val="99"/>
    <w:qFormat/>
    <w:rsid w:val="004065E8"/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5B292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B292F"/>
    <w:rPr>
      <w:rFonts w:eastAsia="Times New Roman" w:cs="Times New Roman"/>
      <w:lang w:val="ru-RU" w:eastAsia="ru-RU" w:bidi="ar-SA"/>
    </w:rPr>
  </w:style>
  <w:style w:type="character" w:styleId="FootnoteReference">
    <w:name w:val="footnote reference"/>
    <w:basedOn w:val="DefaultParagraphFont"/>
    <w:uiPriority w:val="99"/>
    <w:semiHidden/>
    <w:rsid w:val="005B292F"/>
    <w:rPr>
      <w:rFonts w:cs="Times New Roman"/>
      <w:vertAlign w:val="superscript"/>
    </w:rPr>
  </w:style>
  <w:style w:type="character" w:styleId="Emphasis">
    <w:name w:val="Emphasis"/>
    <w:basedOn w:val="DefaultParagraphFont"/>
    <w:uiPriority w:val="99"/>
    <w:qFormat/>
    <w:locked/>
    <w:rsid w:val="005B292F"/>
    <w:rPr>
      <w:rFonts w:cs="Times New Roman"/>
      <w:i/>
      <w:iCs/>
    </w:rPr>
  </w:style>
  <w:style w:type="paragraph" w:styleId="Header">
    <w:name w:val="header"/>
    <w:basedOn w:val="Normal"/>
    <w:link w:val="HeaderChar"/>
    <w:uiPriority w:val="99"/>
    <w:semiHidden/>
    <w:rsid w:val="005B292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B292F"/>
    <w:rPr>
      <w:rFonts w:ascii="Calibri" w:hAnsi="Calibri" w:cs="Times New Roman"/>
      <w:sz w:val="22"/>
      <w:szCs w:val="22"/>
      <w:lang w:val="ru-RU" w:eastAsia="ru-RU" w:bidi="ar-SA"/>
    </w:rPr>
  </w:style>
  <w:style w:type="paragraph" w:styleId="Footer">
    <w:name w:val="footer"/>
    <w:basedOn w:val="Normal"/>
    <w:link w:val="FooterChar"/>
    <w:uiPriority w:val="99"/>
    <w:rsid w:val="005B292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B292F"/>
    <w:rPr>
      <w:rFonts w:ascii="Calibri" w:hAnsi="Calibri" w:cs="Times New Roman"/>
      <w:sz w:val="22"/>
      <w:szCs w:val="22"/>
      <w:lang w:val="ru-RU" w:eastAsia="ru-RU" w:bidi="ar-SA"/>
    </w:rPr>
  </w:style>
  <w:style w:type="character" w:customStyle="1" w:styleId="FontStyle19">
    <w:name w:val="Font Style19"/>
    <w:basedOn w:val="DefaultParagraphFont"/>
    <w:uiPriority w:val="99"/>
    <w:rsid w:val="005B292F"/>
    <w:rPr>
      <w:rFonts w:ascii="Times New Roman" w:hAnsi="Times New Roman" w:cs="Times New Roman"/>
      <w:sz w:val="22"/>
      <w:szCs w:val="22"/>
    </w:rPr>
  </w:style>
  <w:style w:type="character" w:customStyle="1" w:styleId="Zag11">
    <w:name w:val="Zag_11"/>
    <w:uiPriority w:val="99"/>
    <w:rsid w:val="00705AC5"/>
  </w:style>
  <w:style w:type="paragraph" w:styleId="BodyText">
    <w:name w:val="Body Text"/>
    <w:basedOn w:val="Normal"/>
    <w:link w:val="BodyTextChar"/>
    <w:uiPriority w:val="99"/>
    <w:rsid w:val="00705AC5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05AC5"/>
    <w:rPr>
      <w:rFonts w:eastAsia="Times New Roman" w:cs="Times New Roman"/>
      <w:sz w:val="24"/>
      <w:szCs w:val="24"/>
      <w:lang w:val="ru-RU" w:eastAsia="ru-RU" w:bidi="ar-SA"/>
    </w:rPr>
  </w:style>
  <w:style w:type="paragraph" w:customStyle="1" w:styleId="c5">
    <w:name w:val="c5"/>
    <w:basedOn w:val="Normal"/>
    <w:uiPriority w:val="99"/>
    <w:rsid w:val="00705AC5"/>
    <w:pPr>
      <w:spacing w:before="100" w:beforeAutospacing="1" w:after="100" w:afterAutospacing="1"/>
    </w:pPr>
  </w:style>
  <w:style w:type="character" w:customStyle="1" w:styleId="c1">
    <w:name w:val="c1"/>
    <w:basedOn w:val="DefaultParagraphFont"/>
    <w:uiPriority w:val="99"/>
    <w:rsid w:val="00705AC5"/>
    <w:rPr>
      <w:rFonts w:cs="Times New Roman"/>
    </w:rPr>
  </w:style>
  <w:style w:type="paragraph" w:customStyle="1" w:styleId="c6">
    <w:name w:val="c6"/>
    <w:basedOn w:val="Normal"/>
    <w:uiPriority w:val="99"/>
    <w:rsid w:val="00705AC5"/>
    <w:pPr>
      <w:spacing w:before="100" w:beforeAutospacing="1" w:after="100" w:afterAutospacing="1"/>
    </w:pPr>
  </w:style>
  <w:style w:type="character" w:customStyle="1" w:styleId="c7">
    <w:name w:val="c7"/>
    <w:basedOn w:val="DefaultParagraphFont"/>
    <w:uiPriority w:val="99"/>
    <w:rsid w:val="00705AC5"/>
    <w:rPr>
      <w:rFonts w:cs="Times New Roman"/>
    </w:rPr>
  </w:style>
  <w:style w:type="character" w:customStyle="1" w:styleId="c0">
    <w:name w:val="c0"/>
    <w:basedOn w:val="DefaultParagraphFont"/>
    <w:uiPriority w:val="99"/>
    <w:rsid w:val="00705AC5"/>
    <w:rPr>
      <w:rFonts w:cs="Times New Roman"/>
    </w:rPr>
  </w:style>
  <w:style w:type="character" w:customStyle="1" w:styleId="c10">
    <w:name w:val="c10"/>
    <w:basedOn w:val="DefaultParagraphFont"/>
    <w:uiPriority w:val="99"/>
    <w:rsid w:val="00705AC5"/>
    <w:rPr>
      <w:rFonts w:cs="Times New Roman"/>
    </w:rPr>
  </w:style>
  <w:style w:type="character" w:customStyle="1" w:styleId="c11">
    <w:name w:val="c11"/>
    <w:basedOn w:val="DefaultParagraphFont"/>
    <w:uiPriority w:val="99"/>
    <w:rsid w:val="00705AC5"/>
    <w:rPr>
      <w:rFonts w:cs="Times New Roman"/>
    </w:rPr>
  </w:style>
  <w:style w:type="paragraph" w:customStyle="1" w:styleId="1">
    <w:name w:val="Стиль1"/>
    <w:basedOn w:val="Normal"/>
    <w:autoRedefine/>
    <w:uiPriority w:val="99"/>
    <w:rsid w:val="00705AC5"/>
    <w:rPr>
      <w:rFonts w:ascii="Arial Narrow" w:hAnsi="Arial Narrow"/>
      <w:b/>
    </w:rPr>
  </w:style>
  <w:style w:type="paragraph" w:styleId="BodyTextIndent2">
    <w:name w:val="Body Text Indent 2"/>
    <w:basedOn w:val="Normal"/>
    <w:link w:val="BodyTextIndent2Char"/>
    <w:uiPriority w:val="99"/>
    <w:rsid w:val="00705AC5"/>
    <w:pPr>
      <w:ind w:firstLine="567"/>
      <w:jc w:val="both"/>
    </w:pPr>
    <w:rPr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705AC5"/>
    <w:rPr>
      <w:rFonts w:eastAsia="Times New Roman" w:cs="Times New Roman"/>
      <w:sz w:val="28"/>
      <w:lang w:val="ru-RU" w:eastAsia="ru-RU" w:bidi="ar-SA"/>
    </w:rPr>
  </w:style>
  <w:style w:type="character" w:customStyle="1" w:styleId="BodyTextIndentChar">
    <w:name w:val="Body Text Indent Char"/>
    <w:uiPriority w:val="99"/>
    <w:locked/>
    <w:rsid w:val="00705AC5"/>
    <w:rPr>
      <w:sz w:val="24"/>
      <w:lang w:eastAsia="ru-RU"/>
    </w:rPr>
  </w:style>
  <w:style w:type="paragraph" w:styleId="BodyTextIndent">
    <w:name w:val="Body Text Indent"/>
    <w:basedOn w:val="Normal"/>
    <w:link w:val="BodyTextIndentChar1"/>
    <w:uiPriority w:val="99"/>
    <w:rsid w:val="00705AC5"/>
    <w:pPr>
      <w:spacing w:after="120"/>
      <w:ind w:left="283"/>
    </w:pPr>
    <w:rPr>
      <w:rFonts w:ascii="Calibri" w:eastAsia="Calibri" w:hAnsi="Calibri"/>
    </w:rPr>
  </w:style>
  <w:style w:type="character" w:customStyle="1" w:styleId="BodyTextIndentChar1">
    <w:name w:val="Body Text Indent Char1"/>
    <w:basedOn w:val="DefaultParagraphFont"/>
    <w:link w:val="BodyTextIndent"/>
    <w:uiPriority w:val="99"/>
    <w:semiHidden/>
    <w:locked/>
    <w:rsid w:val="00EE6C66"/>
    <w:rPr>
      <w:rFonts w:ascii="Times New Roman" w:hAnsi="Times New Roman" w:cs="Times New Roman"/>
      <w:sz w:val="24"/>
      <w:szCs w:val="24"/>
    </w:rPr>
  </w:style>
  <w:style w:type="character" w:customStyle="1" w:styleId="razriadka1">
    <w:name w:val="razriadka1"/>
    <w:basedOn w:val="DefaultParagraphFont"/>
    <w:uiPriority w:val="99"/>
    <w:rsid w:val="00705AC5"/>
    <w:rPr>
      <w:rFonts w:cs="Times New Roman"/>
      <w:spacing w:val="80"/>
    </w:rPr>
  </w:style>
  <w:style w:type="paragraph" w:customStyle="1" w:styleId="zagarial100">
    <w:name w:val="zag_arial_100"/>
    <w:basedOn w:val="Normal"/>
    <w:uiPriority w:val="99"/>
    <w:rsid w:val="00705AC5"/>
    <w:pPr>
      <w:spacing w:before="100" w:beforeAutospacing="1" w:after="100" w:afterAutospacing="1"/>
      <w:jc w:val="center"/>
    </w:pPr>
    <w:rPr>
      <w:rFonts w:ascii="Arial" w:hAnsi="Arial" w:cs="Arial"/>
      <w:sz w:val="26"/>
      <w:szCs w:val="26"/>
    </w:rPr>
  </w:style>
  <w:style w:type="paragraph" w:customStyle="1" w:styleId="centr">
    <w:name w:val="centr"/>
    <w:basedOn w:val="Normal"/>
    <w:uiPriority w:val="99"/>
    <w:rsid w:val="00705AC5"/>
    <w:pP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zagarial120">
    <w:name w:val="zag_arial_120"/>
    <w:basedOn w:val="Normal"/>
    <w:uiPriority w:val="99"/>
    <w:rsid w:val="00705AC5"/>
    <w:pPr>
      <w:spacing w:before="100" w:beforeAutospacing="1" w:after="100" w:afterAutospacing="1"/>
      <w:jc w:val="center"/>
    </w:pPr>
    <w:rPr>
      <w:rFonts w:ascii="Arial" w:hAnsi="Arial" w:cs="Arial"/>
      <w:sz w:val="29"/>
      <w:szCs w:val="29"/>
    </w:rPr>
  </w:style>
  <w:style w:type="character" w:customStyle="1" w:styleId="c20">
    <w:name w:val="c20"/>
    <w:basedOn w:val="DefaultParagraphFont"/>
    <w:uiPriority w:val="99"/>
    <w:rsid w:val="00705AC5"/>
    <w:rPr>
      <w:rFonts w:cs="Times New Roman"/>
    </w:rPr>
  </w:style>
  <w:style w:type="character" w:customStyle="1" w:styleId="c4">
    <w:name w:val="c4"/>
    <w:basedOn w:val="DefaultParagraphFont"/>
    <w:uiPriority w:val="99"/>
    <w:rsid w:val="00705AC5"/>
    <w:rPr>
      <w:rFonts w:cs="Times New Roman"/>
    </w:rPr>
  </w:style>
  <w:style w:type="paragraph" w:customStyle="1" w:styleId="c44">
    <w:name w:val="c44"/>
    <w:basedOn w:val="Normal"/>
    <w:uiPriority w:val="99"/>
    <w:rsid w:val="00705AC5"/>
    <w:pPr>
      <w:spacing w:before="100" w:beforeAutospacing="1" w:after="100" w:afterAutospacing="1"/>
    </w:pPr>
  </w:style>
  <w:style w:type="paragraph" w:customStyle="1" w:styleId="Standard">
    <w:name w:val="Standard"/>
    <w:uiPriority w:val="99"/>
    <w:rsid w:val="00705AC5"/>
    <w:pPr>
      <w:suppressAutoHyphens/>
      <w:autoSpaceDN w:val="0"/>
      <w:spacing w:after="200" w:line="276" w:lineRule="auto"/>
      <w:textAlignment w:val="baseline"/>
    </w:pPr>
    <w:rPr>
      <w:rFonts w:eastAsia="Times New Roman" w:cs="Calibri"/>
      <w:kern w:val="3"/>
      <w:lang w:eastAsia="zh-CN"/>
    </w:rPr>
  </w:style>
  <w:style w:type="character" w:customStyle="1" w:styleId="BalloonTextChar">
    <w:name w:val="Balloon Text Char"/>
    <w:uiPriority w:val="99"/>
    <w:semiHidden/>
    <w:locked/>
    <w:rsid w:val="00705AC5"/>
    <w:rPr>
      <w:rFonts w:ascii="Tahoma" w:hAnsi="Tahoma"/>
      <w:sz w:val="16"/>
      <w:lang w:val="en-US" w:eastAsia="ru-RU"/>
    </w:rPr>
  </w:style>
  <w:style w:type="paragraph" w:styleId="BalloonText">
    <w:name w:val="Balloon Text"/>
    <w:basedOn w:val="Normal"/>
    <w:link w:val="BalloonTextChar1"/>
    <w:uiPriority w:val="99"/>
    <w:semiHidden/>
    <w:rsid w:val="00705AC5"/>
    <w:pPr>
      <w:widowControl w:val="0"/>
      <w:autoSpaceDE w:val="0"/>
      <w:autoSpaceDN w:val="0"/>
      <w:adjustRightInd w:val="0"/>
    </w:pPr>
    <w:rPr>
      <w:rFonts w:ascii="Tahoma" w:eastAsia="Calibri" w:hAnsi="Tahoma"/>
      <w:sz w:val="16"/>
      <w:szCs w:val="16"/>
      <w:lang w:val="en-US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EE6C66"/>
    <w:rPr>
      <w:rFonts w:ascii="Times New Roman" w:hAnsi="Times New Roman" w:cs="Times New Roman"/>
      <w:sz w:val="2"/>
    </w:rPr>
  </w:style>
  <w:style w:type="character" w:styleId="Hyperlink">
    <w:name w:val="Hyperlink"/>
    <w:basedOn w:val="DefaultParagraphFont"/>
    <w:uiPriority w:val="99"/>
    <w:rsid w:val="00705AC5"/>
    <w:rPr>
      <w:rFonts w:cs="Times New Roman"/>
      <w:color w:val="0000FF"/>
      <w:u w:val="single"/>
    </w:rPr>
  </w:style>
  <w:style w:type="paragraph" w:customStyle="1" w:styleId="msg-header-from">
    <w:name w:val="msg-header-from"/>
    <w:basedOn w:val="Normal"/>
    <w:uiPriority w:val="99"/>
    <w:rsid w:val="00705AC5"/>
    <w:pPr>
      <w:spacing w:before="100" w:beforeAutospacing="1" w:after="100" w:afterAutospacing="1"/>
    </w:pPr>
  </w:style>
  <w:style w:type="paragraph" w:customStyle="1" w:styleId="style1">
    <w:name w:val="style1"/>
    <w:basedOn w:val="Normal"/>
    <w:uiPriority w:val="99"/>
    <w:rsid w:val="00705AC5"/>
    <w:pPr>
      <w:spacing w:before="100" w:beforeAutospacing="1" w:after="100" w:afterAutospacing="1"/>
    </w:pPr>
  </w:style>
  <w:style w:type="paragraph" w:customStyle="1" w:styleId="c2">
    <w:name w:val="c2"/>
    <w:basedOn w:val="Normal"/>
    <w:uiPriority w:val="99"/>
    <w:rsid w:val="00705AC5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uiPriority w:val="99"/>
    <w:rsid w:val="00705AC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705AC5"/>
    <w:rPr>
      <w:rFonts w:eastAsia="Times New Roman" w:cs="Times New Roman"/>
      <w:sz w:val="24"/>
      <w:szCs w:val="24"/>
      <w:lang w:val="ru-RU" w:eastAsia="ru-RU" w:bidi="ar-SA"/>
    </w:rPr>
  </w:style>
  <w:style w:type="paragraph" w:customStyle="1" w:styleId="Centered">
    <w:name w:val="Centered"/>
    <w:uiPriority w:val="99"/>
    <w:rsid w:val="00705AC5"/>
    <w:pPr>
      <w:autoSpaceDE w:val="0"/>
      <w:autoSpaceDN w:val="0"/>
      <w:adjustRightInd w:val="0"/>
      <w:jc w:val="center"/>
    </w:pPr>
    <w:rPr>
      <w:rFonts w:ascii="Arial" w:eastAsia="Times New Roman" w:hAnsi="Arial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705AC5"/>
    <w:rPr>
      <w:rFonts w:cs="Times New Roman"/>
    </w:rPr>
  </w:style>
  <w:style w:type="paragraph" w:customStyle="1" w:styleId="c15">
    <w:name w:val="c15"/>
    <w:basedOn w:val="Normal"/>
    <w:uiPriority w:val="99"/>
    <w:rsid w:val="00705AC5"/>
    <w:pPr>
      <w:spacing w:before="100" w:beforeAutospacing="1" w:after="100" w:afterAutospacing="1"/>
    </w:pPr>
  </w:style>
  <w:style w:type="character" w:customStyle="1" w:styleId="c35">
    <w:name w:val="c35"/>
    <w:basedOn w:val="DefaultParagraphFont"/>
    <w:uiPriority w:val="99"/>
    <w:rsid w:val="00705AC5"/>
    <w:rPr>
      <w:rFonts w:cs="Times New Roman"/>
    </w:rPr>
  </w:style>
  <w:style w:type="character" w:customStyle="1" w:styleId="c8">
    <w:name w:val="c8"/>
    <w:basedOn w:val="DefaultParagraphFont"/>
    <w:uiPriority w:val="99"/>
    <w:rsid w:val="00705AC5"/>
    <w:rPr>
      <w:rFonts w:cs="Times New Roman"/>
    </w:rPr>
  </w:style>
  <w:style w:type="paragraph" w:customStyle="1" w:styleId="10">
    <w:name w:val="Абзац списка1"/>
    <w:basedOn w:val="Normal"/>
    <w:uiPriority w:val="99"/>
    <w:rsid w:val="00705AC5"/>
    <w:pPr>
      <w:ind w:left="720"/>
    </w:pPr>
    <w:rPr>
      <w:lang w:val="en-US" w:eastAsia="en-US"/>
    </w:rPr>
  </w:style>
  <w:style w:type="character" w:customStyle="1" w:styleId="c21">
    <w:name w:val="c21"/>
    <w:basedOn w:val="DefaultParagraphFont"/>
    <w:uiPriority w:val="99"/>
    <w:rsid w:val="00705AC5"/>
    <w:rPr>
      <w:rFonts w:cs="Times New Roman"/>
    </w:rPr>
  </w:style>
  <w:style w:type="paragraph" w:customStyle="1" w:styleId="c22">
    <w:name w:val="c22"/>
    <w:basedOn w:val="Normal"/>
    <w:uiPriority w:val="99"/>
    <w:rsid w:val="00705AC5"/>
    <w:pPr>
      <w:spacing w:before="100" w:beforeAutospacing="1" w:after="100" w:afterAutospacing="1"/>
    </w:pPr>
  </w:style>
  <w:style w:type="character" w:customStyle="1" w:styleId="c67">
    <w:name w:val="c67"/>
    <w:basedOn w:val="DefaultParagraphFont"/>
    <w:uiPriority w:val="99"/>
    <w:rsid w:val="00705AC5"/>
    <w:rPr>
      <w:rFonts w:cs="Times New Roman"/>
    </w:rPr>
  </w:style>
  <w:style w:type="character" w:customStyle="1" w:styleId="c9">
    <w:name w:val="c9"/>
    <w:basedOn w:val="DefaultParagraphFont"/>
    <w:uiPriority w:val="99"/>
    <w:rsid w:val="00705AC5"/>
    <w:rPr>
      <w:rFonts w:cs="Times New Roman"/>
    </w:rPr>
  </w:style>
  <w:style w:type="paragraph" w:customStyle="1" w:styleId="Style3">
    <w:name w:val="Style3"/>
    <w:basedOn w:val="Normal"/>
    <w:uiPriority w:val="99"/>
    <w:rsid w:val="00705AC5"/>
    <w:pPr>
      <w:widowControl w:val="0"/>
      <w:autoSpaceDE w:val="0"/>
      <w:autoSpaceDN w:val="0"/>
      <w:adjustRightInd w:val="0"/>
      <w:spacing w:line="298" w:lineRule="exact"/>
      <w:ind w:firstLine="533"/>
      <w:jc w:val="both"/>
    </w:pPr>
  </w:style>
  <w:style w:type="paragraph" w:customStyle="1" w:styleId="c32">
    <w:name w:val="c32"/>
    <w:basedOn w:val="Normal"/>
    <w:uiPriority w:val="99"/>
    <w:rsid w:val="00705AC5"/>
    <w:pPr>
      <w:spacing w:before="100" w:beforeAutospacing="1" w:after="100" w:afterAutospacing="1"/>
    </w:pPr>
  </w:style>
  <w:style w:type="paragraph" w:customStyle="1" w:styleId="a0">
    <w:name w:val="Знак"/>
    <w:basedOn w:val="Normal"/>
    <w:uiPriority w:val="99"/>
    <w:rsid w:val="00705AC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">
    <w:name w:val="Абзац списка2"/>
    <w:basedOn w:val="Normal"/>
    <w:uiPriority w:val="99"/>
    <w:rsid w:val="00705AC5"/>
    <w:pPr>
      <w:ind w:left="720"/>
      <w:jc w:val="right"/>
    </w:pPr>
    <w:rPr>
      <w:lang w:val="en-US" w:eastAsia="en-US"/>
    </w:rPr>
  </w:style>
  <w:style w:type="paragraph" w:customStyle="1" w:styleId="Zag3">
    <w:name w:val="Zag_3"/>
    <w:basedOn w:val="Normal"/>
    <w:uiPriority w:val="99"/>
    <w:rsid w:val="00705AC5"/>
    <w:pPr>
      <w:widowControl w:val="0"/>
      <w:autoSpaceDE w:val="0"/>
      <w:autoSpaceDN w:val="0"/>
      <w:adjustRightInd w:val="0"/>
      <w:spacing w:after="68" w:line="282" w:lineRule="exact"/>
      <w:jc w:val="center"/>
    </w:pPr>
    <w:rPr>
      <w:i/>
      <w:iCs/>
      <w:color w:val="000000"/>
      <w:lang w:val="en-US"/>
    </w:rPr>
  </w:style>
  <w:style w:type="paragraph" w:customStyle="1" w:styleId="Zag2">
    <w:name w:val="Zag_2"/>
    <w:basedOn w:val="Normal"/>
    <w:uiPriority w:val="99"/>
    <w:rsid w:val="00705AC5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b/>
      <w:bCs/>
      <w:color w:val="000000"/>
      <w:lang w:val="en-US"/>
    </w:rPr>
  </w:style>
  <w:style w:type="character" w:customStyle="1" w:styleId="FontStyle49">
    <w:name w:val="Font Style49"/>
    <w:basedOn w:val="DefaultParagraphFont"/>
    <w:uiPriority w:val="99"/>
    <w:rsid w:val="00705AC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4">
    <w:name w:val="Style14"/>
    <w:basedOn w:val="Normal"/>
    <w:uiPriority w:val="99"/>
    <w:rsid w:val="00705AC5"/>
    <w:pPr>
      <w:widowControl w:val="0"/>
      <w:autoSpaceDE w:val="0"/>
      <w:spacing w:line="322" w:lineRule="exact"/>
      <w:jc w:val="center"/>
    </w:pPr>
    <w:rPr>
      <w:lang w:eastAsia="ar-SA"/>
    </w:rPr>
  </w:style>
  <w:style w:type="paragraph" w:customStyle="1" w:styleId="Style7">
    <w:name w:val="Style7"/>
    <w:basedOn w:val="Normal"/>
    <w:uiPriority w:val="99"/>
    <w:rsid w:val="00705AC5"/>
    <w:pPr>
      <w:widowControl w:val="0"/>
      <w:autoSpaceDE w:val="0"/>
      <w:autoSpaceDN w:val="0"/>
      <w:adjustRightInd w:val="0"/>
      <w:spacing w:line="283" w:lineRule="exact"/>
      <w:ind w:hanging="1037"/>
    </w:pPr>
  </w:style>
  <w:style w:type="paragraph" w:customStyle="1" w:styleId="c13">
    <w:name w:val="c13"/>
    <w:basedOn w:val="Normal"/>
    <w:uiPriority w:val="99"/>
    <w:rsid w:val="00705AC5"/>
    <w:pPr>
      <w:spacing w:before="100" w:beforeAutospacing="1" w:after="100" w:afterAutospacing="1"/>
    </w:pPr>
  </w:style>
  <w:style w:type="character" w:customStyle="1" w:styleId="c28">
    <w:name w:val="c28"/>
    <w:basedOn w:val="DefaultParagraphFont"/>
    <w:uiPriority w:val="99"/>
    <w:rsid w:val="00705AC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159</TotalTime>
  <Pages>34</Pages>
  <Words>6914</Words>
  <Characters>-32766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</cp:lastModifiedBy>
  <cp:revision>31</cp:revision>
  <dcterms:created xsi:type="dcterms:W3CDTF">2016-08-23T19:00:00Z</dcterms:created>
  <dcterms:modified xsi:type="dcterms:W3CDTF">2019-08-26T18:25:00Z</dcterms:modified>
</cp:coreProperties>
</file>