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b/>
          <w:bCs/>
          <w:sz w:val="56"/>
          <w:szCs w:val="56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b/>
          <w:bCs/>
          <w:sz w:val="56"/>
          <w:szCs w:val="56"/>
          <w:lang w:eastAsia="ru-RU"/>
        </w:rPr>
      </w:pPr>
    </w:p>
    <w:p w:rsidR="00E01BF3" w:rsidRPr="00C231E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C231E3">
        <w:rPr>
          <w:rFonts w:ascii="Times New Roman" w:hAnsi="Times New Roman"/>
          <w:b/>
          <w:bCs/>
          <w:color w:val="FF0000"/>
          <w:sz w:val="56"/>
          <w:szCs w:val="56"/>
          <w:lang w:eastAsia="ru-RU"/>
        </w:rPr>
        <w:t>План воспитательной работы</w:t>
      </w: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hello_html_6b173eb8.png" style="position:absolute;margin-left:0;margin-top:0;width:226.5pt;height:197.25pt;z-index:251651584;visibility:visible;mso-position-horizontal:left;mso-position-horizontal-relative:text;mso-position-vertical-relative:line" o:allowoverlap="f">
            <v:imagedata r:id="rId7" o:title=""/>
            <w10:wrap type="square"/>
          </v:shape>
        </w:pict>
      </w:r>
    </w:p>
    <w:p w:rsidR="00E01BF3" w:rsidRPr="00C231E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FF0000"/>
          <w:sz w:val="56"/>
          <w:szCs w:val="56"/>
          <w:lang w:eastAsia="ru-RU"/>
        </w:rPr>
        <w:t>в 1 «В» классе на 2018 – 2019</w:t>
      </w:r>
      <w:r w:rsidRPr="00C231E3">
        <w:rPr>
          <w:rFonts w:ascii="Times New Roman" w:hAnsi="Times New Roman"/>
          <w:b/>
          <w:bCs/>
          <w:color w:val="FF0000"/>
          <w:sz w:val="56"/>
          <w:szCs w:val="56"/>
          <w:lang w:eastAsia="ru-RU"/>
        </w:rPr>
        <w:t xml:space="preserve"> учебный год: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C231E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C231E3">
        <w:rPr>
          <w:rFonts w:ascii="Times New Roman" w:hAnsi="Times New Roman"/>
          <w:b/>
          <w:bCs/>
          <w:i/>
          <w:iCs/>
          <w:color w:val="FF0000"/>
          <w:sz w:val="40"/>
          <w:szCs w:val="40"/>
          <w:lang w:eastAsia="ru-RU"/>
        </w:rPr>
        <w:t>Цель: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i/>
          <w:iCs/>
          <w:sz w:val="27"/>
          <w:szCs w:val="27"/>
          <w:lang w:eastAsia="ru-RU"/>
        </w:rPr>
        <w:t>формирование у детей навыков самостоятельной деятельности, социальной ответственности, способности чувствовать, понимать себя и другого человека; формирование целостной психологической основы обучения и, в частности, формирование у учащихся положительного отношения и интереса к учению.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C231E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C231E3">
        <w:rPr>
          <w:rFonts w:ascii="Times New Roman" w:hAnsi="Times New Roman"/>
          <w:b/>
          <w:bCs/>
          <w:i/>
          <w:iCs/>
          <w:color w:val="FF0000"/>
          <w:sz w:val="40"/>
          <w:szCs w:val="40"/>
          <w:lang w:eastAsia="ru-RU"/>
        </w:rPr>
        <w:t>Задачи:</w:t>
      </w:r>
    </w:p>
    <w:p w:rsidR="00E01BF3" w:rsidRPr="00417225" w:rsidRDefault="00E01BF3" w:rsidP="00417225">
      <w:pPr>
        <w:numPr>
          <w:ilvl w:val="0"/>
          <w:numId w:val="1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i/>
          <w:iCs/>
          <w:sz w:val="32"/>
          <w:szCs w:val="32"/>
          <w:lang w:eastAsia="ru-RU"/>
        </w:rPr>
        <w:t>Создать условия для успешной адаптации детей к школьным условиям, снижению школьной тревожности.</w:t>
      </w:r>
    </w:p>
    <w:p w:rsidR="00E01BF3" w:rsidRPr="00417225" w:rsidRDefault="00E01BF3" w:rsidP="00417225">
      <w:pPr>
        <w:numPr>
          <w:ilvl w:val="0"/>
          <w:numId w:val="1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i/>
          <w:iCs/>
          <w:sz w:val="32"/>
          <w:szCs w:val="32"/>
          <w:lang w:eastAsia="ru-RU"/>
        </w:rPr>
        <w:t>Формировать интерес к процессу и содержанию учебной деятельности.</w:t>
      </w:r>
    </w:p>
    <w:p w:rsidR="00E01BF3" w:rsidRPr="00417225" w:rsidRDefault="00E01BF3" w:rsidP="00417225">
      <w:pPr>
        <w:numPr>
          <w:ilvl w:val="0"/>
          <w:numId w:val="1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i/>
          <w:iCs/>
          <w:sz w:val="32"/>
          <w:szCs w:val="32"/>
          <w:lang w:eastAsia="ru-RU"/>
        </w:rPr>
        <w:t>Создать условия для развития нравственных качеств личности.</w:t>
      </w:r>
    </w:p>
    <w:p w:rsidR="00E01BF3" w:rsidRPr="00417225" w:rsidRDefault="00E01BF3" w:rsidP="00417225">
      <w:pPr>
        <w:numPr>
          <w:ilvl w:val="0"/>
          <w:numId w:val="1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i/>
          <w:iCs/>
          <w:sz w:val="32"/>
          <w:szCs w:val="32"/>
          <w:lang w:eastAsia="ru-RU"/>
        </w:rPr>
        <w:t>Формировать коммуникативные навыки, работать над созданием ученического коллектива.</w:t>
      </w:r>
    </w:p>
    <w:p w:rsidR="00E01BF3" w:rsidRPr="00417225" w:rsidRDefault="00E01BF3" w:rsidP="00417225">
      <w:pPr>
        <w:numPr>
          <w:ilvl w:val="0"/>
          <w:numId w:val="1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i/>
          <w:iCs/>
          <w:sz w:val="32"/>
          <w:szCs w:val="32"/>
          <w:lang w:eastAsia="ru-RU"/>
        </w:rPr>
        <w:t>Создать условия для раскрытия творческого потенциала детей.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45F9" w:rsidRDefault="00E01BF3" w:rsidP="004145F9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pict>
          <v:shape id="Рисунок 3" o:spid="_x0000_s1027" type="#_x0000_t75" alt="hello_html_2fb8f6e0.png" style="position:absolute;margin-left:-21.45pt;margin-top:-8.1pt;width:156pt;height:161.1pt;z-index:251652608;visibility:visible;mso-position-vertical-relative:line" o:allowoverlap="f">
            <v:imagedata r:id="rId8" o:title=""/>
            <w10:wrap type="square"/>
          </v:shape>
        </w:pict>
      </w:r>
    </w:p>
    <w:p w:rsidR="00E01BF3" w:rsidRDefault="00E01BF3" w:rsidP="00153DCF">
      <w:pPr>
        <w:jc w:val="center"/>
        <w:rPr>
          <w:rFonts w:ascii="Times New Roman" w:hAnsi="Times New Roman"/>
          <w:sz w:val="28"/>
          <w:szCs w:val="28"/>
        </w:rPr>
      </w:pPr>
    </w:p>
    <w:p w:rsidR="00E01BF3" w:rsidRPr="00153DCF" w:rsidRDefault="00E01BF3" w:rsidP="00153DCF">
      <w:pPr>
        <w:jc w:val="center"/>
        <w:rPr>
          <w:rFonts w:ascii="Times New Roman" w:hAnsi="Times New Roman"/>
          <w:color w:val="FF0000"/>
          <w:sz w:val="48"/>
          <w:szCs w:val="48"/>
        </w:rPr>
      </w:pPr>
      <w:r>
        <w:rPr>
          <w:rFonts w:ascii="Times New Roman" w:hAnsi="Times New Roman"/>
          <w:color w:val="FF0000"/>
          <w:sz w:val="48"/>
          <w:szCs w:val="48"/>
        </w:rPr>
        <w:t xml:space="preserve">Список учащихся 1-а класса </w:t>
      </w:r>
      <w:r w:rsidRPr="00153DCF">
        <w:rPr>
          <w:rFonts w:ascii="Times New Roman" w:hAnsi="Times New Roman"/>
          <w:color w:val="FF0000"/>
          <w:sz w:val="48"/>
          <w:szCs w:val="48"/>
        </w:rPr>
        <w:t xml:space="preserve">  </w:t>
      </w: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tbl>
      <w:tblPr>
        <w:tblW w:w="10320" w:type="dxa"/>
        <w:tblInd w:w="-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A0"/>
      </w:tblPr>
      <w:tblGrid>
        <w:gridCol w:w="709"/>
        <w:gridCol w:w="4395"/>
        <w:gridCol w:w="1276"/>
        <w:gridCol w:w="2409"/>
        <w:gridCol w:w="1531"/>
      </w:tblGrid>
      <w:tr w:rsidR="00E01BF3" w:rsidRPr="00F41E26" w:rsidTr="00CD4A89">
        <w:trPr>
          <w:trHeight w:val="305"/>
        </w:trPr>
        <w:tc>
          <w:tcPr>
            <w:tcW w:w="7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1E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п/п №</w:t>
            </w: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1E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Ф.И.О.</w:t>
            </w: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1E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1E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Домашний адрес</w:t>
            </w: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1E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Телефон</w:t>
            </w:r>
          </w:p>
        </w:tc>
      </w:tr>
      <w:tr w:rsidR="00E01BF3" w:rsidRPr="00F41E26" w:rsidTr="00CD4A89">
        <w:trPr>
          <w:trHeight w:val="305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05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D4A89">
        <w:trPr>
          <w:trHeight w:val="319"/>
        </w:trPr>
        <w:tc>
          <w:tcPr>
            <w:tcW w:w="709" w:type="dxa"/>
          </w:tcPr>
          <w:p w:rsidR="00E01BF3" w:rsidRPr="00F41E26" w:rsidRDefault="00E01BF3" w:rsidP="002B62CD">
            <w:pPr>
              <w:pStyle w:val="ListParagraph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E01BF3" w:rsidRPr="008F27EB" w:rsidRDefault="00E01BF3" w:rsidP="002B62CD">
      <w:pPr>
        <w:jc w:val="center"/>
        <w:rPr>
          <w:rFonts w:ascii="Times New Roman" w:hAnsi="Times New Roman"/>
          <w:sz w:val="24"/>
          <w:szCs w:val="24"/>
        </w:rPr>
      </w:pPr>
    </w:p>
    <w:p w:rsidR="00E01BF3" w:rsidRPr="008F27EB" w:rsidRDefault="00E01BF3" w:rsidP="002B62CD">
      <w:pPr>
        <w:jc w:val="center"/>
        <w:rPr>
          <w:rFonts w:ascii="Times New Roman" w:hAnsi="Times New Roman"/>
          <w:sz w:val="24"/>
          <w:szCs w:val="24"/>
        </w:rPr>
      </w:pPr>
    </w:p>
    <w:p w:rsidR="00E01BF3" w:rsidRPr="008F27EB" w:rsidRDefault="00E01BF3" w:rsidP="002B62CD">
      <w:pPr>
        <w:jc w:val="center"/>
        <w:rPr>
          <w:rFonts w:ascii="Times New Roman" w:hAnsi="Times New Roman"/>
          <w:sz w:val="24"/>
          <w:szCs w:val="24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pict>
          <v:shape id="Рисунок 4" o:spid="_x0000_s1028" type="#_x0000_t75" alt="hello_html_m5bf77ccc.png" style="position:absolute;margin-left:300.75pt;margin-top:2pt;width:144.3pt;height:139.5pt;z-index:251653632;visibility:visible;mso-position-vertical-relative:line" o:allowoverlap="f">
            <v:imagedata r:id="rId9" o:title=""/>
            <w10:wrap type="square"/>
          </v:shape>
        </w:pic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86CDA">
        <w:rPr>
          <w:rFonts w:ascii="Times New Roman" w:hAnsi="Times New Roman"/>
          <w:sz w:val="24"/>
          <w:szCs w:val="24"/>
          <w:lang w:eastAsia="ru-RU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25" type="#_x0000_t175" style="width:468pt;height:58.5pt" adj="7200" fillcolor="black">
            <v:shadow color="#868686"/>
            <v:textpath style="font-family:&quot;Times New Roman&quot;;font-size:20pt;v-text-kern:t" trim="t" fitpath="t" string="Качества, которые необходимо развивать у учащихся:"/>
          </v:shape>
        </w:pic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numPr>
          <w:ilvl w:val="0"/>
          <w:numId w:val="2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40"/>
          <w:szCs w:val="40"/>
          <w:lang w:eastAsia="ru-RU"/>
        </w:rPr>
        <w:t>Интерес к самому себе.</w:t>
      </w:r>
    </w:p>
    <w:p w:rsidR="00E01BF3" w:rsidRPr="00417225" w:rsidRDefault="00E01BF3" w:rsidP="00417225">
      <w:pPr>
        <w:numPr>
          <w:ilvl w:val="0"/>
          <w:numId w:val="2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40"/>
          <w:szCs w:val="40"/>
          <w:lang w:eastAsia="ru-RU"/>
        </w:rPr>
        <w:t>Самопризнание себя как личности.</w:t>
      </w:r>
    </w:p>
    <w:p w:rsidR="00E01BF3" w:rsidRPr="00417225" w:rsidRDefault="00E01BF3" w:rsidP="00417225">
      <w:pPr>
        <w:numPr>
          <w:ilvl w:val="0"/>
          <w:numId w:val="2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40"/>
          <w:szCs w:val="40"/>
          <w:lang w:eastAsia="ru-RU"/>
        </w:rPr>
        <w:t>Управление самим собой.</w:t>
      </w:r>
    </w:p>
    <w:p w:rsidR="00E01BF3" w:rsidRPr="00417225" w:rsidRDefault="00E01BF3" w:rsidP="00417225">
      <w:pPr>
        <w:numPr>
          <w:ilvl w:val="0"/>
          <w:numId w:val="2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40"/>
          <w:szCs w:val="40"/>
          <w:lang w:eastAsia="ru-RU"/>
        </w:rPr>
        <w:t>Уважение чужого мнения.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40"/>
          <w:szCs w:val="40"/>
          <w:lang w:eastAsia="ru-RU"/>
        </w:rPr>
        <w:t>Любознательность о вовлеченность в деятельность.</w:t>
      </w:r>
    </w:p>
    <w:p w:rsidR="00E01BF3" w:rsidRPr="00417225" w:rsidRDefault="00E01BF3" w:rsidP="00417225">
      <w:pPr>
        <w:numPr>
          <w:ilvl w:val="0"/>
          <w:numId w:val="3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40"/>
          <w:szCs w:val="40"/>
          <w:lang w:eastAsia="ru-RU"/>
        </w:rPr>
        <w:t>Эмоциональная устойчивость.</w:t>
      </w:r>
    </w:p>
    <w:p w:rsidR="00E01BF3" w:rsidRPr="00417225" w:rsidRDefault="00E01BF3" w:rsidP="00417225">
      <w:pPr>
        <w:numPr>
          <w:ilvl w:val="0"/>
          <w:numId w:val="3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40"/>
          <w:szCs w:val="40"/>
          <w:lang w:eastAsia="ru-RU"/>
        </w:rPr>
        <w:t>Мотивация действий и поступков.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Pr="00486CDA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3" o:spid="_x0000_i1026" type="#_x0000_t75" style="width:300pt;height:265.5pt;visibility:visible">
            <v:imagedata r:id="rId10" o:title=""/>
          </v:shape>
        </w:pic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86CDA">
        <w:rPr>
          <w:rFonts w:ascii="Times New Roman" w:hAnsi="Times New Roman"/>
          <w:sz w:val="24"/>
          <w:szCs w:val="24"/>
          <w:lang w:eastAsia="ru-RU"/>
        </w:rPr>
        <w:pict>
          <v:shape id="_x0000_i1027" type="#_x0000_t175" style="width:467.25pt;height:52.5pt" adj="7200" fillcolor="black">
            <v:shadow color="#868686"/>
            <v:textpath style="font-family:&quot;Times New Roman&quot;;font-size:20pt;v-text-kern:t" trim="t" fitpath="t" string="Правила построения жизнедеятельности в классном коллективе:"/>
          </v:shape>
        </w:pict>
      </w: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875BAE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numPr>
          <w:ilvl w:val="0"/>
          <w:numId w:val="4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40"/>
          <w:szCs w:val="40"/>
          <w:lang w:eastAsia="ru-RU"/>
        </w:rPr>
        <w:t>Воля и труд, дивные всходы дают.</w:t>
      </w:r>
    </w:p>
    <w:p w:rsidR="00E01BF3" w:rsidRPr="00417225" w:rsidRDefault="00E01BF3" w:rsidP="00417225">
      <w:pPr>
        <w:numPr>
          <w:ilvl w:val="0"/>
          <w:numId w:val="4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40"/>
          <w:szCs w:val="40"/>
          <w:lang w:eastAsia="ru-RU"/>
        </w:rPr>
        <w:t>Всякий человек по делу познается.</w:t>
      </w:r>
      <w:r>
        <w:rPr>
          <w:noProof/>
          <w:lang w:eastAsia="ru-RU"/>
        </w:rPr>
        <w:pict>
          <v:shape id="Рисунок 5" o:spid="_x0000_s1029" type="#_x0000_t75" alt="hello_html_m763112d1.png" style="position:absolute;left:0;text-align:left;margin-left:0;margin-top:0;width:234pt;height:229.5pt;z-index:251654656;visibility:visible;mso-position-horizontal:left;mso-position-horizontal-relative:text;mso-position-vertical-relative:line" o:allowoverlap="f">
            <v:imagedata r:id="rId11" o:title=""/>
            <w10:wrap type="square"/>
          </v:shape>
        </w:pict>
      </w:r>
    </w:p>
    <w:p w:rsidR="00E01BF3" w:rsidRPr="00417225" w:rsidRDefault="00E01BF3" w:rsidP="00417225">
      <w:pPr>
        <w:numPr>
          <w:ilvl w:val="0"/>
          <w:numId w:val="4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40"/>
          <w:szCs w:val="40"/>
          <w:lang w:eastAsia="ru-RU"/>
        </w:rPr>
        <w:t>По мере трудов и награда.</w:t>
      </w:r>
    </w:p>
    <w:p w:rsidR="00E01BF3" w:rsidRPr="00417225" w:rsidRDefault="00E01BF3" w:rsidP="00417225">
      <w:pPr>
        <w:numPr>
          <w:ilvl w:val="0"/>
          <w:numId w:val="4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40"/>
          <w:szCs w:val="40"/>
          <w:lang w:eastAsia="ru-RU"/>
        </w:rPr>
        <w:t>Помогать товарищам по классу.</w:t>
      </w:r>
    </w:p>
    <w:p w:rsidR="00E01BF3" w:rsidRPr="00417225" w:rsidRDefault="00E01BF3" w:rsidP="00417225">
      <w:pPr>
        <w:numPr>
          <w:ilvl w:val="0"/>
          <w:numId w:val="4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40"/>
          <w:szCs w:val="40"/>
          <w:lang w:eastAsia="ru-RU"/>
        </w:rPr>
        <w:t>Веселье делу не помеха.</w:t>
      </w:r>
    </w:p>
    <w:p w:rsidR="00E01BF3" w:rsidRPr="00875BAE" w:rsidRDefault="00E01BF3" w:rsidP="00417225">
      <w:pPr>
        <w:numPr>
          <w:ilvl w:val="0"/>
          <w:numId w:val="4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numPr>
          <w:ilvl w:val="0"/>
          <w:numId w:val="4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40"/>
          <w:szCs w:val="40"/>
          <w:lang w:eastAsia="ru-RU"/>
        </w:rPr>
        <w:t>В хорошей артели всяк при деле.</w:t>
      </w:r>
    </w:p>
    <w:p w:rsidR="00E01BF3" w:rsidRPr="00417225" w:rsidRDefault="00E01BF3" w:rsidP="00417225">
      <w:pPr>
        <w:numPr>
          <w:ilvl w:val="0"/>
          <w:numId w:val="4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40"/>
          <w:szCs w:val="40"/>
          <w:lang w:eastAsia="ru-RU"/>
        </w:rPr>
        <w:t>С кем живешь, с тем и слывешь.</w:t>
      </w:r>
    </w:p>
    <w:p w:rsidR="00E01BF3" w:rsidRPr="00417225" w:rsidRDefault="00E01BF3" w:rsidP="00417225">
      <w:pPr>
        <w:numPr>
          <w:ilvl w:val="0"/>
          <w:numId w:val="4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40"/>
          <w:szCs w:val="40"/>
          <w:lang w:eastAsia="ru-RU"/>
        </w:rPr>
        <w:t>Здоров будешь – все добудешь.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875BAE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86CDA">
        <w:rPr>
          <w:rFonts w:ascii="Times New Roman" w:hAnsi="Times New Roman"/>
          <w:sz w:val="24"/>
          <w:szCs w:val="24"/>
          <w:lang w:eastAsia="ru-RU"/>
        </w:rPr>
        <w:pict>
          <v:shape id="_x0000_i1028" type="#_x0000_t175" style="width:404.25pt;height:27pt" adj="7200" fillcolor="black">
            <v:shadow color="#868686"/>
            <v:textpath style="font-family:&quot;Times New Roman&quot;;font-size:20pt;v-text-kern:t" trim="t" fitpath="t" string="Законы нашего класса :"/>
          </v:shape>
        </w:pict>
      </w:r>
    </w:p>
    <w:p w:rsidR="00E01BF3" w:rsidRPr="00E630C4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E630C4">
        <w:rPr>
          <w:rFonts w:ascii="Times New Roman" w:hAnsi="Times New Roman"/>
          <w:b/>
          <w:bCs/>
          <w:color w:val="FF0000"/>
          <w:sz w:val="32"/>
          <w:szCs w:val="32"/>
          <w:lang w:eastAsia="ru-RU"/>
        </w:rPr>
        <w:t>1. Закон Правды.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sz w:val="32"/>
          <w:szCs w:val="32"/>
          <w:lang w:eastAsia="ru-RU"/>
        </w:rPr>
        <w:t>Правда нужна не только тебе, но и окружающим. Будь правдив.</w:t>
      </w:r>
    </w:p>
    <w:p w:rsidR="00E01BF3" w:rsidRPr="00E630C4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E630C4">
        <w:rPr>
          <w:rFonts w:ascii="Times New Roman" w:hAnsi="Times New Roman"/>
          <w:b/>
          <w:bCs/>
          <w:color w:val="FF0000"/>
          <w:sz w:val="32"/>
          <w:szCs w:val="32"/>
          <w:lang w:eastAsia="ru-RU"/>
        </w:rPr>
        <w:t>2. Закон Добра.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sz w:val="32"/>
          <w:szCs w:val="32"/>
          <w:lang w:eastAsia="ru-RU"/>
        </w:rPr>
        <w:t>Будь добр к ближнему, и добро вернется к тебе.</w:t>
      </w:r>
    </w:p>
    <w:p w:rsidR="00E01BF3" w:rsidRPr="00E630C4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E630C4">
        <w:rPr>
          <w:rFonts w:ascii="Times New Roman" w:hAnsi="Times New Roman"/>
          <w:b/>
          <w:bCs/>
          <w:color w:val="FF0000"/>
          <w:sz w:val="32"/>
          <w:szCs w:val="32"/>
          <w:lang w:eastAsia="ru-RU"/>
        </w:rPr>
        <w:t>3. Закон Заботы.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sz w:val="32"/>
          <w:szCs w:val="32"/>
          <w:lang w:eastAsia="ru-RU"/>
        </w:rPr>
        <w:t>Прежде чем требовать внимания к себе, прояви его к окружающим.</w:t>
      </w:r>
    </w:p>
    <w:p w:rsidR="00E01BF3" w:rsidRPr="00E630C4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E630C4">
        <w:rPr>
          <w:rFonts w:ascii="Times New Roman" w:hAnsi="Times New Roman"/>
          <w:b/>
          <w:bCs/>
          <w:color w:val="FF0000"/>
          <w:sz w:val="32"/>
          <w:szCs w:val="32"/>
          <w:lang w:eastAsia="ru-RU"/>
        </w:rPr>
        <w:t>4. Закон Любви.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sz w:val="32"/>
          <w:szCs w:val="32"/>
          <w:lang w:eastAsia="ru-RU"/>
        </w:rPr>
        <w:t>Любовь – одно из древнейших и уважаемых чувств. Не стесняйтесь ее.</w:t>
      </w:r>
    </w:p>
    <w:p w:rsidR="00E01BF3" w:rsidRPr="00E630C4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E630C4">
        <w:rPr>
          <w:rFonts w:ascii="Times New Roman" w:hAnsi="Times New Roman"/>
          <w:b/>
          <w:bCs/>
          <w:color w:val="FF0000"/>
          <w:sz w:val="32"/>
          <w:szCs w:val="32"/>
          <w:lang w:eastAsia="ru-RU"/>
        </w:rPr>
        <w:t>5. Закон Милосердия.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sz w:val="32"/>
          <w:szCs w:val="32"/>
          <w:lang w:eastAsia="ru-RU"/>
        </w:rPr>
        <w:t>Тебе сегодня хорошо, а другим, может быть, плохо - не забывай о них.</w:t>
      </w:r>
    </w:p>
    <w:p w:rsidR="00E01BF3" w:rsidRPr="00E630C4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E630C4">
        <w:rPr>
          <w:rFonts w:ascii="Times New Roman" w:hAnsi="Times New Roman"/>
          <w:b/>
          <w:bCs/>
          <w:color w:val="FF0000"/>
          <w:sz w:val="32"/>
          <w:szCs w:val="32"/>
          <w:lang w:eastAsia="ru-RU"/>
        </w:rPr>
        <w:t>6. Закон Памяти.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sz w:val="32"/>
          <w:szCs w:val="32"/>
          <w:lang w:eastAsia="ru-RU"/>
        </w:rPr>
        <w:t>Народ, забывший свою историю, умрет. Помни о своем народе и своей истории.</w:t>
      </w:r>
    </w:p>
    <w:p w:rsidR="00E01BF3" w:rsidRPr="00E630C4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E630C4">
        <w:rPr>
          <w:rFonts w:ascii="Times New Roman" w:hAnsi="Times New Roman"/>
          <w:b/>
          <w:bCs/>
          <w:color w:val="FF0000"/>
          <w:sz w:val="32"/>
          <w:szCs w:val="32"/>
          <w:lang w:eastAsia="ru-RU"/>
        </w:rPr>
        <w:t>7. Закон Уважения.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sz w:val="32"/>
          <w:szCs w:val="32"/>
          <w:lang w:eastAsia="ru-RU"/>
        </w:rPr>
        <w:t>Хочешь, чтобы тебя уважали, уважай других.</w:t>
      </w:r>
    </w:p>
    <w:p w:rsidR="00E01BF3" w:rsidRPr="00E630C4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E630C4">
        <w:rPr>
          <w:rFonts w:ascii="Times New Roman" w:hAnsi="Times New Roman"/>
          <w:b/>
          <w:bCs/>
          <w:color w:val="FF0000"/>
          <w:sz w:val="32"/>
          <w:szCs w:val="32"/>
          <w:lang w:eastAsia="ru-RU"/>
        </w:rPr>
        <w:t>8. Закон Старости.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sz w:val="32"/>
          <w:szCs w:val="32"/>
          <w:lang w:eastAsia="ru-RU"/>
        </w:rPr>
        <w:t>Помни: старость уважается у всех народов. Будь цивилизованным.</w:t>
      </w:r>
    </w:p>
    <w:p w:rsidR="00E01BF3" w:rsidRPr="00E630C4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E630C4">
        <w:rPr>
          <w:rFonts w:ascii="Times New Roman" w:hAnsi="Times New Roman"/>
          <w:b/>
          <w:bCs/>
          <w:color w:val="FF0000"/>
          <w:sz w:val="32"/>
          <w:szCs w:val="32"/>
          <w:lang w:eastAsia="ru-RU"/>
        </w:rPr>
        <w:t>9. Закон Свободы.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sz w:val="32"/>
          <w:szCs w:val="32"/>
          <w:lang w:eastAsia="ru-RU"/>
        </w:rPr>
        <w:t>Будь свободным и отстаивай свою свободу, не забывая о свободе других.</w:t>
      </w:r>
    </w:p>
    <w:p w:rsidR="00E01BF3" w:rsidRPr="00E630C4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E630C4">
        <w:rPr>
          <w:rFonts w:ascii="Times New Roman" w:hAnsi="Times New Roman"/>
          <w:b/>
          <w:bCs/>
          <w:color w:val="FF0000"/>
          <w:sz w:val="32"/>
          <w:szCs w:val="32"/>
          <w:lang w:eastAsia="ru-RU"/>
        </w:rPr>
        <w:t>10. Закон Смелости.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sz w:val="32"/>
          <w:szCs w:val="32"/>
          <w:lang w:eastAsia="ru-RU"/>
        </w:rPr>
        <w:t>Вчера ты струсил, но сегодня ты у нас - в коллективе: будь смел.</w:t>
      </w:r>
    </w:p>
    <w:p w:rsidR="00E01BF3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b/>
          <w:bCs/>
          <w:color w:val="FF0000"/>
          <w:sz w:val="52"/>
          <w:szCs w:val="52"/>
          <w:lang w:eastAsia="ru-RU"/>
        </w:rPr>
      </w:pPr>
      <w:r w:rsidRPr="00BB3B51">
        <w:rPr>
          <w:rFonts w:ascii="Times New Roman" w:hAnsi="Times New Roman"/>
          <w:b/>
          <w:bCs/>
          <w:color w:val="FF0000"/>
          <w:sz w:val="52"/>
          <w:szCs w:val="52"/>
          <w:lang w:eastAsia="ru-RU"/>
        </w:rPr>
        <w:t>План  воспитательной работы</w:t>
      </w:r>
    </w:p>
    <w:p w:rsidR="00E01BF3" w:rsidRPr="00BB3B51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b/>
          <w:bCs/>
          <w:color w:val="FF0000"/>
          <w:sz w:val="52"/>
          <w:szCs w:val="52"/>
          <w:lang w:eastAsia="ru-RU"/>
        </w:rPr>
      </w:pPr>
      <w:r w:rsidRPr="00BB3B51">
        <w:rPr>
          <w:rFonts w:ascii="Times New Roman" w:hAnsi="Times New Roman"/>
          <w:b/>
          <w:bCs/>
          <w:color w:val="FF0000"/>
          <w:sz w:val="52"/>
          <w:szCs w:val="52"/>
          <w:lang w:eastAsia="ru-RU"/>
        </w:rPr>
        <w:t xml:space="preserve"> в 1 классе </w:t>
      </w:r>
    </w:p>
    <w:p w:rsidR="00E01BF3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b/>
          <w:bCs/>
          <w:color w:val="FF0000"/>
          <w:sz w:val="32"/>
          <w:szCs w:val="32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86CDA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1" o:spid="_x0000_i1029" type="#_x0000_t75" alt="hello_html_m1d16eb0f.jpg" style="width:510pt;height:346.5pt;visibility:visible">
            <v:imagedata r:id="rId12" o:title=""/>
          </v:shape>
        </w:pict>
      </w: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86CDA">
        <w:rPr>
          <w:rFonts w:ascii="Times New Roman" w:hAnsi="Times New Roman"/>
          <w:sz w:val="24"/>
          <w:szCs w:val="24"/>
          <w:lang w:eastAsia="ru-RU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30" type="#_x0000_t161" style="width:429pt;height:52.5pt" adj="5665" fillcolor="black">
            <v:shadow color="#868686"/>
            <v:textpath style="font-family:&quot;Impact&quot;;font-size:20pt;v-text-kern:t" trim="t" fitpath="t" xscale="f" string="Работа с родителями :"/>
          </v:shape>
        </w:pict>
      </w: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630C4">
        <w:rPr>
          <w:rFonts w:ascii="Times New Roman" w:hAnsi="Times New Roman"/>
          <w:b/>
          <w:bCs/>
          <w:color w:val="FF0000"/>
          <w:sz w:val="32"/>
          <w:szCs w:val="32"/>
          <w:lang w:eastAsia="ru-RU"/>
        </w:rPr>
        <w:t>ЦЕЛЬ: </w:t>
      </w:r>
      <w:r w:rsidRPr="00417225">
        <w:rPr>
          <w:rFonts w:ascii="Times New Roman" w:hAnsi="Times New Roman"/>
          <w:sz w:val="32"/>
          <w:szCs w:val="32"/>
          <w:lang w:eastAsia="ru-RU"/>
        </w:rPr>
        <w:t>сделать родителей активными участниками педагогического процесса.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E630C4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E630C4">
        <w:rPr>
          <w:rFonts w:ascii="Times New Roman" w:hAnsi="Times New Roman"/>
          <w:b/>
          <w:bCs/>
          <w:color w:val="FF0000"/>
          <w:sz w:val="32"/>
          <w:szCs w:val="32"/>
          <w:lang w:eastAsia="ru-RU"/>
        </w:rPr>
        <w:t>ЗАДАЧИ:</w:t>
      </w:r>
    </w:p>
    <w:p w:rsidR="00E01BF3" w:rsidRPr="00417225" w:rsidRDefault="00E01BF3" w:rsidP="00417225">
      <w:pPr>
        <w:numPr>
          <w:ilvl w:val="0"/>
          <w:numId w:val="5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Постоянное информирование родителей о результатах учёбы, воспитания, душевного состояния, развития ребёнка.</w:t>
      </w:r>
      <w:r>
        <w:rPr>
          <w:noProof/>
          <w:lang w:eastAsia="ru-RU"/>
        </w:rPr>
        <w:pict>
          <v:shape id="Рисунок 6" o:spid="_x0000_s1030" type="#_x0000_t75" alt="hello_html_m5ed3bd3f.jpg" style="position:absolute;left:0;text-align:left;margin-left:0;margin-top:0;width:216.75pt;height:201.75pt;z-index:251655680;visibility:visible;mso-position-horizontal:left;mso-position-horizontal-relative:text;mso-position-vertical-relative:line" o:allowoverlap="f">
            <v:imagedata r:id="rId13" o:title=""/>
            <w10:wrap type="square"/>
          </v:shape>
        </w:pict>
      </w:r>
    </w:p>
    <w:p w:rsidR="00E01BF3" w:rsidRPr="00417225" w:rsidRDefault="00E01BF3" w:rsidP="00417225">
      <w:pPr>
        <w:numPr>
          <w:ilvl w:val="0"/>
          <w:numId w:val="5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Организация психолого-педагогического просвещения родителей через систему родительских собраний, тематических и индивидуальных консультаций и собеседований.</w:t>
      </w:r>
    </w:p>
    <w:p w:rsidR="00E01BF3" w:rsidRPr="00417225" w:rsidRDefault="00E01BF3" w:rsidP="00417225">
      <w:pPr>
        <w:numPr>
          <w:ilvl w:val="0"/>
          <w:numId w:val="5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Ознакомление с материальными условиями жизни семьи, ее психологическим климатом, особенностями поведения ребенка в семье.</w:t>
      </w:r>
    </w:p>
    <w:p w:rsidR="00E01BF3" w:rsidRPr="00417225" w:rsidRDefault="00E01BF3" w:rsidP="00417225">
      <w:pPr>
        <w:numPr>
          <w:ilvl w:val="0"/>
          <w:numId w:val="5"/>
        </w:numPr>
        <w:shd w:val="clear" w:color="auto" w:fill="FFFFFF"/>
        <w:spacing w:after="180" w:line="317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Создание условий для благоприятного взаимодействия всех</w:t>
      </w:r>
      <w:r w:rsidRPr="00417225">
        <w:rPr>
          <w:rFonts w:ascii="Times New Roman" w:hAnsi="Times New Roman"/>
          <w:sz w:val="32"/>
          <w:szCs w:val="32"/>
          <w:lang w:eastAsia="ru-RU"/>
        </w:rPr>
        <w:br/>
        <w:t>участников учебно-воспитательного процесса - педагогов, детей и</w:t>
      </w:r>
      <w:r w:rsidRPr="00417225">
        <w:rPr>
          <w:rFonts w:ascii="Times New Roman" w:hAnsi="Times New Roman"/>
          <w:sz w:val="32"/>
          <w:szCs w:val="32"/>
          <w:lang w:eastAsia="ru-RU"/>
        </w:rPr>
        <w:br/>
        <w:t>родителей.</w:t>
      </w:r>
    </w:p>
    <w:p w:rsidR="00E01BF3" w:rsidRPr="00417225" w:rsidRDefault="00E01BF3" w:rsidP="00417225">
      <w:pPr>
        <w:numPr>
          <w:ilvl w:val="0"/>
          <w:numId w:val="5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Привлечение к организации досуга детей по интересам.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86CDA">
        <w:rPr>
          <w:rFonts w:ascii="Times New Roman" w:hAnsi="Times New Roman"/>
          <w:b/>
          <w:bCs/>
          <w:sz w:val="32"/>
          <w:szCs w:val="32"/>
          <w:lang w:eastAsia="ru-RU"/>
        </w:rPr>
        <w:pict>
          <v:shape id="_x0000_i1031" type="#_x0000_t161" style="width:421.5pt;height:81.75pt" adj="5665" fillcolor="black">
            <v:shadow color="#868686"/>
            <v:textpath style="font-family:&quot;Impact&quot;;font-size:20pt;v-text-kern:t" trim="t" fitpath="t" xscale="f" string="ТЕМЫ РОДИТЕЛЬСКИХ СОБРАНИЙ:&#10;&#10;"/>
          </v:shape>
        </w:pict>
      </w:r>
      <w:r w:rsidRPr="00417225">
        <w:rPr>
          <w:rFonts w:ascii="Times New Roman" w:hAnsi="Times New Roman"/>
          <w:b/>
          <w:bCs/>
          <w:sz w:val="24"/>
          <w:szCs w:val="24"/>
          <w:lang w:eastAsia="ru-RU"/>
        </w:rPr>
        <w:t>п/п</w:t>
      </w:r>
    </w:p>
    <w:p w:rsidR="00E01BF3" w:rsidRPr="00417225" w:rsidRDefault="00E01BF3" w:rsidP="009C3FFC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08537C" w:rsidRDefault="00E01BF3" w:rsidP="009C3FFC">
      <w:pPr>
        <w:shd w:val="clear" w:color="auto" w:fill="FFFFFF"/>
        <w:spacing w:after="180" w:line="240" w:lineRule="auto"/>
        <w:rPr>
          <w:rFonts w:ascii="Times New Roman" w:hAnsi="Times New Roman"/>
          <w:color w:val="FF0000"/>
          <w:sz w:val="36"/>
          <w:szCs w:val="36"/>
          <w:lang w:eastAsia="ru-RU"/>
        </w:rPr>
      </w:pPr>
      <w:r w:rsidRPr="0008537C">
        <w:rPr>
          <w:rFonts w:ascii="Times New Roman" w:hAnsi="Times New Roman"/>
          <w:b/>
          <w:bCs/>
          <w:color w:val="FF0000"/>
          <w:sz w:val="36"/>
          <w:szCs w:val="36"/>
          <w:lang w:eastAsia="ru-RU"/>
        </w:rPr>
        <w:t>Сентябрь</w:t>
      </w: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32"/>
          <w:szCs w:val="32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Родительское собрание «Адаптация первоклассника в школьной среде»</w:t>
      </w:r>
    </w:p>
    <w:p w:rsidR="00E01BF3" w:rsidRPr="0008537C" w:rsidRDefault="00E01BF3" w:rsidP="009C3FFC">
      <w:pPr>
        <w:shd w:val="clear" w:color="auto" w:fill="FFFFFF"/>
        <w:spacing w:after="180" w:line="240" w:lineRule="auto"/>
        <w:rPr>
          <w:rFonts w:ascii="Times New Roman" w:hAnsi="Times New Roman"/>
          <w:sz w:val="36"/>
          <w:szCs w:val="36"/>
          <w:lang w:eastAsia="ru-RU"/>
        </w:rPr>
      </w:pPr>
      <w:r w:rsidRPr="0008537C">
        <w:rPr>
          <w:rFonts w:ascii="Times New Roman" w:hAnsi="Times New Roman"/>
          <w:color w:val="FF0000"/>
          <w:sz w:val="36"/>
          <w:szCs w:val="36"/>
          <w:lang w:eastAsia="ru-RU"/>
        </w:rPr>
        <w:t>Ноябрь</w:t>
      </w:r>
      <w:r w:rsidRPr="0008537C">
        <w:rPr>
          <w:rFonts w:ascii="Times New Roman" w:hAnsi="Times New Roman"/>
          <w:sz w:val="36"/>
          <w:szCs w:val="36"/>
          <w:lang w:eastAsia="ru-RU"/>
        </w:rPr>
        <w:t xml:space="preserve"> </w:t>
      </w:r>
    </w:p>
    <w:p w:rsidR="00E01BF3" w:rsidRPr="00417225" w:rsidRDefault="00E01BF3" w:rsidP="009C3FFC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Родительское собрание «Режим младшего школьника»</w:t>
      </w: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color w:val="FF0000"/>
          <w:sz w:val="36"/>
          <w:szCs w:val="36"/>
          <w:lang w:eastAsia="ru-RU"/>
        </w:rPr>
      </w:pPr>
      <w:r w:rsidRPr="0008537C">
        <w:rPr>
          <w:rFonts w:ascii="Times New Roman" w:hAnsi="Times New Roman"/>
          <w:color w:val="FF0000"/>
          <w:sz w:val="36"/>
          <w:szCs w:val="36"/>
          <w:lang w:eastAsia="ru-RU"/>
        </w:rPr>
        <w:t>Январь</w:t>
      </w: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32"/>
          <w:szCs w:val="32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Родительское собрание</w:t>
      </w:r>
      <w:r>
        <w:rPr>
          <w:rFonts w:ascii="Times New Roman" w:hAnsi="Times New Roman"/>
          <w:sz w:val="32"/>
          <w:szCs w:val="32"/>
          <w:lang w:eastAsia="ru-RU"/>
        </w:rPr>
        <w:t xml:space="preserve"> « Итоги первого полугодия. Школьные трудности»</w:t>
      </w: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color w:val="FF0000"/>
          <w:sz w:val="36"/>
          <w:szCs w:val="36"/>
          <w:lang w:eastAsia="ru-RU"/>
        </w:rPr>
      </w:pPr>
      <w:r w:rsidRPr="0008537C">
        <w:rPr>
          <w:rFonts w:ascii="Times New Roman" w:hAnsi="Times New Roman"/>
          <w:color w:val="FF0000"/>
          <w:sz w:val="36"/>
          <w:szCs w:val="36"/>
          <w:lang w:eastAsia="ru-RU"/>
        </w:rPr>
        <w:t>Март</w:t>
      </w:r>
    </w:p>
    <w:p w:rsidR="00E01BF3" w:rsidRPr="0008537C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color w:val="FF0000"/>
          <w:sz w:val="36"/>
          <w:szCs w:val="36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Родительское собрание «Роль родителей в развитии ребенка»</w:t>
      </w:r>
    </w:p>
    <w:p w:rsidR="00E01BF3" w:rsidRDefault="00E01BF3" w:rsidP="0008537C">
      <w:pPr>
        <w:shd w:val="clear" w:color="auto" w:fill="FFFFFF"/>
        <w:spacing w:after="180" w:line="240" w:lineRule="auto"/>
        <w:rPr>
          <w:rFonts w:ascii="Times New Roman" w:hAnsi="Times New Roman"/>
          <w:color w:val="FF0000"/>
          <w:sz w:val="36"/>
          <w:szCs w:val="36"/>
          <w:lang w:eastAsia="ru-RU"/>
        </w:rPr>
      </w:pPr>
      <w:r w:rsidRPr="0008537C">
        <w:rPr>
          <w:rFonts w:ascii="Times New Roman" w:hAnsi="Times New Roman"/>
          <w:color w:val="FF0000"/>
          <w:sz w:val="36"/>
          <w:szCs w:val="36"/>
          <w:lang w:eastAsia="ru-RU"/>
        </w:rPr>
        <w:t>Май</w:t>
      </w:r>
    </w:p>
    <w:p w:rsidR="00E01BF3" w:rsidRDefault="00E01BF3" w:rsidP="0008537C">
      <w:pPr>
        <w:shd w:val="clear" w:color="auto" w:fill="FFFFFF"/>
        <w:spacing w:after="180" w:line="240" w:lineRule="auto"/>
        <w:rPr>
          <w:rFonts w:ascii="Times New Roman" w:hAnsi="Times New Roman"/>
          <w:sz w:val="32"/>
          <w:szCs w:val="32"/>
          <w:lang w:eastAsia="ru-RU"/>
        </w:rPr>
      </w:pPr>
      <w:r w:rsidRPr="0008537C">
        <w:rPr>
          <w:rFonts w:ascii="Times New Roman" w:hAnsi="Times New Roman"/>
          <w:sz w:val="32"/>
          <w:szCs w:val="32"/>
          <w:lang w:eastAsia="ru-RU"/>
        </w:rPr>
        <w:t>« Итоговое родительское собрание».</w:t>
      </w:r>
    </w:p>
    <w:p w:rsidR="00E01BF3" w:rsidRDefault="00E01BF3" w:rsidP="0008537C">
      <w:pPr>
        <w:shd w:val="clear" w:color="auto" w:fill="FFFFFF"/>
        <w:spacing w:after="180" w:line="240" w:lineRule="auto"/>
        <w:rPr>
          <w:rFonts w:ascii="Times New Roman" w:hAnsi="Times New Roman"/>
          <w:sz w:val="32"/>
          <w:szCs w:val="32"/>
          <w:lang w:eastAsia="ru-RU"/>
        </w:rPr>
      </w:pPr>
    </w:p>
    <w:p w:rsidR="00E01BF3" w:rsidRDefault="00E01BF3" w:rsidP="0008537C">
      <w:pPr>
        <w:shd w:val="clear" w:color="auto" w:fill="FFFFFF"/>
        <w:spacing w:after="180" w:line="240" w:lineRule="auto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sz w:val="32"/>
          <w:szCs w:val="32"/>
          <w:lang w:eastAsia="ru-RU"/>
        </w:rPr>
        <w:t xml:space="preserve">   </w:t>
      </w:r>
    </w:p>
    <w:p w:rsidR="00E01BF3" w:rsidRPr="0008537C" w:rsidRDefault="00E01BF3" w:rsidP="0008537C">
      <w:pPr>
        <w:shd w:val="clear" w:color="auto" w:fill="FFFFFF"/>
        <w:spacing w:after="180" w:line="240" w:lineRule="auto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sz w:val="32"/>
          <w:szCs w:val="32"/>
          <w:lang w:eastAsia="ru-RU"/>
        </w:rPr>
        <w:t xml:space="preserve">                </w:t>
      </w: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</w:t>
      </w:r>
      <w:r w:rsidRPr="00486CDA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47" o:spid="_x0000_i1032" type="#_x0000_t75" style="width:290.25pt;height:166.5pt;flip:x;visibility:visible">
            <v:imagedata r:id="rId14" o:title=""/>
          </v:shape>
        </w:pict>
      </w: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486CDA">
        <w:rPr>
          <w:rFonts w:ascii="Times New Roman" w:hAnsi="Times New Roman"/>
          <w:b/>
          <w:bCs/>
          <w:sz w:val="32"/>
          <w:szCs w:val="32"/>
          <w:lang w:eastAsia="ru-RU"/>
        </w:rPr>
        <w:pict>
          <v:shape id="_x0000_i1033" type="#_x0000_t161" style="width:434.25pt;height:34.5pt" adj="5665" fillcolor="black">
            <v:shadow color="#868686"/>
            <v:textpath style="font-family:&quot;Impact&quot;;font-size:20pt;v-text-kern:t" trim="t" fitpath="t" xscale="f" string="ТЕМЫ РОДИТЕЛЬСКИХ КОНСУЛЬТАЦИЙ:"/>
          </v:shape>
        </w:pict>
      </w: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b/>
          <w:bCs/>
          <w:sz w:val="32"/>
          <w:szCs w:val="32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b/>
          <w:bCs/>
          <w:sz w:val="32"/>
          <w:szCs w:val="3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6946"/>
        <w:gridCol w:w="1666"/>
      </w:tblGrid>
      <w:tr w:rsidR="00E01BF3" w:rsidRPr="00F41E26" w:rsidTr="00F41E26">
        <w:tc>
          <w:tcPr>
            <w:tcW w:w="959" w:type="dxa"/>
          </w:tcPr>
          <w:p w:rsidR="00E01BF3" w:rsidRPr="00F41E26" w:rsidRDefault="00E01BF3" w:rsidP="00F41E26">
            <w:pPr>
              <w:spacing w:after="18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946" w:type="dxa"/>
          </w:tcPr>
          <w:p w:rsidR="00E01BF3" w:rsidRPr="00F41E26" w:rsidRDefault="00E01BF3" w:rsidP="00F41E26">
            <w:pPr>
              <w:spacing w:after="18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1666" w:type="dxa"/>
          </w:tcPr>
          <w:p w:rsidR="00E01BF3" w:rsidRPr="00F41E26" w:rsidRDefault="00E01BF3" w:rsidP="00F41E26">
            <w:pPr>
              <w:spacing w:after="18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  <w:t>Сроки</w:t>
            </w:r>
          </w:p>
        </w:tc>
      </w:tr>
      <w:tr w:rsidR="00E01BF3" w:rsidRPr="00F41E26" w:rsidTr="00F41E26">
        <w:tc>
          <w:tcPr>
            <w:tcW w:w="959" w:type="dxa"/>
          </w:tcPr>
          <w:p w:rsidR="00E01BF3" w:rsidRPr="00F41E26" w:rsidRDefault="00E01BF3" w:rsidP="00F41E26">
            <w:pPr>
              <w:spacing w:after="18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946" w:type="dxa"/>
          </w:tcPr>
          <w:p w:rsidR="00E01BF3" w:rsidRPr="00F41E26" w:rsidRDefault="00E01BF3" w:rsidP="00F41E26">
            <w:pPr>
              <w:shd w:val="clear" w:color="auto" w:fill="FFFFFF"/>
              <w:spacing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Ознакомление родителей с режимом работы школы.</w:t>
            </w:r>
          </w:p>
        </w:tc>
        <w:tc>
          <w:tcPr>
            <w:tcW w:w="1666" w:type="dxa"/>
          </w:tcPr>
          <w:p w:rsidR="00E01BF3" w:rsidRPr="00F41E26" w:rsidRDefault="00E01BF3" w:rsidP="00F41E26">
            <w:pPr>
              <w:spacing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Сентябрь</w:t>
            </w:r>
          </w:p>
        </w:tc>
      </w:tr>
      <w:tr w:rsidR="00E01BF3" w:rsidRPr="00F41E26" w:rsidTr="00F41E26">
        <w:tc>
          <w:tcPr>
            <w:tcW w:w="959" w:type="dxa"/>
          </w:tcPr>
          <w:p w:rsidR="00E01BF3" w:rsidRPr="00F41E26" w:rsidRDefault="00E01BF3" w:rsidP="00F41E26">
            <w:pPr>
              <w:spacing w:after="18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946" w:type="dxa"/>
          </w:tcPr>
          <w:p w:rsidR="00E01BF3" w:rsidRPr="00F41E26" w:rsidRDefault="00E01BF3" w:rsidP="00F41E26">
            <w:pPr>
              <w:spacing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Занятость во внеурочное время</w:t>
            </w:r>
          </w:p>
        </w:tc>
        <w:tc>
          <w:tcPr>
            <w:tcW w:w="1666" w:type="dxa"/>
          </w:tcPr>
          <w:p w:rsidR="00E01BF3" w:rsidRPr="00F41E26" w:rsidRDefault="00E01BF3" w:rsidP="00F41E26">
            <w:pPr>
              <w:spacing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Октябрь</w:t>
            </w:r>
          </w:p>
        </w:tc>
      </w:tr>
      <w:tr w:rsidR="00E01BF3" w:rsidRPr="00F41E26" w:rsidTr="00F41E26">
        <w:trPr>
          <w:trHeight w:val="639"/>
        </w:trPr>
        <w:tc>
          <w:tcPr>
            <w:tcW w:w="959" w:type="dxa"/>
          </w:tcPr>
          <w:p w:rsidR="00E01BF3" w:rsidRPr="00F41E26" w:rsidRDefault="00E01BF3" w:rsidP="00F41E26">
            <w:pPr>
              <w:spacing w:after="18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946" w:type="dxa"/>
          </w:tcPr>
          <w:p w:rsidR="00E01BF3" w:rsidRPr="00F41E26" w:rsidRDefault="00E01BF3" w:rsidP="00F41E26">
            <w:pPr>
              <w:shd w:val="clear" w:color="auto" w:fill="FFFFFF"/>
              <w:spacing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Режим младшего школьника.</w:t>
            </w:r>
          </w:p>
        </w:tc>
        <w:tc>
          <w:tcPr>
            <w:tcW w:w="1666" w:type="dxa"/>
          </w:tcPr>
          <w:p w:rsidR="00E01BF3" w:rsidRPr="00F41E26" w:rsidRDefault="00E01BF3" w:rsidP="00F41E26">
            <w:pPr>
              <w:spacing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Ноябрь</w:t>
            </w:r>
          </w:p>
        </w:tc>
      </w:tr>
      <w:tr w:rsidR="00E01BF3" w:rsidRPr="00F41E26" w:rsidTr="00F41E26">
        <w:tc>
          <w:tcPr>
            <w:tcW w:w="959" w:type="dxa"/>
          </w:tcPr>
          <w:p w:rsidR="00E01BF3" w:rsidRPr="00F41E26" w:rsidRDefault="00E01BF3" w:rsidP="00F41E26">
            <w:pPr>
              <w:spacing w:after="18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946" w:type="dxa"/>
          </w:tcPr>
          <w:p w:rsidR="00E01BF3" w:rsidRPr="00F41E26" w:rsidRDefault="00E01BF3" w:rsidP="00F41E26">
            <w:pPr>
              <w:shd w:val="clear" w:color="auto" w:fill="FFFFFF"/>
              <w:spacing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Помощь родителей в организации досуга детей.</w:t>
            </w:r>
          </w:p>
        </w:tc>
        <w:tc>
          <w:tcPr>
            <w:tcW w:w="1666" w:type="dxa"/>
          </w:tcPr>
          <w:p w:rsidR="00E01BF3" w:rsidRPr="00F41E26" w:rsidRDefault="00E01BF3" w:rsidP="00F41E26">
            <w:pPr>
              <w:spacing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Декабрь</w:t>
            </w:r>
          </w:p>
        </w:tc>
      </w:tr>
      <w:tr w:rsidR="00E01BF3" w:rsidRPr="00F41E26" w:rsidTr="00F41E26">
        <w:tc>
          <w:tcPr>
            <w:tcW w:w="959" w:type="dxa"/>
          </w:tcPr>
          <w:p w:rsidR="00E01BF3" w:rsidRPr="00F41E26" w:rsidRDefault="00E01BF3" w:rsidP="00F41E26">
            <w:pPr>
              <w:spacing w:after="18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946" w:type="dxa"/>
          </w:tcPr>
          <w:p w:rsidR="00E01BF3" w:rsidRPr="00F41E26" w:rsidRDefault="00E01BF3" w:rsidP="00F41E26">
            <w:pPr>
              <w:shd w:val="clear" w:color="auto" w:fill="FFFFFF"/>
              <w:spacing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Культура поведения младших школьников.</w:t>
            </w:r>
          </w:p>
        </w:tc>
        <w:tc>
          <w:tcPr>
            <w:tcW w:w="1666" w:type="dxa"/>
          </w:tcPr>
          <w:p w:rsidR="00E01BF3" w:rsidRPr="00F41E26" w:rsidRDefault="00E01BF3" w:rsidP="00F41E26">
            <w:pPr>
              <w:spacing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Январь</w:t>
            </w:r>
          </w:p>
        </w:tc>
      </w:tr>
      <w:tr w:rsidR="00E01BF3" w:rsidRPr="00F41E26" w:rsidTr="00F41E26">
        <w:tc>
          <w:tcPr>
            <w:tcW w:w="959" w:type="dxa"/>
          </w:tcPr>
          <w:p w:rsidR="00E01BF3" w:rsidRPr="00F41E26" w:rsidRDefault="00E01BF3" w:rsidP="00F41E26">
            <w:pPr>
              <w:spacing w:after="18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46" w:type="dxa"/>
          </w:tcPr>
          <w:p w:rsidR="00E01BF3" w:rsidRPr="00F41E26" w:rsidRDefault="00E01BF3" w:rsidP="00F41E26">
            <w:pPr>
              <w:spacing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О внимании и внимательности.</w:t>
            </w:r>
          </w:p>
        </w:tc>
        <w:tc>
          <w:tcPr>
            <w:tcW w:w="1666" w:type="dxa"/>
          </w:tcPr>
          <w:p w:rsidR="00E01BF3" w:rsidRPr="00F41E26" w:rsidRDefault="00E01BF3" w:rsidP="00F41E26">
            <w:pPr>
              <w:spacing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Февраль</w:t>
            </w:r>
          </w:p>
        </w:tc>
      </w:tr>
      <w:tr w:rsidR="00E01BF3" w:rsidRPr="00F41E26" w:rsidTr="00F41E26">
        <w:tc>
          <w:tcPr>
            <w:tcW w:w="959" w:type="dxa"/>
          </w:tcPr>
          <w:p w:rsidR="00E01BF3" w:rsidRPr="00F41E26" w:rsidRDefault="00E01BF3" w:rsidP="00F41E26">
            <w:pPr>
              <w:spacing w:after="18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946" w:type="dxa"/>
          </w:tcPr>
          <w:p w:rsidR="00E01BF3" w:rsidRPr="00F41E26" w:rsidRDefault="00E01BF3" w:rsidP="00F41E26">
            <w:pPr>
              <w:shd w:val="clear" w:color="auto" w:fill="FFFFFF"/>
              <w:spacing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Как привить любовь к чтению.</w:t>
            </w:r>
          </w:p>
        </w:tc>
        <w:tc>
          <w:tcPr>
            <w:tcW w:w="1666" w:type="dxa"/>
          </w:tcPr>
          <w:p w:rsidR="00E01BF3" w:rsidRPr="00F41E26" w:rsidRDefault="00E01BF3" w:rsidP="00F41E26">
            <w:pPr>
              <w:spacing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Март</w:t>
            </w:r>
          </w:p>
        </w:tc>
      </w:tr>
      <w:tr w:rsidR="00E01BF3" w:rsidRPr="00F41E26" w:rsidTr="00F41E26">
        <w:tc>
          <w:tcPr>
            <w:tcW w:w="959" w:type="dxa"/>
          </w:tcPr>
          <w:p w:rsidR="00E01BF3" w:rsidRPr="00F41E26" w:rsidRDefault="00E01BF3" w:rsidP="00F41E26">
            <w:pPr>
              <w:spacing w:after="18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946" w:type="dxa"/>
          </w:tcPr>
          <w:p w:rsidR="00E01BF3" w:rsidRPr="00F41E26" w:rsidRDefault="00E01BF3" w:rsidP="00F41E26">
            <w:pPr>
              <w:shd w:val="clear" w:color="auto" w:fill="FFFFFF"/>
              <w:spacing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Воспитание без насилия.</w:t>
            </w:r>
          </w:p>
        </w:tc>
        <w:tc>
          <w:tcPr>
            <w:tcW w:w="1666" w:type="dxa"/>
          </w:tcPr>
          <w:p w:rsidR="00E01BF3" w:rsidRPr="00F41E26" w:rsidRDefault="00E01BF3" w:rsidP="00F41E26">
            <w:pPr>
              <w:spacing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</w:tr>
      <w:tr w:rsidR="00E01BF3" w:rsidRPr="00F41E26" w:rsidTr="00F41E26">
        <w:tc>
          <w:tcPr>
            <w:tcW w:w="959" w:type="dxa"/>
          </w:tcPr>
          <w:p w:rsidR="00E01BF3" w:rsidRPr="00F41E26" w:rsidRDefault="00E01BF3" w:rsidP="00F41E26">
            <w:pPr>
              <w:spacing w:after="18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946" w:type="dxa"/>
          </w:tcPr>
          <w:p w:rsidR="00E01BF3" w:rsidRPr="00F41E26" w:rsidRDefault="00E01BF3" w:rsidP="00F41E26">
            <w:pPr>
              <w:shd w:val="clear" w:color="auto" w:fill="FFFFFF"/>
              <w:spacing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Летний отдых детей.</w:t>
            </w:r>
          </w:p>
        </w:tc>
        <w:tc>
          <w:tcPr>
            <w:tcW w:w="1666" w:type="dxa"/>
          </w:tcPr>
          <w:p w:rsidR="00E01BF3" w:rsidRPr="00F41E26" w:rsidRDefault="00E01BF3" w:rsidP="00F41E26">
            <w:pPr>
              <w:spacing w:after="18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E26"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</w:tr>
    </w:tbl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32"/>
          <w:szCs w:val="32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32"/>
          <w:szCs w:val="32"/>
          <w:lang w:eastAsia="ru-RU"/>
        </w:rPr>
      </w:pPr>
      <w:r>
        <w:rPr>
          <w:noProof/>
          <w:lang w:eastAsia="ru-RU"/>
        </w:rPr>
        <w:pict>
          <v:shape id="Рисунок 11" o:spid="_x0000_s1031" type="#_x0000_t75" alt="hello_html_9cd8714.png" style="position:absolute;margin-left:186.45pt;margin-top:9.15pt;width:276.3pt;height:276.3pt;z-index:251663872;visibility:visible;mso-position-vertical-relative:line" o:allowoverlap="f">
            <v:imagedata r:id="rId15" o:title=""/>
            <w10:wrap type="square"/>
          </v:shape>
        </w:pict>
      </w:r>
      <w:r>
        <w:rPr>
          <w:rFonts w:ascii="Times New Roman" w:hAnsi="Times New Roman"/>
          <w:sz w:val="32"/>
          <w:szCs w:val="32"/>
          <w:lang w:eastAsia="ru-RU"/>
        </w:rPr>
        <w:t xml:space="preserve">                                                                                  </w:t>
      </w: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32"/>
          <w:szCs w:val="32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32"/>
          <w:szCs w:val="32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32"/>
          <w:szCs w:val="32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sz w:val="32"/>
          <w:szCs w:val="32"/>
          <w:lang w:eastAsia="ru-RU"/>
        </w:rPr>
        <w:t xml:space="preserve">  </w:t>
      </w: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32"/>
          <w:szCs w:val="32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32"/>
          <w:szCs w:val="32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32"/>
          <w:szCs w:val="32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sz w:val="32"/>
          <w:szCs w:val="32"/>
          <w:lang w:eastAsia="ru-RU"/>
        </w:rPr>
        <w:t xml:space="preserve">            </w:t>
      </w: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sz w:val="32"/>
          <w:szCs w:val="32"/>
          <w:lang w:eastAsia="ru-RU"/>
        </w:rPr>
        <w:t xml:space="preserve">                                                            </w:t>
      </w: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sz w:val="32"/>
          <w:szCs w:val="32"/>
          <w:lang w:eastAsia="ru-RU"/>
        </w:rPr>
        <w:t xml:space="preserve">     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pict>
          <v:shape id="Рисунок 7" o:spid="_x0000_s1032" type="#_x0000_t75" alt="hello_html_27ccb0a0.jpg" style="position:absolute;left:0;text-align:left;margin-left:0;margin-top:0;width:214.5pt;height:130.5pt;z-index:251656704;visibility:visible;mso-position-horizontal:left;mso-position-vertical-relative:line" o:allowoverlap="f">
            <v:imagedata r:id="rId16" o:title=""/>
            <w10:wrap type="square"/>
          </v:shape>
        </w:pic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sz w:val="27"/>
          <w:szCs w:val="27"/>
          <w:lang w:eastAsia="ru-RU"/>
        </w:rPr>
        <w:t>ОЖИДАЕМЫЕ  РЕЗУЛЬТАТЫ:</w:t>
      </w:r>
    </w:p>
    <w:p w:rsidR="00E01BF3" w:rsidRPr="00417225" w:rsidRDefault="00E01BF3" w:rsidP="00417225">
      <w:pPr>
        <w:numPr>
          <w:ilvl w:val="0"/>
          <w:numId w:val="6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1.</w:t>
      </w:r>
      <w:r w:rsidRPr="00417225">
        <w:rPr>
          <w:rFonts w:ascii="Times New Roman" w:hAnsi="Times New Roman"/>
          <w:sz w:val="27"/>
          <w:szCs w:val="27"/>
          <w:lang w:eastAsia="ru-RU"/>
        </w:rPr>
        <w:t>У родителей  повысится  заинтересованность  школьной  жизнью  детей.</w:t>
      </w:r>
    </w:p>
    <w:p w:rsidR="00E01BF3" w:rsidRPr="00417225" w:rsidRDefault="00E01BF3" w:rsidP="00417225">
      <w:pPr>
        <w:numPr>
          <w:ilvl w:val="0"/>
          <w:numId w:val="6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2.</w:t>
      </w:r>
      <w:r w:rsidRPr="00417225">
        <w:rPr>
          <w:rFonts w:ascii="Times New Roman" w:hAnsi="Times New Roman"/>
          <w:sz w:val="27"/>
          <w:szCs w:val="27"/>
          <w:lang w:eastAsia="ru-RU"/>
        </w:rPr>
        <w:t>Дети  научаться  жить  дружно,  сплочённо.</w:t>
      </w:r>
    </w:p>
    <w:p w:rsidR="00E01BF3" w:rsidRPr="00417225" w:rsidRDefault="00E01BF3" w:rsidP="00417225">
      <w:pPr>
        <w:numPr>
          <w:ilvl w:val="0"/>
          <w:numId w:val="6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27"/>
          <w:szCs w:val="27"/>
          <w:lang w:eastAsia="ru-RU"/>
        </w:rPr>
        <w:t>Сформируется взаимодействие семьи и школы.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Monotype Corsiva" w:hAnsi="Monotype Corsiva"/>
          <w:b/>
          <w:bCs/>
          <w:i/>
          <w:iCs/>
          <w:sz w:val="96"/>
          <w:szCs w:val="96"/>
          <w:lang w:eastAsia="ru-RU"/>
        </w:rPr>
        <w:t>Список родительского комитета:</w:t>
      </w: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E75535">
      <w:pPr>
        <w:shd w:val="clear" w:color="auto" w:fill="FFFFFF"/>
        <w:spacing w:after="180" w:line="240" w:lineRule="auto"/>
        <w:rPr>
          <w:rFonts w:ascii="Times New Roman" w:hAnsi="Times New Roman"/>
          <w:bCs/>
          <w:sz w:val="52"/>
          <w:szCs w:val="52"/>
          <w:lang w:eastAsia="ru-RU"/>
        </w:rPr>
      </w:pPr>
    </w:p>
    <w:p w:rsidR="00E01BF3" w:rsidRDefault="00E01BF3" w:rsidP="00E75535">
      <w:pPr>
        <w:shd w:val="clear" w:color="auto" w:fill="FFFFFF"/>
        <w:spacing w:after="180" w:line="240" w:lineRule="auto"/>
        <w:rPr>
          <w:rFonts w:ascii="Times New Roman" w:hAnsi="Times New Roman"/>
          <w:bCs/>
          <w:sz w:val="52"/>
          <w:szCs w:val="52"/>
          <w:lang w:eastAsia="ru-RU"/>
        </w:rPr>
      </w:pPr>
    </w:p>
    <w:p w:rsidR="00E01BF3" w:rsidRDefault="00E01BF3" w:rsidP="00E75535">
      <w:pPr>
        <w:shd w:val="clear" w:color="auto" w:fill="FFFFFF"/>
        <w:spacing w:after="180" w:line="240" w:lineRule="auto"/>
        <w:rPr>
          <w:rFonts w:ascii="Times New Roman" w:hAnsi="Times New Roman"/>
          <w:bCs/>
          <w:sz w:val="52"/>
          <w:szCs w:val="52"/>
          <w:lang w:eastAsia="ru-RU"/>
        </w:rPr>
      </w:pPr>
    </w:p>
    <w:p w:rsidR="00E01BF3" w:rsidRDefault="00E01BF3" w:rsidP="00E75535">
      <w:pPr>
        <w:shd w:val="clear" w:color="auto" w:fill="FFFFFF"/>
        <w:spacing w:after="180" w:line="240" w:lineRule="auto"/>
        <w:rPr>
          <w:rFonts w:ascii="Times New Roman" w:hAnsi="Times New Roman"/>
          <w:bCs/>
          <w:sz w:val="52"/>
          <w:szCs w:val="52"/>
        </w:rPr>
      </w:pPr>
    </w:p>
    <w:p w:rsidR="00E01BF3" w:rsidRDefault="00E01BF3" w:rsidP="00FC750A">
      <w:pPr>
        <w:shd w:val="clear" w:color="auto" w:fill="FFFFFF"/>
        <w:spacing w:after="180" w:line="240" w:lineRule="auto"/>
        <w:rPr>
          <w:rFonts w:ascii="Times New Roman" w:hAnsi="Times New Roman"/>
          <w:bCs/>
          <w:sz w:val="52"/>
          <w:szCs w:val="52"/>
        </w:rPr>
      </w:pPr>
    </w:p>
    <w:p w:rsidR="00E01BF3" w:rsidRDefault="00E01BF3" w:rsidP="00FC750A">
      <w:pPr>
        <w:shd w:val="clear" w:color="auto" w:fill="FFFFFF"/>
        <w:spacing w:after="180" w:line="240" w:lineRule="auto"/>
        <w:rPr>
          <w:rFonts w:ascii="Times New Roman" w:hAnsi="Times New Roman"/>
          <w:bCs/>
          <w:sz w:val="52"/>
          <w:szCs w:val="52"/>
        </w:rPr>
      </w:pPr>
    </w:p>
    <w:p w:rsidR="00E01BF3" w:rsidRDefault="00E01BF3" w:rsidP="00FC750A">
      <w:pPr>
        <w:shd w:val="clear" w:color="auto" w:fill="FFFFFF"/>
        <w:spacing w:after="180" w:line="240" w:lineRule="auto"/>
        <w:rPr>
          <w:rFonts w:ascii="Times New Roman" w:hAnsi="Times New Roman"/>
          <w:bCs/>
          <w:sz w:val="52"/>
          <w:szCs w:val="52"/>
        </w:rPr>
      </w:pPr>
    </w:p>
    <w:p w:rsidR="00E01BF3" w:rsidRDefault="00E01BF3" w:rsidP="00FC750A">
      <w:pPr>
        <w:shd w:val="clear" w:color="auto" w:fill="FFFFFF"/>
        <w:spacing w:after="180" w:line="240" w:lineRule="auto"/>
        <w:rPr>
          <w:rFonts w:ascii="Times New Roman" w:hAnsi="Times New Roman"/>
          <w:bCs/>
          <w:sz w:val="52"/>
          <w:szCs w:val="52"/>
        </w:rPr>
      </w:pPr>
    </w:p>
    <w:p w:rsidR="00E01BF3" w:rsidRPr="00417225" w:rsidRDefault="00E01BF3" w:rsidP="00FC750A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pict>
          <v:shape id="_x0000_s1033" type="#_x0000_t75" alt="https://arhivurokov.ru/multiurok/5/d/c/5dc80d4ed876417a27ee7f7699e04b05d23db4c5/plan-vospitatiel-noi-raboty-na-2016-2017-uchiebnyi_23.png" style="position:absolute;margin-left:0;margin-top:-18pt;width:199.2pt;height:177.95pt;z-index:251661824;visibility:visible;mso-wrap-distance-left:0;mso-wrap-distance-right:0;mso-position-horizontal:left;mso-position-vertical-relative:line" o:allowoverlap="f">
            <v:imagedata r:id="rId17" o:title=""/>
            <w10:wrap type="square"/>
          </v:shape>
        </w:pic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17225">
        <w:rPr>
          <w:rFonts w:ascii="Times New Roman" w:hAnsi="Times New Roman"/>
          <w:b/>
          <w:bCs/>
          <w:sz w:val="36"/>
          <w:szCs w:val="36"/>
          <w:lang w:eastAsia="ru-RU"/>
        </w:rPr>
        <w:t>Духовно – нравственное воспитание.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Задачи:</w:t>
      </w:r>
    </w:p>
    <w:p w:rsidR="00E01BF3" w:rsidRPr="00417225" w:rsidRDefault="00E01BF3" w:rsidP="00417225">
      <w:pPr>
        <w:numPr>
          <w:ilvl w:val="0"/>
          <w:numId w:val="8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Создать условия для формирования способности к духовному развитию, реализации творческого потенциала в учебно-игровой, предметно-продуктивной, социально ориентированной деятельности на основе нравственных установок и моральных норм, непрерывного образования, самовоспитания и универсальной духовно нравственной компетенции — «становиться лучше».</w:t>
      </w:r>
    </w:p>
    <w:p w:rsidR="00E01BF3" w:rsidRPr="00417225" w:rsidRDefault="00E01BF3" w:rsidP="00417225">
      <w:pPr>
        <w:numPr>
          <w:ilvl w:val="0"/>
          <w:numId w:val="8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Способствовать формированию основ нравственного самосознания личности (совести) — способности младшего школьника формулировать собственные нравственные обязательства, осуществлять нравственный самоконтроль, требовать от себя выполнения моральных норм, давать нравственную оценку своим и чужим поступкам.</w:t>
      </w:r>
    </w:p>
    <w:p w:rsidR="00E01BF3" w:rsidRPr="00417225" w:rsidRDefault="00E01BF3" w:rsidP="00417225">
      <w:pPr>
        <w:numPr>
          <w:ilvl w:val="0"/>
          <w:numId w:val="8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Способствовать осознанию основ морали — осознанной учащимся необходимости определённого поведения, обусловленного принятыми в обществе представлениями о добре и зле, должном и недопустимом, укрепление у учащегося позитивной нравственной самооценки, самоуважения и жизненного оптимизма.</w:t>
      </w:r>
    </w:p>
    <w:p w:rsidR="00E01BF3" w:rsidRPr="00417225" w:rsidRDefault="00E01BF3" w:rsidP="00417225">
      <w:pPr>
        <w:numPr>
          <w:ilvl w:val="0"/>
          <w:numId w:val="8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Развивать у обучающегося уважительное отношение к родителям, осознанного, заботливого отношения к старшим и младшим; доброжелательность и эмоциональную отзывчивость.</w:t>
      </w:r>
    </w:p>
    <w:p w:rsidR="00E01BF3" w:rsidRPr="00417225" w:rsidRDefault="00E01BF3" w:rsidP="00417225">
      <w:pPr>
        <w:numPr>
          <w:ilvl w:val="0"/>
          <w:numId w:val="8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Создать условия для воспитания волевых качеств ученика, способности к критическому осмыслению своих сильных и слабых сторон.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Ожидаемые результаты:</w:t>
      </w:r>
    </w:p>
    <w:p w:rsidR="00E01BF3" w:rsidRPr="00417225" w:rsidRDefault="00E01BF3" w:rsidP="00417225">
      <w:pPr>
        <w:numPr>
          <w:ilvl w:val="0"/>
          <w:numId w:val="9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Учащиеся научаться воспитывать в себе такие качества: как доброта, вежливость, честность, правдивость, дружелюбие, взаимовыручка.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sz w:val="36"/>
          <w:szCs w:val="36"/>
          <w:lang w:eastAsia="ru-RU"/>
        </w:rPr>
        <w:t>Гражданско – патриотическое воспитание.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Задачи:</w:t>
      </w:r>
    </w:p>
    <w:p w:rsidR="00E01BF3" w:rsidRPr="00417225" w:rsidRDefault="00E01BF3" w:rsidP="00417225">
      <w:pPr>
        <w:numPr>
          <w:ilvl w:val="0"/>
          <w:numId w:val="10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Воспитание российской гражданской идентичности, патриотизма, любви и уважения к Отечеству, чувства гордости за свою Родину, прошлое и настоящее многонационального народа России.</w:t>
      </w:r>
    </w:p>
    <w:p w:rsidR="00E01BF3" w:rsidRPr="00417225" w:rsidRDefault="00E01BF3" w:rsidP="00417225">
      <w:pPr>
        <w:numPr>
          <w:ilvl w:val="0"/>
          <w:numId w:val="10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Усвоение традиционных ценностей многонационального российского общества.</w:t>
      </w:r>
    </w:p>
    <w:p w:rsidR="00E01BF3" w:rsidRPr="00417225" w:rsidRDefault="00E01BF3" w:rsidP="00417225">
      <w:pPr>
        <w:numPr>
          <w:ilvl w:val="0"/>
          <w:numId w:val="10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 xml:space="preserve">Формирование личности как активного гражданина – патриота, обладающего политической и правовой культурой, критическим мышлением, способного самостоятельно сделать выбор на основе </w:t>
      </w:r>
      <w:r>
        <w:rPr>
          <w:noProof/>
          <w:lang w:eastAsia="ru-RU"/>
        </w:rPr>
        <w:pict>
          <v:shape id="Рисунок 8" o:spid="_x0000_s1034" type="#_x0000_t75" alt="https://arhivurokov.ru/multiurok/5/d/c/5dc80d4ed876417a27ee7f7699e04b05d23db4c5/plan-vospitatiel-noi-raboty-na-2016-2017-uchiebnyi_16.jpeg" style="position:absolute;left:0;text-align:left;margin-left:316.05pt;margin-top:11.3pt;width:167.4pt;height:121.5pt;z-index:251662848;visibility:visible;mso-wrap-distance-left:0;mso-wrap-distance-right:0;mso-position-horizontal-relative:text;mso-position-vertical-relative:line" o:allowoverlap="f">
            <v:imagedata r:id="rId18" o:title=""/>
            <w10:wrap type="square"/>
          </v:shape>
        </w:pict>
      </w:r>
      <w:r w:rsidRPr="00417225">
        <w:rPr>
          <w:rFonts w:ascii="Times New Roman" w:hAnsi="Times New Roman"/>
          <w:sz w:val="32"/>
          <w:szCs w:val="32"/>
          <w:lang w:eastAsia="ru-RU"/>
        </w:rPr>
        <w:t>долга, совести и справедливости.</w:t>
      </w:r>
    </w:p>
    <w:p w:rsidR="00E01BF3" w:rsidRPr="00417225" w:rsidRDefault="00E01BF3" w:rsidP="00417225">
      <w:pPr>
        <w:numPr>
          <w:ilvl w:val="0"/>
          <w:numId w:val="10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 xml:space="preserve">Воспитание у обучающихся чувства </w:t>
      </w:r>
      <w:r>
        <w:rPr>
          <w:rFonts w:ascii="Times New Roman" w:hAnsi="Times New Roman"/>
          <w:sz w:val="32"/>
          <w:szCs w:val="32"/>
          <w:lang w:eastAsia="ru-RU"/>
        </w:rPr>
        <w:t xml:space="preserve">   </w:t>
      </w:r>
      <w:r w:rsidRPr="00417225">
        <w:rPr>
          <w:rFonts w:ascii="Times New Roman" w:hAnsi="Times New Roman"/>
          <w:sz w:val="32"/>
          <w:szCs w:val="32"/>
          <w:lang w:eastAsia="ru-RU"/>
        </w:rPr>
        <w:t>патриотизма и любви к Родине на примере старших поколений.</w:t>
      </w:r>
    </w:p>
    <w:p w:rsidR="00E01BF3" w:rsidRPr="00417225" w:rsidRDefault="00E01BF3" w:rsidP="00417225">
      <w:pPr>
        <w:numPr>
          <w:ilvl w:val="0"/>
          <w:numId w:val="10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Развитие и углубление знаний об истории и культуре родного края, о Донском казачестве.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Ожидаемые результаты:</w:t>
      </w:r>
    </w:p>
    <w:p w:rsidR="00E01BF3" w:rsidRPr="00417225" w:rsidRDefault="00E01BF3" w:rsidP="00417225">
      <w:pPr>
        <w:numPr>
          <w:ilvl w:val="0"/>
          <w:numId w:val="11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Ценностное отношение к России, своему народу, своему краю, отечественному культурно-историческому наследию, государственной символике, законам Российской Федерации, русскому и родному языку, народным традициям,  старшему поколению.</w:t>
      </w:r>
    </w:p>
    <w:p w:rsidR="00E01BF3" w:rsidRPr="00417225" w:rsidRDefault="00E01BF3" w:rsidP="00417225">
      <w:pPr>
        <w:numPr>
          <w:ilvl w:val="0"/>
          <w:numId w:val="11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Учащиеся получат начальные представления о правах и обязанностях человека, гражданина, семьянина, товарища.</w:t>
      </w: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b/>
          <w:bCs/>
          <w:sz w:val="36"/>
          <w:szCs w:val="36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b/>
          <w:bCs/>
          <w:sz w:val="36"/>
          <w:szCs w:val="36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b/>
          <w:bCs/>
          <w:sz w:val="36"/>
          <w:szCs w:val="36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b/>
          <w:bCs/>
          <w:sz w:val="36"/>
          <w:szCs w:val="36"/>
          <w:lang w:eastAsia="ru-RU"/>
        </w:rPr>
      </w:pPr>
    </w:p>
    <w:p w:rsidR="00E01BF3" w:rsidRPr="00417225" w:rsidRDefault="00E01BF3" w:rsidP="00F533D8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36"/>
          <w:szCs w:val="36"/>
          <w:lang w:eastAsia="ru-RU"/>
        </w:rPr>
        <w:t xml:space="preserve">Спортивно - оздоровительноевоспитание </w:t>
      </w:r>
      <w:r w:rsidRPr="00417225">
        <w:rPr>
          <w:rFonts w:ascii="Times New Roman" w:hAnsi="Times New Roman"/>
          <w:b/>
          <w:bCs/>
          <w:sz w:val="36"/>
          <w:szCs w:val="36"/>
          <w:lang w:eastAsia="ru-RU"/>
        </w:rPr>
        <w:t>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Задачи:</w:t>
      </w:r>
    </w:p>
    <w:p w:rsidR="00E01BF3" w:rsidRPr="00417225" w:rsidRDefault="00E01BF3" w:rsidP="00417225">
      <w:pPr>
        <w:numPr>
          <w:ilvl w:val="0"/>
          <w:numId w:val="15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Создание условий для сохранения и укрепления здоровья детей.</w:t>
      </w:r>
    </w:p>
    <w:p w:rsidR="00E01BF3" w:rsidRPr="00417225" w:rsidRDefault="00E01BF3" w:rsidP="00417225">
      <w:pPr>
        <w:numPr>
          <w:ilvl w:val="0"/>
          <w:numId w:val="15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Формирование потребности в здоровье, как жизненно важной ценности, сознательного стремления к ведению здорового образа жизни; позитивного отношения учащихся к урокам физической культуры и занятиям спортом.</w:t>
      </w:r>
    </w:p>
    <w:p w:rsidR="00E01BF3" w:rsidRPr="00417225" w:rsidRDefault="00E01BF3" w:rsidP="00417225">
      <w:pPr>
        <w:numPr>
          <w:ilvl w:val="0"/>
          <w:numId w:val="15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Развитие чувства ответственности к своему здоровью и здоровью окружающих людей.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Ожидаемые результаты:</w:t>
      </w:r>
      <w:r>
        <w:rPr>
          <w:noProof/>
          <w:lang w:eastAsia="ru-RU"/>
        </w:rPr>
        <w:pict>
          <v:shape id="Рисунок 9" o:spid="_x0000_s1035" type="#_x0000_t75" alt="hello_html_m6bbe1cf4.gif" style="position:absolute;margin-left:0;margin-top:0;width:241.5pt;height:134.25pt;z-index:251657728;visibility:visible;mso-position-horizontal:left;mso-position-horizontal-relative:text;mso-position-vertical-relative:line" o:allowoverlap="f">
            <v:imagedata r:id="rId19" o:title=""/>
            <w10:wrap type="square"/>
          </v:shape>
        </w:pict>
      </w:r>
    </w:p>
    <w:p w:rsidR="00E01BF3" w:rsidRPr="00417225" w:rsidRDefault="00E01BF3" w:rsidP="00417225">
      <w:pPr>
        <w:numPr>
          <w:ilvl w:val="0"/>
          <w:numId w:val="16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У учащихся формируются умения и навыки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санитарно - гигиенической культуры,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приучаются к здоровому образу жизни.</w:t>
      </w: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F533D8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sz w:val="36"/>
          <w:szCs w:val="36"/>
          <w:lang w:eastAsia="ru-RU"/>
        </w:rPr>
        <w:t>Экологическое воспитание.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Задачи:</w:t>
      </w:r>
    </w:p>
    <w:p w:rsidR="00E01BF3" w:rsidRPr="00417225" w:rsidRDefault="00E01BF3" w:rsidP="00417225">
      <w:pPr>
        <w:numPr>
          <w:ilvl w:val="0"/>
          <w:numId w:val="18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Формирование основ экологического сознания на основе признания ценности жизни во всех проявлениях и необходимости ответственного, бережного отношения к окружающей среде.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Ожидаемые результаты:</w:t>
      </w:r>
    </w:p>
    <w:p w:rsidR="00E01BF3" w:rsidRPr="00417225" w:rsidRDefault="00E01BF3" w:rsidP="00417225">
      <w:pPr>
        <w:numPr>
          <w:ilvl w:val="0"/>
          <w:numId w:val="19"/>
        </w:numPr>
        <w:shd w:val="clear" w:color="auto" w:fill="FFFFFF"/>
        <w:spacing w:after="180" w:line="274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Первоначальный опыт эстетического, эмоционально-нравственного отношения к природе.</w:t>
      </w:r>
    </w:p>
    <w:p w:rsidR="00E01BF3" w:rsidRPr="00417225" w:rsidRDefault="00E01BF3" w:rsidP="00417225">
      <w:pPr>
        <w:numPr>
          <w:ilvl w:val="0"/>
          <w:numId w:val="19"/>
        </w:numPr>
        <w:shd w:val="clear" w:color="auto" w:fill="FFFFFF"/>
        <w:spacing w:after="180" w:line="274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Первоначальный опыт участия в природоохранной деятельности в школе,</w:t>
      </w:r>
    </w:p>
    <w:p w:rsidR="00E01BF3" w:rsidRPr="00417225" w:rsidRDefault="00E01BF3" w:rsidP="00417225">
      <w:pPr>
        <w:shd w:val="clear" w:color="auto" w:fill="FFFFFF"/>
        <w:spacing w:after="180" w:line="274" w:lineRule="atLeast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на пришкольном участке, по месту жительства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pict>
          <v:shape id="_x0000_s1036" type="#_x0000_t75" alt="https://arhivurokov.ru/multiurok/5/d/c/5dc80d4ed876417a27ee7f7699e04b05d23db4c5/plan-vospitatiel-noi-raboty-na-2016-2017-uchiebnyi_18.png" style="position:absolute;margin-left:77.85pt;margin-top:14.45pt;width:382.1pt;height:289.8pt;z-index:251660800;visibility:visible;mso-wrap-distance-left:0;mso-wrap-distance-right:0;mso-position-vertical-relative:line" o:allowoverlap="f">
            <v:imagedata r:id="rId20" o:title=""/>
            <w10:wrap type="square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</w:t>
      </w: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</w:t>
      </w: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</w:t>
      </w: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b/>
          <w:bCs/>
          <w:sz w:val="36"/>
          <w:szCs w:val="36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b/>
          <w:bCs/>
          <w:sz w:val="36"/>
          <w:szCs w:val="36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sz w:val="36"/>
          <w:szCs w:val="36"/>
          <w:lang w:eastAsia="ru-RU"/>
        </w:rPr>
        <w:t>6.Трудовое воспитание.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Задачи:</w:t>
      </w:r>
    </w:p>
    <w:p w:rsidR="00E01BF3" w:rsidRPr="00417225" w:rsidRDefault="00E01BF3" w:rsidP="00417225">
      <w:pPr>
        <w:numPr>
          <w:ilvl w:val="0"/>
          <w:numId w:val="20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Способствовать тому, чтобы каждый ученик понимал значимость трудовой деятельности, даже будни труд может сделать праздничными днями.</w:t>
      </w:r>
      <w:r>
        <w:rPr>
          <w:noProof/>
          <w:lang w:eastAsia="ru-RU"/>
        </w:rPr>
        <w:pict>
          <v:shape id="Рисунок 10" o:spid="_x0000_s1037" type="#_x0000_t75" alt="hello_html_m4a8bb288.jpg" style="position:absolute;left:0;text-align:left;margin-left:0;margin-top:0;width:117.75pt;height:135pt;z-index:251658752;visibility:visible;mso-position-horizontal:left;mso-position-horizontal-relative:text;mso-position-vertical-relative:line" o:allowoverlap="f">
            <v:imagedata r:id="rId21" o:title=""/>
            <w10:wrap type="square"/>
          </v:shape>
        </w:pic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Ожидаемые результаты:</w:t>
      </w:r>
    </w:p>
    <w:p w:rsidR="00E01BF3" w:rsidRPr="00417225" w:rsidRDefault="00E01BF3" w:rsidP="00417225">
      <w:pPr>
        <w:numPr>
          <w:ilvl w:val="0"/>
          <w:numId w:val="21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Приобщение учащихся к общественной работе, воспитание сознательного</w:t>
      </w:r>
    </w:p>
    <w:p w:rsidR="00E01BF3" w:rsidRPr="00417225" w:rsidRDefault="00E01BF3" w:rsidP="00FC750A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отношения к своим обязанностям, формирование трудового образа жизни.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24"/>
          <w:szCs w:val="24"/>
          <w:lang w:eastAsia="ru-RU"/>
        </w:rPr>
        <w:br/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Учащиеся имеют право:</w:t>
      </w:r>
    </w:p>
    <w:p w:rsidR="00E01BF3" w:rsidRPr="00417225" w:rsidRDefault="00E01BF3" w:rsidP="00417225">
      <w:pPr>
        <w:numPr>
          <w:ilvl w:val="0"/>
          <w:numId w:val="24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Пользоваться учебными кабинетами, библиотекой, спортзалом.</w:t>
      </w:r>
    </w:p>
    <w:p w:rsidR="00E01BF3" w:rsidRPr="00417225" w:rsidRDefault="00E01BF3" w:rsidP="00417225">
      <w:pPr>
        <w:numPr>
          <w:ilvl w:val="0"/>
          <w:numId w:val="24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Участвовать в обсуждении вопросов по успеваемости, трудовой и учебной дисциплине, а также других вопросов, связанных с учебным процессом.</w:t>
      </w:r>
    </w:p>
    <w:p w:rsidR="00E01BF3" w:rsidRPr="00417225" w:rsidRDefault="00E01BF3" w:rsidP="00417225">
      <w:pPr>
        <w:numPr>
          <w:ilvl w:val="0"/>
          <w:numId w:val="24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Учащиеся имеют право участвовать в общественной жизни коллектива и школы.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24"/>
          <w:szCs w:val="24"/>
          <w:lang w:eastAsia="ru-RU"/>
        </w:rPr>
        <w:br/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Учащиеся обязаны:</w:t>
      </w:r>
    </w:p>
    <w:p w:rsidR="00E01BF3" w:rsidRPr="00417225" w:rsidRDefault="00E01BF3" w:rsidP="00417225">
      <w:pPr>
        <w:numPr>
          <w:ilvl w:val="0"/>
          <w:numId w:val="25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Посещать учебные занятия, школьные линейки, мероприятия.</w:t>
      </w:r>
    </w:p>
    <w:p w:rsidR="00E01BF3" w:rsidRPr="00417225" w:rsidRDefault="00E01BF3" w:rsidP="00417225">
      <w:pPr>
        <w:numPr>
          <w:ilvl w:val="0"/>
          <w:numId w:val="25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Повышать свой культурный и нравственный уровень.</w:t>
      </w:r>
    </w:p>
    <w:p w:rsidR="00E01BF3" w:rsidRPr="00417225" w:rsidRDefault="00E01BF3" w:rsidP="00417225">
      <w:pPr>
        <w:numPr>
          <w:ilvl w:val="0"/>
          <w:numId w:val="25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Соблюдать правила внутреннего распорядка школы.</w:t>
      </w:r>
    </w:p>
    <w:p w:rsidR="00E01BF3" w:rsidRPr="00417225" w:rsidRDefault="00E01BF3" w:rsidP="00417225">
      <w:pPr>
        <w:numPr>
          <w:ilvl w:val="0"/>
          <w:numId w:val="25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Быть дисциплинированными и организованными.</w:t>
      </w:r>
    </w:p>
    <w:p w:rsidR="00E01BF3" w:rsidRPr="00417225" w:rsidRDefault="00E01BF3" w:rsidP="00417225">
      <w:pPr>
        <w:numPr>
          <w:ilvl w:val="0"/>
          <w:numId w:val="25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2"/>
          <w:szCs w:val="32"/>
          <w:lang w:eastAsia="ru-RU"/>
        </w:rPr>
        <w:t>Беречь школьное имущество.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FC750A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86CDA">
        <w:rPr>
          <w:rFonts w:ascii="Times New Roman" w:hAnsi="Times New Roman"/>
          <w:sz w:val="24"/>
          <w:szCs w:val="24"/>
          <w:lang w:eastAsia="ru-RU"/>
        </w:rPr>
        <w:pict>
          <v:shape id="_x0000_i1034" type="#_x0000_t175" style="width:459pt;height:64.5pt" adj="7200" fillcolor="black">
            <v:shadow color="#868686"/>
            <v:textpath style="font-family:&quot;Times New Roman&quot;;font-size:20pt;v-text-kern:t" trim="t" fitpath="t" string="Ожидаемые результаты"/>
          </v:shape>
        </w:pic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numPr>
          <w:ilvl w:val="0"/>
          <w:numId w:val="26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6"/>
          <w:szCs w:val="36"/>
          <w:lang w:eastAsia="ru-RU"/>
        </w:rPr>
        <w:t>Создание сплоченного классного коллектива.</w:t>
      </w:r>
    </w:p>
    <w:p w:rsidR="00E01BF3" w:rsidRPr="00417225" w:rsidRDefault="00E01BF3" w:rsidP="00417225">
      <w:pPr>
        <w:numPr>
          <w:ilvl w:val="0"/>
          <w:numId w:val="26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6"/>
          <w:szCs w:val="36"/>
          <w:lang w:eastAsia="ru-RU"/>
        </w:rPr>
        <w:t>Сформированность нравственного, познавательного, коммуникативного, художественного и физического потенциалов личности младшего школьника.</w:t>
      </w:r>
    </w:p>
    <w:p w:rsidR="00E01BF3" w:rsidRPr="00417225" w:rsidRDefault="00E01BF3" w:rsidP="00417225">
      <w:pPr>
        <w:numPr>
          <w:ilvl w:val="0"/>
          <w:numId w:val="26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6"/>
          <w:szCs w:val="36"/>
          <w:lang w:eastAsia="ru-RU"/>
        </w:rPr>
        <w:t>Проявление инициативы и  ответственности за порученное дело</w:t>
      </w:r>
    </w:p>
    <w:p w:rsidR="00E01BF3" w:rsidRPr="00417225" w:rsidRDefault="00E01BF3" w:rsidP="00417225">
      <w:pPr>
        <w:numPr>
          <w:ilvl w:val="0"/>
          <w:numId w:val="26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6"/>
          <w:szCs w:val="36"/>
          <w:lang w:eastAsia="ru-RU"/>
        </w:rPr>
        <w:t>Наличие положительной динамики роста духовно - нравственных качеств личности  ребенка</w:t>
      </w:r>
    </w:p>
    <w:p w:rsidR="00E01BF3" w:rsidRPr="00417225" w:rsidRDefault="00E01BF3" w:rsidP="00417225">
      <w:pPr>
        <w:numPr>
          <w:ilvl w:val="0"/>
          <w:numId w:val="26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6"/>
          <w:szCs w:val="36"/>
          <w:lang w:eastAsia="ru-RU"/>
        </w:rPr>
        <w:t>Участие в конкурсах, концертах, спортивных соревнованиях.</w:t>
      </w:r>
    </w:p>
    <w:p w:rsidR="00E01BF3" w:rsidRPr="00417225" w:rsidRDefault="00E01BF3" w:rsidP="00417225">
      <w:pPr>
        <w:numPr>
          <w:ilvl w:val="0"/>
          <w:numId w:val="26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6"/>
          <w:szCs w:val="36"/>
          <w:lang w:eastAsia="ru-RU"/>
        </w:rPr>
        <w:t>Посещение спортивных секций, кружков по интересам.</w:t>
      </w:r>
    </w:p>
    <w:p w:rsidR="00E01BF3" w:rsidRPr="00417225" w:rsidRDefault="00E01BF3" w:rsidP="00417225">
      <w:pPr>
        <w:numPr>
          <w:ilvl w:val="0"/>
          <w:numId w:val="26"/>
        </w:numPr>
        <w:shd w:val="clear" w:color="auto" w:fill="FFFFFF"/>
        <w:spacing w:after="18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36"/>
          <w:szCs w:val="36"/>
          <w:lang w:eastAsia="ru-RU"/>
        </w:rPr>
        <w:t>Удовлетворенности родителей и учащихся жизнедеятельностью класса.</w: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pict>
          <v:shape id="Рисунок 12" o:spid="_x0000_s1038" type="#_x0000_t75" alt="hello_html_m231d94da.jpg" style="position:absolute;margin-left:0;margin-top:0;width:245.25pt;height:191.25pt;z-index:251659776;visibility:visible;mso-position-horizontal:left;mso-position-vertical-relative:line" o:allowoverlap="f">
            <v:imagedata r:id="rId22" o:title=""/>
            <w10:wrap type="square"/>
          </v:shape>
        </w:pict>
      </w: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01BF3" w:rsidRPr="00417225" w:rsidRDefault="00E01BF3" w:rsidP="00417225">
      <w:pPr>
        <w:shd w:val="clear" w:color="auto" w:fill="FFFFFF"/>
        <w:spacing w:after="18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17225">
        <w:rPr>
          <w:rFonts w:ascii="Times New Roman" w:hAnsi="Times New Roman"/>
          <w:sz w:val="24"/>
          <w:szCs w:val="24"/>
          <w:lang w:eastAsia="ru-RU"/>
        </w:rPr>
        <w:br/>
      </w:r>
    </w:p>
    <w:p w:rsidR="00E01BF3" w:rsidRDefault="00E01BF3" w:rsidP="00F533D8">
      <w:pPr>
        <w:shd w:val="clear" w:color="auto" w:fill="FFFFFF"/>
        <w:spacing w:after="180" w:line="240" w:lineRule="auto"/>
        <w:rPr>
          <w:rFonts w:ascii="Helvetica" w:hAnsi="Helvetica" w:cs="Helvetica"/>
          <w:b/>
          <w:bCs/>
          <w:color w:val="333333"/>
          <w:sz w:val="25"/>
          <w:szCs w:val="25"/>
        </w:rPr>
      </w:pPr>
      <w:r w:rsidRPr="00417225">
        <w:rPr>
          <w:rFonts w:ascii="Times New Roman" w:hAnsi="Times New Roman"/>
          <w:sz w:val="24"/>
          <w:szCs w:val="24"/>
          <w:lang w:eastAsia="ru-RU"/>
        </w:rPr>
        <w:br/>
      </w: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rPr>
          <w:rFonts w:ascii="Helvetica" w:hAnsi="Helvetica" w:cs="Helvetica"/>
          <w:b/>
          <w:bCs/>
          <w:color w:val="333333"/>
          <w:sz w:val="25"/>
          <w:szCs w:val="25"/>
          <w:lang w:eastAsia="en-US"/>
        </w:rPr>
      </w:pPr>
      <w:r>
        <w:rPr>
          <w:rFonts w:ascii="Helvetica" w:hAnsi="Helvetica" w:cs="Helvetica"/>
          <w:b/>
          <w:bCs/>
          <w:color w:val="333333"/>
          <w:sz w:val="25"/>
          <w:szCs w:val="25"/>
          <w:lang w:eastAsia="en-US"/>
        </w:rPr>
        <w:t xml:space="preserve">    </w:t>
      </w:r>
    </w:p>
    <w:p w:rsidR="00E01BF3" w:rsidRDefault="00E01BF3" w:rsidP="00BB3B51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00B050"/>
          <w:sz w:val="52"/>
          <w:szCs w:val="52"/>
          <w:lang w:eastAsia="en-US"/>
        </w:rPr>
      </w:pPr>
    </w:p>
    <w:p w:rsidR="00E01BF3" w:rsidRDefault="00E01BF3" w:rsidP="00BB3B51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00B050"/>
          <w:sz w:val="52"/>
          <w:szCs w:val="52"/>
          <w:lang w:eastAsia="en-US"/>
        </w:rPr>
      </w:pPr>
    </w:p>
    <w:p w:rsidR="00E01BF3" w:rsidRDefault="00E01BF3" w:rsidP="00BB3B51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00B050"/>
          <w:sz w:val="52"/>
          <w:szCs w:val="52"/>
          <w:lang w:eastAsia="en-US"/>
        </w:rPr>
      </w:pPr>
    </w:p>
    <w:p w:rsidR="00E01BF3" w:rsidRPr="00BB3B51" w:rsidRDefault="00E01BF3" w:rsidP="00BB3B51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00B050"/>
          <w:sz w:val="52"/>
          <w:szCs w:val="52"/>
          <w:lang w:eastAsia="en-US"/>
        </w:rPr>
      </w:pPr>
      <w:r w:rsidRPr="00BB3B51">
        <w:rPr>
          <w:b/>
          <w:bCs/>
          <w:color w:val="00B050"/>
          <w:sz w:val="52"/>
          <w:szCs w:val="52"/>
          <w:lang w:eastAsia="en-US"/>
        </w:rPr>
        <w:t>Характеристика класса</w:t>
      </w:r>
    </w:p>
    <w:p w:rsidR="00E01BF3" w:rsidRPr="00CC76F1" w:rsidRDefault="00E01BF3" w:rsidP="00CC76F1">
      <w:pPr>
        <w:rPr>
          <w:rFonts w:ascii="Times New Roman" w:hAnsi="Times New Roman"/>
          <w:sz w:val="28"/>
          <w:szCs w:val="28"/>
        </w:rPr>
      </w:pPr>
      <w:r w:rsidRPr="00CC76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Класс сформирован в 2019-2020</w:t>
      </w:r>
      <w:r w:rsidRPr="00CC76F1">
        <w:rPr>
          <w:rFonts w:ascii="Times New Roman" w:hAnsi="Times New Roman"/>
          <w:sz w:val="28"/>
          <w:szCs w:val="28"/>
        </w:rPr>
        <w:t xml:space="preserve"> учебном году. Дети обучаются по программе   «Школа России». </w:t>
      </w:r>
    </w:p>
    <w:p w:rsidR="00E01BF3" w:rsidRDefault="00E01BF3" w:rsidP="00CC76F1">
      <w:pPr>
        <w:rPr>
          <w:rFonts w:ascii="Times New Roman" w:hAnsi="Times New Roman"/>
          <w:sz w:val="28"/>
          <w:szCs w:val="28"/>
        </w:rPr>
      </w:pPr>
      <w:r w:rsidRPr="00CC76F1">
        <w:rPr>
          <w:rFonts w:ascii="Times New Roman" w:hAnsi="Times New Roman"/>
          <w:sz w:val="28"/>
          <w:szCs w:val="28"/>
        </w:rPr>
        <w:t xml:space="preserve">       До поступления в школу </w:t>
      </w:r>
      <w:r>
        <w:rPr>
          <w:rFonts w:ascii="Times New Roman" w:hAnsi="Times New Roman"/>
          <w:sz w:val="28"/>
          <w:szCs w:val="28"/>
        </w:rPr>
        <w:t>86% детей  посещали детский сад.</w:t>
      </w:r>
    </w:p>
    <w:p w:rsidR="00E01BF3" w:rsidRPr="00CC76F1" w:rsidRDefault="00E01BF3" w:rsidP="00CC76F1">
      <w:pPr>
        <w:rPr>
          <w:rFonts w:ascii="Times New Roman" w:hAnsi="Times New Roman"/>
          <w:sz w:val="28"/>
          <w:szCs w:val="28"/>
        </w:rPr>
      </w:pPr>
      <w:r w:rsidRPr="00CC76F1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Класс состоит  из 9 девочек и 7 мальчиков,13человек 2012 года рождения, 3 человек 2013</w:t>
      </w:r>
      <w:r w:rsidRPr="00CC76F1">
        <w:rPr>
          <w:rFonts w:ascii="Times New Roman" w:hAnsi="Times New Roman"/>
          <w:sz w:val="28"/>
          <w:szCs w:val="28"/>
        </w:rPr>
        <w:t xml:space="preserve"> года рожде</w:t>
      </w:r>
      <w:r>
        <w:rPr>
          <w:rFonts w:ascii="Times New Roman" w:hAnsi="Times New Roman"/>
          <w:sz w:val="28"/>
          <w:szCs w:val="28"/>
        </w:rPr>
        <w:t>ния</w:t>
      </w:r>
      <w:r w:rsidRPr="00CC76F1">
        <w:rPr>
          <w:rFonts w:ascii="Times New Roman" w:hAnsi="Times New Roman"/>
          <w:sz w:val="28"/>
          <w:szCs w:val="28"/>
        </w:rPr>
        <w:t xml:space="preserve"> .</w:t>
      </w:r>
    </w:p>
    <w:p w:rsidR="00E01BF3" w:rsidRPr="00CC76F1" w:rsidRDefault="00E01BF3" w:rsidP="00CC76F1">
      <w:pPr>
        <w:rPr>
          <w:rFonts w:ascii="Times New Roman" w:hAnsi="Times New Roman"/>
          <w:sz w:val="28"/>
          <w:szCs w:val="28"/>
        </w:rPr>
      </w:pPr>
      <w:r w:rsidRPr="00CC76F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В классе обучаются 4 детей из неполных семей,   12 семей  полных, 3 детей</w:t>
      </w:r>
      <w:r w:rsidRPr="00CC76F1">
        <w:rPr>
          <w:rFonts w:ascii="Times New Roman" w:hAnsi="Times New Roman"/>
          <w:sz w:val="28"/>
          <w:szCs w:val="28"/>
        </w:rPr>
        <w:t xml:space="preserve"> из многодетной семьи.</w:t>
      </w:r>
    </w:p>
    <w:p w:rsidR="00E01BF3" w:rsidRPr="00CC76F1" w:rsidRDefault="00E01BF3" w:rsidP="00CC76F1">
      <w:pPr>
        <w:pStyle w:val="NormalWeb"/>
        <w:shd w:val="clear" w:color="auto" w:fill="FFFFFF"/>
        <w:spacing w:before="0" w:beforeAutospacing="0" w:after="180" w:afterAutospacing="0"/>
        <w:rPr>
          <w:sz w:val="28"/>
          <w:szCs w:val="28"/>
        </w:rPr>
      </w:pPr>
      <w:r w:rsidRPr="00CC76F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CC76F1">
        <w:rPr>
          <w:sz w:val="28"/>
          <w:szCs w:val="28"/>
        </w:rPr>
        <w:t>Большинство учеников вла</w:t>
      </w:r>
      <w:r w:rsidRPr="00CC76F1">
        <w:rPr>
          <w:sz w:val="28"/>
          <w:szCs w:val="28"/>
        </w:rPr>
        <w:softHyphen/>
        <w:t>деют навыками самообслуживания, умеют помогать друг другу.</w:t>
      </w:r>
    </w:p>
    <w:p w:rsidR="00E01BF3" w:rsidRPr="00CC76F1" w:rsidRDefault="00E01BF3" w:rsidP="00CC76F1">
      <w:pPr>
        <w:pStyle w:val="NormalWeb"/>
        <w:shd w:val="clear" w:color="auto" w:fill="FFFFFF"/>
        <w:spacing w:before="0" w:beforeAutospacing="0" w:after="18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C76F1">
        <w:rPr>
          <w:sz w:val="28"/>
          <w:szCs w:val="28"/>
        </w:rPr>
        <w:t>Первые недели обучения в школе выявили группу детей, которые внимательны и активны на уроке, имеют достаточно высокий уровень сформированности познавательного интереса. В классе есть ученики, которые пока присматриваются, осторожничают, боятся ошибиться. Они не проявляют на уроках высокую активность, хотя, как правило, правильно отвечают на вопросы, справляются с учебными заданиями, осознанно воспринимают новый материал.</w:t>
      </w:r>
    </w:p>
    <w:p w:rsidR="00E01BF3" w:rsidRPr="00CC76F1" w:rsidRDefault="00E01BF3" w:rsidP="00CC76F1">
      <w:pPr>
        <w:rPr>
          <w:rFonts w:ascii="Times New Roman" w:hAnsi="Times New Roman"/>
          <w:sz w:val="28"/>
          <w:szCs w:val="28"/>
        </w:rPr>
      </w:pPr>
      <w:r w:rsidRPr="00CC76F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CC76F1">
        <w:rPr>
          <w:rFonts w:ascii="Times New Roman" w:hAnsi="Times New Roman"/>
          <w:sz w:val="28"/>
          <w:szCs w:val="28"/>
        </w:rPr>
        <w:t>Анализ результатов медицинского обследования показал, что в классе нет учащихся, которые нуждаются  в пристальном внимании учителя.</w:t>
      </w:r>
    </w:p>
    <w:p w:rsidR="00E01BF3" w:rsidRPr="00CC76F1" w:rsidRDefault="00E01BF3" w:rsidP="00CC76F1">
      <w:pPr>
        <w:rPr>
          <w:rFonts w:ascii="Times New Roman" w:hAnsi="Times New Roman"/>
          <w:sz w:val="28"/>
          <w:szCs w:val="28"/>
        </w:rPr>
      </w:pPr>
      <w:r w:rsidRPr="00CC76F1">
        <w:rPr>
          <w:rFonts w:ascii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C76F1">
        <w:rPr>
          <w:rFonts w:ascii="Times New Roman" w:hAnsi="Times New Roman"/>
          <w:sz w:val="28"/>
          <w:szCs w:val="28"/>
        </w:rPr>
        <w:t>Классный коллектив сформирован, изолированных учащихся нет.</w:t>
      </w:r>
    </w:p>
    <w:p w:rsidR="00E01BF3" w:rsidRPr="004145F9" w:rsidRDefault="00E01BF3" w:rsidP="004145F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Pr="00CC76F1">
        <w:rPr>
          <w:rFonts w:ascii="Times New Roman" w:hAnsi="Times New Roman"/>
          <w:sz w:val="28"/>
          <w:szCs w:val="28"/>
        </w:rPr>
        <w:t xml:space="preserve">    </w:t>
      </w:r>
      <w:r w:rsidRPr="00486CD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48" o:spid="_x0000_i1035" type="#_x0000_t75" style="width:174.75pt;height:162.75pt;visibility:visible">
            <v:imagedata r:id="rId23" o:title=""/>
          </v:shape>
        </w:pict>
      </w: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rFonts w:ascii="Helvetica" w:hAnsi="Helvetica" w:cs="Helvetica"/>
          <w:b/>
          <w:bCs/>
          <w:color w:val="333333"/>
          <w:sz w:val="25"/>
          <w:szCs w:val="25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rFonts w:ascii="Helvetica" w:hAnsi="Helvetica" w:cs="Helvetica"/>
          <w:b/>
          <w:bCs/>
          <w:color w:val="333333"/>
          <w:sz w:val="25"/>
          <w:szCs w:val="25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rFonts w:ascii="Helvetica" w:hAnsi="Helvetica" w:cs="Helvetica"/>
          <w:b/>
          <w:bCs/>
          <w:color w:val="333333"/>
          <w:sz w:val="25"/>
          <w:szCs w:val="25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rFonts w:ascii="Helvetica" w:hAnsi="Helvetica" w:cs="Helvetica"/>
          <w:b/>
          <w:bCs/>
          <w:color w:val="FF0000"/>
          <w:sz w:val="25"/>
          <w:szCs w:val="25"/>
        </w:rPr>
      </w:pPr>
    </w:p>
    <w:p w:rsidR="00E01BF3" w:rsidRPr="00951058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rFonts w:ascii="Helvetica" w:hAnsi="Helvetica" w:cs="Helvetica"/>
          <w:b/>
          <w:bCs/>
          <w:color w:val="FF0000"/>
          <w:sz w:val="25"/>
          <w:szCs w:val="25"/>
        </w:rPr>
      </w:pPr>
      <w:r w:rsidRPr="00951058">
        <w:rPr>
          <w:rFonts w:ascii="Helvetica" w:hAnsi="Helvetica" w:cs="Helvetica"/>
          <w:b/>
          <w:bCs/>
          <w:color w:val="FF0000"/>
          <w:sz w:val="25"/>
          <w:szCs w:val="25"/>
        </w:rPr>
        <w:t xml:space="preserve">Планирование воспитательной работы </w:t>
      </w:r>
    </w:p>
    <w:p w:rsidR="00E01BF3" w:rsidRPr="00951058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rFonts w:ascii="Helvetica" w:hAnsi="Helvetica" w:cs="Helvetica"/>
          <w:b/>
          <w:bCs/>
          <w:color w:val="FF0000"/>
          <w:sz w:val="25"/>
          <w:szCs w:val="25"/>
        </w:rPr>
      </w:pPr>
      <w:r>
        <w:rPr>
          <w:rFonts w:ascii="Helvetica" w:hAnsi="Helvetica" w:cs="Helvetica"/>
          <w:b/>
          <w:bCs/>
          <w:color w:val="FF0000"/>
          <w:sz w:val="25"/>
          <w:szCs w:val="25"/>
        </w:rPr>
        <w:t>на 2018/2019</w:t>
      </w:r>
      <w:r w:rsidRPr="00951058">
        <w:rPr>
          <w:rFonts w:ascii="Helvetica" w:hAnsi="Helvetica" w:cs="Helvetica"/>
          <w:b/>
          <w:bCs/>
          <w:color w:val="FF0000"/>
          <w:sz w:val="25"/>
          <w:szCs w:val="25"/>
        </w:rPr>
        <w:t xml:space="preserve"> учебный год</w:t>
      </w:r>
    </w:p>
    <w:p w:rsidR="00E01BF3" w:rsidRPr="00FC750A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00B050"/>
          <w:sz w:val="40"/>
          <w:szCs w:val="40"/>
        </w:rPr>
      </w:pPr>
      <w:r w:rsidRPr="00FC750A">
        <w:rPr>
          <w:b/>
          <w:bCs/>
          <w:color w:val="00B050"/>
          <w:sz w:val="40"/>
          <w:szCs w:val="40"/>
        </w:rPr>
        <w:t>Сентябрь</w:t>
      </w:r>
    </w:p>
    <w:tbl>
      <w:tblPr>
        <w:tblpPr w:leftFromText="180" w:rightFromText="180" w:vertAnchor="text" w:horzAnchor="page" w:tblpX="936" w:tblpY="363"/>
        <w:tblW w:w="10889" w:type="dxa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2887"/>
        <w:gridCol w:w="1992"/>
        <w:gridCol w:w="2383"/>
        <w:gridCol w:w="1657"/>
        <w:gridCol w:w="1970"/>
      </w:tblGrid>
      <w:tr w:rsidR="00E01BF3" w:rsidRPr="00F41E26" w:rsidTr="00951058"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</w:p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Направления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1 неделя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2 неделя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3 неделя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4 неделя</w:t>
            </w:r>
          </w:p>
        </w:tc>
      </w:tr>
      <w:tr w:rsidR="00E01BF3" w:rsidRPr="00F41E26" w:rsidTr="00951058"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41E26" w:rsidRDefault="00E01BF3" w:rsidP="00380634">
            <w:pPr>
              <w:rPr>
                <w:rFonts w:ascii="Times New Roman" w:hAnsi="Times New Roman"/>
                <w:sz w:val="24"/>
                <w:szCs w:val="24"/>
              </w:rPr>
            </w:pPr>
            <w:r w:rsidRPr="00F41E26">
              <w:rPr>
                <w:rFonts w:ascii="Times New Roman" w:hAnsi="Times New Roman"/>
                <w:sz w:val="24"/>
                <w:szCs w:val="24"/>
              </w:rPr>
              <w:t>Гражданско -  патриотическое воспитание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Классный час «Права детей»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«Овеянные славой Флаг наш и герб»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Встречи с почётными гражданами района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</w:p>
        </w:tc>
      </w:tr>
      <w:tr w:rsidR="00E01BF3" w:rsidRPr="00F41E26" w:rsidTr="00951058"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>
              <w:t>Духовно – нравственное воспитание</w:t>
            </w:r>
            <w:r w:rsidRPr="00380634">
              <w:t>.</w:t>
            </w:r>
          </w:p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«Модель выпускника начальной школы»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«Мы теперь непросто дети, мы теперь ученики» Экскурсия по школе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«Законы коллектива»</w:t>
            </w:r>
          </w:p>
        </w:tc>
      </w:tr>
      <w:tr w:rsidR="00E01BF3" w:rsidRPr="00F41E26" w:rsidTr="00951058"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Default="00E01BF3" w:rsidP="00380634">
            <w:pPr>
              <w:pStyle w:val="NormalWeb"/>
              <w:spacing w:before="0" w:beforeAutospacing="0" w:after="180" w:afterAutospacing="0"/>
            </w:pPr>
            <w:r>
              <w:t>Спортивно – оздоровительное воспитание</w:t>
            </w:r>
          </w:p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Беседа</w:t>
            </w:r>
          </w:p>
          <w:p w:rsidR="00E01BF3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«Гигиена тела.</w:t>
            </w:r>
          </w:p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 xml:space="preserve"> Не только платье</w:t>
            </w:r>
          </w:p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красит человека»</w:t>
            </w:r>
          </w:p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«В здоровом теле – здоровый дух» День Здоровья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Осенний школьный мини-марафон кросс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2B62CD" w:rsidRDefault="00E01BF3" w:rsidP="00380634">
            <w:pPr>
              <w:pStyle w:val="NormalWeb"/>
              <w:spacing w:before="0" w:beforeAutospacing="0" w:after="180" w:afterAutospacing="0"/>
            </w:pPr>
          </w:p>
        </w:tc>
      </w:tr>
      <w:tr w:rsidR="00E01BF3" w:rsidRPr="00F41E26" w:rsidTr="00951058">
        <w:trPr>
          <w:trHeight w:val="630"/>
        </w:trPr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>
              <w:t>Трудовое воспитание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«Кто во что горазд» Презентация увлечений и хобби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«Мир профессий» Экскурсий на предприятия</w:t>
            </w:r>
          </w:p>
        </w:tc>
      </w:tr>
      <w:tr w:rsidR="00E01BF3" w:rsidRPr="00F41E26" w:rsidTr="00951058">
        <w:trPr>
          <w:trHeight w:val="600"/>
        </w:trPr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>
              <w:t>Экологическое воспитание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«О братьях наших меньших»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Посвящение в пешеходы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Посвящение в первоклассники</w:t>
            </w:r>
          </w:p>
        </w:tc>
      </w:tr>
    </w:tbl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rPr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  <w:sz w:val="28"/>
          <w:szCs w:val="28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  <w:sz w:val="28"/>
          <w:szCs w:val="28"/>
        </w:rPr>
      </w:pPr>
    </w:p>
    <w:p w:rsidR="00E01BF3" w:rsidRDefault="00E01BF3" w:rsidP="001D0808">
      <w:pPr>
        <w:pStyle w:val="NormalWeb"/>
        <w:shd w:val="clear" w:color="auto" w:fill="FFFFFF"/>
        <w:spacing w:before="0" w:beforeAutospacing="0" w:after="180" w:afterAutospacing="0"/>
        <w:rPr>
          <w:b/>
          <w:bCs/>
          <w:color w:val="333333"/>
          <w:sz w:val="28"/>
          <w:szCs w:val="28"/>
        </w:rPr>
      </w:pPr>
    </w:p>
    <w:p w:rsidR="00E01BF3" w:rsidRDefault="00E01BF3" w:rsidP="001D0808">
      <w:pPr>
        <w:pStyle w:val="NormalWeb"/>
        <w:shd w:val="clear" w:color="auto" w:fill="FFFFFF"/>
        <w:spacing w:before="0" w:beforeAutospacing="0" w:after="180" w:afterAutospacing="0"/>
        <w:rPr>
          <w:b/>
          <w:bCs/>
          <w:color w:val="333333"/>
          <w:sz w:val="28"/>
          <w:szCs w:val="28"/>
        </w:rPr>
      </w:pPr>
    </w:p>
    <w:p w:rsidR="00E01BF3" w:rsidRPr="00FC750A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color w:val="00B050"/>
          <w:sz w:val="40"/>
          <w:szCs w:val="40"/>
        </w:rPr>
      </w:pPr>
      <w:r w:rsidRPr="00FC750A">
        <w:rPr>
          <w:b/>
          <w:bCs/>
          <w:color w:val="00B050"/>
          <w:sz w:val="40"/>
          <w:szCs w:val="40"/>
        </w:rPr>
        <w:t>Октябрь</w:t>
      </w: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rPr>
          <w:color w:val="333333"/>
        </w:rPr>
      </w:pPr>
    </w:p>
    <w:tbl>
      <w:tblPr>
        <w:tblW w:w="10575" w:type="dxa"/>
        <w:tblInd w:w="-1022" w:type="dxa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2064"/>
        <w:gridCol w:w="2054"/>
        <w:gridCol w:w="2193"/>
        <w:gridCol w:w="2193"/>
        <w:gridCol w:w="2071"/>
      </w:tblGrid>
      <w:tr w:rsidR="00E01BF3" w:rsidRPr="00F41E26" w:rsidTr="00380634">
        <w:trPr>
          <w:trHeight w:val="315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</w:p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Направления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1 неделя</w:t>
            </w:r>
          </w:p>
        </w:tc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2 неделя</w:t>
            </w:r>
          </w:p>
        </w:tc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3 неделя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4 неделя</w:t>
            </w:r>
          </w:p>
        </w:tc>
      </w:tr>
      <w:tr w:rsidR="00E01BF3" w:rsidRPr="00F41E26" w:rsidTr="00380634">
        <w:trPr>
          <w:trHeight w:val="600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41E26" w:rsidRDefault="00E01BF3" w:rsidP="00951058">
            <w:pPr>
              <w:rPr>
                <w:rFonts w:ascii="Times New Roman" w:hAnsi="Times New Roman"/>
                <w:sz w:val="24"/>
                <w:szCs w:val="24"/>
              </w:rPr>
            </w:pPr>
            <w:r w:rsidRPr="00F41E26">
              <w:rPr>
                <w:rFonts w:ascii="Times New Roman" w:hAnsi="Times New Roman"/>
                <w:sz w:val="24"/>
                <w:szCs w:val="24"/>
              </w:rPr>
              <w:t>Гражданско -  патриотическое воспитание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 w:rsidRPr="00380634">
              <w:t>Беседа</w:t>
            </w:r>
            <w:r>
              <w:rPr>
                <w:lang w:val="en-US"/>
              </w:rPr>
              <w:t xml:space="preserve"> </w:t>
            </w:r>
            <w:r w:rsidRPr="00380634">
              <w:t>«Символы моей Родины»</w:t>
            </w:r>
          </w:p>
        </w:tc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 w:rsidRPr="00380634">
              <w:t>«Золотое сердце учителя»</w:t>
            </w:r>
          </w:p>
        </w:tc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 w:rsidRPr="00380634">
              <w:t>«Моя любимая учительница»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 w:rsidRPr="00380634">
              <w:t>Экскурсия в историко-краеведческий музей села</w:t>
            </w:r>
          </w:p>
        </w:tc>
      </w:tr>
      <w:tr w:rsidR="00E01BF3" w:rsidRPr="00F41E26" w:rsidTr="00380634">
        <w:trPr>
          <w:trHeight w:val="915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>
              <w:t>Духовно – нравственное воспитание</w:t>
            </w:r>
            <w:r w:rsidRPr="00380634">
              <w:t>.</w:t>
            </w:r>
          </w:p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 w:rsidRPr="00380634">
              <w:t>«Волшебные слова»</w:t>
            </w:r>
          </w:p>
        </w:tc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 w:rsidRPr="00380634">
              <w:t>«С любовью к бабушке»</w:t>
            </w:r>
          </w:p>
        </w:tc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 w:rsidRPr="00380634">
              <w:t>«Лучше деда друга нет»</w:t>
            </w:r>
          </w:p>
        </w:tc>
      </w:tr>
      <w:tr w:rsidR="00E01BF3" w:rsidRPr="00F41E26" w:rsidTr="00380634">
        <w:trPr>
          <w:trHeight w:val="900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Default="00E01BF3" w:rsidP="00951058">
            <w:pPr>
              <w:pStyle w:val="NormalWeb"/>
              <w:spacing w:before="0" w:beforeAutospacing="0" w:after="180" w:afterAutospacing="0"/>
            </w:pPr>
            <w:r>
              <w:t>Спортивно – оздоровительное воспитание</w:t>
            </w:r>
          </w:p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 w:rsidRPr="00380634">
              <w:t>Конкурс «Безопасное колесо»</w:t>
            </w:r>
          </w:p>
        </w:tc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 w:rsidRPr="00380634">
              <w:t>«Воспитание характера через искоренение отрицательных привычек»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 w:rsidRPr="00380634">
              <w:t>«Мама, папа, я – спортивная семья»</w:t>
            </w:r>
          </w:p>
        </w:tc>
      </w:tr>
      <w:tr w:rsidR="00E01BF3" w:rsidRPr="00F41E26" w:rsidTr="00380634">
        <w:trPr>
          <w:trHeight w:val="345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>
              <w:t>Трудовое воспитание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 w:rsidRPr="00380634">
              <w:t>Все работы хороши - выбирай на вкус</w:t>
            </w:r>
          </w:p>
        </w:tc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 w:rsidRPr="00380634">
              <w:t>Встречи с представителями разных профессий «Все работы хороши»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</w:p>
        </w:tc>
      </w:tr>
      <w:tr w:rsidR="00E01BF3" w:rsidRPr="00F41E26" w:rsidTr="00380634">
        <w:trPr>
          <w:trHeight w:val="885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>
              <w:t>Экологическое воспитание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 w:rsidRPr="00380634">
              <w:t>«Русские берёзки»</w:t>
            </w:r>
          </w:p>
        </w:tc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 w:rsidRPr="00380634">
              <w:t>«Чудесный огород» праздник</w:t>
            </w:r>
          </w:p>
        </w:tc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 w:rsidRPr="00380634">
              <w:t>Выставка «Осенние зарисовки»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951058">
            <w:pPr>
              <w:pStyle w:val="NormalWeb"/>
              <w:spacing w:before="0" w:beforeAutospacing="0" w:after="180" w:afterAutospacing="0"/>
            </w:pPr>
            <w:r w:rsidRPr="00380634">
              <w:t>Игра «Что в огороде растёт?»</w:t>
            </w:r>
          </w:p>
        </w:tc>
      </w:tr>
    </w:tbl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C750A">
      <w:pPr>
        <w:pStyle w:val="NormalWeb"/>
        <w:shd w:val="clear" w:color="auto" w:fill="FFFFFF"/>
        <w:spacing w:before="0" w:beforeAutospacing="0" w:after="180" w:afterAutospacing="0"/>
        <w:rPr>
          <w:b/>
          <w:bCs/>
          <w:color w:val="333333"/>
        </w:rPr>
      </w:pPr>
    </w:p>
    <w:p w:rsidR="00E01BF3" w:rsidRPr="00FC750A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00B050"/>
          <w:sz w:val="40"/>
          <w:szCs w:val="40"/>
        </w:rPr>
      </w:pPr>
      <w:r>
        <w:rPr>
          <w:b/>
          <w:bCs/>
          <w:color w:val="00B050"/>
          <w:sz w:val="40"/>
          <w:szCs w:val="40"/>
        </w:rPr>
        <w:t>Н</w:t>
      </w:r>
      <w:r w:rsidRPr="00FC750A">
        <w:rPr>
          <w:b/>
          <w:bCs/>
          <w:color w:val="00B050"/>
          <w:sz w:val="40"/>
          <w:szCs w:val="40"/>
        </w:rPr>
        <w:t>оябрь</w:t>
      </w: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rPr>
          <w:color w:val="333333"/>
        </w:rPr>
      </w:pPr>
    </w:p>
    <w:tbl>
      <w:tblPr>
        <w:tblW w:w="10635" w:type="dxa"/>
        <w:tblInd w:w="-1049" w:type="dxa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2078"/>
        <w:gridCol w:w="2019"/>
        <w:gridCol w:w="2174"/>
        <w:gridCol w:w="2174"/>
        <w:gridCol w:w="2190"/>
      </w:tblGrid>
      <w:tr w:rsidR="00E01BF3" w:rsidRPr="00F41E26" w:rsidTr="00380634">
        <w:trPr>
          <w:trHeight w:val="330"/>
        </w:trPr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rPr>
                <w:b/>
                <w:bCs/>
              </w:rPr>
              <w:t>Направления</w:t>
            </w:r>
          </w:p>
        </w:tc>
        <w:tc>
          <w:tcPr>
            <w:tcW w:w="2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rPr>
                <w:b/>
                <w:bCs/>
              </w:rPr>
              <w:t>1 неделя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rPr>
                <w:b/>
                <w:bCs/>
              </w:rPr>
              <w:t>2 неделя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rPr>
                <w:b/>
                <w:bCs/>
              </w:rPr>
              <w:t>3 неделя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rPr>
                <w:b/>
                <w:bCs/>
              </w:rPr>
              <w:t>4 неделя</w:t>
            </w:r>
          </w:p>
        </w:tc>
      </w:tr>
      <w:tr w:rsidR="00E01BF3" w:rsidRPr="00F41E26" w:rsidTr="00380634">
        <w:trPr>
          <w:trHeight w:val="1485"/>
        </w:trPr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41E26" w:rsidRDefault="00E01BF3" w:rsidP="00CD4A89">
            <w:pPr>
              <w:rPr>
                <w:rFonts w:ascii="Times New Roman" w:hAnsi="Times New Roman"/>
                <w:sz w:val="24"/>
                <w:szCs w:val="24"/>
              </w:rPr>
            </w:pPr>
            <w:r w:rsidRPr="00F41E26">
              <w:rPr>
                <w:rFonts w:ascii="Times New Roman" w:hAnsi="Times New Roman"/>
                <w:sz w:val="24"/>
                <w:szCs w:val="24"/>
              </w:rPr>
              <w:t>Гражданско -  патриотическое воспитание</w:t>
            </w:r>
          </w:p>
        </w:tc>
        <w:tc>
          <w:tcPr>
            <w:tcW w:w="2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День народного единства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Default="00E01BF3">
            <w:pPr>
              <w:pStyle w:val="NormalWeb"/>
              <w:spacing w:before="0" w:beforeAutospacing="0" w:after="180" w:afterAutospacing="0"/>
              <w:rPr>
                <w:lang w:val="en-US"/>
              </w:rPr>
            </w:pPr>
          </w:p>
          <w:p w:rsidR="00E01BF3" w:rsidRDefault="00E01BF3">
            <w:pPr>
              <w:pStyle w:val="NormalWeb"/>
              <w:spacing w:before="0" w:beforeAutospacing="0" w:after="180" w:afterAutospacing="0"/>
              <w:rPr>
                <w:lang w:val="en-US"/>
              </w:rPr>
            </w:pPr>
          </w:p>
          <w:p w:rsidR="00E01BF3" w:rsidRPr="00BC783C" w:rsidRDefault="00E01BF3">
            <w:pPr>
              <w:pStyle w:val="NormalWeb"/>
              <w:spacing w:before="0" w:beforeAutospacing="0" w:after="180" w:afterAutospacing="0"/>
              <w:rPr>
                <w:lang w:val="en-US"/>
              </w:rPr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Default="00E01BF3">
            <w:pPr>
              <w:pStyle w:val="NormalWeb"/>
              <w:spacing w:before="0" w:beforeAutospacing="0" w:after="180" w:afterAutospacing="0"/>
              <w:rPr>
                <w:lang w:val="en-US"/>
              </w:rPr>
            </w:pPr>
          </w:p>
          <w:p w:rsidR="00E01BF3" w:rsidRPr="00BC783C" w:rsidRDefault="00E01BF3">
            <w:pPr>
              <w:pStyle w:val="NormalWeb"/>
              <w:spacing w:before="0" w:beforeAutospacing="0" w:after="180" w:afterAutospacing="0"/>
              <w:rPr>
                <w:lang w:val="en-US"/>
              </w:rPr>
            </w:pP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Обычаи и традиции русского народа.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«Русская осень»</w:t>
            </w:r>
          </w:p>
        </w:tc>
      </w:tr>
      <w:tr w:rsidR="00E01BF3" w:rsidRPr="00F41E26" w:rsidTr="00380634">
        <w:trPr>
          <w:trHeight w:val="1200"/>
        </w:trPr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CD4A89">
            <w:pPr>
              <w:pStyle w:val="NormalWeb"/>
              <w:spacing w:before="0" w:beforeAutospacing="0" w:after="180" w:afterAutospacing="0"/>
            </w:pPr>
            <w:r>
              <w:t>Духовно – нравственное воспитание</w:t>
            </w:r>
            <w:r w:rsidRPr="00380634">
              <w:t>.</w:t>
            </w:r>
          </w:p>
          <w:p w:rsidR="00E01BF3" w:rsidRPr="00380634" w:rsidRDefault="00E01BF3" w:rsidP="00CD4A89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«О поступках плохих и хороших»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«Мама – нет роднее слова!»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«Здравствуйте все, или как жить в ладу с собой и миром»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«Милой мамочки портрет»</w:t>
            </w:r>
          </w:p>
        </w:tc>
      </w:tr>
      <w:tr w:rsidR="00E01BF3" w:rsidRPr="00F41E26" w:rsidTr="00380634">
        <w:trPr>
          <w:trHeight w:val="885"/>
        </w:trPr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Default="00E01BF3" w:rsidP="00CD4A89">
            <w:pPr>
              <w:pStyle w:val="NormalWeb"/>
              <w:spacing w:before="0" w:beforeAutospacing="0" w:after="180" w:afterAutospacing="0"/>
            </w:pPr>
            <w:r>
              <w:t>Спортивно – оздоровительное воспитание</w:t>
            </w:r>
          </w:p>
          <w:p w:rsidR="00E01BF3" w:rsidRPr="00380634" w:rsidRDefault="00E01BF3" w:rsidP="00CD4A89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Путь в страну Здоровию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«Личная гигиена школьника»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«Уроки Мойдодыра»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Путь в страну Здоровию: режим дня школьника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«Здоровый я - здоровая страна» конкурс рисунков и плакатов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</w:p>
        </w:tc>
      </w:tr>
      <w:tr w:rsidR="00E01BF3" w:rsidRPr="00F41E26" w:rsidTr="00380634">
        <w:trPr>
          <w:trHeight w:val="645"/>
        </w:trPr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CD4A89">
            <w:pPr>
              <w:pStyle w:val="NormalWeb"/>
              <w:spacing w:before="0" w:beforeAutospacing="0" w:after="180" w:afterAutospacing="0"/>
            </w:pPr>
            <w:r>
              <w:t>Трудовое воспитание</w:t>
            </w:r>
          </w:p>
        </w:tc>
        <w:tc>
          <w:tcPr>
            <w:tcW w:w="2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Презентация «Труд наших родных»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Профессии наших бабушек и дедушек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«Мир моих увлечений» Презентация увлечений и хобби</w:t>
            </w:r>
          </w:p>
        </w:tc>
      </w:tr>
      <w:tr w:rsidR="00E01BF3" w:rsidRPr="00F41E26" w:rsidTr="00380634">
        <w:trPr>
          <w:trHeight w:val="600"/>
        </w:trPr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CD4A89">
            <w:pPr>
              <w:pStyle w:val="NormalWeb"/>
              <w:spacing w:before="0" w:beforeAutospacing="0" w:after="180" w:afterAutospacing="0"/>
            </w:pPr>
            <w:r>
              <w:t>Экологическое воспитание</w:t>
            </w:r>
          </w:p>
        </w:tc>
        <w:tc>
          <w:tcPr>
            <w:tcW w:w="2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«Мой домашний любимец»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Викторина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 Друзья природы»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</w:p>
        </w:tc>
      </w:tr>
    </w:tbl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  <w:lang w:val="en-US"/>
        </w:rPr>
      </w:pPr>
    </w:p>
    <w:p w:rsidR="00E01BF3" w:rsidRPr="00BC783C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  <w:lang w:val="en-US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Pr="00FC750A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00B050"/>
          <w:sz w:val="40"/>
          <w:szCs w:val="40"/>
        </w:rPr>
      </w:pPr>
      <w:r>
        <w:rPr>
          <w:b/>
          <w:bCs/>
          <w:color w:val="00B050"/>
          <w:sz w:val="40"/>
          <w:szCs w:val="40"/>
        </w:rPr>
        <w:t>Д</w:t>
      </w:r>
      <w:r w:rsidRPr="00FC750A">
        <w:rPr>
          <w:b/>
          <w:bCs/>
          <w:color w:val="00B050"/>
          <w:sz w:val="40"/>
          <w:szCs w:val="40"/>
        </w:rPr>
        <w:t>екабрь</w:t>
      </w:r>
    </w:p>
    <w:tbl>
      <w:tblPr>
        <w:tblpPr w:leftFromText="180" w:rightFromText="180" w:vertAnchor="text" w:horzAnchor="margin" w:tblpXSpec="center" w:tblpY="326"/>
        <w:tblW w:w="10740" w:type="dxa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2006"/>
        <w:gridCol w:w="2257"/>
        <w:gridCol w:w="2037"/>
        <w:gridCol w:w="2021"/>
        <w:gridCol w:w="2419"/>
      </w:tblGrid>
      <w:tr w:rsidR="00E01BF3" w:rsidRPr="00F41E26" w:rsidTr="00380634">
        <w:trPr>
          <w:trHeight w:val="315"/>
        </w:trPr>
        <w:tc>
          <w:tcPr>
            <w:tcW w:w="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</w:p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Направления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1 неделя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2 неделя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3 неделя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4 неделя</w:t>
            </w:r>
          </w:p>
        </w:tc>
      </w:tr>
      <w:tr w:rsidR="00E01BF3" w:rsidRPr="00F41E26" w:rsidTr="00380634">
        <w:trPr>
          <w:trHeight w:val="1155"/>
        </w:trPr>
        <w:tc>
          <w:tcPr>
            <w:tcW w:w="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41E26" w:rsidRDefault="00E01BF3" w:rsidP="00CD4A89">
            <w:pPr>
              <w:rPr>
                <w:rFonts w:ascii="Times New Roman" w:hAnsi="Times New Roman"/>
                <w:sz w:val="24"/>
                <w:szCs w:val="24"/>
              </w:rPr>
            </w:pPr>
            <w:r w:rsidRPr="00F41E26">
              <w:rPr>
                <w:rFonts w:ascii="Times New Roman" w:hAnsi="Times New Roman"/>
                <w:sz w:val="24"/>
                <w:szCs w:val="24"/>
              </w:rPr>
              <w:t>Гражданско -  патриотическое воспитание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40731B" w:rsidRDefault="00E01BF3" w:rsidP="00380634">
            <w:pPr>
              <w:pStyle w:val="NormalWeb"/>
              <w:spacing w:before="0" w:beforeAutospacing="0" w:after="180" w:afterAutospacing="0"/>
            </w:pPr>
            <w:r w:rsidRPr="0040731B">
              <w:rPr>
                <w:bCs/>
              </w:rPr>
              <w:t>С</w:t>
            </w:r>
            <w:r>
              <w:rPr>
                <w:bCs/>
              </w:rPr>
              <w:t>ИМВОЛИКА РОССИИ И НОВОСИБИРСКОЙ</w:t>
            </w:r>
            <w:r w:rsidRPr="0040731B">
              <w:rPr>
                <w:bCs/>
              </w:rPr>
              <w:t xml:space="preserve"> ОБЛАСТИ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«Символы Родины»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Беседа « Что такое святки»</w:t>
            </w:r>
          </w:p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Обычаи русского народа</w:t>
            </w:r>
          </w:p>
        </w:tc>
      </w:tr>
      <w:tr w:rsidR="00E01BF3" w:rsidRPr="00F41E26" w:rsidTr="00380634">
        <w:trPr>
          <w:trHeight w:val="1455"/>
        </w:trPr>
        <w:tc>
          <w:tcPr>
            <w:tcW w:w="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CD4A89">
            <w:pPr>
              <w:pStyle w:val="NormalWeb"/>
              <w:spacing w:before="0" w:beforeAutospacing="0" w:after="180" w:afterAutospacing="0"/>
            </w:pPr>
            <w:r>
              <w:t>Духовно – нравственное воспитание</w:t>
            </w:r>
            <w:r w:rsidRPr="00380634">
              <w:t>.</w:t>
            </w:r>
          </w:p>
          <w:p w:rsidR="00E01BF3" w:rsidRPr="00380634" w:rsidRDefault="00E01BF3" w:rsidP="00CD4A89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«Что значит быть хорошим сыном и дочерью»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Игры «Закон и ответственность»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Встречи с работниками УВД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</w:p>
        </w:tc>
      </w:tr>
      <w:tr w:rsidR="00E01BF3" w:rsidRPr="00F41E26" w:rsidTr="00380634">
        <w:trPr>
          <w:trHeight w:val="1440"/>
        </w:trPr>
        <w:tc>
          <w:tcPr>
            <w:tcW w:w="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Default="00E01BF3" w:rsidP="00CD4A89">
            <w:pPr>
              <w:pStyle w:val="NormalWeb"/>
              <w:spacing w:before="0" w:beforeAutospacing="0" w:after="180" w:afterAutospacing="0"/>
            </w:pPr>
            <w:r>
              <w:t>Спортивно – оздоровительное воспитание</w:t>
            </w:r>
          </w:p>
          <w:p w:rsidR="00E01BF3" w:rsidRPr="00380634" w:rsidRDefault="00E01BF3" w:rsidP="00CD4A89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Тематическая беседа « Как сохранить зрение?»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«Откуда берутся грязнули?»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 Сон- лучшее лекарство»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Виды закаливания</w:t>
            </w:r>
          </w:p>
        </w:tc>
      </w:tr>
      <w:tr w:rsidR="00E01BF3" w:rsidRPr="00F41E26" w:rsidTr="00380634">
        <w:trPr>
          <w:trHeight w:val="900"/>
        </w:trPr>
        <w:tc>
          <w:tcPr>
            <w:tcW w:w="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CD4A89">
            <w:pPr>
              <w:pStyle w:val="NormalWeb"/>
              <w:spacing w:before="0" w:beforeAutospacing="0" w:after="180" w:afterAutospacing="0"/>
            </w:pPr>
            <w:r>
              <w:t>Трудовое воспитание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О профессиях разных, нужных и важных.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«Мир профессий» Экскурсий на предприятия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«Мастерская Деда Мороза»</w:t>
            </w:r>
          </w:p>
        </w:tc>
      </w:tr>
      <w:tr w:rsidR="00E01BF3" w:rsidRPr="00F41E26" w:rsidTr="00380634">
        <w:trPr>
          <w:trHeight w:val="1155"/>
        </w:trPr>
        <w:tc>
          <w:tcPr>
            <w:tcW w:w="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CD4A89">
            <w:pPr>
              <w:pStyle w:val="NormalWeb"/>
              <w:spacing w:before="0" w:beforeAutospacing="0" w:after="180" w:afterAutospacing="0"/>
            </w:pPr>
            <w:r>
              <w:t>Экологическое воспитание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«Мы в ответе за тех, кого приручили».</w:t>
            </w:r>
          </w:p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Акция «Каждому участку земли экологическую заботу»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Новогодние утренники «Снежная карусель»</w:t>
            </w:r>
          </w:p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</w:p>
        </w:tc>
      </w:tr>
    </w:tbl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rPr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C750A">
      <w:pPr>
        <w:pStyle w:val="NormalWeb"/>
        <w:shd w:val="clear" w:color="auto" w:fill="FFFFFF"/>
        <w:spacing w:before="0" w:beforeAutospacing="0" w:after="180" w:afterAutospacing="0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Pr="00FC750A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color w:val="00B050"/>
          <w:sz w:val="40"/>
          <w:szCs w:val="40"/>
        </w:rPr>
      </w:pPr>
      <w:r>
        <w:rPr>
          <w:b/>
          <w:bCs/>
          <w:color w:val="00B050"/>
          <w:sz w:val="40"/>
          <w:szCs w:val="40"/>
        </w:rPr>
        <w:t>Я</w:t>
      </w:r>
      <w:r w:rsidRPr="00FC750A">
        <w:rPr>
          <w:b/>
          <w:bCs/>
          <w:color w:val="00B050"/>
          <w:sz w:val="40"/>
          <w:szCs w:val="40"/>
        </w:rPr>
        <w:t>нварь</w:t>
      </w:r>
    </w:p>
    <w:tbl>
      <w:tblPr>
        <w:tblpPr w:leftFromText="180" w:rightFromText="180" w:vertAnchor="text" w:horzAnchor="margin" w:tblpXSpec="center" w:tblpY="272"/>
        <w:tblW w:w="10560" w:type="dxa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2095"/>
        <w:gridCol w:w="2006"/>
        <w:gridCol w:w="2147"/>
        <w:gridCol w:w="2147"/>
        <w:gridCol w:w="2165"/>
      </w:tblGrid>
      <w:tr w:rsidR="00E01BF3" w:rsidRPr="00F41E26" w:rsidTr="00380634">
        <w:trPr>
          <w:trHeight w:val="315"/>
        </w:trPr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</w:p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Направления</w:t>
            </w:r>
          </w:p>
        </w:tc>
        <w:tc>
          <w:tcPr>
            <w:tcW w:w="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1 неделя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2 неделя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3 неделя</w:t>
            </w:r>
          </w:p>
        </w:tc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4 неделя</w:t>
            </w:r>
          </w:p>
        </w:tc>
      </w:tr>
      <w:tr w:rsidR="00E01BF3" w:rsidRPr="00F41E26" w:rsidTr="00380634">
        <w:trPr>
          <w:trHeight w:val="615"/>
        </w:trPr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41E26" w:rsidRDefault="00E01BF3" w:rsidP="00F44AB5">
            <w:pPr>
              <w:rPr>
                <w:rFonts w:ascii="Times New Roman" w:hAnsi="Times New Roman"/>
                <w:sz w:val="24"/>
                <w:szCs w:val="24"/>
              </w:rPr>
            </w:pPr>
            <w:r w:rsidRPr="00F41E26">
              <w:rPr>
                <w:rFonts w:ascii="Times New Roman" w:hAnsi="Times New Roman"/>
                <w:sz w:val="24"/>
                <w:szCs w:val="24"/>
              </w:rPr>
              <w:t>Гражданско -  патриотическое воспитание</w:t>
            </w:r>
          </w:p>
        </w:tc>
        <w:tc>
          <w:tcPr>
            <w:tcW w:w="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«Рождество Христово» конкурс рисунков</w:t>
            </w:r>
          </w:p>
        </w:tc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Беседа «Край, в котором мы живём»</w:t>
            </w:r>
          </w:p>
        </w:tc>
      </w:tr>
      <w:tr w:rsidR="00E01BF3" w:rsidRPr="00F41E26" w:rsidTr="00380634">
        <w:trPr>
          <w:trHeight w:val="615"/>
        </w:trPr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>
              <w:t>Духовно – нравственное воспитание</w:t>
            </w:r>
            <w:r w:rsidRPr="00380634">
              <w:t>.</w:t>
            </w:r>
          </w:p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«Уроки милосердия и доброты»</w:t>
            </w:r>
          </w:p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«Если добрый ты»</w:t>
            </w:r>
          </w:p>
        </w:tc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«Правила дружбы»</w:t>
            </w:r>
          </w:p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беседа</w:t>
            </w:r>
          </w:p>
        </w:tc>
      </w:tr>
      <w:tr w:rsidR="00E01BF3" w:rsidRPr="00F41E26" w:rsidTr="00380634">
        <w:trPr>
          <w:trHeight w:val="615"/>
        </w:trPr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Default="00E01BF3" w:rsidP="00F44AB5">
            <w:pPr>
              <w:pStyle w:val="NormalWeb"/>
              <w:spacing w:before="0" w:beforeAutospacing="0" w:after="180" w:afterAutospacing="0"/>
            </w:pPr>
            <w:r>
              <w:t>Спортивно – оздоровительное воспитание</w:t>
            </w:r>
          </w:p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Беседа «Инфекц. заболевания»</w:t>
            </w:r>
          </w:p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профилактика</w:t>
            </w:r>
          </w:p>
        </w:tc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«Ослепительная улыбка на всю жизнь»</w:t>
            </w:r>
          </w:p>
        </w:tc>
      </w:tr>
      <w:tr w:rsidR="00E01BF3" w:rsidRPr="00F41E26" w:rsidTr="00380634">
        <w:trPr>
          <w:trHeight w:val="600"/>
        </w:trPr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>
              <w:t>Трудовое воспитание</w:t>
            </w:r>
          </w:p>
        </w:tc>
        <w:tc>
          <w:tcPr>
            <w:tcW w:w="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Встречи с представителями разных профессий «Все работы хороши»</w:t>
            </w:r>
          </w:p>
        </w:tc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</w:tr>
      <w:tr w:rsidR="00E01BF3" w:rsidRPr="00F41E26" w:rsidTr="00380634">
        <w:trPr>
          <w:trHeight w:val="615"/>
        </w:trPr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>
              <w:t>Экологическое воспитание</w:t>
            </w:r>
          </w:p>
        </w:tc>
        <w:tc>
          <w:tcPr>
            <w:tcW w:w="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Акция «Каждому участку земли экологическую заботу»</w:t>
            </w:r>
          </w:p>
        </w:tc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</w:tr>
    </w:tbl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Default="00E01BF3" w:rsidP="00FC750A">
      <w:pPr>
        <w:pStyle w:val="NormalWeb"/>
        <w:shd w:val="clear" w:color="auto" w:fill="FFFFFF"/>
        <w:spacing w:before="0" w:beforeAutospacing="0" w:after="180" w:afterAutospacing="0"/>
        <w:rPr>
          <w:b/>
          <w:bCs/>
          <w:color w:val="00B050"/>
          <w:sz w:val="40"/>
          <w:szCs w:val="40"/>
        </w:rPr>
      </w:pPr>
    </w:p>
    <w:p w:rsidR="00E01BF3" w:rsidRPr="00FC750A" w:rsidRDefault="00E01BF3" w:rsidP="00FC750A">
      <w:pPr>
        <w:pStyle w:val="NormalWeb"/>
        <w:shd w:val="clear" w:color="auto" w:fill="FFFFFF"/>
        <w:spacing w:before="0" w:beforeAutospacing="0" w:after="180" w:afterAutospacing="0"/>
        <w:rPr>
          <w:b/>
          <w:bCs/>
          <w:color w:val="00B050"/>
          <w:sz w:val="40"/>
          <w:szCs w:val="40"/>
        </w:rPr>
      </w:pPr>
    </w:p>
    <w:p w:rsidR="00E01BF3" w:rsidRPr="00FC750A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00B050"/>
          <w:sz w:val="40"/>
          <w:szCs w:val="40"/>
        </w:rPr>
      </w:pPr>
      <w:r w:rsidRPr="00FC750A">
        <w:rPr>
          <w:b/>
          <w:bCs/>
          <w:color w:val="00B050"/>
          <w:sz w:val="40"/>
          <w:szCs w:val="40"/>
        </w:rPr>
        <w:t>Февраль</w:t>
      </w:r>
    </w:p>
    <w:p w:rsidR="00E01BF3" w:rsidRPr="00FC750A" w:rsidRDefault="00E01BF3" w:rsidP="00FE3A84">
      <w:pPr>
        <w:pStyle w:val="NormalWeb"/>
        <w:shd w:val="clear" w:color="auto" w:fill="FFFFFF"/>
        <w:spacing w:before="0" w:beforeAutospacing="0" w:after="180" w:afterAutospacing="0"/>
        <w:rPr>
          <w:color w:val="00B050"/>
        </w:rPr>
      </w:pPr>
    </w:p>
    <w:tbl>
      <w:tblPr>
        <w:tblW w:w="10560" w:type="dxa"/>
        <w:tblInd w:w="-1013" w:type="dxa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2064"/>
        <w:gridCol w:w="1949"/>
        <w:gridCol w:w="2096"/>
        <w:gridCol w:w="2096"/>
        <w:gridCol w:w="2355"/>
      </w:tblGrid>
      <w:tr w:rsidR="00E01BF3" w:rsidRPr="00F41E26" w:rsidTr="00380634">
        <w:trPr>
          <w:trHeight w:val="315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</w:p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Направления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1 неделя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2 неделя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3 неделя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4 неделя</w:t>
            </w:r>
          </w:p>
        </w:tc>
      </w:tr>
      <w:tr w:rsidR="00E01BF3" w:rsidRPr="00F41E26" w:rsidTr="00380634">
        <w:trPr>
          <w:trHeight w:val="900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41E26" w:rsidRDefault="00E01BF3" w:rsidP="00F44AB5">
            <w:pPr>
              <w:rPr>
                <w:rFonts w:ascii="Times New Roman" w:hAnsi="Times New Roman"/>
                <w:sz w:val="24"/>
                <w:szCs w:val="24"/>
              </w:rPr>
            </w:pPr>
            <w:r w:rsidRPr="00F41E26">
              <w:rPr>
                <w:rFonts w:ascii="Times New Roman" w:hAnsi="Times New Roman"/>
                <w:sz w:val="24"/>
                <w:szCs w:val="24"/>
              </w:rPr>
              <w:t>Гражданско -  патриотическое воспитание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«Москва – столица великой страны»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rPr>
                <w:i/>
                <w:iCs/>
              </w:rPr>
              <w:t>и</w:t>
            </w:r>
            <w:r>
              <w:rPr>
                <w:i/>
                <w:iCs/>
              </w:rPr>
              <w:t xml:space="preserve">стория образования Новосибирской </w:t>
            </w:r>
            <w:r w:rsidRPr="00380634">
              <w:rPr>
                <w:i/>
                <w:iCs/>
              </w:rPr>
              <w:t>области и город</w:t>
            </w:r>
            <w:r>
              <w:rPr>
                <w:i/>
                <w:iCs/>
              </w:rPr>
              <w:t>а Новосибирска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«Поклон тебе, солдат России» встреча с военнослужащими</w:t>
            </w:r>
          </w:p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</w:tr>
      <w:tr w:rsidR="00E01BF3" w:rsidRPr="00F41E26" w:rsidTr="00380634">
        <w:trPr>
          <w:trHeight w:val="600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>
              <w:t>Духовно – нравственное воспитание</w:t>
            </w:r>
            <w:r w:rsidRPr="00380634">
              <w:t>.</w:t>
            </w:r>
          </w:p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«Масленица – широкая» концертно-развлекательная программа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Выставка рисунков «Наша армия родная»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</w:tr>
      <w:tr w:rsidR="00E01BF3" w:rsidRPr="00F41E26" w:rsidTr="00380634">
        <w:trPr>
          <w:trHeight w:val="750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Default="00E01BF3" w:rsidP="00F44AB5">
            <w:pPr>
              <w:pStyle w:val="NormalWeb"/>
              <w:spacing w:before="0" w:beforeAutospacing="0" w:after="180" w:afterAutospacing="0"/>
            </w:pPr>
            <w:r>
              <w:t>Спортивно – оздоровительное воспитание</w:t>
            </w:r>
          </w:p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Разучивание физминуток.</w:t>
            </w:r>
          </w:p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«Умей всем страхам в лицо рассмеяться»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Игры с мячом</w:t>
            </w:r>
          </w:p>
        </w:tc>
      </w:tr>
      <w:tr w:rsidR="00E01BF3" w:rsidRPr="00F41E26" w:rsidTr="00380634">
        <w:trPr>
          <w:trHeight w:val="615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>
              <w:t>Трудовое воспитание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Оформление кабинета и здания школы к праздникам и мероприятиям трудовая акция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«Наши мамы – мастерицы, наши папы – мастера» выставка работ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</w:tr>
      <w:tr w:rsidR="00E01BF3" w:rsidRPr="00F41E26" w:rsidTr="00380634">
        <w:trPr>
          <w:trHeight w:val="1170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>
              <w:t>Экологическое воспитание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  <w:r w:rsidRPr="00380634">
              <w:t>Брейн-ринг «Знаешь ли ты животных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  <w:jc w:val="center"/>
            </w:pPr>
            <w:r>
              <w:t>ВРЕМЕНА ГОДА В НОВОСИБИРСКОЙ</w:t>
            </w:r>
            <w:r w:rsidRPr="00380634">
              <w:t xml:space="preserve"> ОБЛАСТИ</w:t>
            </w:r>
          </w:p>
          <w:p w:rsidR="00E01BF3" w:rsidRPr="00380634" w:rsidRDefault="00E01BF3" w:rsidP="00F44AB5">
            <w:pPr>
              <w:pStyle w:val="NormalWeb"/>
              <w:spacing w:before="0" w:beforeAutospacing="0" w:after="180" w:afterAutospacing="0"/>
            </w:pPr>
          </w:p>
        </w:tc>
      </w:tr>
    </w:tbl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Pr="00FC750A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00B050"/>
          <w:sz w:val="40"/>
          <w:szCs w:val="40"/>
        </w:rPr>
      </w:pPr>
      <w:r>
        <w:rPr>
          <w:b/>
          <w:bCs/>
          <w:color w:val="00B050"/>
          <w:sz w:val="40"/>
          <w:szCs w:val="40"/>
        </w:rPr>
        <w:t>М</w:t>
      </w:r>
      <w:r w:rsidRPr="00FC750A">
        <w:rPr>
          <w:b/>
          <w:bCs/>
          <w:color w:val="00B050"/>
          <w:sz w:val="40"/>
          <w:szCs w:val="40"/>
        </w:rPr>
        <w:t>арт</w:t>
      </w:r>
    </w:p>
    <w:p w:rsidR="00E01BF3" w:rsidRPr="00FC750A" w:rsidRDefault="00E01BF3" w:rsidP="00FE3A84">
      <w:pPr>
        <w:pStyle w:val="NormalWeb"/>
        <w:shd w:val="clear" w:color="auto" w:fill="FFFFFF"/>
        <w:spacing w:before="0" w:beforeAutospacing="0" w:after="180" w:afterAutospacing="0"/>
        <w:rPr>
          <w:color w:val="00B050"/>
          <w:sz w:val="40"/>
          <w:szCs w:val="40"/>
        </w:rPr>
      </w:pPr>
    </w:p>
    <w:tbl>
      <w:tblPr>
        <w:tblW w:w="10710" w:type="dxa"/>
        <w:tblInd w:w="-1085" w:type="dxa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2069"/>
        <w:gridCol w:w="1943"/>
        <w:gridCol w:w="2079"/>
        <w:gridCol w:w="2096"/>
        <w:gridCol w:w="2523"/>
      </w:tblGrid>
      <w:tr w:rsidR="00E01BF3" w:rsidRPr="00F41E26" w:rsidTr="00380634">
        <w:trPr>
          <w:trHeight w:val="315"/>
        </w:trPr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  <w:sz w:val="28"/>
                <w:szCs w:val="28"/>
              </w:rPr>
            </w:pPr>
          </w:p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  <w:sz w:val="28"/>
                <w:szCs w:val="28"/>
              </w:rPr>
            </w:pPr>
            <w:r w:rsidRPr="00FC750A">
              <w:rPr>
                <w:b/>
                <w:bCs/>
                <w:color w:val="00B050"/>
                <w:sz w:val="28"/>
                <w:szCs w:val="28"/>
              </w:rPr>
              <w:t>Направления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  <w:sz w:val="28"/>
                <w:szCs w:val="28"/>
              </w:rPr>
            </w:pPr>
            <w:r w:rsidRPr="00FC750A">
              <w:rPr>
                <w:b/>
                <w:bCs/>
                <w:color w:val="00B050"/>
                <w:sz w:val="28"/>
                <w:szCs w:val="28"/>
              </w:rPr>
              <w:t>1 неделя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  <w:sz w:val="28"/>
                <w:szCs w:val="28"/>
              </w:rPr>
            </w:pPr>
            <w:r w:rsidRPr="00FC750A">
              <w:rPr>
                <w:b/>
                <w:bCs/>
                <w:color w:val="00B050"/>
                <w:sz w:val="28"/>
                <w:szCs w:val="28"/>
              </w:rPr>
              <w:t>2 неделя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  <w:sz w:val="28"/>
                <w:szCs w:val="28"/>
              </w:rPr>
            </w:pPr>
            <w:r w:rsidRPr="00FC750A">
              <w:rPr>
                <w:b/>
                <w:bCs/>
                <w:color w:val="00B050"/>
                <w:sz w:val="28"/>
                <w:szCs w:val="28"/>
              </w:rPr>
              <w:t>3 неделя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  <w:sz w:val="28"/>
                <w:szCs w:val="28"/>
              </w:rPr>
            </w:pPr>
            <w:r w:rsidRPr="00FC750A">
              <w:rPr>
                <w:b/>
                <w:bCs/>
                <w:color w:val="00B050"/>
                <w:sz w:val="28"/>
                <w:szCs w:val="28"/>
              </w:rPr>
              <w:t>4 неделя</w:t>
            </w:r>
          </w:p>
        </w:tc>
      </w:tr>
      <w:tr w:rsidR="00E01BF3" w:rsidRPr="00F41E26" w:rsidTr="00380634">
        <w:trPr>
          <w:trHeight w:val="885"/>
        </w:trPr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41E26" w:rsidRDefault="00E01BF3" w:rsidP="00CD4A89">
            <w:pPr>
              <w:rPr>
                <w:rFonts w:ascii="Times New Roman" w:hAnsi="Times New Roman"/>
                <w:sz w:val="24"/>
                <w:szCs w:val="24"/>
              </w:rPr>
            </w:pPr>
            <w:r w:rsidRPr="00F41E26">
              <w:rPr>
                <w:rFonts w:ascii="Times New Roman" w:hAnsi="Times New Roman"/>
                <w:sz w:val="24"/>
                <w:szCs w:val="24"/>
              </w:rPr>
              <w:t>Гражданско -  патриотическое воспитание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Фестиваль «Белгородская жемчужина»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Праздник мам</w:t>
            </w:r>
            <w:r>
              <w:t xml:space="preserve"> </w:t>
            </w:r>
            <w:r w:rsidRPr="00380634">
              <w:t>«Для тебя, родная..»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Default="00E01BF3" w:rsidP="00BC783C">
            <w:pPr>
              <w:pStyle w:val="NormalWeb"/>
              <w:spacing w:before="0" w:beforeAutospacing="0" w:after="180" w:afterAutospacing="0"/>
            </w:pPr>
            <w:r>
              <w:t>Символы Новосибирской области.</w:t>
            </w:r>
          </w:p>
          <w:p w:rsidR="00E01BF3" w:rsidRPr="00380634" w:rsidRDefault="00E01BF3" w:rsidP="00BC783C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«Я люблю тебя, Россия» конкурс чтецов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</w:p>
        </w:tc>
      </w:tr>
      <w:tr w:rsidR="00E01BF3" w:rsidRPr="00F41E26" w:rsidTr="00380634">
        <w:trPr>
          <w:trHeight w:val="1155"/>
        </w:trPr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CD4A89">
            <w:pPr>
              <w:pStyle w:val="NormalWeb"/>
              <w:spacing w:before="0" w:beforeAutospacing="0" w:after="180" w:afterAutospacing="0"/>
            </w:pPr>
            <w:r>
              <w:t>Духовно – нравственное воспитание</w:t>
            </w:r>
            <w:r w:rsidRPr="00380634">
              <w:t>.</w:t>
            </w:r>
          </w:p>
          <w:p w:rsidR="00E01BF3" w:rsidRPr="00380634" w:rsidRDefault="00E01BF3" w:rsidP="00CD4A89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«Уроки милосердия и доброты»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«Чем сердиться лучше помириться»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«Открытие птичьей столовой»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«Знай и люби свой край»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</w:p>
        </w:tc>
      </w:tr>
      <w:tr w:rsidR="00E01BF3" w:rsidRPr="00F41E26" w:rsidTr="00380634">
        <w:trPr>
          <w:trHeight w:val="810"/>
        </w:trPr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Default="00E01BF3" w:rsidP="00CD4A89">
            <w:pPr>
              <w:pStyle w:val="NormalWeb"/>
              <w:spacing w:before="0" w:beforeAutospacing="0" w:after="180" w:afterAutospacing="0"/>
            </w:pPr>
            <w:r>
              <w:t>Спортивно – оздоровительное воспитание</w:t>
            </w:r>
          </w:p>
          <w:p w:rsidR="00E01BF3" w:rsidRPr="00380634" w:rsidRDefault="00E01BF3" w:rsidP="00CD4A89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«Весне – физкульт-ура!» спортивная эстафета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Кл час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«Пожары большая беда для человека»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«Мы и дорога»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Просмотр видеосюжетов о здоровье человека и здоровом образе жизни.</w:t>
            </w:r>
          </w:p>
        </w:tc>
      </w:tr>
      <w:tr w:rsidR="00E01BF3" w:rsidRPr="00F41E26" w:rsidTr="00380634">
        <w:trPr>
          <w:trHeight w:val="615"/>
        </w:trPr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CD4A89">
            <w:pPr>
              <w:pStyle w:val="NormalWeb"/>
              <w:spacing w:before="0" w:beforeAutospacing="0" w:after="180" w:afterAutospacing="0"/>
            </w:pPr>
            <w:r>
              <w:t>Трудовое воспитание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Пословицы и поговорки о труде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Труд на радость себе и людям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«Мир профессий» Экскурсий на предприятия</w:t>
            </w:r>
          </w:p>
        </w:tc>
      </w:tr>
      <w:tr w:rsidR="00E01BF3" w:rsidRPr="00F41E26" w:rsidTr="00380634">
        <w:trPr>
          <w:trHeight w:val="885"/>
        </w:trPr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CD4A89">
            <w:pPr>
              <w:pStyle w:val="NormalWeb"/>
              <w:spacing w:before="0" w:beforeAutospacing="0" w:after="180" w:afterAutospacing="0"/>
            </w:pPr>
            <w:r>
              <w:t>Экологическое воспитание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«Знай и люби родную природу»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Акция «Каждому участку земли экологическую заботу»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  <w:jc w:val="center"/>
            </w:pPr>
            <w:r>
              <w:rPr>
                <w:b/>
                <w:bCs/>
              </w:rPr>
              <w:t>ЖИВОТНЫЙ МИР НОВОСИБИРСКОЙ</w:t>
            </w:r>
            <w:r w:rsidRPr="00380634">
              <w:rPr>
                <w:b/>
                <w:bCs/>
              </w:rPr>
              <w:t xml:space="preserve"> ОБЛАСТИ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</w:p>
        </w:tc>
      </w:tr>
    </w:tbl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Pr="00FC750A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  <w:sz w:val="40"/>
          <w:szCs w:val="40"/>
        </w:rPr>
      </w:pPr>
    </w:p>
    <w:p w:rsidR="00E01BF3" w:rsidRPr="00FC750A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00B050"/>
          <w:sz w:val="40"/>
          <w:szCs w:val="40"/>
        </w:rPr>
      </w:pPr>
      <w:r w:rsidRPr="00FC750A">
        <w:rPr>
          <w:b/>
          <w:bCs/>
          <w:color w:val="00B050"/>
          <w:sz w:val="40"/>
          <w:szCs w:val="40"/>
        </w:rPr>
        <w:t>Апрель</w:t>
      </w:r>
    </w:p>
    <w:tbl>
      <w:tblPr>
        <w:tblpPr w:leftFromText="180" w:rightFromText="180" w:vertAnchor="text" w:horzAnchor="margin" w:tblpXSpec="center" w:tblpY="344"/>
        <w:tblW w:w="10560" w:type="dxa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2069"/>
        <w:gridCol w:w="1951"/>
        <w:gridCol w:w="2089"/>
        <w:gridCol w:w="2096"/>
        <w:gridCol w:w="2355"/>
      </w:tblGrid>
      <w:tr w:rsidR="00E01BF3" w:rsidRPr="00F41E26" w:rsidTr="00380634">
        <w:trPr>
          <w:trHeight w:val="315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</w:p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Направления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1 неделя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2 неделя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3 неделя</w:t>
            </w:r>
          </w:p>
        </w:tc>
        <w:tc>
          <w:tcPr>
            <w:tcW w:w="2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FC750A" w:rsidRDefault="00E01BF3" w:rsidP="00380634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b/>
                <w:bCs/>
                <w:color w:val="00B050"/>
              </w:rPr>
              <w:t>4 неделя</w:t>
            </w:r>
          </w:p>
        </w:tc>
      </w:tr>
      <w:tr w:rsidR="00E01BF3" w:rsidRPr="00F41E26" w:rsidTr="00380634">
        <w:trPr>
          <w:trHeight w:val="1170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41E26" w:rsidRDefault="00E01BF3" w:rsidP="00CD4A89">
            <w:pPr>
              <w:rPr>
                <w:rFonts w:ascii="Times New Roman" w:hAnsi="Times New Roman"/>
                <w:sz w:val="24"/>
                <w:szCs w:val="24"/>
              </w:rPr>
            </w:pPr>
            <w:r w:rsidRPr="00F41E26">
              <w:rPr>
                <w:rFonts w:ascii="Times New Roman" w:hAnsi="Times New Roman"/>
                <w:sz w:val="24"/>
                <w:szCs w:val="24"/>
              </w:rPr>
              <w:t>Гражданско -  патриотическое воспитание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Школьная и классная символика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«Человек поднялся в небо»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>
              <w:t xml:space="preserve">«Край родной </w:t>
            </w:r>
            <w:r w:rsidRPr="00380634">
              <w:t>» игра - путешествие</w:t>
            </w:r>
          </w:p>
        </w:tc>
        <w:tc>
          <w:tcPr>
            <w:tcW w:w="2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Выпуск календарного листка «Дни воинской славы России»</w:t>
            </w:r>
          </w:p>
        </w:tc>
      </w:tr>
      <w:tr w:rsidR="00E01BF3" w:rsidRPr="00F41E26" w:rsidTr="00380634">
        <w:trPr>
          <w:trHeight w:val="900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CD4A89">
            <w:pPr>
              <w:pStyle w:val="NormalWeb"/>
              <w:spacing w:before="0" w:beforeAutospacing="0" w:after="180" w:afterAutospacing="0"/>
            </w:pPr>
            <w:r>
              <w:t>Духовно – нравственное воспитание</w:t>
            </w:r>
            <w:r w:rsidRPr="00380634">
              <w:t>.</w:t>
            </w:r>
          </w:p>
          <w:p w:rsidR="00E01BF3" w:rsidRPr="00380634" w:rsidRDefault="00E01BF3" w:rsidP="00CD4A89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«Уроки милосердия и доброты»</w:t>
            </w:r>
          </w:p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«Почему чашка воды больше моря?»,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Святая Пасха</w:t>
            </w:r>
          </w:p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выставка рисунков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конкурс «Пасхального яйца»</w:t>
            </w:r>
          </w:p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Беседа</w:t>
            </w:r>
          </w:p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 О культуре речи»</w:t>
            </w:r>
          </w:p>
        </w:tc>
      </w:tr>
      <w:tr w:rsidR="00E01BF3" w:rsidRPr="00F41E26" w:rsidTr="00380634">
        <w:trPr>
          <w:trHeight w:val="1455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Default="00E01BF3" w:rsidP="00CD4A89">
            <w:pPr>
              <w:pStyle w:val="NormalWeb"/>
              <w:spacing w:before="0" w:beforeAutospacing="0" w:after="180" w:afterAutospacing="0"/>
            </w:pPr>
            <w:r>
              <w:t>Спортивно – оздоровительное воспитание</w:t>
            </w:r>
          </w:p>
          <w:p w:rsidR="00E01BF3" w:rsidRPr="00380634" w:rsidRDefault="00E01BF3" w:rsidP="00CD4A89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Игры на свежем воздухе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Разучивание комплекса упражнений для снятия усталости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«Азбука безопасности»</w:t>
            </w:r>
          </w:p>
        </w:tc>
        <w:tc>
          <w:tcPr>
            <w:tcW w:w="2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Турнир по мини футболу</w:t>
            </w:r>
          </w:p>
        </w:tc>
      </w:tr>
      <w:tr w:rsidR="00E01BF3" w:rsidRPr="00F41E26" w:rsidTr="00380634">
        <w:trPr>
          <w:trHeight w:val="615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CD4A89">
            <w:pPr>
              <w:pStyle w:val="NormalWeb"/>
              <w:spacing w:before="0" w:beforeAutospacing="0" w:after="180" w:afterAutospacing="0"/>
            </w:pPr>
            <w:r>
              <w:t>Трудовое воспитание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Кто не работает – тот не ест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Ярмарка профессий «Город мастеров»</w:t>
            </w:r>
          </w:p>
        </w:tc>
        <w:tc>
          <w:tcPr>
            <w:tcW w:w="2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Изготовление сувениров для пап и мам, бабушек и дедушек</w:t>
            </w:r>
          </w:p>
        </w:tc>
      </w:tr>
      <w:tr w:rsidR="00E01BF3" w:rsidRPr="00F41E26" w:rsidTr="00380634">
        <w:trPr>
          <w:trHeight w:val="900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CD4A89">
            <w:pPr>
              <w:pStyle w:val="NormalWeb"/>
              <w:spacing w:before="0" w:beforeAutospacing="0" w:after="180" w:afterAutospacing="0"/>
            </w:pPr>
            <w:r>
              <w:t>Экологическое воспитание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Выставка рисунков» Весенние мотивы»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  <w:r w:rsidRPr="00380634">
              <w:t>Акция «Чистый дом – чистый двор»</w:t>
            </w:r>
          </w:p>
        </w:tc>
        <w:tc>
          <w:tcPr>
            <w:tcW w:w="2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Default="00E01BF3" w:rsidP="0040731B">
            <w:pPr>
              <w:pStyle w:val="NormalWeb"/>
              <w:spacing w:before="0" w:beforeAutospacing="0" w:after="180" w:afterAutospacing="0"/>
              <w:jc w:val="center"/>
            </w:pPr>
            <w:r>
              <w:t>ПТИЦЫ НОВОСИБИРСКОЙ</w:t>
            </w:r>
          </w:p>
          <w:p w:rsidR="00E01BF3" w:rsidRPr="00380634" w:rsidRDefault="00E01BF3" w:rsidP="0040731B">
            <w:pPr>
              <w:pStyle w:val="NormalWeb"/>
              <w:spacing w:before="0" w:beforeAutospacing="0" w:after="180" w:afterAutospacing="0"/>
              <w:jc w:val="center"/>
            </w:pPr>
            <w:r w:rsidRPr="00380634">
              <w:t>ОБЛАСТИ</w:t>
            </w:r>
          </w:p>
          <w:p w:rsidR="00E01BF3" w:rsidRPr="00380634" w:rsidRDefault="00E01BF3" w:rsidP="00380634">
            <w:pPr>
              <w:pStyle w:val="NormalWeb"/>
              <w:spacing w:before="0" w:beforeAutospacing="0" w:after="180" w:afterAutospacing="0"/>
            </w:pPr>
          </w:p>
        </w:tc>
      </w:tr>
    </w:tbl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Pr="00380634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C750A">
      <w:pPr>
        <w:pStyle w:val="NormalWeb"/>
        <w:shd w:val="clear" w:color="auto" w:fill="FFFFFF"/>
        <w:spacing w:before="0" w:beforeAutospacing="0" w:after="180" w:afterAutospacing="0"/>
        <w:rPr>
          <w:b/>
          <w:bCs/>
          <w:color w:val="333333"/>
        </w:rPr>
      </w:pPr>
    </w:p>
    <w:p w:rsidR="00E01BF3" w:rsidRPr="00FC750A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00B050"/>
        </w:rPr>
      </w:pPr>
    </w:p>
    <w:p w:rsidR="00E01BF3" w:rsidRPr="00FC750A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00B050"/>
          <w:sz w:val="40"/>
          <w:szCs w:val="40"/>
        </w:rPr>
      </w:pPr>
      <w:r w:rsidRPr="00FC750A">
        <w:rPr>
          <w:b/>
          <w:bCs/>
          <w:color w:val="00B050"/>
          <w:sz w:val="40"/>
          <w:szCs w:val="40"/>
        </w:rPr>
        <w:t>Май</w:t>
      </w:r>
    </w:p>
    <w:p w:rsidR="00E01BF3" w:rsidRPr="00FC750A" w:rsidRDefault="00E01BF3" w:rsidP="00FE3A84">
      <w:pPr>
        <w:pStyle w:val="NormalWeb"/>
        <w:shd w:val="clear" w:color="auto" w:fill="FFFFFF"/>
        <w:spacing w:before="0" w:beforeAutospacing="0" w:after="180" w:afterAutospacing="0"/>
        <w:rPr>
          <w:color w:val="00B050"/>
        </w:rPr>
      </w:pPr>
    </w:p>
    <w:tbl>
      <w:tblPr>
        <w:tblW w:w="10305" w:type="dxa"/>
        <w:tblInd w:w="-887" w:type="dxa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2171"/>
        <w:gridCol w:w="2081"/>
        <w:gridCol w:w="1996"/>
        <w:gridCol w:w="1965"/>
        <w:gridCol w:w="2092"/>
      </w:tblGrid>
      <w:tr w:rsidR="00E01BF3" w:rsidRPr="00F41E26" w:rsidTr="00F44AB5">
        <w:trPr>
          <w:trHeight w:val="315"/>
        </w:trPr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</w:p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color w:val="00B050"/>
              </w:rPr>
              <w:t>Направления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color w:val="00B050"/>
              </w:rPr>
              <w:t>1 неделя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color w:val="00B050"/>
              </w:rPr>
              <w:t>2 неделя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color w:val="00B050"/>
              </w:rPr>
              <w:t>3 неделя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FC750A" w:rsidRDefault="00E01BF3">
            <w:pPr>
              <w:pStyle w:val="NormalWeb"/>
              <w:spacing w:before="0" w:beforeAutospacing="0" w:after="180" w:afterAutospacing="0"/>
              <w:rPr>
                <w:color w:val="00B050"/>
              </w:rPr>
            </w:pPr>
            <w:r w:rsidRPr="00FC750A">
              <w:rPr>
                <w:color w:val="00B050"/>
              </w:rPr>
              <w:t>4 неделя</w:t>
            </w:r>
          </w:p>
        </w:tc>
      </w:tr>
      <w:tr w:rsidR="00E01BF3" w:rsidRPr="00F41E26" w:rsidTr="00F44AB5">
        <w:trPr>
          <w:trHeight w:val="900"/>
        </w:trPr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F41E26" w:rsidRDefault="00E01BF3" w:rsidP="007A0195">
            <w:pPr>
              <w:rPr>
                <w:rFonts w:ascii="Times New Roman" w:hAnsi="Times New Roman"/>
                <w:sz w:val="24"/>
                <w:szCs w:val="24"/>
              </w:rPr>
            </w:pPr>
            <w:r w:rsidRPr="00F41E26">
              <w:rPr>
                <w:rFonts w:ascii="Times New Roman" w:hAnsi="Times New Roman"/>
                <w:sz w:val="24"/>
                <w:szCs w:val="24"/>
              </w:rPr>
              <w:t>Гражданско -  патриотическое воспитание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 w:rsidRPr="00380634">
              <w:t>День Победы «День Победы – праздник всей страны» конкурс детского рисунка на асфальте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 w:rsidRPr="00380634">
              <w:t>Кл час «День Победы»</w:t>
            </w:r>
          </w:p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 w:rsidRPr="00380634">
              <w:t>Участие в митинге памяти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 w:rsidRPr="00380634">
              <w:t>Выпуск классной стенгазеты на героико-патриотическую и правовую темы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 w:rsidRPr="00380634">
              <w:t>«Цвети мой город»конкурс литературного творчества</w:t>
            </w:r>
          </w:p>
        </w:tc>
      </w:tr>
      <w:tr w:rsidR="00E01BF3" w:rsidRPr="00F41E26" w:rsidTr="00F44AB5">
        <w:trPr>
          <w:trHeight w:val="885"/>
        </w:trPr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>
              <w:t>Духовно – нравственное воспитание</w:t>
            </w:r>
            <w:r w:rsidRPr="00380634">
              <w:t>.</w:t>
            </w:r>
          </w:p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 w:rsidRPr="00380634">
              <w:t>«Уроки милосердия и доброты»</w:t>
            </w:r>
          </w:p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 w:rsidRPr="00380634">
              <w:t>«Чужой беды не бывает»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 w:rsidRPr="00380634">
              <w:t>День семьи</w:t>
            </w:r>
          </w:p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 w:rsidRPr="00380634">
              <w:t>«Ценности трех поколений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 w:rsidRPr="00380634">
              <w:t>Кл час «Приятная наука- вежливость»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 w:rsidRPr="00380634">
              <w:t>«Последний звонок»</w:t>
            </w:r>
          </w:p>
        </w:tc>
      </w:tr>
      <w:tr w:rsidR="00E01BF3" w:rsidRPr="00F41E26" w:rsidTr="00F44AB5">
        <w:trPr>
          <w:trHeight w:val="1260"/>
        </w:trPr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Default="00E01BF3" w:rsidP="007A0195">
            <w:pPr>
              <w:pStyle w:val="NormalWeb"/>
              <w:spacing w:before="0" w:beforeAutospacing="0" w:after="180" w:afterAutospacing="0"/>
            </w:pPr>
            <w:r>
              <w:t>Спортивно – оздоровительное воспитание</w:t>
            </w:r>
          </w:p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 w:rsidRPr="00380634">
              <w:t>Игры на свежем воздухе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Default="00E01BF3" w:rsidP="00BC783C">
            <w:pPr>
              <w:pStyle w:val="NormalWeb"/>
              <w:spacing w:before="0" w:beforeAutospacing="0" w:after="180" w:afterAutospacing="0"/>
            </w:pPr>
            <w:r w:rsidRPr="00380634">
              <w:t>«</w:t>
            </w:r>
            <w:r>
              <w:t>Красный, жёлтый, зелёный» игры.</w:t>
            </w:r>
          </w:p>
          <w:p w:rsidR="00E01BF3" w:rsidRPr="00380634" w:rsidRDefault="00E01BF3" w:rsidP="00BC783C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 w:rsidRPr="00380634">
              <w:t>Экологическая викторина</w:t>
            </w:r>
            <w:r>
              <w:t xml:space="preserve"> </w:t>
            </w:r>
            <w:r w:rsidRPr="00380634">
              <w:t>«Правила поведения в лесу»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 w:rsidRPr="00380634">
              <w:t>Просмотр видеосюжетов о здоровье человека и здоровом образе жизни.</w:t>
            </w:r>
          </w:p>
        </w:tc>
      </w:tr>
      <w:tr w:rsidR="00E01BF3" w:rsidRPr="00F41E26" w:rsidTr="00F44AB5">
        <w:trPr>
          <w:trHeight w:val="615"/>
        </w:trPr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>
              <w:t>Трудовое воспитание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 w:rsidRPr="00380634">
              <w:t>Кем я хочу стать?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 w:rsidRPr="00380634">
              <w:t>«Мир профессий» Экскурсий на предприятия</w:t>
            </w:r>
          </w:p>
        </w:tc>
      </w:tr>
      <w:tr w:rsidR="00E01BF3" w:rsidRPr="00F41E26" w:rsidTr="00F44AB5">
        <w:trPr>
          <w:trHeight w:val="600"/>
        </w:trPr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>
              <w:t>Экологическое воспитание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 w:rsidRPr="00380634">
              <w:t>Участие в выставке рисунков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 w:rsidRPr="00380634">
              <w:t>Трудовой десант</w:t>
            </w:r>
          </w:p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 w:rsidP="007A0195">
            <w:pPr>
              <w:pStyle w:val="NormalWeb"/>
              <w:spacing w:before="0" w:beforeAutospacing="0" w:after="180" w:afterAutospacing="0"/>
            </w:pPr>
            <w:r w:rsidRPr="00380634">
              <w:t>Акция «Цветик – семицветик»</w:t>
            </w:r>
          </w:p>
        </w:tc>
      </w:tr>
    </w:tbl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C231E3">
      <w:pPr>
        <w:pStyle w:val="NormalWeb"/>
        <w:shd w:val="clear" w:color="auto" w:fill="FFFFFF"/>
        <w:spacing w:before="0" w:beforeAutospacing="0" w:after="180" w:afterAutospacing="0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Default="00E01BF3" w:rsidP="00C231E3">
      <w:pPr>
        <w:pStyle w:val="NormalWeb"/>
        <w:shd w:val="clear" w:color="auto" w:fill="FFFFFF"/>
        <w:spacing w:before="0" w:beforeAutospacing="0" w:after="180" w:afterAutospacing="0"/>
        <w:rPr>
          <w:b/>
          <w:bCs/>
          <w:color w:val="333333"/>
        </w:rPr>
      </w:pPr>
    </w:p>
    <w:p w:rsidR="00E01BF3" w:rsidRDefault="00E01BF3" w:rsidP="00FE3A84">
      <w:pPr>
        <w:pStyle w:val="NormalWeb"/>
        <w:shd w:val="clear" w:color="auto" w:fill="FFFFFF"/>
        <w:spacing w:before="0" w:beforeAutospacing="0" w:after="180" w:afterAutospacing="0"/>
        <w:jc w:val="center"/>
        <w:rPr>
          <w:b/>
          <w:bCs/>
          <w:color w:val="333333"/>
        </w:rPr>
      </w:pPr>
    </w:p>
    <w:p w:rsidR="00E01BF3" w:rsidRPr="00F668E3" w:rsidRDefault="00E01BF3" w:rsidP="00F668E3">
      <w:pPr>
        <w:pStyle w:val="NormalWeb"/>
        <w:shd w:val="clear" w:color="auto" w:fill="FFFFFF"/>
        <w:spacing w:before="0" w:beforeAutospacing="0" w:after="180" w:afterAutospacing="0"/>
        <w:jc w:val="center"/>
        <w:rPr>
          <w:color w:val="FF0000"/>
          <w:sz w:val="40"/>
          <w:szCs w:val="40"/>
        </w:rPr>
      </w:pPr>
      <w:r w:rsidRPr="00F668E3">
        <w:rPr>
          <w:b/>
          <w:bCs/>
          <w:color w:val="FF0000"/>
          <w:sz w:val="40"/>
          <w:szCs w:val="40"/>
        </w:rPr>
        <w:t>Беседы по ОБЖ</w:t>
      </w:r>
    </w:p>
    <w:tbl>
      <w:tblPr>
        <w:tblW w:w="10455" w:type="dxa"/>
        <w:tblInd w:w="-959" w:type="dxa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1184"/>
        <w:gridCol w:w="3338"/>
        <w:gridCol w:w="5933"/>
      </w:tblGrid>
      <w:tr w:rsidR="00E01BF3" w:rsidRPr="00F41E26" w:rsidTr="00F668E3"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  <w:jc w:val="center"/>
            </w:pPr>
            <w:r w:rsidRPr="00380634">
              <w:rPr>
                <w:b/>
                <w:bCs/>
                <w:i/>
                <w:iCs/>
              </w:rPr>
              <w:t>Месяц</w:t>
            </w: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  <w:jc w:val="center"/>
            </w:pPr>
            <w:r w:rsidRPr="00380634">
              <w:rPr>
                <w:b/>
                <w:bCs/>
                <w:i/>
                <w:iCs/>
              </w:rPr>
              <w:t>Мероприятие</w:t>
            </w:r>
          </w:p>
        </w:tc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  <w:jc w:val="center"/>
            </w:pPr>
            <w:r w:rsidRPr="00380634">
              <w:rPr>
                <w:b/>
                <w:bCs/>
                <w:i/>
                <w:iCs/>
              </w:rPr>
              <w:t>Задачи</w:t>
            </w:r>
          </w:p>
        </w:tc>
      </w:tr>
      <w:tr w:rsidR="00E01BF3" w:rsidRPr="00F41E26" w:rsidTr="00F668E3">
        <w:tc>
          <w:tcPr>
            <w:tcW w:w="11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rPr>
                <w:i/>
                <w:iCs/>
              </w:rPr>
              <w:t>сентябрь</w:t>
            </w: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Азбука дорожного движения.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Дорога в школу и домой</w:t>
            </w:r>
          </w:p>
        </w:tc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Формировать и развивать у учащихся целостное восприятие окружающей дорожной среды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Учить выбирать наиболее безопасный путь в школу и домой</w:t>
            </w:r>
          </w:p>
        </w:tc>
      </w:tr>
      <w:tr w:rsidR="00E01BF3" w:rsidRPr="00F41E26" w:rsidTr="00F668E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E01BF3" w:rsidRPr="00F41E26" w:rsidRDefault="00E01B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Что такое режим дня?</w:t>
            </w:r>
          </w:p>
        </w:tc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Познакомить уч-ся с понятием «режим дня»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Формировать у уч-ся культуру сохранения и совершенствования собственного здоровья</w:t>
            </w:r>
          </w:p>
        </w:tc>
      </w:tr>
      <w:tr w:rsidR="00E01BF3" w:rsidRPr="00F41E26" w:rsidTr="00F668E3"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Ношение светоотражающих повязок</w:t>
            </w:r>
          </w:p>
        </w:tc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Формировать у уч-ся культуру сохранения и совершенствования собственного здоровья</w:t>
            </w:r>
          </w:p>
        </w:tc>
      </w:tr>
      <w:tr w:rsidR="00E01BF3" w:rsidRPr="00F41E26" w:rsidTr="00F668E3">
        <w:tc>
          <w:tcPr>
            <w:tcW w:w="11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rPr>
                <w:i/>
                <w:iCs/>
              </w:rPr>
              <w:t>октябрь</w:t>
            </w: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Кого называют пешеходом, водителем? Что такое транспорт?</w:t>
            </w:r>
          </w:p>
        </w:tc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Развивать умения оценивать действия водителей, пешеходов, пассажиров, как правильные, безопасные и неправильные - опасные.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Познакомить учащихся с правилами поведения в общественном транспорте.</w:t>
            </w:r>
          </w:p>
        </w:tc>
      </w:tr>
      <w:tr w:rsidR="00E01BF3" w:rsidRPr="00F41E26" w:rsidTr="00F668E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E01BF3" w:rsidRPr="00F41E26" w:rsidRDefault="00E01B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Огонь - наш друг и враг!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Сухостой!</w:t>
            </w:r>
          </w:p>
        </w:tc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Познакомить уч-ся с правилами поведения при пожаре дома, в школе.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Формировать умения обращаться с огнеопасными приборами</w:t>
            </w:r>
          </w:p>
        </w:tc>
      </w:tr>
      <w:tr w:rsidR="00E01BF3" w:rsidRPr="00F41E26" w:rsidTr="00F668E3">
        <w:tc>
          <w:tcPr>
            <w:tcW w:w="11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rPr>
                <w:i/>
                <w:iCs/>
              </w:rPr>
              <w:t>ноябрь</w:t>
            </w: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Какие опасности подстерегают нас на улицах и дорогах?</w:t>
            </w:r>
          </w:p>
        </w:tc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Формировать и развивать у учащихся целостное восприятие окружающей дорожной среды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Провести анализ типичных ошибок в поведении детей на улицах и дорогах</w:t>
            </w:r>
          </w:p>
        </w:tc>
      </w:tr>
      <w:tr w:rsidR="00E01BF3" w:rsidRPr="00F41E26" w:rsidTr="00F668E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E01BF3" w:rsidRPr="00F41E26" w:rsidRDefault="00E01B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Гигиена и ее значение</w:t>
            </w:r>
          </w:p>
        </w:tc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Рассказать уч-ся о значении гигиены.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Формировать культуру сохранении я здоровья</w:t>
            </w:r>
          </w:p>
        </w:tc>
      </w:tr>
      <w:tr w:rsidR="00E01BF3" w:rsidRPr="00F41E26" w:rsidTr="00F668E3">
        <w:tc>
          <w:tcPr>
            <w:tcW w:w="11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rPr>
                <w:i/>
                <w:iCs/>
              </w:rPr>
              <w:t>декабрь</w:t>
            </w: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Светофор</w:t>
            </w:r>
          </w:p>
        </w:tc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Дать первоклассникам новое понятие «Светофор».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Объяснить его сигналы и научить различать сигналы светофора для водителей и пешеходов.</w:t>
            </w:r>
          </w:p>
        </w:tc>
      </w:tr>
      <w:tr w:rsidR="00E01BF3" w:rsidRPr="00F41E26" w:rsidTr="00F668E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E01BF3" w:rsidRPr="00F41E26" w:rsidRDefault="00E01B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Что такое вредные привычки? Празднование нового года</w:t>
            </w:r>
          </w:p>
        </w:tc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Формировать у уч-ся потребность вести здоровый образ жизни.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Дать уч-ся понятие о вредных и полезных привычках.</w:t>
            </w:r>
          </w:p>
        </w:tc>
      </w:tr>
      <w:tr w:rsidR="00E01BF3" w:rsidRPr="00F41E26" w:rsidTr="00F668E3"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rPr>
                <w:i/>
                <w:iCs/>
              </w:rPr>
              <w:t>январь</w:t>
            </w: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Правила поведения на обочине, тротуаре, пешеходной дорожке</w:t>
            </w:r>
          </w:p>
        </w:tc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Сформировать у учащихся представление о значении терминов «тротуар», «пешеходная дорожка» и «обочина».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Обучать детей правилам дисциплинированного поведения на улице.</w:t>
            </w:r>
          </w:p>
        </w:tc>
      </w:tr>
      <w:tr w:rsidR="00E01BF3" w:rsidRPr="00F41E26" w:rsidTr="00F668E3">
        <w:tc>
          <w:tcPr>
            <w:tcW w:w="11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rPr>
                <w:i/>
                <w:iCs/>
              </w:rPr>
              <w:t>февраль</w:t>
            </w: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Что такое проезжая часть дороги?</w:t>
            </w:r>
          </w:p>
        </w:tc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Познакомить уч-ся с новым термином «проезжая часть дороги».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Повторить правила поведения на тротуаре и обочине.</w:t>
            </w:r>
          </w:p>
        </w:tc>
      </w:tr>
      <w:tr w:rsidR="00E01BF3" w:rsidRPr="00F41E26" w:rsidTr="00F668E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E01BF3" w:rsidRPr="00F41E26" w:rsidRDefault="00E01B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Соревнования, посвященные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Дню защитника Отечества</w:t>
            </w:r>
          </w:p>
        </w:tc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Формирование у уч-ся интереса к занятиям спортом.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Приобщение уч-ся к соблюдению здорового образа жизни</w:t>
            </w:r>
          </w:p>
        </w:tc>
      </w:tr>
      <w:tr w:rsidR="00E01BF3" w:rsidRPr="00F41E26" w:rsidTr="00F668E3"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rPr>
                <w:i/>
                <w:iCs/>
              </w:rPr>
              <w:t>март</w:t>
            </w: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Пешеходный переход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Гололёд</w:t>
            </w:r>
          </w:p>
        </w:tc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Повторить знания о проезжей части и правилах движения на тротуаре, пешеходной дорожке и обочине.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Сформировать представление о пешеходном переходе</w:t>
            </w:r>
          </w:p>
        </w:tc>
      </w:tr>
      <w:tr w:rsidR="00E01BF3" w:rsidRPr="00F41E26" w:rsidTr="00F668E3">
        <w:tc>
          <w:tcPr>
            <w:tcW w:w="11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rPr>
                <w:i/>
                <w:iCs/>
              </w:rPr>
              <w:t>апрель</w:t>
            </w: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Что означают дорожные знаки?</w:t>
            </w:r>
          </w:p>
        </w:tc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Познакомить уч-ся со значением дорожных знаков для пешеходов, научить понимать их схематичное изображение для правильной ориентации на дороге</w:t>
            </w:r>
          </w:p>
        </w:tc>
      </w:tr>
      <w:tr w:rsidR="00E01BF3" w:rsidRPr="00F41E26" w:rsidTr="00F668E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E01BF3" w:rsidRPr="00F41E26" w:rsidRDefault="00E01B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Правила поведения при ЧС</w:t>
            </w:r>
          </w:p>
        </w:tc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Познакомить уч-ся с понятием «чрезвычайная ситуация»</w:t>
            </w:r>
          </w:p>
          <w:p w:rsidR="00E01BF3" w:rsidRPr="00380634" w:rsidRDefault="00E01BF3">
            <w:pPr>
              <w:pStyle w:val="NormalWeb"/>
              <w:spacing w:before="0" w:beforeAutospacing="0" w:after="180" w:afterAutospacing="0"/>
            </w:pPr>
            <w:r w:rsidRPr="00380634">
              <w:t>Формировать у уч-ся умение вести себя в чрезвычайных ситуациях</w:t>
            </w:r>
          </w:p>
        </w:tc>
      </w:tr>
      <w:tr w:rsidR="00E01BF3" w:rsidRPr="00F41E26" w:rsidTr="00F668E3"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Default="00E01BF3">
            <w:pPr>
              <w:pStyle w:val="NormalWeb"/>
              <w:spacing w:before="0" w:beforeAutospacing="0" w:after="180" w:afterAutospacing="0"/>
              <w:rPr>
                <w:sz w:val="25"/>
                <w:szCs w:val="25"/>
              </w:rPr>
            </w:pPr>
            <w:r>
              <w:rPr>
                <w:i/>
                <w:iCs/>
                <w:sz w:val="25"/>
                <w:szCs w:val="25"/>
              </w:rPr>
              <w:t>май</w:t>
            </w: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E01BF3" w:rsidRDefault="00E01BF3">
            <w:pPr>
              <w:pStyle w:val="NormalWeb"/>
              <w:spacing w:before="0" w:beforeAutospacing="0" w:after="180" w:afterAutospacing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Я – пешеход (экскурсия)</w:t>
            </w:r>
          </w:p>
        </w:tc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BF3" w:rsidRDefault="00E01BF3">
            <w:pPr>
              <w:pStyle w:val="NormalWeb"/>
              <w:spacing w:before="0" w:beforeAutospacing="0" w:after="180" w:afterAutospacing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Показать уч-ся опасные места вокруг школы.</w:t>
            </w:r>
          </w:p>
          <w:p w:rsidR="00E01BF3" w:rsidRDefault="00E01BF3">
            <w:pPr>
              <w:pStyle w:val="NormalWeb"/>
              <w:spacing w:before="0" w:beforeAutospacing="0" w:after="180" w:afterAutospacing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Научить первоклассников видеть движение машин,</w:t>
            </w:r>
          </w:p>
        </w:tc>
      </w:tr>
    </w:tbl>
    <w:p w:rsidR="00E01BF3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b/>
          <w:bCs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b/>
          <w:bCs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b/>
          <w:bCs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b/>
          <w:bCs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b/>
          <w:bCs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b/>
          <w:bCs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b/>
          <w:bCs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b/>
          <w:bCs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b/>
          <w:bCs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b/>
          <w:bCs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b/>
          <w:bCs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b/>
          <w:bCs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b/>
          <w:bCs/>
          <w:color w:val="767676"/>
          <w:sz w:val="25"/>
          <w:szCs w:val="25"/>
          <w:lang w:eastAsia="ru-RU"/>
        </w:rPr>
      </w:pPr>
    </w:p>
    <w:p w:rsidR="00E01BF3" w:rsidRPr="00C76C67" w:rsidRDefault="00E01BF3" w:rsidP="00F668E3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Default="00E01BF3" w:rsidP="00F668E3">
      <w:pPr>
        <w:shd w:val="clear" w:color="auto" w:fill="FFFFFF"/>
        <w:spacing w:after="180" w:line="240" w:lineRule="auto"/>
        <w:rPr>
          <w:rFonts w:ascii="Arial" w:hAnsi="Arial" w:cs="Arial"/>
          <w:b/>
          <w:bCs/>
          <w:color w:val="767676"/>
          <w:sz w:val="25"/>
          <w:szCs w:val="25"/>
          <w:lang w:eastAsia="ru-RU"/>
        </w:rPr>
      </w:pPr>
    </w:p>
    <w:p w:rsidR="00E01BF3" w:rsidRPr="00C76C67" w:rsidRDefault="00E01BF3" w:rsidP="00F668E3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ind w:left="720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ind w:left="720"/>
        <w:rPr>
          <w:rFonts w:ascii="Arial" w:hAnsi="Arial" w:cs="Arial"/>
          <w:color w:val="767676"/>
          <w:sz w:val="25"/>
          <w:szCs w:val="25"/>
          <w:lang w:eastAsia="ru-RU"/>
        </w:rPr>
      </w:pPr>
      <w:r w:rsidRPr="00C76C67">
        <w:rPr>
          <w:rFonts w:ascii="Arial" w:hAnsi="Arial" w:cs="Arial"/>
          <w:color w:val="767676"/>
          <w:sz w:val="25"/>
          <w:szCs w:val="25"/>
          <w:lang w:eastAsia="ru-RU"/>
        </w:rPr>
        <w:br/>
      </w:r>
    </w:p>
    <w:p w:rsidR="00E01BF3" w:rsidRPr="00C76C67" w:rsidRDefault="00E01BF3" w:rsidP="00F668E3">
      <w:pPr>
        <w:shd w:val="clear" w:color="auto" w:fill="FFFFFF"/>
        <w:spacing w:beforeAutospacing="1" w:after="0" w:afterAutospacing="1" w:line="240" w:lineRule="auto"/>
        <w:ind w:left="720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b/>
          <w:bCs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2166D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351BF6">
      <w:pPr>
        <w:pStyle w:val="Heading4"/>
        <w:rPr>
          <w:lang w:eastAsia="ru-RU"/>
        </w:rPr>
      </w:pPr>
      <w:r>
        <w:rPr>
          <w:lang w:eastAsia="ru-RU"/>
        </w:rPr>
        <w:t xml:space="preserve">                                      </w:t>
      </w:r>
      <w:r>
        <w:rPr>
          <w:noProof/>
          <w:lang w:eastAsia="ru-RU"/>
        </w:rPr>
        <w:pict>
          <v:shape id="Рисунок 46" o:spid="_x0000_i1036" type="#_x0000_t75" style="width:306pt;height:209.25pt;visibility:visible">
            <v:imagedata r:id="rId24" o:title=""/>
          </v:shape>
        </w:pict>
      </w:r>
    </w:p>
    <w:tbl>
      <w:tblPr>
        <w:tblW w:w="10320" w:type="dxa"/>
        <w:tblInd w:w="-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A0"/>
      </w:tblPr>
      <w:tblGrid>
        <w:gridCol w:w="709"/>
        <w:gridCol w:w="3684"/>
        <w:gridCol w:w="1703"/>
        <w:gridCol w:w="2264"/>
        <w:gridCol w:w="1960"/>
      </w:tblGrid>
      <w:tr w:rsidR="00E01BF3" w:rsidRPr="00F41E26" w:rsidTr="00C2166D">
        <w:trPr>
          <w:trHeight w:val="305"/>
        </w:trPr>
        <w:tc>
          <w:tcPr>
            <w:tcW w:w="709" w:type="dxa"/>
          </w:tcPr>
          <w:p w:rsidR="00E01BF3" w:rsidRPr="00F41E26" w:rsidRDefault="00E01BF3" w:rsidP="00C2166D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C21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F41E26">
              <w:rPr>
                <w:rFonts w:ascii="Times New Roman" w:hAnsi="Times New Roman"/>
                <w:color w:val="00B050"/>
                <w:sz w:val="24"/>
                <w:szCs w:val="24"/>
              </w:rPr>
              <w:t>ФИО</w:t>
            </w:r>
          </w:p>
        </w:tc>
        <w:tc>
          <w:tcPr>
            <w:tcW w:w="1703" w:type="dxa"/>
          </w:tcPr>
          <w:p w:rsidR="00E01BF3" w:rsidRPr="00F41E26" w:rsidRDefault="00E01BF3" w:rsidP="00C21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F41E26">
              <w:rPr>
                <w:rFonts w:ascii="Times New Roman" w:hAnsi="Times New Roman"/>
                <w:color w:val="00B050"/>
                <w:sz w:val="24"/>
                <w:szCs w:val="24"/>
              </w:rPr>
              <w:t>ГЦДОД</w:t>
            </w:r>
          </w:p>
        </w:tc>
        <w:tc>
          <w:tcPr>
            <w:tcW w:w="2264" w:type="dxa"/>
          </w:tcPr>
          <w:p w:rsidR="00E01BF3" w:rsidRPr="00F41E26" w:rsidRDefault="00E01BF3" w:rsidP="00C21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F41E26">
              <w:rPr>
                <w:rFonts w:ascii="Times New Roman" w:hAnsi="Times New Roman"/>
                <w:color w:val="00B050"/>
                <w:sz w:val="24"/>
                <w:szCs w:val="24"/>
              </w:rPr>
              <w:t>МБОУ «СОШ № 26»</w:t>
            </w:r>
          </w:p>
        </w:tc>
        <w:tc>
          <w:tcPr>
            <w:tcW w:w="1960" w:type="dxa"/>
          </w:tcPr>
          <w:p w:rsidR="00E01BF3" w:rsidRPr="00F41E26" w:rsidRDefault="00E01BF3" w:rsidP="00C21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F41E26">
              <w:rPr>
                <w:rFonts w:ascii="Times New Roman" w:hAnsi="Times New Roman"/>
                <w:color w:val="00B050"/>
                <w:sz w:val="24"/>
                <w:szCs w:val="24"/>
              </w:rPr>
              <w:t>Иное</w:t>
            </w:r>
          </w:p>
        </w:tc>
      </w:tr>
      <w:tr w:rsidR="00E01BF3" w:rsidRPr="00F41E26" w:rsidTr="00C2166D">
        <w:trPr>
          <w:trHeight w:val="305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05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01BF3" w:rsidRPr="00F41E26" w:rsidTr="00C2166D">
        <w:trPr>
          <w:trHeight w:val="319"/>
        </w:trPr>
        <w:tc>
          <w:tcPr>
            <w:tcW w:w="709" w:type="dxa"/>
          </w:tcPr>
          <w:p w:rsidR="00E01BF3" w:rsidRPr="00F41E26" w:rsidRDefault="00E01BF3" w:rsidP="00C2166D">
            <w:pPr>
              <w:pStyle w:val="ListParagraph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E01BF3" w:rsidRPr="00F41E26" w:rsidRDefault="00E01BF3" w:rsidP="00351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</w:tcPr>
          <w:p w:rsidR="00E01BF3" w:rsidRPr="00F41E26" w:rsidRDefault="00E01BF3" w:rsidP="00CD4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2B01B0" w:rsidRDefault="00E01BF3" w:rsidP="00C76C67">
      <w:pPr>
        <w:shd w:val="clear" w:color="auto" w:fill="FFFFFF"/>
        <w:spacing w:after="180" w:line="240" w:lineRule="auto"/>
        <w:jc w:val="center"/>
        <w:rPr>
          <w:rFonts w:ascii="Times New Roman" w:hAnsi="Times New Roman"/>
          <w:color w:val="767676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p w:rsidR="00E01BF3" w:rsidRPr="00C76C67" w:rsidRDefault="00E01BF3" w:rsidP="00C76C67">
      <w:pPr>
        <w:shd w:val="clear" w:color="auto" w:fill="FFFFFF"/>
        <w:spacing w:after="180" w:line="240" w:lineRule="auto"/>
        <w:jc w:val="center"/>
        <w:rPr>
          <w:rFonts w:ascii="Arial" w:hAnsi="Arial" w:cs="Arial"/>
          <w:color w:val="767676"/>
          <w:sz w:val="25"/>
          <w:szCs w:val="25"/>
          <w:lang w:eastAsia="ru-RU"/>
        </w:rPr>
      </w:pPr>
    </w:p>
    <w:sectPr w:rsidR="00E01BF3" w:rsidRPr="00C76C67" w:rsidSect="001A7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BF3" w:rsidRDefault="00E01BF3" w:rsidP="00C231E3">
      <w:pPr>
        <w:spacing w:after="0" w:line="240" w:lineRule="auto"/>
      </w:pPr>
      <w:r>
        <w:separator/>
      </w:r>
    </w:p>
  </w:endnote>
  <w:endnote w:type="continuationSeparator" w:id="0">
    <w:p w:rsidR="00E01BF3" w:rsidRDefault="00E01BF3" w:rsidP="00C23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BF3" w:rsidRDefault="00E01BF3" w:rsidP="00C231E3">
      <w:pPr>
        <w:spacing w:after="0" w:line="240" w:lineRule="auto"/>
      </w:pPr>
      <w:r>
        <w:separator/>
      </w:r>
    </w:p>
  </w:footnote>
  <w:footnote w:type="continuationSeparator" w:id="0">
    <w:p w:rsidR="00E01BF3" w:rsidRDefault="00E01BF3" w:rsidP="00C23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439C8"/>
    <w:multiLevelType w:val="multilevel"/>
    <w:tmpl w:val="E8CEB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23378B"/>
    <w:multiLevelType w:val="multilevel"/>
    <w:tmpl w:val="2FE24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65D4389"/>
    <w:multiLevelType w:val="multilevel"/>
    <w:tmpl w:val="54745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A06865"/>
    <w:multiLevelType w:val="multilevel"/>
    <w:tmpl w:val="95C886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6B86B43"/>
    <w:multiLevelType w:val="multilevel"/>
    <w:tmpl w:val="51B05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79A5055"/>
    <w:multiLevelType w:val="multilevel"/>
    <w:tmpl w:val="3954D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C36B21"/>
    <w:multiLevelType w:val="hybridMultilevel"/>
    <w:tmpl w:val="2F9CD4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CF00F48"/>
    <w:multiLevelType w:val="multilevel"/>
    <w:tmpl w:val="EE3C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DB209C5"/>
    <w:multiLevelType w:val="multilevel"/>
    <w:tmpl w:val="1DA6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E904FF0"/>
    <w:multiLevelType w:val="multilevel"/>
    <w:tmpl w:val="D34EF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FF72CA2"/>
    <w:multiLevelType w:val="multilevel"/>
    <w:tmpl w:val="EE861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0176415"/>
    <w:multiLevelType w:val="multilevel"/>
    <w:tmpl w:val="A7144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1034DF8"/>
    <w:multiLevelType w:val="multilevel"/>
    <w:tmpl w:val="CC0C7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10C386D"/>
    <w:multiLevelType w:val="multilevel"/>
    <w:tmpl w:val="D48EE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11DF5CFC"/>
    <w:multiLevelType w:val="multilevel"/>
    <w:tmpl w:val="D562B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31B2F0F"/>
    <w:multiLevelType w:val="multilevel"/>
    <w:tmpl w:val="37D0B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31E06F7"/>
    <w:multiLevelType w:val="multilevel"/>
    <w:tmpl w:val="D03C4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5785825"/>
    <w:multiLevelType w:val="multilevel"/>
    <w:tmpl w:val="83C21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6FF7029"/>
    <w:multiLevelType w:val="multilevel"/>
    <w:tmpl w:val="476AF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9B2648B"/>
    <w:multiLevelType w:val="multilevel"/>
    <w:tmpl w:val="D66A3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9C43272"/>
    <w:multiLevelType w:val="multilevel"/>
    <w:tmpl w:val="EA8CB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9D94CB7"/>
    <w:multiLevelType w:val="multilevel"/>
    <w:tmpl w:val="BFC8E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B3B4C4B"/>
    <w:multiLevelType w:val="hybridMultilevel"/>
    <w:tmpl w:val="2F9CD4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C32577C"/>
    <w:multiLevelType w:val="multilevel"/>
    <w:tmpl w:val="0AFCD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1FF240F0"/>
    <w:multiLevelType w:val="multilevel"/>
    <w:tmpl w:val="F7B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0CE3874"/>
    <w:multiLevelType w:val="multilevel"/>
    <w:tmpl w:val="0B982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2303602D"/>
    <w:multiLevelType w:val="multilevel"/>
    <w:tmpl w:val="EB20C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6E37A3A"/>
    <w:multiLevelType w:val="multilevel"/>
    <w:tmpl w:val="CEB24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2B13201F"/>
    <w:multiLevelType w:val="multilevel"/>
    <w:tmpl w:val="01CAF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DCE065E"/>
    <w:multiLevelType w:val="multilevel"/>
    <w:tmpl w:val="09FA2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E6C2D73"/>
    <w:multiLevelType w:val="multilevel"/>
    <w:tmpl w:val="96189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EBB7158"/>
    <w:multiLevelType w:val="multilevel"/>
    <w:tmpl w:val="0AEEA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0060F34"/>
    <w:multiLevelType w:val="multilevel"/>
    <w:tmpl w:val="D72E8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307530A7"/>
    <w:multiLevelType w:val="multilevel"/>
    <w:tmpl w:val="44B43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17055D0"/>
    <w:multiLevelType w:val="multilevel"/>
    <w:tmpl w:val="B5C01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32274615"/>
    <w:multiLevelType w:val="multilevel"/>
    <w:tmpl w:val="A036E838"/>
    <w:lvl w:ilvl="0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326"/>
        </w:tabs>
        <w:ind w:left="632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046"/>
        </w:tabs>
        <w:ind w:left="704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766"/>
        </w:tabs>
        <w:ind w:left="776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486"/>
        </w:tabs>
        <w:ind w:left="848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206"/>
        </w:tabs>
        <w:ind w:left="920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926"/>
        </w:tabs>
        <w:ind w:left="992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646"/>
        </w:tabs>
        <w:ind w:left="1064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366"/>
        </w:tabs>
        <w:ind w:left="11366" w:hanging="360"/>
      </w:pPr>
      <w:rPr>
        <w:rFonts w:ascii="Wingdings" w:hAnsi="Wingdings" w:hint="default"/>
        <w:sz w:val="20"/>
      </w:rPr>
    </w:lvl>
  </w:abstractNum>
  <w:abstractNum w:abstractNumId="36">
    <w:nsid w:val="34944F3A"/>
    <w:multiLevelType w:val="multilevel"/>
    <w:tmpl w:val="3FC6D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34EE498A"/>
    <w:multiLevelType w:val="multilevel"/>
    <w:tmpl w:val="0F16F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38026989"/>
    <w:multiLevelType w:val="multilevel"/>
    <w:tmpl w:val="E278D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3817790E"/>
    <w:multiLevelType w:val="multilevel"/>
    <w:tmpl w:val="D4267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384F5CAB"/>
    <w:multiLevelType w:val="multilevel"/>
    <w:tmpl w:val="A5AC5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>
    <w:nsid w:val="38513B63"/>
    <w:multiLevelType w:val="multilevel"/>
    <w:tmpl w:val="065C6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3AD255D8"/>
    <w:multiLevelType w:val="multilevel"/>
    <w:tmpl w:val="1AFEE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3EDF2BB6"/>
    <w:multiLevelType w:val="multilevel"/>
    <w:tmpl w:val="670A6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438638AF"/>
    <w:multiLevelType w:val="multilevel"/>
    <w:tmpl w:val="B86A5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>
    <w:nsid w:val="44D903F7"/>
    <w:multiLevelType w:val="multilevel"/>
    <w:tmpl w:val="73BA3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44F83193"/>
    <w:multiLevelType w:val="multilevel"/>
    <w:tmpl w:val="191CB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7">
    <w:nsid w:val="460E4271"/>
    <w:multiLevelType w:val="multilevel"/>
    <w:tmpl w:val="460A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476A6E5F"/>
    <w:multiLevelType w:val="multilevel"/>
    <w:tmpl w:val="11069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4B9B44B9"/>
    <w:multiLevelType w:val="multilevel"/>
    <w:tmpl w:val="5D4E0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0">
    <w:nsid w:val="4C797E95"/>
    <w:multiLevelType w:val="multilevel"/>
    <w:tmpl w:val="E14810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1">
    <w:nsid w:val="566A6485"/>
    <w:multiLevelType w:val="multilevel"/>
    <w:tmpl w:val="12D61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2">
    <w:nsid w:val="58405665"/>
    <w:multiLevelType w:val="multilevel"/>
    <w:tmpl w:val="3A9A9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59C07647"/>
    <w:multiLevelType w:val="multilevel"/>
    <w:tmpl w:val="80EC5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5A7570D9"/>
    <w:multiLevelType w:val="multilevel"/>
    <w:tmpl w:val="F4CC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5B6B6CE8"/>
    <w:multiLevelType w:val="multilevel"/>
    <w:tmpl w:val="86726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5C6A12AD"/>
    <w:multiLevelType w:val="multilevel"/>
    <w:tmpl w:val="3B627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5FBD1900"/>
    <w:multiLevelType w:val="multilevel"/>
    <w:tmpl w:val="9766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8">
    <w:nsid w:val="65066CD1"/>
    <w:multiLevelType w:val="multilevel"/>
    <w:tmpl w:val="B5725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669D7436"/>
    <w:multiLevelType w:val="multilevel"/>
    <w:tmpl w:val="FA58A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67393E35"/>
    <w:multiLevelType w:val="multilevel"/>
    <w:tmpl w:val="56440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1">
    <w:nsid w:val="67A85C05"/>
    <w:multiLevelType w:val="multilevel"/>
    <w:tmpl w:val="0BA63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6AFF7E4B"/>
    <w:multiLevelType w:val="multilevel"/>
    <w:tmpl w:val="D440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6DAC3C0C"/>
    <w:multiLevelType w:val="multilevel"/>
    <w:tmpl w:val="BB462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75F80354"/>
    <w:multiLevelType w:val="multilevel"/>
    <w:tmpl w:val="C26C6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76207AE4"/>
    <w:multiLevelType w:val="multilevel"/>
    <w:tmpl w:val="A72A7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7C546990"/>
    <w:multiLevelType w:val="multilevel"/>
    <w:tmpl w:val="FD16D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7FA407C6"/>
    <w:multiLevelType w:val="multilevel"/>
    <w:tmpl w:val="F1BAF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4"/>
  </w:num>
  <w:num w:numId="2">
    <w:abstractNumId w:val="61"/>
  </w:num>
  <w:num w:numId="3">
    <w:abstractNumId w:val="66"/>
  </w:num>
  <w:num w:numId="4">
    <w:abstractNumId w:val="45"/>
  </w:num>
  <w:num w:numId="5">
    <w:abstractNumId w:val="54"/>
  </w:num>
  <w:num w:numId="6">
    <w:abstractNumId w:val="46"/>
  </w:num>
  <w:num w:numId="7">
    <w:abstractNumId w:val="60"/>
  </w:num>
  <w:num w:numId="8">
    <w:abstractNumId w:val="11"/>
  </w:num>
  <w:num w:numId="9">
    <w:abstractNumId w:val="41"/>
  </w:num>
  <w:num w:numId="10">
    <w:abstractNumId w:val="32"/>
  </w:num>
  <w:num w:numId="11">
    <w:abstractNumId w:val="10"/>
  </w:num>
  <w:num w:numId="12">
    <w:abstractNumId w:val="29"/>
  </w:num>
  <w:num w:numId="13">
    <w:abstractNumId w:val="53"/>
  </w:num>
  <w:num w:numId="14">
    <w:abstractNumId w:val="50"/>
  </w:num>
  <w:num w:numId="15">
    <w:abstractNumId w:val="65"/>
  </w:num>
  <w:num w:numId="16">
    <w:abstractNumId w:val="23"/>
  </w:num>
  <w:num w:numId="17">
    <w:abstractNumId w:val="3"/>
  </w:num>
  <w:num w:numId="18">
    <w:abstractNumId w:val="38"/>
  </w:num>
  <w:num w:numId="19">
    <w:abstractNumId w:val="20"/>
  </w:num>
  <w:num w:numId="20">
    <w:abstractNumId w:val="12"/>
  </w:num>
  <w:num w:numId="21">
    <w:abstractNumId w:val="26"/>
  </w:num>
  <w:num w:numId="22">
    <w:abstractNumId w:val="48"/>
  </w:num>
  <w:num w:numId="23">
    <w:abstractNumId w:val="42"/>
  </w:num>
  <w:num w:numId="24">
    <w:abstractNumId w:val="64"/>
  </w:num>
  <w:num w:numId="25">
    <w:abstractNumId w:val="21"/>
  </w:num>
  <w:num w:numId="26">
    <w:abstractNumId w:val="58"/>
  </w:num>
  <w:num w:numId="27">
    <w:abstractNumId w:val="30"/>
  </w:num>
  <w:num w:numId="28">
    <w:abstractNumId w:val="27"/>
  </w:num>
  <w:num w:numId="29">
    <w:abstractNumId w:val="62"/>
  </w:num>
  <w:num w:numId="30">
    <w:abstractNumId w:val="33"/>
  </w:num>
  <w:num w:numId="31">
    <w:abstractNumId w:val="7"/>
  </w:num>
  <w:num w:numId="32">
    <w:abstractNumId w:val="16"/>
  </w:num>
  <w:num w:numId="33">
    <w:abstractNumId w:val="8"/>
  </w:num>
  <w:num w:numId="34">
    <w:abstractNumId w:val="14"/>
  </w:num>
  <w:num w:numId="35">
    <w:abstractNumId w:val="15"/>
  </w:num>
  <w:num w:numId="36">
    <w:abstractNumId w:val="5"/>
  </w:num>
  <w:num w:numId="37">
    <w:abstractNumId w:val="9"/>
  </w:num>
  <w:num w:numId="38">
    <w:abstractNumId w:val="17"/>
  </w:num>
  <w:num w:numId="39">
    <w:abstractNumId w:val="13"/>
  </w:num>
  <w:num w:numId="40">
    <w:abstractNumId w:val="47"/>
  </w:num>
  <w:num w:numId="41">
    <w:abstractNumId w:val="51"/>
  </w:num>
  <w:num w:numId="42">
    <w:abstractNumId w:val="57"/>
  </w:num>
  <w:num w:numId="43">
    <w:abstractNumId w:val="31"/>
  </w:num>
  <w:num w:numId="44">
    <w:abstractNumId w:val="18"/>
  </w:num>
  <w:num w:numId="45">
    <w:abstractNumId w:val="0"/>
  </w:num>
  <w:num w:numId="46">
    <w:abstractNumId w:val="34"/>
  </w:num>
  <w:num w:numId="47">
    <w:abstractNumId w:val="39"/>
  </w:num>
  <w:num w:numId="48">
    <w:abstractNumId w:val="55"/>
  </w:num>
  <w:num w:numId="49">
    <w:abstractNumId w:val="52"/>
  </w:num>
  <w:num w:numId="50">
    <w:abstractNumId w:val="56"/>
  </w:num>
  <w:num w:numId="51">
    <w:abstractNumId w:val="63"/>
  </w:num>
  <w:num w:numId="52">
    <w:abstractNumId w:val="59"/>
  </w:num>
  <w:num w:numId="53">
    <w:abstractNumId w:val="28"/>
  </w:num>
  <w:num w:numId="54">
    <w:abstractNumId w:val="40"/>
  </w:num>
  <w:num w:numId="55">
    <w:abstractNumId w:val="4"/>
  </w:num>
  <w:num w:numId="56">
    <w:abstractNumId w:val="49"/>
  </w:num>
  <w:num w:numId="57">
    <w:abstractNumId w:val="67"/>
  </w:num>
  <w:num w:numId="58">
    <w:abstractNumId w:val="36"/>
  </w:num>
  <w:num w:numId="59">
    <w:abstractNumId w:val="24"/>
  </w:num>
  <w:num w:numId="60">
    <w:abstractNumId w:val="2"/>
  </w:num>
  <w:num w:numId="61">
    <w:abstractNumId w:val="19"/>
  </w:num>
  <w:num w:numId="62">
    <w:abstractNumId w:val="43"/>
  </w:num>
  <w:num w:numId="63">
    <w:abstractNumId w:val="35"/>
  </w:num>
  <w:num w:numId="64">
    <w:abstractNumId w:val="37"/>
  </w:num>
  <w:num w:numId="65">
    <w:abstractNumId w:val="25"/>
  </w:num>
  <w:num w:numId="66">
    <w:abstractNumId w:val="1"/>
  </w:num>
  <w:num w:numId="6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22"/>
  </w:num>
  <w:num w:numId="69">
    <w:abstractNumId w:val="6"/>
  </w:num>
  <w:numIdMacAtCleanup w:val="6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55D1"/>
    <w:rsid w:val="000302C3"/>
    <w:rsid w:val="00074767"/>
    <w:rsid w:val="00074AD3"/>
    <w:rsid w:val="00075213"/>
    <w:rsid w:val="0008537C"/>
    <w:rsid w:val="00153DCF"/>
    <w:rsid w:val="00185A7A"/>
    <w:rsid w:val="001A78A5"/>
    <w:rsid w:val="001D0808"/>
    <w:rsid w:val="001D7CA1"/>
    <w:rsid w:val="002A10B7"/>
    <w:rsid w:val="002B01B0"/>
    <w:rsid w:val="002B62CD"/>
    <w:rsid w:val="002F75C9"/>
    <w:rsid w:val="00351BF6"/>
    <w:rsid w:val="00380634"/>
    <w:rsid w:val="0040731B"/>
    <w:rsid w:val="004145F9"/>
    <w:rsid w:val="00417225"/>
    <w:rsid w:val="00424F42"/>
    <w:rsid w:val="0047151F"/>
    <w:rsid w:val="00481E70"/>
    <w:rsid w:val="00486CDA"/>
    <w:rsid w:val="004E1E6B"/>
    <w:rsid w:val="00571DB6"/>
    <w:rsid w:val="005A55D1"/>
    <w:rsid w:val="005E3464"/>
    <w:rsid w:val="006A526A"/>
    <w:rsid w:val="0076064A"/>
    <w:rsid w:val="00785EC0"/>
    <w:rsid w:val="00792C7A"/>
    <w:rsid w:val="007A0195"/>
    <w:rsid w:val="007D7B8B"/>
    <w:rsid w:val="00873525"/>
    <w:rsid w:val="00875BAE"/>
    <w:rsid w:val="008E3C26"/>
    <w:rsid w:val="008F27EB"/>
    <w:rsid w:val="0091382F"/>
    <w:rsid w:val="009226FA"/>
    <w:rsid w:val="00935DA1"/>
    <w:rsid w:val="00951058"/>
    <w:rsid w:val="009829CE"/>
    <w:rsid w:val="009C3FFC"/>
    <w:rsid w:val="00A10E1F"/>
    <w:rsid w:val="00A20459"/>
    <w:rsid w:val="00A21B78"/>
    <w:rsid w:val="00A32E57"/>
    <w:rsid w:val="00A6753E"/>
    <w:rsid w:val="00A7215E"/>
    <w:rsid w:val="00AE1AE3"/>
    <w:rsid w:val="00B63FAA"/>
    <w:rsid w:val="00BB3B51"/>
    <w:rsid w:val="00BC783C"/>
    <w:rsid w:val="00C2166D"/>
    <w:rsid w:val="00C231E3"/>
    <w:rsid w:val="00C76C67"/>
    <w:rsid w:val="00CC76F1"/>
    <w:rsid w:val="00CD4A89"/>
    <w:rsid w:val="00D32FC7"/>
    <w:rsid w:val="00D90FCF"/>
    <w:rsid w:val="00E01BF3"/>
    <w:rsid w:val="00E4361A"/>
    <w:rsid w:val="00E630C4"/>
    <w:rsid w:val="00E75535"/>
    <w:rsid w:val="00EE26C4"/>
    <w:rsid w:val="00EF7632"/>
    <w:rsid w:val="00F223CF"/>
    <w:rsid w:val="00F23201"/>
    <w:rsid w:val="00F3157C"/>
    <w:rsid w:val="00F41E26"/>
    <w:rsid w:val="00F44AB5"/>
    <w:rsid w:val="00F533D8"/>
    <w:rsid w:val="00F668E3"/>
    <w:rsid w:val="00FA5E98"/>
    <w:rsid w:val="00FB6DC9"/>
    <w:rsid w:val="00FC750A"/>
    <w:rsid w:val="00FE3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8A5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5A55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E3A84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51BF6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A55D1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E3A84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351BF6"/>
    <w:rPr>
      <w:rFonts w:ascii="Cambria" w:hAnsi="Cambria" w:cs="Times New Roman"/>
      <w:b/>
      <w:bCs/>
      <w:i/>
      <w:iCs/>
      <w:color w:val="4F81BD"/>
    </w:rPr>
  </w:style>
  <w:style w:type="paragraph" w:styleId="NormalWeb">
    <w:name w:val="Normal (Web)"/>
    <w:basedOn w:val="Normal"/>
    <w:uiPriority w:val="99"/>
    <w:rsid w:val="005A55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5A55D1"/>
    <w:rPr>
      <w:rFonts w:cs="Times New Roman"/>
      <w:b/>
      <w:bCs/>
    </w:rPr>
  </w:style>
  <w:style w:type="character" w:customStyle="1" w:styleId="a-pages">
    <w:name w:val="a-pages"/>
    <w:basedOn w:val="DefaultParagraphFont"/>
    <w:uiPriority w:val="99"/>
    <w:rsid w:val="00417225"/>
    <w:rPr>
      <w:rFonts w:cs="Times New Roman"/>
    </w:rPr>
  </w:style>
  <w:style w:type="character" w:customStyle="1" w:styleId="a-dalee">
    <w:name w:val="a-dalee"/>
    <w:basedOn w:val="DefaultParagraphFont"/>
    <w:uiPriority w:val="99"/>
    <w:rsid w:val="00417225"/>
    <w:rPr>
      <w:rFonts w:cs="Times New Roman"/>
    </w:rPr>
  </w:style>
  <w:style w:type="paragraph" w:customStyle="1" w:styleId="kr-block-title">
    <w:name w:val="kr-block-title"/>
    <w:basedOn w:val="Normal"/>
    <w:uiPriority w:val="99"/>
    <w:rsid w:val="004172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417225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417225"/>
    <w:rPr>
      <w:rFonts w:cs="Times New Roman"/>
      <w:color w:val="800080"/>
      <w:u w:val="single"/>
    </w:rPr>
  </w:style>
  <w:style w:type="character" w:customStyle="1" w:styleId="nowrap">
    <w:name w:val="nowrap"/>
    <w:basedOn w:val="DefaultParagraphFont"/>
    <w:uiPriority w:val="99"/>
    <w:rsid w:val="00417225"/>
    <w:rPr>
      <w:rFonts w:cs="Times New Roman"/>
    </w:rPr>
  </w:style>
  <w:style w:type="paragraph" w:customStyle="1" w:styleId="a-note">
    <w:name w:val="a-note"/>
    <w:basedOn w:val="Normal"/>
    <w:uiPriority w:val="99"/>
    <w:rsid w:val="004172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r-author">
    <w:name w:val="dr-author"/>
    <w:basedOn w:val="DefaultParagraphFont"/>
    <w:uiPriority w:val="99"/>
    <w:rsid w:val="00417225"/>
    <w:rPr>
      <w:rFonts w:cs="Times New Roman"/>
    </w:rPr>
  </w:style>
  <w:style w:type="character" w:customStyle="1" w:styleId="kr-icon-blockinline">
    <w:name w:val="kr-icon-block_inline"/>
    <w:basedOn w:val="DefaultParagraphFont"/>
    <w:uiPriority w:val="99"/>
    <w:rsid w:val="00417225"/>
    <w:rPr>
      <w:rFonts w:cs="Times New Roman"/>
    </w:rPr>
  </w:style>
  <w:style w:type="paragraph" w:customStyle="1" w:styleId="kr-sidebar-blockcontent-title">
    <w:name w:val="kr-sidebar-block__content-title"/>
    <w:basedOn w:val="Normal"/>
    <w:uiPriority w:val="99"/>
    <w:rsid w:val="004172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ock">
    <w:name w:val="icon-block"/>
    <w:basedOn w:val="DefaultParagraphFont"/>
    <w:uiPriority w:val="99"/>
    <w:rsid w:val="00417225"/>
    <w:rPr>
      <w:rFonts w:cs="Times New Roman"/>
    </w:rPr>
  </w:style>
  <w:style w:type="paragraph" w:customStyle="1" w:styleId="kr-banner-title">
    <w:name w:val="kr-banner-title"/>
    <w:basedOn w:val="Normal"/>
    <w:uiPriority w:val="99"/>
    <w:rsid w:val="004172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r-cross">
    <w:name w:val="dr-cross"/>
    <w:basedOn w:val="DefaultParagraphFont"/>
    <w:uiPriority w:val="99"/>
    <w:rsid w:val="00417225"/>
    <w:rPr>
      <w:rFonts w:cs="Times New Roman"/>
    </w:rPr>
  </w:style>
  <w:style w:type="character" w:customStyle="1" w:styleId="dr-actual">
    <w:name w:val="dr-actual"/>
    <w:basedOn w:val="DefaultParagraphFont"/>
    <w:uiPriority w:val="99"/>
    <w:rsid w:val="00417225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17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722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153DCF"/>
    <w:pPr>
      <w:ind w:left="720"/>
      <w:contextualSpacing/>
    </w:pPr>
    <w:rPr>
      <w:rFonts w:eastAsia="Times New Roman"/>
      <w:lang w:eastAsia="ru-RU"/>
    </w:rPr>
  </w:style>
  <w:style w:type="table" w:styleId="TableGrid">
    <w:name w:val="Table Grid"/>
    <w:basedOn w:val="TableNormal"/>
    <w:uiPriority w:val="99"/>
    <w:rsid w:val="0008537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C23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231E3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C23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231E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119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9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1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1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11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119239">
                          <w:marLeft w:val="-90"/>
                          <w:marRight w:val="-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119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119157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11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2119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119236">
                                  <w:marLeft w:val="54"/>
                                  <w:marRight w:val="54"/>
                                  <w:marTop w:val="54"/>
                                  <w:marBottom w:val="5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211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119225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2119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119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119231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119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2119232">
                                  <w:marLeft w:val="54"/>
                                  <w:marRight w:val="54"/>
                                  <w:marTop w:val="54"/>
                                  <w:marBottom w:val="5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2119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119170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119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2119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119241">
                                  <w:marLeft w:val="54"/>
                                  <w:marRight w:val="54"/>
                                  <w:marTop w:val="54"/>
                                  <w:marBottom w:val="5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211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1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1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11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119259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2119224">
                      <w:marLeft w:val="0"/>
                      <w:marRight w:val="30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119243">
                      <w:marLeft w:val="0"/>
                      <w:marRight w:val="30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2119195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1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11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1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1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11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11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2119208">
                      <w:marLeft w:val="0"/>
                      <w:marRight w:val="30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11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11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11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11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119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2119188">
                              <w:marLeft w:val="0"/>
                              <w:marRight w:val="15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11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119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119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211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119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119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2119172">
                                      <w:marLeft w:val="0"/>
                                      <w:marRight w:val="74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11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211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119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119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21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19148">
                  <w:marLeft w:val="0"/>
                  <w:marRight w:val="1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11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11914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119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119226">
                              <w:marLeft w:val="0"/>
                              <w:marRight w:val="0"/>
                              <w:marTop w:val="216"/>
                              <w:marBottom w:val="0"/>
                              <w:divBdr>
                                <w:top w:val="dashed" w:sz="6" w:space="14" w:color="DDDDDD"/>
                                <w:left w:val="dashed" w:sz="6" w:space="14" w:color="DDDDDD"/>
                                <w:bottom w:val="dashed" w:sz="6" w:space="14" w:color="DDDDDD"/>
                                <w:right w:val="dashed" w:sz="6" w:space="14" w:color="DDDDDD"/>
                              </w:divBdr>
                            </w:div>
                            <w:div w:id="752119247">
                              <w:marLeft w:val="0"/>
                              <w:marRight w:val="0"/>
                              <w:marTop w:val="216"/>
                              <w:marBottom w:val="0"/>
                              <w:divBdr>
                                <w:top w:val="dashed" w:sz="6" w:space="14" w:color="DDDDDD"/>
                                <w:left w:val="dashed" w:sz="6" w:space="14" w:color="DDDDDD"/>
                                <w:bottom w:val="dashed" w:sz="6" w:space="14" w:color="DDDDDD"/>
                                <w:right w:val="dashed" w:sz="6" w:space="14" w:color="DDDDDD"/>
                              </w:divBdr>
                              <w:divsChild>
                                <w:div w:id="75211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119168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119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9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2119177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119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9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2119205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119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9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2119248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119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9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2119250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119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2119261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11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9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2119209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11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11914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119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211914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119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2119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211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11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2119216">
                          <w:marLeft w:val="0"/>
                          <w:marRight w:val="0"/>
                          <w:marTop w:val="108"/>
                          <w:marBottom w:val="108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752119229">
                              <w:marLeft w:val="0"/>
                              <w:marRight w:val="0"/>
                              <w:marTop w:val="108"/>
                              <w:marBottom w:val="108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752119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119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211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11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DDDDD"/>
                                        <w:left w:val="none" w:sz="0" w:space="0" w:color="auto"/>
                                        <w:bottom w:val="single" w:sz="6" w:space="0" w:color="DDDDDD"/>
                                        <w:right w:val="none" w:sz="0" w:space="0" w:color="auto"/>
                                      </w:divBdr>
                                      <w:divsChild>
                                        <w:div w:id="752119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119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52119156">
                  <w:marLeft w:val="0"/>
                  <w:marRight w:val="0"/>
                  <w:marTop w:val="48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11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119257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211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1191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119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119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119146">
                                  <w:marLeft w:val="-450"/>
                                  <w:marRight w:val="-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3" w:color="DDDDDD"/>
                                    <w:right w:val="none" w:sz="0" w:space="0" w:color="auto"/>
                                  </w:divBdr>
                                </w:div>
                                <w:div w:id="752119171">
                                  <w:marLeft w:val="-450"/>
                                  <w:marRight w:val="-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3" w:color="DDDDDD"/>
                                    <w:right w:val="none" w:sz="0" w:space="0" w:color="auto"/>
                                  </w:divBdr>
                                </w:div>
                                <w:div w:id="752119227">
                                  <w:marLeft w:val="-450"/>
                                  <w:marRight w:val="-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3" w:color="DDDDDD"/>
                                    <w:right w:val="none" w:sz="0" w:space="0" w:color="auto"/>
                                  </w:divBdr>
                                </w:div>
                                <w:div w:id="752119242">
                                  <w:marLeft w:val="-450"/>
                                  <w:marRight w:val="-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3" w:color="DDDDDD"/>
                                    <w:right w:val="none" w:sz="0" w:space="0" w:color="auto"/>
                                  </w:divBdr>
                                </w:div>
                                <w:div w:id="752119249">
                                  <w:marLeft w:val="-450"/>
                                  <w:marRight w:val="-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3" w:color="DDDDDD"/>
                                    <w:right w:val="none" w:sz="0" w:space="0" w:color="auto"/>
                                  </w:divBdr>
                                </w:div>
                                <w:div w:id="752119260">
                                  <w:marLeft w:val="-450"/>
                                  <w:marRight w:val="-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3" w:color="DDDDDD"/>
                                    <w:right w:val="none" w:sz="0" w:space="0" w:color="auto"/>
                                  </w:divBdr>
                                </w:div>
                                <w:div w:id="752119262">
                                  <w:marLeft w:val="-450"/>
                                  <w:marRight w:val="-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2119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9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1915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19197">
              <w:marLeft w:val="0"/>
              <w:marRight w:val="0"/>
              <w:marTop w:val="360"/>
              <w:marBottom w:val="36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75211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11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211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326</TotalTime>
  <Pages>33</Pages>
  <Words>3077</Words>
  <Characters>17544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</cp:lastModifiedBy>
  <cp:revision>37</cp:revision>
  <cp:lastPrinted>2018-10-31T01:50:00Z</cp:lastPrinted>
  <dcterms:created xsi:type="dcterms:W3CDTF">2017-09-11T05:13:00Z</dcterms:created>
  <dcterms:modified xsi:type="dcterms:W3CDTF">2019-09-09T18:09:00Z</dcterms:modified>
</cp:coreProperties>
</file>