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3612F" w14:textId="77777777" w:rsidR="001239BF" w:rsidRDefault="001239BF" w:rsidP="00223CF8">
      <w:pPr>
        <w:autoSpaceDE w:val="0"/>
        <w:autoSpaceDN w:val="0"/>
        <w:adjustRightInd w:val="0"/>
        <w:jc w:val="center"/>
      </w:pPr>
      <w:r>
        <w:t xml:space="preserve">МИНИСТЕРСТВО ОБРАЗОВАНИЯ </w:t>
      </w:r>
      <w:r w:rsidR="007E73B0">
        <w:t>И МОЛОДЕЖНОЙ ПОЛИТИКИ</w:t>
      </w:r>
      <w:r>
        <w:br/>
        <w:t>СВЕРДЛОВСКОЙ ОБЛАСТИ</w:t>
      </w:r>
    </w:p>
    <w:p w14:paraId="75243158" w14:textId="77777777" w:rsidR="001239BF" w:rsidRDefault="001239BF" w:rsidP="00223CF8">
      <w:pPr>
        <w:autoSpaceDE w:val="0"/>
        <w:autoSpaceDN w:val="0"/>
        <w:adjustRightInd w:val="0"/>
        <w:jc w:val="center"/>
      </w:pPr>
    </w:p>
    <w:p w14:paraId="0886050B" w14:textId="77777777" w:rsidR="001239BF" w:rsidRDefault="001239BF" w:rsidP="00223CF8">
      <w:pPr>
        <w:autoSpaceDE w:val="0"/>
        <w:autoSpaceDN w:val="0"/>
        <w:adjustRightInd w:val="0"/>
        <w:jc w:val="center"/>
      </w:pPr>
      <w:r>
        <w:t xml:space="preserve">ГОСУДАРСТВЕННОЕ АВТОНОМНОЕ ПРОФЕССИОНАЛЬНОЕ ОБРАЗОВАТЕЛЬНОЕ УЧРЕЖДЕНИЕ СВЕРДЛОВСКОЙ ОБЛАСТИ </w:t>
      </w:r>
    </w:p>
    <w:p w14:paraId="187C2514" w14:textId="77777777" w:rsidR="001239BF" w:rsidRPr="00C117CB" w:rsidRDefault="001239BF" w:rsidP="00223CF8">
      <w:pPr>
        <w:autoSpaceDE w:val="0"/>
        <w:autoSpaceDN w:val="0"/>
        <w:adjustRightInd w:val="0"/>
        <w:jc w:val="center"/>
      </w:pPr>
      <w:r>
        <w:t>«ПЕРВОУРАЛЬСКИЙ МЕТАЛЛУРГИЧЕСКИЙ КОЛЛЕДЖ»</w:t>
      </w:r>
    </w:p>
    <w:p w14:paraId="6DA73EF0" w14:textId="77777777" w:rsidR="001239BF" w:rsidRDefault="001239BF"/>
    <w:p w14:paraId="6041BBA6" w14:textId="77777777" w:rsidR="001239BF" w:rsidRPr="00223CF8" w:rsidRDefault="001239BF" w:rsidP="00223CF8"/>
    <w:tbl>
      <w:tblPr>
        <w:tblStyle w:val="a8"/>
        <w:tblpPr w:leftFromText="180" w:rightFromText="180" w:vertAnchor="page" w:horzAnchor="margin" w:tblpY="33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FF37D4" w:rsidRPr="00792CD9" w14:paraId="5B17DC93" w14:textId="77777777" w:rsidTr="00FF37D4">
        <w:tc>
          <w:tcPr>
            <w:tcW w:w="4785" w:type="dxa"/>
          </w:tcPr>
          <w:p w14:paraId="792D584E" w14:textId="77777777" w:rsidR="00FF37D4" w:rsidRDefault="00FF37D4" w:rsidP="00FF37D4">
            <w:r w:rsidRPr="00792CD9">
              <w:t>СОГЛАСОВАНО</w:t>
            </w:r>
          </w:p>
          <w:p w14:paraId="5BA1A610" w14:textId="77777777" w:rsidR="00FF37D4" w:rsidRPr="00792CD9" w:rsidRDefault="00FF37D4" w:rsidP="00FF37D4"/>
        </w:tc>
        <w:tc>
          <w:tcPr>
            <w:tcW w:w="4786" w:type="dxa"/>
          </w:tcPr>
          <w:p w14:paraId="636CAC38" w14:textId="77777777" w:rsidR="00FF37D4" w:rsidRPr="00792CD9" w:rsidRDefault="00FF37D4" w:rsidP="00FF37D4">
            <w:r w:rsidRPr="00792CD9">
              <w:t>УТВЕРЖДАЮ</w:t>
            </w:r>
          </w:p>
        </w:tc>
      </w:tr>
      <w:tr w:rsidR="00FF37D4" w:rsidRPr="00792CD9" w14:paraId="235057A0" w14:textId="77777777" w:rsidTr="00FF37D4">
        <w:tc>
          <w:tcPr>
            <w:tcW w:w="4785" w:type="dxa"/>
          </w:tcPr>
          <w:p w14:paraId="69B2B077" w14:textId="77777777" w:rsidR="00FF37D4" w:rsidRDefault="00FF37D4" w:rsidP="00FF37D4">
            <w:pPr>
              <w:spacing w:line="276" w:lineRule="auto"/>
            </w:pPr>
            <w:r>
              <w:t>______________________________</w:t>
            </w:r>
          </w:p>
          <w:p w14:paraId="0728C2AA" w14:textId="77777777" w:rsidR="00FF37D4" w:rsidRDefault="00FF37D4" w:rsidP="00FF37D4">
            <w:pPr>
              <w:spacing w:line="276" w:lineRule="auto"/>
            </w:pPr>
            <w:r>
              <w:t>______________________________</w:t>
            </w:r>
          </w:p>
          <w:p w14:paraId="41C0A9C8" w14:textId="77777777" w:rsidR="00FF37D4" w:rsidRDefault="00FF37D4" w:rsidP="00FF37D4">
            <w:pPr>
              <w:spacing w:line="276" w:lineRule="auto"/>
            </w:pPr>
            <w:r>
              <w:t>______________________________</w:t>
            </w:r>
          </w:p>
          <w:p w14:paraId="01E6E5AB" w14:textId="77777777" w:rsidR="00FF37D4" w:rsidRDefault="00A33DA1" w:rsidP="00FF37D4">
            <w:pPr>
              <w:spacing w:line="276" w:lineRule="auto"/>
            </w:pPr>
            <w:r>
              <w:t>______________________________</w:t>
            </w:r>
          </w:p>
          <w:p w14:paraId="39A96397" w14:textId="0E531862" w:rsidR="00A33DA1" w:rsidRPr="00792CD9" w:rsidRDefault="00A33DA1" w:rsidP="00FF37D4">
            <w:pPr>
              <w:spacing w:line="276" w:lineRule="auto"/>
            </w:pPr>
          </w:p>
        </w:tc>
        <w:tc>
          <w:tcPr>
            <w:tcW w:w="4786" w:type="dxa"/>
          </w:tcPr>
          <w:p w14:paraId="325E5E84" w14:textId="77777777" w:rsidR="00FF37D4" w:rsidRDefault="00FF37D4" w:rsidP="00FF37D4">
            <w:r>
              <w:t>Заместитель директора</w:t>
            </w:r>
          </w:p>
          <w:p w14:paraId="695CAC71" w14:textId="609D5EE0" w:rsidR="00A33DA1" w:rsidRPr="00792CD9" w:rsidRDefault="00FF37D4" w:rsidP="00A33DA1">
            <w:r>
              <w:t>по инновационной деятельности</w:t>
            </w:r>
            <w:r w:rsidR="00381669">
              <w:t xml:space="preserve"> – руководитель РЦ</w:t>
            </w:r>
          </w:p>
        </w:tc>
      </w:tr>
      <w:tr w:rsidR="00FF37D4" w:rsidRPr="00792CD9" w14:paraId="035D8900" w14:textId="77777777" w:rsidTr="00FF37D4">
        <w:tc>
          <w:tcPr>
            <w:tcW w:w="4785" w:type="dxa"/>
          </w:tcPr>
          <w:p w14:paraId="37BB9FE8" w14:textId="0C5135E0" w:rsidR="00A33DA1" w:rsidRDefault="00A33DA1" w:rsidP="00A33DA1">
            <w:pPr>
              <w:spacing w:line="276" w:lineRule="auto"/>
            </w:pPr>
            <w:r>
              <w:t>_______________  ______________</w:t>
            </w:r>
          </w:p>
          <w:p w14:paraId="28269B17" w14:textId="77777777" w:rsidR="00FF37D4" w:rsidRPr="00792CD9" w:rsidRDefault="00FF37D4" w:rsidP="00FF37D4"/>
        </w:tc>
        <w:tc>
          <w:tcPr>
            <w:tcW w:w="4786" w:type="dxa"/>
          </w:tcPr>
          <w:p w14:paraId="6C1882C4" w14:textId="0C212724" w:rsidR="00FF37D4" w:rsidRPr="00792CD9" w:rsidRDefault="00A33DA1" w:rsidP="00A33DA1">
            <w:pPr>
              <w:spacing w:line="276" w:lineRule="auto"/>
            </w:pPr>
            <w:r>
              <w:t>____________________А.С. Ахтариева</w:t>
            </w:r>
          </w:p>
        </w:tc>
      </w:tr>
      <w:tr w:rsidR="00A33DA1" w:rsidRPr="00792CD9" w14:paraId="1FCE976D" w14:textId="77777777" w:rsidTr="00FF37D4">
        <w:tc>
          <w:tcPr>
            <w:tcW w:w="4785" w:type="dxa"/>
          </w:tcPr>
          <w:p w14:paraId="72CA3288" w14:textId="540D011E" w:rsidR="00A33DA1" w:rsidRPr="00792CD9" w:rsidRDefault="00A33DA1" w:rsidP="00FF37D4">
            <w:r w:rsidRPr="00031401">
              <w:t>«</w:t>
            </w:r>
            <w:r>
              <w:t>___</w:t>
            </w:r>
            <w:r w:rsidRPr="00031401">
              <w:t>»</w:t>
            </w:r>
            <w:r>
              <w:t xml:space="preserve"> ___________</w:t>
            </w:r>
            <w:r w:rsidRPr="00031401">
              <w:t xml:space="preserve"> 20</w:t>
            </w:r>
            <w:r w:rsidR="00010445">
              <w:t>20</w:t>
            </w:r>
            <w:r w:rsidRPr="00031401">
              <w:t xml:space="preserve"> г.</w:t>
            </w:r>
          </w:p>
        </w:tc>
        <w:tc>
          <w:tcPr>
            <w:tcW w:w="4786" w:type="dxa"/>
          </w:tcPr>
          <w:p w14:paraId="52018816" w14:textId="5BBAFCB8" w:rsidR="00A33DA1" w:rsidRPr="00792CD9" w:rsidRDefault="00A33DA1" w:rsidP="00375DD5">
            <w:r w:rsidRPr="00031401">
              <w:t>«</w:t>
            </w:r>
            <w:r>
              <w:t>___</w:t>
            </w:r>
            <w:r w:rsidRPr="00031401">
              <w:t>»</w:t>
            </w:r>
            <w:r>
              <w:t xml:space="preserve"> ___________</w:t>
            </w:r>
            <w:r w:rsidRPr="00031401">
              <w:t xml:space="preserve"> 20</w:t>
            </w:r>
            <w:r w:rsidR="00375DD5">
              <w:t>20</w:t>
            </w:r>
            <w:r w:rsidRPr="00031401">
              <w:t xml:space="preserve"> г.</w:t>
            </w:r>
          </w:p>
        </w:tc>
      </w:tr>
      <w:tr w:rsidR="00A33DA1" w:rsidRPr="00792CD9" w14:paraId="0997D616" w14:textId="77777777" w:rsidTr="00FF37D4">
        <w:tc>
          <w:tcPr>
            <w:tcW w:w="4785" w:type="dxa"/>
          </w:tcPr>
          <w:p w14:paraId="1D481473" w14:textId="77777777" w:rsidR="00A33DA1" w:rsidRPr="00792CD9" w:rsidRDefault="00A33DA1" w:rsidP="00FF37D4"/>
        </w:tc>
        <w:tc>
          <w:tcPr>
            <w:tcW w:w="4786" w:type="dxa"/>
          </w:tcPr>
          <w:p w14:paraId="714545E8" w14:textId="77777777" w:rsidR="00A33DA1" w:rsidRPr="00792CD9" w:rsidRDefault="00A33DA1" w:rsidP="00FF37D4"/>
        </w:tc>
      </w:tr>
    </w:tbl>
    <w:p w14:paraId="7E34589D" w14:textId="77777777" w:rsidR="00D92080" w:rsidRDefault="00D92080" w:rsidP="00223CF8"/>
    <w:p w14:paraId="361D48AA" w14:textId="77777777" w:rsidR="001239BF" w:rsidRDefault="001239BF" w:rsidP="00FE53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Рабочая программа </w:t>
      </w:r>
      <w:r w:rsidR="001A671A">
        <w:rPr>
          <w:b/>
          <w:sz w:val="28"/>
          <w:szCs w:val="28"/>
        </w:rPr>
        <w:t>профессионального модуля</w:t>
      </w:r>
    </w:p>
    <w:p w14:paraId="1C797C59" w14:textId="77777777" w:rsidR="001239BF" w:rsidRDefault="001239BF" w:rsidP="00223CF8"/>
    <w:sdt>
      <w:sdtPr>
        <w:rPr>
          <w:b/>
          <w:sz w:val="28"/>
        </w:rPr>
        <w:alias w:val="индекс и название дисциплины"/>
        <w:tag w:val="индекс и название дисциплины"/>
        <w:id w:val="2063125229"/>
        <w:placeholder>
          <w:docPart w:val="93C64D94039D4A0F9DD136C951F1DD65"/>
        </w:placeholder>
      </w:sdtPr>
      <w:sdtContent>
        <w:p w14:paraId="7BA42CF5" w14:textId="2C975F97" w:rsidR="007D167C" w:rsidRPr="006C6363" w:rsidRDefault="00010445" w:rsidP="00010445">
          <w:pPr>
            <w:jc w:val="center"/>
            <w:rPr>
              <w:b/>
              <w:sz w:val="28"/>
            </w:rPr>
          </w:pPr>
          <w:r>
            <w:rPr>
              <w:b/>
              <w:sz w:val="28"/>
            </w:rPr>
            <w:t>ПМ.02</w:t>
          </w:r>
          <w:r w:rsidRPr="00FA4B35">
            <w:rPr>
              <w:b/>
              <w:sz w:val="28"/>
            </w:rPr>
            <w:t xml:space="preserve"> </w:t>
          </w:r>
          <w:r>
            <w:rPr>
              <w:b/>
              <w:sz w:val="28"/>
            </w:rPr>
            <w:t>Осуществление мероприятий по реализации принятых проектных решений</w:t>
          </w:r>
        </w:p>
      </w:sdtContent>
    </w:sdt>
    <w:p w14:paraId="645DAFE8" w14:textId="77777777" w:rsidR="001239BF" w:rsidRPr="006C6363" w:rsidRDefault="001239BF" w:rsidP="00223CF8"/>
    <w:p w14:paraId="0EAFE49F" w14:textId="77777777" w:rsidR="008702EA" w:rsidRPr="002244A4" w:rsidRDefault="008702EA" w:rsidP="008702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2244A4">
        <w:rPr>
          <w:sz w:val="28"/>
          <w:szCs w:val="28"/>
        </w:rPr>
        <w:t xml:space="preserve">для </w:t>
      </w:r>
      <w:sdt>
        <w:sdtPr>
          <w:rPr>
            <w:sz w:val="28"/>
            <w:szCs w:val="28"/>
          </w:rPr>
          <w:id w:val="5939433"/>
          <w:placeholder>
            <w:docPart w:val="4371F0C9BB0046ABBF6D3766EF243E43"/>
          </w:placeholder>
          <w:comboBox>
            <w:listItem w:value="Выберите элемент."/>
            <w:listItem w:displayText="специальности" w:value="специальности"/>
            <w:listItem w:displayText="специальностей" w:value="специальностей"/>
          </w:comboBox>
        </w:sdtPr>
        <w:sdtContent>
          <w:r>
            <w:rPr>
              <w:sz w:val="28"/>
              <w:szCs w:val="28"/>
            </w:rPr>
            <w:t>специальности</w:t>
          </w:r>
        </w:sdtContent>
      </w:sdt>
      <w:r w:rsidRPr="002244A4">
        <w:rPr>
          <w:sz w:val="28"/>
          <w:szCs w:val="28"/>
        </w:rPr>
        <w:t xml:space="preserve"> среднего профессионального образования </w:t>
      </w:r>
    </w:p>
    <w:sdt>
      <w:sdtPr>
        <w:rPr>
          <w:b/>
          <w:sz w:val="28"/>
        </w:rPr>
        <w:alias w:val="специальность"/>
        <w:tag w:val="специальность"/>
        <w:id w:val="-734238376"/>
        <w:placeholder>
          <w:docPart w:val="359F124C14E943E09C45EB5B84A4496B"/>
        </w:placeholder>
        <w:dropDownList>
          <w:listItem w:displayText="Выберите элемент" w:value="Выберите элемент"/>
          <w:listItem w:displayText="07.02.01 Архитектура" w:value="07.02.01 Архитектура"/>
          <w:listItem w:displayText="09.02.05 Прикладная информатика (по отраслям)" w:value="09.02.05 Прикладная информатика (по отраслям)"/>
          <w:listItem w:displayText="23.02.03 Техническое обслуживание и ремонт автомобильного транспорта" w:value="23.02.03 Техническое обслуживание и ремонт автомобильного транспорта"/>
          <w:listItem w:displayText="40.02.01 Право и организация социального обеспечения" w:value="40.02.01 Право и организация социального обеспечения"/>
        </w:dropDownList>
      </w:sdtPr>
      <w:sdtContent>
        <w:p w14:paraId="0CE252C6" w14:textId="30DA7F41" w:rsidR="008702EA" w:rsidRPr="002244A4" w:rsidRDefault="00375DD5" w:rsidP="008702EA">
          <w:pPr>
            <w:jc w:val="center"/>
            <w:rPr>
              <w:b/>
              <w:sz w:val="28"/>
            </w:rPr>
          </w:pPr>
          <w:r>
            <w:rPr>
              <w:b/>
              <w:sz w:val="28"/>
            </w:rPr>
            <w:t>07.02.01 Архитектура</w:t>
          </w:r>
        </w:p>
      </w:sdtContent>
    </w:sdt>
    <w:p w14:paraId="1801C4C4" w14:textId="77777777" w:rsidR="008C4B1D" w:rsidRDefault="008C4B1D" w:rsidP="008C4B1D">
      <w:pPr>
        <w:tabs>
          <w:tab w:val="left" w:pos="6840"/>
        </w:tabs>
        <w:spacing w:line="276" w:lineRule="auto"/>
        <w:jc w:val="center"/>
        <w:rPr>
          <w:b/>
        </w:rPr>
      </w:pPr>
      <w:r>
        <w:rPr>
          <w:b/>
        </w:rPr>
        <w:t>Форма обучения: очная</w:t>
      </w:r>
    </w:p>
    <w:p w14:paraId="7C6AC9F2" w14:textId="77777777" w:rsidR="00D92080" w:rsidRDefault="00D92080" w:rsidP="00D10234">
      <w:pPr>
        <w:shd w:val="clear" w:color="auto" w:fill="FFFFFF"/>
        <w:spacing w:before="91"/>
        <w:ind w:firstLine="10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8"/>
        <w:gridCol w:w="4667"/>
      </w:tblGrid>
      <w:tr w:rsidR="008702EA" w14:paraId="471B573E" w14:textId="77777777" w:rsidTr="001B290A">
        <w:tc>
          <w:tcPr>
            <w:tcW w:w="4785" w:type="dxa"/>
          </w:tcPr>
          <w:p w14:paraId="27361A5C" w14:textId="77777777" w:rsidR="008702EA" w:rsidRDefault="008702EA" w:rsidP="001B290A">
            <w:pPr>
              <w:rPr>
                <w:rFonts w:eastAsia="Calibri"/>
              </w:rPr>
            </w:pPr>
            <w:r w:rsidRPr="00650174">
              <w:rPr>
                <w:rFonts w:eastAsia="Calibri"/>
              </w:rPr>
              <w:t>СОГЛАСОВАНО</w:t>
            </w:r>
          </w:p>
          <w:p w14:paraId="619E0FF0" w14:textId="77777777" w:rsidR="008702EA" w:rsidRPr="00650174" w:rsidRDefault="008702EA" w:rsidP="001B290A">
            <w:pPr>
              <w:rPr>
                <w:rFonts w:eastAsia="Calibri"/>
              </w:rPr>
            </w:pPr>
          </w:p>
        </w:tc>
        <w:tc>
          <w:tcPr>
            <w:tcW w:w="4786" w:type="dxa"/>
          </w:tcPr>
          <w:p w14:paraId="07D66633" w14:textId="77777777" w:rsidR="008702EA" w:rsidRPr="00650174" w:rsidRDefault="008702EA" w:rsidP="001B290A">
            <w:pPr>
              <w:rPr>
                <w:rFonts w:eastAsia="Calibri"/>
              </w:rPr>
            </w:pPr>
            <w:r w:rsidRPr="00650174">
              <w:rPr>
                <w:rFonts w:eastAsia="Calibri"/>
              </w:rPr>
              <w:t>РАЗРАБОТЧИК</w:t>
            </w:r>
          </w:p>
        </w:tc>
      </w:tr>
      <w:tr w:rsidR="008702EA" w14:paraId="368049AD" w14:textId="77777777" w:rsidTr="001B290A">
        <w:tc>
          <w:tcPr>
            <w:tcW w:w="4785" w:type="dxa"/>
          </w:tcPr>
          <w:p w14:paraId="7EEEBF82" w14:textId="6C1D733C" w:rsidR="008702EA" w:rsidRPr="00650174" w:rsidRDefault="008702EA" w:rsidP="001B290A">
            <w:pPr>
              <w:spacing w:after="120" w:line="276" w:lineRule="auto"/>
              <w:rPr>
                <w:rFonts w:eastAsia="Calibri"/>
                <w:b/>
              </w:rPr>
            </w:pPr>
            <w:r w:rsidRPr="002244A4">
              <w:rPr>
                <w:rFonts w:eastAsia="Calibri"/>
              </w:rPr>
              <w:t>Методическим советом колледжа</w:t>
            </w:r>
          </w:p>
        </w:tc>
        <w:tc>
          <w:tcPr>
            <w:tcW w:w="4786" w:type="dxa"/>
          </w:tcPr>
          <w:p w14:paraId="235B714B" w14:textId="77777777" w:rsidR="00747454" w:rsidRDefault="00747454" w:rsidP="001B290A">
            <w:pPr>
              <w:spacing w:line="276" w:lineRule="auto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Кирбитова</w:t>
            </w:r>
            <w:proofErr w:type="spellEnd"/>
            <w:r>
              <w:rPr>
                <w:rFonts w:eastAsia="Calibri"/>
              </w:rPr>
              <w:t xml:space="preserve"> Л.Г.</w:t>
            </w:r>
          </w:p>
          <w:p w14:paraId="324A975A" w14:textId="13F0716D" w:rsidR="00747454" w:rsidRDefault="00747454" w:rsidP="001B290A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Преподаватель ВКК</w:t>
            </w:r>
          </w:p>
          <w:p w14:paraId="2835E433" w14:textId="05FF6822" w:rsidR="008702EA" w:rsidRPr="00650174" w:rsidRDefault="00233120" w:rsidP="001B290A">
            <w:pPr>
              <w:spacing w:line="276" w:lineRule="auto"/>
              <w:rPr>
                <w:rFonts w:eastAsia="Calibri"/>
                <w:b/>
              </w:rPr>
            </w:pPr>
            <w:r>
              <w:rPr>
                <w:rFonts w:eastAsia="Calibri"/>
              </w:rPr>
              <w:t>Южикова Д.С.</w:t>
            </w:r>
          </w:p>
        </w:tc>
      </w:tr>
      <w:tr w:rsidR="008702EA" w14:paraId="73EDEFFD" w14:textId="77777777" w:rsidTr="001B290A">
        <w:tc>
          <w:tcPr>
            <w:tcW w:w="4785" w:type="dxa"/>
          </w:tcPr>
          <w:p w14:paraId="729740D2" w14:textId="71FC3FCF" w:rsidR="008702EA" w:rsidRPr="00650174" w:rsidRDefault="008702EA" w:rsidP="00375DD5">
            <w:pPr>
              <w:spacing w:line="360" w:lineRule="auto"/>
              <w:rPr>
                <w:rFonts w:eastAsia="Calibri"/>
                <w:b/>
              </w:rPr>
            </w:pPr>
            <w:r>
              <w:rPr>
                <w:rFonts w:eastAsia="Calibri"/>
              </w:rPr>
              <w:t>П</w:t>
            </w:r>
            <w:r w:rsidRPr="00824F8F">
              <w:rPr>
                <w:rFonts w:eastAsia="Calibri"/>
              </w:rPr>
              <w:t>ротокол</w:t>
            </w:r>
            <w:r>
              <w:rPr>
                <w:rFonts w:eastAsia="Calibri"/>
              </w:rPr>
              <w:t xml:space="preserve"> №___</w:t>
            </w:r>
            <w:r w:rsidRPr="00824F8F">
              <w:rPr>
                <w:rFonts w:eastAsia="Calibri"/>
              </w:rPr>
              <w:t>от «___» ______ 20</w:t>
            </w:r>
            <w:r w:rsidR="00375DD5">
              <w:rPr>
                <w:rFonts w:eastAsia="Calibri"/>
                <w:lang w:val="en-US"/>
              </w:rPr>
              <w:t>20</w:t>
            </w:r>
            <w:r w:rsidRPr="00824F8F">
              <w:rPr>
                <w:rFonts w:eastAsia="Calibri"/>
              </w:rPr>
              <w:t xml:space="preserve"> г. </w:t>
            </w:r>
          </w:p>
        </w:tc>
        <w:tc>
          <w:tcPr>
            <w:tcW w:w="4786" w:type="dxa"/>
          </w:tcPr>
          <w:p w14:paraId="2F9EA35D" w14:textId="31F54BBF" w:rsidR="008702EA" w:rsidRPr="00824F8F" w:rsidRDefault="008702EA" w:rsidP="001B290A">
            <w:pPr>
              <w:rPr>
                <w:rFonts w:eastAsia="Calibri"/>
              </w:rPr>
            </w:pPr>
            <w:r>
              <w:rPr>
                <w:rFonts w:eastAsia="Calibri"/>
              </w:rPr>
              <w:t>Преподаватель</w:t>
            </w:r>
            <w:r w:rsidR="00233120">
              <w:rPr>
                <w:rFonts w:eastAsia="Calibri"/>
              </w:rPr>
              <w:t xml:space="preserve"> 1КК</w:t>
            </w:r>
          </w:p>
        </w:tc>
      </w:tr>
      <w:tr w:rsidR="008702EA" w14:paraId="3202B1B6" w14:textId="77777777" w:rsidTr="001B290A">
        <w:tc>
          <w:tcPr>
            <w:tcW w:w="4785" w:type="dxa"/>
          </w:tcPr>
          <w:p w14:paraId="0A1CA883" w14:textId="77777777" w:rsidR="008702EA" w:rsidRPr="00650174" w:rsidRDefault="008702EA" w:rsidP="001B290A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4786" w:type="dxa"/>
          </w:tcPr>
          <w:p w14:paraId="087956C6" w14:textId="77777777" w:rsidR="008702EA" w:rsidRPr="00650174" w:rsidRDefault="008702EA" w:rsidP="001B290A">
            <w:pPr>
              <w:jc w:val="center"/>
              <w:rPr>
                <w:rFonts w:eastAsia="Calibri"/>
                <w:b/>
              </w:rPr>
            </w:pPr>
          </w:p>
        </w:tc>
      </w:tr>
      <w:tr w:rsidR="008702EA" w14:paraId="270FA59B" w14:textId="77777777" w:rsidTr="001B290A">
        <w:tc>
          <w:tcPr>
            <w:tcW w:w="4785" w:type="dxa"/>
          </w:tcPr>
          <w:p w14:paraId="2C686D68" w14:textId="77777777" w:rsidR="008702EA" w:rsidRDefault="008702EA" w:rsidP="001B290A">
            <w:pPr>
              <w:rPr>
                <w:rFonts w:eastAsia="Calibri"/>
              </w:rPr>
            </w:pPr>
            <w:r>
              <w:rPr>
                <w:rFonts w:eastAsia="Calibri"/>
              </w:rPr>
              <w:t>РЕКОМЕНДОВАНО</w:t>
            </w:r>
          </w:p>
          <w:p w14:paraId="3D3A03E6" w14:textId="77777777" w:rsidR="008702EA" w:rsidRPr="00824F8F" w:rsidRDefault="008702EA" w:rsidP="001B290A">
            <w:pPr>
              <w:rPr>
                <w:rFonts w:eastAsia="Calibri"/>
              </w:rPr>
            </w:pPr>
          </w:p>
        </w:tc>
        <w:tc>
          <w:tcPr>
            <w:tcW w:w="4786" w:type="dxa"/>
          </w:tcPr>
          <w:p w14:paraId="75B47594" w14:textId="77777777" w:rsidR="008702EA" w:rsidRPr="00650174" w:rsidRDefault="008702EA" w:rsidP="001B290A">
            <w:pPr>
              <w:jc w:val="center"/>
              <w:rPr>
                <w:rFonts w:eastAsia="Calibri"/>
                <w:b/>
              </w:rPr>
            </w:pPr>
          </w:p>
        </w:tc>
      </w:tr>
      <w:tr w:rsidR="008702EA" w14:paraId="70DF10E0" w14:textId="77777777" w:rsidTr="001B290A">
        <w:tc>
          <w:tcPr>
            <w:tcW w:w="4785" w:type="dxa"/>
          </w:tcPr>
          <w:p w14:paraId="1E50E215" w14:textId="3CB12725" w:rsidR="008702EA" w:rsidRPr="00824F8F" w:rsidRDefault="008702EA" w:rsidP="00375DD5">
            <w:pPr>
              <w:spacing w:line="276" w:lineRule="auto"/>
              <w:rPr>
                <w:rFonts w:eastAsia="Calibri"/>
              </w:rPr>
            </w:pPr>
            <w:r w:rsidRPr="00824F8F">
              <w:rPr>
                <w:rFonts w:eastAsia="Calibri"/>
              </w:rPr>
              <w:t>Цикловой комиссией</w:t>
            </w:r>
            <w:r>
              <w:rPr>
                <w:rFonts w:eastAsia="Calibri"/>
              </w:rPr>
              <w:t xml:space="preserve">                                </w:t>
            </w:r>
            <w:r w:rsidR="00F97F06">
              <w:rPr>
                <w:rFonts w:eastAsia="Calibri"/>
              </w:rPr>
              <w:t xml:space="preserve">ОПОП </w:t>
            </w:r>
            <w:r w:rsidR="00375DD5">
              <w:rPr>
                <w:rFonts w:eastAsia="Calibri"/>
              </w:rPr>
              <w:t>архитектурного профиля</w:t>
            </w:r>
          </w:p>
        </w:tc>
        <w:tc>
          <w:tcPr>
            <w:tcW w:w="4786" w:type="dxa"/>
          </w:tcPr>
          <w:p w14:paraId="1FFE1101" w14:textId="77777777" w:rsidR="008702EA" w:rsidRPr="00650174" w:rsidRDefault="008702EA" w:rsidP="001B290A">
            <w:pPr>
              <w:jc w:val="center"/>
              <w:rPr>
                <w:rFonts w:eastAsia="Calibri"/>
                <w:b/>
              </w:rPr>
            </w:pPr>
          </w:p>
        </w:tc>
      </w:tr>
      <w:tr w:rsidR="008702EA" w14:paraId="390750F9" w14:textId="77777777" w:rsidTr="001B290A">
        <w:tc>
          <w:tcPr>
            <w:tcW w:w="4785" w:type="dxa"/>
          </w:tcPr>
          <w:p w14:paraId="38976673" w14:textId="4618DE96" w:rsidR="008702EA" w:rsidRPr="00824F8F" w:rsidRDefault="00233120" w:rsidP="00233120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Протокол №10 от «26</w:t>
            </w:r>
            <w:r w:rsidR="008702EA" w:rsidRPr="00C2789E">
              <w:rPr>
                <w:rFonts w:eastAsia="Calibri"/>
              </w:rPr>
              <w:t>»</w:t>
            </w:r>
            <w:r>
              <w:rPr>
                <w:rFonts w:eastAsia="Calibri"/>
              </w:rPr>
              <w:t xml:space="preserve"> июня</w:t>
            </w:r>
            <w:r w:rsidR="008702EA" w:rsidRPr="00C2789E">
              <w:rPr>
                <w:rFonts w:eastAsia="Calibri"/>
              </w:rPr>
              <w:t xml:space="preserve"> 20</w:t>
            </w:r>
            <w:r w:rsidR="00375DD5">
              <w:rPr>
                <w:rFonts w:eastAsia="Calibri"/>
              </w:rPr>
              <w:t>20</w:t>
            </w:r>
            <w:r w:rsidR="008702EA" w:rsidRPr="00C2789E">
              <w:rPr>
                <w:rFonts w:eastAsia="Calibri"/>
              </w:rPr>
              <w:t xml:space="preserve"> г.</w:t>
            </w:r>
          </w:p>
        </w:tc>
        <w:tc>
          <w:tcPr>
            <w:tcW w:w="4786" w:type="dxa"/>
          </w:tcPr>
          <w:p w14:paraId="23421409" w14:textId="77777777" w:rsidR="008702EA" w:rsidRPr="00650174" w:rsidRDefault="008702EA" w:rsidP="001B290A">
            <w:pPr>
              <w:jc w:val="center"/>
              <w:rPr>
                <w:rFonts w:eastAsia="Calibri"/>
                <w:b/>
              </w:rPr>
            </w:pPr>
          </w:p>
        </w:tc>
      </w:tr>
      <w:tr w:rsidR="008702EA" w14:paraId="35B8F7F1" w14:textId="77777777" w:rsidTr="001B290A">
        <w:tc>
          <w:tcPr>
            <w:tcW w:w="4785" w:type="dxa"/>
          </w:tcPr>
          <w:p w14:paraId="68BA20AB" w14:textId="77777777" w:rsidR="008702EA" w:rsidRPr="00824F8F" w:rsidRDefault="008702EA" w:rsidP="001B290A">
            <w:pPr>
              <w:rPr>
                <w:rFonts w:eastAsia="Calibri"/>
                <w:sz w:val="28"/>
              </w:rPr>
            </w:pPr>
          </w:p>
        </w:tc>
        <w:tc>
          <w:tcPr>
            <w:tcW w:w="4786" w:type="dxa"/>
          </w:tcPr>
          <w:p w14:paraId="47843383" w14:textId="77777777" w:rsidR="008702EA" w:rsidRDefault="008702EA" w:rsidP="001B290A">
            <w:pPr>
              <w:jc w:val="center"/>
              <w:rPr>
                <w:rFonts w:eastAsia="Calibri"/>
                <w:b/>
                <w:sz w:val="28"/>
              </w:rPr>
            </w:pPr>
          </w:p>
        </w:tc>
      </w:tr>
    </w:tbl>
    <w:p w14:paraId="749142D6" w14:textId="77777777" w:rsidR="008702EA" w:rsidRDefault="008702EA" w:rsidP="00D10234">
      <w:pPr>
        <w:shd w:val="clear" w:color="auto" w:fill="FFFFFF"/>
        <w:spacing w:before="91"/>
        <w:ind w:firstLine="10"/>
        <w:rPr>
          <w:sz w:val="28"/>
          <w:szCs w:val="28"/>
        </w:rPr>
      </w:pPr>
    </w:p>
    <w:p w14:paraId="3B9A4BD3" w14:textId="77777777" w:rsidR="00765BBB" w:rsidRDefault="00765BBB" w:rsidP="00223CF8"/>
    <w:p w14:paraId="295BAF67" w14:textId="77777777" w:rsidR="00765BBB" w:rsidRDefault="00765BBB" w:rsidP="00223CF8"/>
    <w:p w14:paraId="27D2411A" w14:textId="77777777" w:rsidR="00D92080" w:rsidRPr="00223CF8" w:rsidRDefault="00D92080" w:rsidP="00223CF8"/>
    <w:p w14:paraId="5F49B886" w14:textId="016CEDF8" w:rsidR="001239BF" w:rsidRDefault="001239BF" w:rsidP="00FE536C">
      <w:pPr>
        <w:jc w:val="center"/>
      </w:pPr>
      <w:r>
        <w:t>20</w:t>
      </w:r>
      <w:r w:rsidR="00233120">
        <w:t>20</w:t>
      </w:r>
      <w:r>
        <w:t xml:space="preserve"> г.</w:t>
      </w:r>
    </w:p>
    <w:p w14:paraId="2A38E7CA" w14:textId="77777777" w:rsidR="00303E3F" w:rsidRDefault="00303E3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</w:rPr>
        <w:sectPr w:rsidR="00303E3F" w:rsidSect="006D487F">
          <w:footerReference w:type="default" r:id="rId8"/>
          <w:footerReference w:type="first" r:id="rId9"/>
          <w:type w:val="continuous"/>
          <w:pgSz w:w="11906" w:h="16838"/>
          <w:pgMar w:top="1134" w:right="850" w:bottom="1134" w:left="1701" w:header="708" w:footer="209" w:gutter="0"/>
          <w:pgNumType w:start="1"/>
          <w:cols w:space="708"/>
          <w:titlePg/>
          <w:docGrid w:linePitch="360"/>
        </w:sectPr>
      </w:pPr>
    </w:p>
    <w:p w14:paraId="6420F491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</w:rPr>
      </w:pPr>
      <w:r w:rsidRPr="002A49F2">
        <w:rPr>
          <w:b/>
        </w:rPr>
        <w:lastRenderedPageBreak/>
        <w:t>СОДЕРЖАНИЕ</w:t>
      </w:r>
    </w:p>
    <w:p w14:paraId="5F5343C1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</w:rPr>
      </w:pPr>
    </w:p>
    <w:p w14:paraId="185B1E3B" w14:textId="77777777" w:rsidR="008E3D26" w:rsidRDefault="009F2B7F">
      <w:pPr>
        <w:pStyle w:val="12"/>
        <w:tabs>
          <w:tab w:val="left" w:pos="440"/>
          <w:tab w:val="right" w:leader="dot" w:pos="9345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sz w:val="28"/>
        </w:rPr>
        <w:fldChar w:fldCharType="begin"/>
      </w:r>
      <w:r w:rsidR="001239BF">
        <w:rPr>
          <w:sz w:val="28"/>
        </w:rPr>
        <w:instrText xml:space="preserve"> TOC \o "1-5" \h \z \u </w:instrText>
      </w:r>
      <w:r>
        <w:rPr>
          <w:sz w:val="28"/>
        </w:rPr>
        <w:fldChar w:fldCharType="separate"/>
      </w:r>
      <w:hyperlink w:anchor="_Toc513725712" w:history="1">
        <w:r w:rsidR="008E3D26" w:rsidRPr="00075260">
          <w:rPr>
            <w:rStyle w:val="a7"/>
            <w:noProof/>
          </w:rPr>
          <w:t>1.</w:t>
        </w:r>
        <w:r w:rsidR="008E3D26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</w:rPr>
          <w:tab/>
        </w:r>
        <w:r w:rsidR="008E3D26" w:rsidRPr="00075260">
          <w:rPr>
            <w:rStyle w:val="a7"/>
            <w:noProof/>
          </w:rPr>
          <w:t>ОБЩАЯ ХАРАКТЕРИСТИКА ПРОГРАММЫ ПРОФЕССИОНАЛЬНОГО МОДУЛЯ</w:t>
        </w:r>
        <w:r w:rsidR="008E3D26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E3D26">
          <w:rPr>
            <w:noProof/>
            <w:webHidden/>
          </w:rPr>
          <w:instrText xml:space="preserve"> PAGEREF _Toc513725712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14478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AA36C1C" w14:textId="77777777" w:rsidR="008E3D26" w:rsidRDefault="007959BC">
      <w:pPr>
        <w:pStyle w:val="12"/>
        <w:tabs>
          <w:tab w:val="left" w:pos="440"/>
          <w:tab w:val="right" w:leader="dot" w:pos="9345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hyperlink w:anchor="_Toc513725713" w:history="1">
        <w:r w:rsidR="008E3D26" w:rsidRPr="00075260">
          <w:rPr>
            <w:rStyle w:val="a7"/>
            <w:noProof/>
          </w:rPr>
          <w:t>2.</w:t>
        </w:r>
        <w:r w:rsidR="008E3D26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</w:rPr>
          <w:tab/>
        </w:r>
        <w:r w:rsidR="008E3D26" w:rsidRPr="00075260">
          <w:rPr>
            <w:rStyle w:val="a7"/>
            <w:noProof/>
          </w:rPr>
          <w:t>СТРУКТУРА И СОДЕРЖАНИЕ ПРОФЕССИОНАЛЬНОГО МОДУЛЯ</w:t>
        </w:r>
        <w:r w:rsidR="008E3D26">
          <w:rPr>
            <w:noProof/>
            <w:webHidden/>
          </w:rPr>
          <w:tab/>
        </w:r>
        <w:r w:rsidR="009F2B7F">
          <w:rPr>
            <w:noProof/>
            <w:webHidden/>
          </w:rPr>
          <w:fldChar w:fldCharType="begin"/>
        </w:r>
        <w:r w:rsidR="008E3D26">
          <w:rPr>
            <w:noProof/>
            <w:webHidden/>
          </w:rPr>
          <w:instrText xml:space="preserve"> PAGEREF _Toc513725713 \h </w:instrText>
        </w:r>
        <w:r w:rsidR="009F2B7F">
          <w:rPr>
            <w:noProof/>
            <w:webHidden/>
          </w:rPr>
        </w:r>
        <w:r w:rsidR="009F2B7F">
          <w:rPr>
            <w:noProof/>
            <w:webHidden/>
          </w:rPr>
          <w:fldChar w:fldCharType="separate"/>
        </w:r>
        <w:r w:rsidR="00814478">
          <w:rPr>
            <w:noProof/>
            <w:webHidden/>
          </w:rPr>
          <w:t>14</w:t>
        </w:r>
        <w:r w:rsidR="009F2B7F">
          <w:rPr>
            <w:noProof/>
            <w:webHidden/>
          </w:rPr>
          <w:fldChar w:fldCharType="end"/>
        </w:r>
      </w:hyperlink>
    </w:p>
    <w:p w14:paraId="6A777497" w14:textId="77777777" w:rsidR="008E3D26" w:rsidRDefault="007959BC">
      <w:pPr>
        <w:pStyle w:val="12"/>
        <w:tabs>
          <w:tab w:val="left" w:pos="440"/>
          <w:tab w:val="right" w:leader="dot" w:pos="9345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hyperlink w:anchor="_Toc513725714" w:history="1">
        <w:r w:rsidR="008E3D26" w:rsidRPr="00075260">
          <w:rPr>
            <w:rStyle w:val="a7"/>
            <w:noProof/>
          </w:rPr>
          <w:t>3.</w:t>
        </w:r>
        <w:r w:rsidR="008E3D26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</w:rPr>
          <w:tab/>
        </w:r>
        <w:r w:rsidR="008E3D26" w:rsidRPr="00075260">
          <w:rPr>
            <w:rStyle w:val="a7"/>
            <w:noProof/>
          </w:rPr>
          <w:t>УСЛОВИЯ РЕАЛИЗАЦИИ ПРОГРАММЫ ПРОФЕССИОНАЛЬНОГО МОДУЛЯ</w:t>
        </w:r>
        <w:r w:rsidR="008E3D26">
          <w:rPr>
            <w:noProof/>
            <w:webHidden/>
          </w:rPr>
          <w:tab/>
        </w:r>
        <w:r w:rsidR="009F2B7F">
          <w:rPr>
            <w:noProof/>
            <w:webHidden/>
          </w:rPr>
          <w:fldChar w:fldCharType="begin"/>
        </w:r>
        <w:r w:rsidR="008E3D26">
          <w:rPr>
            <w:noProof/>
            <w:webHidden/>
          </w:rPr>
          <w:instrText xml:space="preserve"> PAGEREF _Toc513725714 \h </w:instrText>
        </w:r>
        <w:r w:rsidR="009F2B7F">
          <w:rPr>
            <w:noProof/>
            <w:webHidden/>
          </w:rPr>
        </w:r>
        <w:r w:rsidR="009F2B7F">
          <w:rPr>
            <w:noProof/>
            <w:webHidden/>
          </w:rPr>
          <w:fldChar w:fldCharType="separate"/>
        </w:r>
        <w:r w:rsidR="00814478">
          <w:rPr>
            <w:noProof/>
            <w:webHidden/>
          </w:rPr>
          <w:t>24</w:t>
        </w:r>
        <w:r w:rsidR="009F2B7F">
          <w:rPr>
            <w:noProof/>
            <w:webHidden/>
          </w:rPr>
          <w:fldChar w:fldCharType="end"/>
        </w:r>
      </w:hyperlink>
    </w:p>
    <w:p w14:paraId="03C0BFF7" w14:textId="77777777" w:rsidR="008E3D26" w:rsidRDefault="007959BC">
      <w:pPr>
        <w:pStyle w:val="12"/>
        <w:tabs>
          <w:tab w:val="left" w:pos="440"/>
          <w:tab w:val="right" w:leader="dot" w:pos="9345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hyperlink w:anchor="_Toc513725715" w:history="1">
        <w:r w:rsidR="008E3D26" w:rsidRPr="00075260">
          <w:rPr>
            <w:rStyle w:val="a7"/>
            <w:noProof/>
          </w:rPr>
          <w:t>4.</w:t>
        </w:r>
        <w:r w:rsidR="008E3D26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</w:rPr>
          <w:tab/>
        </w:r>
        <w:r w:rsidR="008E3D26" w:rsidRPr="00075260">
          <w:rPr>
            <w:rStyle w:val="a7"/>
            <w:noProof/>
          </w:rPr>
          <w:t>КОНТРОЛЬ И ОЦЕНКА РЕЗУЛЬТАТОВ ОСВОЕНИЯ ПРОФЕССИОНАЛЬНОГО МОДУЛЯ</w:t>
        </w:r>
        <w:r w:rsidR="008E3D26">
          <w:rPr>
            <w:noProof/>
            <w:webHidden/>
          </w:rPr>
          <w:tab/>
        </w:r>
        <w:r w:rsidR="009F2B7F">
          <w:rPr>
            <w:noProof/>
            <w:webHidden/>
          </w:rPr>
          <w:fldChar w:fldCharType="begin"/>
        </w:r>
        <w:r w:rsidR="008E3D26">
          <w:rPr>
            <w:noProof/>
            <w:webHidden/>
          </w:rPr>
          <w:instrText xml:space="preserve"> PAGEREF _Toc513725715 \h </w:instrText>
        </w:r>
        <w:r w:rsidR="009F2B7F">
          <w:rPr>
            <w:noProof/>
            <w:webHidden/>
          </w:rPr>
        </w:r>
        <w:r w:rsidR="009F2B7F">
          <w:rPr>
            <w:noProof/>
            <w:webHidden/>
          </w:rPr>
          <w:fldChar w:fldCharType="separate"/>
        </w:r>
        <w:r w:rsidR="00814478">
          <w:rPr>
            <w:noProof/>
            <w:webHidden/>
          </w:rPr>
          <w:t>25</w:t>
        </w:r>
        <w:r w:rsidR="009F2B7F">
          <w:rPr>
            <w:noProof/>
            <w:webHidden/>
          </w:rPr>
          <w:fldChar w:fldCharType="end"/>
        </w:r>
      </w:hyperlink>
    </w:p>
    <w:p w14:paraId="14912AEB" w14:textId="77777777" w:rsidR="001239BF" w:rsidRDefault="009F2B7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  <w:r>
        <w:rPr>
          <w:sz w:val="28"/>
        </w:rPr>
        <w:fldChar w:fldCharType="end"/>
      </w:r>
    </w:p>
    <w:p w14:paraId="20283817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14:paraId="41FC7F1B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14:paraId="0EA503DB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14:paraId="6B91A240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14:paraId="4D0A6C35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14:paraId="23E609F1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14:paraId="4B18307A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14:paraId="7A088E8F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14:paraId="355206C6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14:paraId="26DAB977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14:paraId="3009D469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14:paraId="0426933E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14:paraId="56EB75DB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14:paraId="22154593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14:paraId="251AEB46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14:paraId="14C0B23A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14:paraId="3F820DB9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14:paraId="7B5543F3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14:paraId="111CC800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14:paraId="18317242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14:paraId="3BF901AD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14:paraId="5AC2306C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14:paraId="66C8929F" w14:textId="77777777" w:rsidR="006B54B3" w:rsidRDefault="006B54B3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14:paraId="37ADD37A" w14:textId="77777777"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14:paraId="2296B083" w14:textId="77777777" w:rsidR="00003E65" w:rsidRDefault="00003E65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14:paraId="09FE461E" w14:textId="77777777" w:rsidR="001239BF" w:rsidRPr="005D39DE" w:rsidRDefault="001239BF" w:rsidP="001A671A">
      <w:pPr>
        <w:pStyle w:val="1"/>
        <w:rPr>
          <w:szCs w:val="28"/>
        </w:rPr>
      </w:pPr>
      <w:bookmarkStart w:id="0" w:name="_Toc490825771"/>
      <w:bookmarkStart w:id="1" w:name="_Toc513725712"/>
      <w:r w:rsidRPr="005D39DE">
        <w:lastRenderedPageBreak/>
        <w:t xml:space="preserve">ОБЩАЯ ХАРАКТЕРИСТИКА ПРОГРАММЫ </w:t>
      </w:r>
      <w:bookmarkEnd w:id="0"/>
      <w:r w:rsidR="001A671A" w:rsidRPr="001A671A">
        <w:t>ПРОФЕССИОНАЛЬНОГО МОДУЛЯ</w:t>
      </w:r>
      <w:bookmarkEnd w:id="1"/>
    </w:p>
    <w:p w14:paraId="7AD4AD09" w14:textId="77777777" w:rsidR="001239BF" w:rsidRPr="005C0C1B" w:rsidRDefault="001239BF" w:rsidP="00A4639E">
      <w:pPr>
        <w:pStyle w:val="13"/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276" w:lineRule="auto"/>
        <w:ind w:left="709" w:right="-187" w:hanging="709"/>
        <w:jc w:val="both"/>
        <w:rPr>
          <w:b/>
        </w:rPr>
      </w:pPr>
      <w:r w:rsidRPr="005C0C1B">
        <w:rPr>
          <w:b/>
        </w:rPr>
        <w:t xml:space="preserve">Область применения </w:t>
      </w:r>
      <w:r w:rsidR="00907E04">
        <w:rPr>
          <w:b/>
        </w:rPr>
        <w:t xml:space="preserve">рабочей </w:t>
      </w:r>
      <w:r w:rsidRPr="005C0C1B">
        <w:rPr>
          <w:b/>
        </w:rPr>
        <w:t>программы</w:t>
      </w:r>
    </w:p>
    <w:p w14:paraId="4BFF1EB1" w14:textId="0A6900B3" w:rsidR="00136508" w:rsidRPr="00163E95" w:rsidRDefault="001239BF" w:rsidP="00163E95">
      <w:pPr>
        <w:shd w:val="clear" w:color="auto" w:fill="FFFFFF"/>
        <w:spacing w:before="91"/>
        <w:ind w:firstLine="10"/>
        <w:jc w:val="both"/>
        <w:rPr>
          <w:color w:val="FF0000"/>
          <w:sz w:val="28"/>
          <w:szCs w:val="28"/>
        </w:rPr>
      </w:pPr>
      <w:r w:rsidRPr="005C0C1B">
        <w:t xml:space="preserve">Рабочая программа </w:t>
      </w:r>
      <w:r w:rsidR="001A671A">
        <w:t>профессионального модуля (далее – ПМ</w:t>
      </w:r>
      <w:r w:rsidR="00136508">
        <w:t>, профессиональный модуль</w:t>
      </w:r>
      <w:r w:rsidR="001A671A">
        <w:t xml:space="preserve">) </w:t>
      </w:r>
      <w:sdt>
        <w:sdtPr>
          <w:rPr>
            <w:b/>
            <w:color w:val="000000" w:themeColor="text1"/>
          </w:rPr>
          <w:id w:val="5939438"/>
          <w:placeholder>
            <w:docPart w:val="DefaultPlaceholder_22675703"/>
          </w:placeholder>
          <w:text/>
        </w:sdtPr>
        <w:sdtContent>
          <w:r w:rsidR="00010445" w:rsidRPr="00010445">
            <w:rPr>
              <w:b/>
              <w:color w:val="000000" w:themeColor="text1"/>
            </w:rPr>
            <w:t>ПМ.02 Осуществление мероприятий по реализации принятых проектных решений</w:t>
          </w:r>
        </w:sdtContent>
      </w:sdt>
      <w:r w:rsidR="006D487F">
        <w:t xml:space="preserve"> </w:t>
      </w:r>
      <w:r w:rsidRPr="005C0C1B">
        <w:t xml:space="preserve">является частью </w:t>
      </w:r>
      <w:r w:rsidR="00B2032E" w:rsidRPr="009B311A">
        <w:t>основной профессиональной образовательной программы</w:t>
      </w:r>
      <w:r w:rsidR="006E27FB" w:rsidRPr="009B311A">
        <w:t xml:space="preserve"> </w:t>
      </w:r>
      <w:r w:rsidRPr="005C0C1B">
        <w:t>подготовки специалистов среднего звена</w:t>
      </w:r>
      <w:r w:rsidR="00003E65">
        <w:t xml:space="preserve"> </w:t>
      </w:r>
      <w:r w:rsidR="00003E65" w:rsidRPr="00003E65">
        <w:t>(далее – ППССЗ)</w:t>
      </w:r>
      <w:r w:rsidRPr="005C0C1B">
        <w:t xml:space="preserve"> по </w:t>
      </w:r>
      <w:r w:rsidR="00B2032E" w:rsidRPr="009B311A">
        <w:t>специальности</w:t>
      </w:r>
      <w:r w:rsidR="00163E95">
        <w:t xml:space="preserve"> </w:t>
      </w:r>
      <w:sdt>
        <w:sdtPr>
          <w:rPr>
            <w:color w:val="000000" w:themeColor="text1"/>
            <w:szCs w:val="28"/>
          </w:rPr>
          <w:alias w:val="специальность"/>
          <w:tag w:val="специальность"/>
          <w:id w:val="-1970280542"/>
          <w:placeholder>
            <w:docPart w:val="71FCBA7214D84AA3885A7BB41423CD91"/>
          </w:placeholder>
          <w:dropDownList>
            <w:listItem w:displayText="Выберите элемент" w:value="Выберите элемент"/>
            <w:listItem w:displayText="07.02.01 Архитектура" w:value="07.02.01 Архитектура"/>
            <w:listItem w:displayText="09.02.05 Прикладная информатика (по отраслям)" w:value="09.02.05 Прикладная информатика (по отраслям)"/>
            <w:listItem w:displayText="23.02.03 Техническое обслуживание и ремонт автомобильного транспорта" w:value="23.02.03 Техническое обслуживание и ремонт автомобильного транспорта"/>
            <w:listItem w:displayText="40.02.01 Право и организация социального обеспечения" w:value="40.02.01 Право и организация социального обеспечения"/>
          </w:dropDownList>
        </w:sdtPr>
        <w:sdtContent>
          <w:r w:rsidR="00010445" w:rsidRPr="00010445">
            <w:rPr>
              <w:color w:val="000000" w:themeColor="text1"/>
              <w:szCs w:val="28"/>
            </w:rPr>
            <w:t>07.02.01 Архитектура</w:t>
          </w:r>
        </w:sdtContent>
      </w:sdt>
      <w:r w:rsidR="00136508" w:rsidRPr="00136508">
        <w:t xml:space="preserve">. </w:t>
      </w:r>
      <w:r w:rsidR="00136508">
        <w:t xml:space="preserve">Данная ППССЗ </w:t>
      </w:r>
      <w:r w:rsidR="00136508" w:rsidRPr="00136508">
        <w:t xml:space="preserve">реализуется Первоуральским металлургическим колледжем (далее – ПМК) на базовом уровне подготовки, в очной форме обучения на базе основного общего образования с получением среднего общего образования, срок обучения составляет 3 года 10 месяцев. </w:t>
      </w:r>
    </w:p>
    <w:p w14:paraId="36232F9D" w14:textId="77777777" w:rsidR="00136508" w:rsidRPr="00136508" w:rsidRDefault="00136508" w:rsidP="00136508">
      <w:pPr>
        <w:spacing w:line="276" w:lineRule="auto"/>
        <w:ind w:firstLine="709"/>
        <w:jc w:val="both"/>
      </w:pPr>
      <w:r w:rsidRPr="00136508">
        <w:t>Настоящая рабочая программа (далее – программа) разработана на основе:</w:t>
      </w:r>
    </w:p>
    <w:p w14:paraId="149C8D24" w14:textId="68F6CD61" w:rsidR="00203FCE" w:rsidRDefault="00203FCE" w:rsidP="00203FCE">
      <w:pPr>
        <w:spacing w:line="276" w:lineRule="auto"/>
        <w:ind w:firstLine="708"/>
        <w:jc w:val="both"/>
      </w:pPr>
      <w:r>
        <w:rPr>
          <w:color w:val="000000" w:themeColor="text1"/>
        </w:rPr>
        <w:t>п</w:t>
      </w:r>
      <w:r w:rsidRPr="005F71DB">
        <w:rPr>
          <w:color w:val="000000" w:themeColor="text1"/>
        </w:rPr>
        <w:t xml:space="preserve">риказа </w:t>
      </w:r>
      <w:proofErr w:type="spellStart"/>
      <w:r w:rsidRPr="004769D8">
        <w:t>Минобрнауки</w:t>
      </w:r>
      <w:proofErr w:type="spellEnd"/>
      <w:r w:rsidRPr="004769D8">
        <w:t xml:space="preserve"> России от 28.07.2014 </w:t>
      </w:r>
      <w:r>
        <w:t>N 850 "Об утверждении Ф</w:t>
      </w:r>
      <w:r w:rsidRPr="004769D8">
        <w:t>едерального государственного образовательного стандарта среднего профессионального</w:t>
      </w:r>
      <w:r w:rsidR="007959BC">
        <w:t xml:space="preserve"> </w:t>
      </w:r>
      <w:r w:rsidRPr="004769D8">
        <w:t>образования по специальности 07.02.01 Архитектура" (Зарегистрировано в Минюсте России 19.08.2014 N 33633)</w:t>
      </w:r>
      <w:r>
        <w:t>.</w:t>
      </w:r>
    </w:p>
    <w:p w14:paraId="6A096945" w14:textId="6C60FE47" w:rsidR="00136508" w:rsidRPr="00203FCE" w:rsidRDefault="00136508" w:rsidP="00627384">
      <w:pPr>
        <w:spacing w:line="276" w:lineRule="auto"/>
        <w:ind w:firstLine="708"/>
        <w:jc w:val="both"/>
        <w:rPr>
          <w:highlight w:val="yellow"/>
        </w:rPr>
      </w:pPr>
      <w:r w:rsidRPr="00203FCE">
        <w:rPr>
          <w:highlight w:val="yellow"/>
        </w:rPr>
        <w:t xml:space="preserve">примерной </w:t>
      </w:r>
      <w:r w:rsidRPr="00203FCE">
        <w:rPr>
          <w:bCs/>
          <w:highlight w:val="yellow"/>
        </w:rPr>
        <w:t>основной образовательной программы подготовки специалистов среднего звена по специальности,</w:t>
      </w:r>
      <w:r w:rsidRPr="00203FCE">
        <w:rPr>
          <w:highlight w:val="yellow"/>
        </w:rPr>
        <w:t xml:space="preserve"> зарегистрированной в государственном реестре примерных основных образовательных программ</w:t>
      </w:r>
      <w:sdt>
        <w:sdtPr>
          <w:rPr>
            <w:color w:val="FF0000"/>
            <w:kern w:val="0"/>
            <w:highlight w:val="yellow"/>
          </w:rPr>
          <w:id w:val="750940087"/>
          <w:placeholder>
            <w:docPart w:val="4FBE6DD768F0417583E693269462322B"/>
          </w:placeholder>
          <w:text/>
        </w:sdtPr>
        <w:sdtContent>
          <w:r w:rsidR="00163E95" w:rsidRPr="00203FCE">
            <w:rPr>
              <w:color w:val="FF0000"/>
              <w:kern w:val="0"/>
              <w:highlight w:val="yellow"/>
            </w:rPr>
            <w:t xml:space="preserve"> № и дата </w:t>
          </w:r>
          <w:r w:rsidR="00E219B0" w:rsidRPr="00203FCE">
            <w:rPr>
              <w:color w:val="FF0000"/>
              <w:kern w:val="0"/>
              <w:highlight w:val="yellow"/>
            </w:rPr>
            <w:t>регистрации</w:t>
          </w:r>
        </w:sdtContent>
      </w:sdt>
      <w:r w:rsidR="00E219B0" w:rsidRPr="00203FCE">
        <w:rPr>
          <w:color w:val="FF0000"/>
          <w:kern w:val="0"/>
          <w:highlight w:val="yellow"/>
        </w:rPr>
        <w:t>.</w:t>
      </w:r>
    </w:p>
    <w:p w14:paraId="08DE2C5F" w14:textId="43E0E81F" w:rsidR="00163E95" w:rsidRPr="006E27FB" w:rsidRDefault="00677A38" w:rsidP="00163E95">
      <w:pPr>
        <w:spacing w:line="276" w:lineRule="auto"/>
        <w:ind w:firstLine="709"/>
        <w:jc w:val="both"/>
        <w:rPr>
          <w:color w:val="FF0000"/>
        </w:rPr>
      </w:pPr>
      <w:r w:rsidRPr="00203FCE">
        <w:rPr>
          <w:highlight w:val="yellow"/>
        </w:rPr>
        <w:t xml:space="preserve">профессионального стандарта </w:t>
      </w:r>
      <w:sdt>
        <w:sdtPr>
          <w:rPr>
            <w:color w:val="FF0000"/>
            <w:kern w:val="0"/>
            <w:highlight w:val="yellow"/>
          </w:rPr>
          <w:id w:val="-196242686"/>
          <w:placeholder>
            <w:docPart w:val="098DACE5CF8C44878C209F940B13B450"/>
          </w:placeholder>
          <w:text/>
        </w:sdtPr>
        <w:sdtContent>
          <w:r w:rsidR="00163E95" w:rsidRPr="00203FCE">
            <w:rPr>
              <w:color w:val="FF0000"/>
              <w:kern w:val="0"/>
              <w:highlight w:val="yellow"/>
            </w:rPr>
            <w:t>наименование ПС, № приказа и дата утверждения</w:t>
          </w:r>
        </w:sdtContent>
      </w:sdt>
      <w:r w:rsidR="00163E95" w:rsidRPr="00203FCE">
        <w:rPr>
          <w:color w:val="FF0000"/>
          <w:highlight w:val="yellow"/>
        </w:rPr>
        <w:t>.</w:t>
      </w:r>
    </w:p>
    <w:p w14:paraId="709E6030" w14:textId="25F2EEA7" w:rsidR="001239BF" w:rsidRDefault="001239BF" w:rsidP="00627384">
      <w:pPr>
        <w:spacing w:line="276" w:lineRule="auto"/>
        <w:ind w:firstLine="708"/>
        <w:jc w:val="both"/>
        <w:rPr>
          <w:color w:val="7030A0"/>
        </w:rPr>
      </w:pPr>
      <w:r w:rsidRPr="007959BC">
        <w:rPr>
          <w:highlight w:val="yellow"/>
        </w:rPr>
        <w:t>В соответствии с учебным план</w:t>
      </w:r>
      <w:r w:rsidR="004C3DC8" w:rsidRPr="007959BC">
        <w:rPr>
          <w:highlight w:val="yellow"/>
        </w:rPr>
        <w:t>ом</w:t>
      </w:r>
      <w:r w:rsidRPr="007959BC">
        <w:rPr>
          <w:highlight w:val="yellow"/>
        </w:rPr>
        <w:t xml:space="preserve"> </w:t>
      </w:r>
      <w:r w:rsidR="00136508" w:rsidRPr="007959BC">
        <w:rPr>
          <w:highlight w:val="yellow"/>
        </w:rPr>
        <w:t xml:space="preserve">разработки </w:t>
      </w:r>
      <w:sdt>
        <w:sdtPr>
          <w:rPr>
            <w:color w:val="FF0000"/>
            <w:highlight w:val="yellow"/>
          </w:rPr>
          <w:id w:val="5100953"/>
          <w:placeholder>
            <w:docPart w:val="DefaultPlaceholder_22675704"/>
          </w:placeholder>
          <w:comboBox>
            <w:listItem w:value="Выберите элемент."/>
            <w:listItem w:displayText="2018" w:value="2018"/>
            <w:listItem w:displayText="2019" w:value="2019"/>
          </w:comboBox>
        </w:sdtPr>
        <w:sdtContent>
          <w:r w:rsidR="007959BC" w:rsidRPr="007959BC">
            <w:rPr>
              <w:color w:val="FF0000"/>
              <w:highlight w:val="yellow"/>
            </w:rPr>
            <w:t>2019</w:t>
          </w:r>
        </w:sdtContent>
      </w:sdt>
      <w:r w:rsidR="00136508" w:rsidRPr="007959BC">
        <w:rPr>
          <w:highlight w:val="yellow"/>
        </w:rPr>
        <w:t xml:space="preserve"> года </w:t>
      </w:r>
      <w:r w:rsidR="001A671A" w:rsidRPr="007959BC">
        <w:rPr>
          <w:highlight w:val="yellow"/>
        </w:rPr>
        <w:t>ПМ отнесен</w:t>
      </w:r>
      <w:r w:rsidR="00003E65" w:rsidRPr="007959BC">
        <w:rPr>
          <w:vanish/>
          <w:highlight w:val="yellow"/>
        </w:rPr>
        <w:t xml:space="preserve"> </w:t>
      </w:r>
      <w:sdt>
        <w:sdtPr>
          <w:rPr>
            <w:vanish/>
            <w:color w:val="FF0000"/>
            <w:highlight w:val="yellow"/>
          </w:rPr>
          <w:alias w:val="учебный план"/>
          <w:tag w:val="учебный план"/>
          <w:id w:val="1519648630"/>
          <w:placeholder>
            <w:docPart w:val="1EA2B8982B02496DA0C8801DCE60C7A1"/>
          </w:placeholder>
          <w:showingPlcHdr/>
          <w:dropDownList>
            <w:listItem w:value="Выберите элемент."/>
            <w:listItem w:displayText="МЧД-16-02 (20.01.2017)" w:value="МЧД-16-02 (20.01.2017)"/>
            <w:listItem w:displayText="ТД-17-01 (20.01.2017)" w:value="ТД-17-01 (20.01.2017)"/>
          </w:dropDownList>
        </w:sdtPr>
        <w:sdtContent>
          <w:r w:rsidR="00DA7B95" w:rsidRPr="007959BC">
            <w:rPr>
              <w:rStyle w:val="a9"/>
              <w:vanish/>
              <w:color w:val="auto"/>
              <w:highlight w:val="yellow"/>
            </w:rPr>
            <w:t>Выберите элемент.</w:t>
          </w:r>
        </w:sdtContent>
      </w:sdt>
      <w:r w:rsidR="0028270E" w:rsidRPr="007959BC">
        <w:rPr>
          <w:vanish/>
          <w:highlight w:val="yellow"/>
        </w:rPr>
        <w:t xml:space="preserve">, </w:t>
      </w:r>
      <w:sdt>
        <w:sdtPr>
          <w:rPr>
            <w:vanish/>
            <w:color w:val="FF0000"/>
            <w:highlight w:val="yellow"/>
          </w:rPr>
          <w:alias w:val="учебный план"/>
          <w:tag w:val="учебный план"/>
          <w:id w:val="217722600"/>
          <w:placeholder>
            <w:docPart w:val="1EA2B8982B02496DA0C8801DCE60C7A1"/>
          </w:placeholder>
          <w:showingPlcHdr/>
          <w:dropDownList>
            <w:listItem w:value="Выберите элемент."/>
            <w:listItem w:displayText="ТД-17-01 (20.01.2017)" w:value="ТД-17-01 (20.01.2017)"/>
          </w:dropDownList>
        </w:sdtPr>
        <w:sdtContent>
          <w:r w:rsidR="0081518E" w:rsidRPr="007959BC">
            <w:rPr>
              <w:rStyle w:val="a9"/>
              <w:vanish/>
              <w:color w:val="auto"/>
              <w:highlight w:val="yellow"/>
            </w:rPr>
            <w:t>Выберите элемент.</w:t>
          </w:r>
        </w:sdtContent>
      </w:sdt>
      <w:r w:rsidR="0028270E" w:rsidRPr="007959BC">
        <w:rPr>
          <w:vanish/>
          <w:color w:val="000000" w:themeColor="text1"/>
          <w:highlight w:val="yellow"/>
        </w:rPr>
        <w:t>,</w:t>
      </w:r>
      <w:r w:rsidR="0028270E" w:rsidRPr="007959BC">
        <w:rPr>
          <w:vanish/>
          <w:color w:val="FF0000"/>
          <w:highlight w:val="yellow"/>
        </w:rPr>
        <w:t xml:space="preserve"> </w:t>
      </w:r>
      <w:r w:rsidR="00447827" w:rsidRPr="007959BC">
        <w:rPr>
          <w:highlight w:val="yellow"/>
        </w:rPr>
        <w:t xml:space="preserve"> </w:t>
      </w:r>
      <w:r w:rsidRPr="007959BC">
        <w:rPr>
          <w:highlight w:val="yellow"/>
        </w:rPr>
        <w:t xml:space="preserve">к </w:t>
      </w:r>
      <w:r w:rsidR="001A671A" w:rsidRPr="007959BC">
        <w:rPr>
          <w:highlight w:val="yellow"/>
        </w:rPr>
        <w:t>профессиональному</w:t>
      </w:r>
      <w:r w:rsidRPr="007959BC">
        <w:rPr>
          <w:highlight w:val="yellow"/>
        </w:rPr>
        <w:t xml:space="preserve"> циклу</w:t>
      </w:r>
      <w:r w:rsidR="007830B9" w:rsidRPr="007959BC">
        <w:rPr>
          <w:highlight w:val="yellow"/>
        </w:rPr>
        <w:t xml:space="preserve">, </w:t>
      </w:r>
      <w:r w:rsidR="007830B9" w:rsidRPr="007959BC">
        <w:rPr>
          <w:color w:val="000000" w:themeColor="text1"/>
          <w:highlight w:val="yellow"/>
        </w:rPr>
        <w:t xml:space="preserve">изучается </w:t>
      </w:r>
      <w:sdt>
        <w:sdtPr>
          <w:rPr>
            <w:color w:val="000000" w:themeColor="text1"/>
            <w:highlight w:val="yellow"/>
          </w:rPr>
          <w:alias w:val="семестр"/>
          <w:tag w:val="семестр"/>
          <w:id w:val="-831290695"/>
          <w:placeholder>
            <w:docPart w:val="CDA26222ADA5427CAEFD21EE3E504FDA"/>
          </w:placeholder>
          <w:dropDownList>
            <w:listItem w:value="Выберите элемент."/>
            <w:listItem w:displayText="в третьем семестре" w:value="в третьем семестре"/>
            <w:listItem w:displayText="в третьем и четвертом семестрах" w:value="в третьем и четвертом семестрах"/>
            <w:listItem w:displayText="в пятом семестре" w:value="в пятом семестре"/>
            <w:listItem w:displayText="в шестом семестре" w:value="в шестом семестре"/>
            <w:listItem w:displayText="в пятом и шестом семестрах" w:value="в пятом и шестом семестрах"/>
            <w:listItem w:displayText="с третьего по восьмой семестр" w:value="с третьего по восьмой семестр"/>
            <w:listItem w:displayText="в седьмом семестре" w:value="в седьмом семестре"/>
            <w:listItem w:displayText="в восьмом семестре" w:value="в восьмом семестре"/>
            <w:listItem w:displayText="в седьмом и восьмом семестрах" w:value="в седьмом и восьмом семестрах"/>
          </w:dropDownList>
        </w:sdtPr>
        <w:sdtContent>
          <w:r w:rsidR="007A6B50" w:rsidRPr="007959BC">
            <w:rPr>
              <w:color w:val="000000" w:themeColor="text1"/>
              <w:highlight w:val="yellow"/>
            </w:rPr>
            <w:t>в пятом и шестом семестрах</w:t>
          </w:r>
        </w:sdtContent>
      </w:sdt>
      <w:r w:rsidR="006E27FB" w:rsidRPr="007959BC">
        <w:rPr>
          <w:color w:val="000000" w:themeColor="text1"/>
          <w:highlight w:val="yellow"/>
        </w:rPr>
        <w:t xml:space="preserve"> </w:t>
      </w:r>
      <w:sdt>
        <w:sdtPr>
          <w:rPr>
            <w:color w:val="000000" w:themeColor="text1"/>
            <w:highlight w:val="yellow"/>
          </w:rPr>
          <w:id w:val="5939509"/>
          <w:placeholder>
            <w:docPart w:val="2A4472A607B54A109FAB6FB7B7ED286F"/>
          </w:placeholder>
          <w:comboBox>
            <w:listItem w:value="Выберите элемент."/>
            <w:listItem w:displayText="второго курса" w:value="второго курса"/>
            <w:listItem w:displayText="третьего курса" w:value="третьего курса"/>
            <w:listItem w:displayText="четвертого курса" w:value="четвертого курса"/>
            <w:listItem w:displayText="второго-четвертого курсов" w:value="второго-четвертого курсов"/>
            <w:listItem w:displayText="второго-третьего курсов" w:value="второго-третьего курсов"/>
            <w:listItem w:displayText="третьего-четвертого курсов" w:value="третьего-четвертого курсов"/>
          </w:comboBox>
        </w:sdtPr>
        <w:sdtContent>
          <w:r w:rsidR="007A6B50" w:rsidRPr="007959BC">
            <w:rPr>
              <w:color w:val="000000" w:themeColor="text1"/>
              <w:highlight w:val="yellow"/>
            </w:rPr>
            <w:t>третьего курса</w:t>
          </w:r>
        </w:sdtContent>
      </w:sdt>
      <w:r w:rsidR="006E27FB" w:rsidRPr="007959BC">
        <w:rPr>
          <w:color w:val="FF0000"/>
          <w:highlight w:val="yellow"/>
        </w:rPr>
        <w:t xml:space="preserve"> </w:t>
      </w:r>
      <w:r w:rsidRPr="007959BC">
        <w:rPr>
          <w:color w:val="000000" w:themeColor="text1"/>
          <w:highlight w:val="yellow"/>
        </w:rPr>
        <w:t>обучения</w:t>
      </w:r>
      <w:r w:rsidRPr="007959BC">
        <w:rPr>
          <w:highlight w:val="yellow"/>
        </w:rPr>
        <w:t>.</w:t>
      </w:r>
      <w:r>
        <w:t xml:space="preserve"> </w:t>
      </w:r>
    </w:p>
    <w:p w14:paraId="06DD14CA" w14:textId="77777777" w:rsidR="00BD4CF5" w:rsidRDefault="00BD4CF5" w:rsidP="00D10234">
      <w:pPr>
        <w:spacing w:line="276" w:lineRule="auto"/>
        <w:ind w:firstLine="708"/>
        <w:jc w:val="both"/>
      </w:pPr>
    </w:p>
    <w:p w14:paraId="6A734CE4" w14:textId="77777777" w:rsidR="001239BF" w:rsidRDefault="00071624" w:rsidP="00A4639E">
      <w:pPr>
        <w:pStyle w:val="13"/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right="-2" w:firstLine="0"/>
        <w:jc w:val="both"/>
        <w:rPr>
          <w:b/>
        </w:rPr>
      </w:pPr>
      <w:r>
        <w:rPr>
          <w:b/>
        </w:rPr>
        <w:t>Цель</w:t>
      </w:r>
      <w:r w:rsidR="001239BF" w:rsidRPr="005C0C1B">
        <w:rPr>
          <w:b/>
        </w:rPr>
        <w:t xml:space="preserve"> и </w:t>
      </w:r>
      <w:r>
        <w:rPr>
          <w:b/>
        </w:rPr>
        <w:t>планируемые</w:t>
      </w:r>
      <w:r w:rsidR="001239BF" w:rsidRPr="005C0C1B">
        <w:rPr>
          <w:b/>
        </w:rPr>
        <w:t xml:space="preserve"> результат</w:t>
      </w:r>
      <w:r>
        <w:rPr>
          <w:b/>
        </w:rPr>
        <w:t>ы</w:t>
      </w:r>
      <w:r w:rsidR="001239BF" w:rsidRPr="005C0C1B">
        <w:rPr>
          <w:b/>
        </w:rPr>
        <w:t xml:space="preserve"> освоения </w:t>
      </w:r>
      <w:r w:rsidR="001A671A">
        <w:rPr>
          <w:b/>
        </w:rPr>
        <w:t>профессионального модуля</w:t>
      </w:r>
    </w:p>
    <w:p w14:paraId="6459B9EB" w14:textId="77777777" w:rsidR="00F27AA5" w:rsidRDefault="00F27AA5" w:rsidP="00F27AA5">
      <w:pPr>
        <w:pStyle w:val="13"/>
        <w:numPr>
          <w:ilvl w:val="2"/>
          <w:numId w:val="27"/>
        </w:numPr>
      </w:pPr>
      <w:r w:rsidRPr="00F27AA5">
        <w:t>Освоение профессионального модуля направлено на развитие общих компетенций:</w:t>
      </w:r>
    </w:p>
    <w:p w14:paraId="613E4635" w14:textId="77777777" w:rsidR="00F27AA5" w:rsidRDefault="00F27AA5" w:rsidP="00F27AA5">
      <w:pPr>
        <w:pStyle w:val="13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44"/>
        <w:gridCol w:w="8401"/>
      </w:tblGrid>
      <w:tr w:rsidR="007C0117" w:rsidRPr="007C0117" w14:paraId="49C0CAA8" w14:textId="77777777" w:rsidTr="00D02387">
        <w:tc>
          <w:tcPr>
            <w:tcW w:w="944" w:type="dxa"/>
          </w:tcPr>
          <w:p w14:paraId="2D18574A" w14:textId="77777777" w:rsidR="007C0117" w:rsidRPr="007C0117" w:rsidRDefault="007C0117" w:rsidP="007C0117">
            <w:pPr>
              <w:pStyle w:val="13"/>
              <w:ind w:left="0"/>
              <w:rPr>
                <w:rFonts w:eastAsia="Calibri"/>
                <w:b/>
              </w:rPr>
            </w:pPr>
            <w:r w:rsidRPr="007C0117">
              <w:rPr>
                <w:rFonts w:eastAsia="Calibri"/>
                <w:b/>
              </w:rPr>
              <w:t xml:space="preserve">Код </w:t>
            </w:r>
          </w:p>
        </w:tc>
        <w:tc>
          <w:tcPr>
            <w:tcW w:w="8401" w:type="dxa"/>
          </w:tcPr>
          <w:p w14:paraId="19D98B46" w14:textId="2354B834" w:rsidR="007C0117" w:rsidRPr="007C0117" w:rsidRDefault="007C0117" w:rsidP="00E219B0">
            <w:pPr>
              <w:pStyle w:val="13"/>
              <w:ind w:left="0"/>
              <w:rPr>
                <w:rFonts w:eastAsia="Calibri"/>
                <w:b/>
              </w:rPr>
            </w:pPr>
            <w:r w:rsidRPr="007C0117">
              <w:rPr>
                <w:rFonts w:eastAsia="Calibri"/>
                <w:b/>
              </w:rPr>
              <w:t xml:space="preserve">Наименование общих компетенций </w:t>
            </w:r>
          </w:p>
        </w:tc>
      </w:tr>
      <w:tr w:rsidR="00D02387" w:rsidRPr="007C0117" w14:paraId="4601C385" w14:textId="77777777" w:rsidTr="00D02387">
        <w:tc>
          <w:tcPr>
            <w:tcW w:w="944" w:type="dxa"/>
          </w:tcPr>
          <w:p w14:paraId="042B5ACA" w14:textId="77777777" w:rsidR="00D02387" w:rsidRPr="00D02387" w:rsidRDefault="00D02387" w:rsidP="00D02387">
            <w:pPr>
              <w:pStyle w:val="13"/>
              <w:ind w:left="0"/>
              <w:rPr>
                <w:rFonts w:eastAsia="Calibri"/>
                <w:color w:val="000000" w:themeColor="text1"/>
              </w:rPr>
            </w:pPr>
            <w:r w:rsidRPr="00D02387">
              <w:rPr>
                <w:rFonts w:eastAsia="Calibri"/>
                <w:color w:val="000000" w:themeColor="text1"/>
              </w:rPr>
              <w:t>ОК 01.</w:t>
            </w:r>
          </w:p>
        </w:tc>
        <w:tc>
          <w:tcPr>
            <w:tcW w:w="8401" w:type="dxa"/>
          </w:tcPr>
          <w:p w14:paraId="0E469D00" w14:textId="50DF2AA6" w:rsidR="00D02387" w:rsidRPr="00E219B0" w:rsidRDefault="00D02387" w:rsidP="00D02387">
            <w:pPr>
              <w:pStyle w:val="13"/>
              <w:ind w:left="0"/>
              <w:rPr>
                <w:rFonts w:eastAsia="Calibri"/>
                <w:color w:val="FF0000"/>
              </w:rPr>
            </w:pPr>
            <w:r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D02387" w:rsidRPr="007C0117" w14:paraId="5608AD0B" w14:textId="77777777" w:rsidTr="00D02387">
        <w:tc>
          <w:tcPr>
            <w:tcW w:w="944" w:type="dxa"/>
          </w:tcPr>
          <w:p w14:paraId="4CB699D6" w14:textId="77777777" w:rsidR="00D02387" w:rsidRPr="00D02387" w:rsidRDefault="00D02387" w:rsidP="00D02387">
            <w:pPr>
              <w:pStyle w:val="13"/>
              <w:ind w:left="0"/>
              <w:rPr>
                <w:rFonts w:eastAsia="Calibri"/>
                <w:color w:val="000000" w:themeColor="text1"/>
              </w:rPr>
            </w:pPr>
            <w:r w:rsidRPr="00D02387">
              <w:rPr>
                <w:rFonts w:eastAsia="Calibri"/>
                <w:color w:val="000000" w:themeColor="text1"/>
              </w:rPr>
              <w:t>ОК 02.</w:t>
            </w:r>
          </w:p>
        </w:tc>
        <w:tc>
          <w:tcPr>
            <w:tcW w:w="8401" w:type="dxa"/>
          </w:tcPr>
          <w:p w14:paraId="14387C63" w14:textId="1C73FAA6" w:rsidR="00D02387" w:rsidRPr="007C0117" w:rsidRDefault="00D02387" w:rsidP="00D02387">
            <w:pPr>
              <w:pStyle w:val="13"/>
              <w:ind w:left="0"/>
              <w:rPr>
                <w:rFonts w:eastAsia="Calibri"/>
              </w:rPr>
            </w:pPr>
            <w:r>
              <w:t>Анализировать социально-экономические и политические проблемы и процессы, использовать методы гуманитарно-социологических наук в различных видах профессиональной и социальной деятельности</w:t>
            </w:r>
          </w:p>
        </w:tc>
      </w:tr>
      <w:tr w:rsidR="00D02387" w:rsidRPr="007C0117" w14:paraId="40221EAE" w14:textId="77777777" w:rsidTr="00D02387">
        <w:tc>
          <w:tcPr>
            <w:tcW w:w="944" w:type="dxa"/>
          </w:tcPr>
          <w:p w14:paraId="25E358FD" w14:textId="77777777" w:rsidR="00D02387" w:rsidRPr="00D02387" w:rsidRDefault="00D02387" w:rsidP="00D02387">
            <w:pPr>
              <w:pStyle w:val="13"/>
              <w:ind w:left="0"/>
              <w:rPr>
                <w:rFonts w:eastAsia="Calibri"/>
                <w:color w:val="000000" w:themeColor="text1"/>
              </w:rPr>
            </w:pPr>
            <w:r w:rsidRPr="00D02387">
              <w:rPr>
                <w:rFonts w:eastAsia="Calibri"/>
                <w:color w:val="000000" w:themeColor="text1"/>
              </w:rPr>
              <w:t>ОК 03.</w:t>
            </w:r>
          </w:p>
        </w:tc>
        <w:tc>
          <w:tcPr>
            <w:tcW w:w="8401" w:type="dxa"/>
          </w:tcPr>
          <w:p w14:paraId="1DD99B28" w14:textId="28636BB4" w:rsidR="00D02387" w:rsidRPr="007C0117" w:rsidRDefault="00D02387" w:rsidP="00D02387">
            <w:pPr>
              <w:pStyle w:val="13"/>
              <w:ind w:left="0"/>
              <w:rPr>
                <w:rFonts w:eastAsia="Calibri"/>
              </w:rPr>
            </w:pPr>
            <w:r>
              <w:t>Организовывать свою собственную деятельность, определять методы и способы выполнения профессиональных задач, оценивать их эффективность и качество</w:t>
            </w:r>
          </w:p>
        </w:tc>
      </w:tr>
      <w:tr w:rsidR="00D02387" w:rsidRPr="007C0117" w14:paraId="2E52E103" w14:textId="77777777" w:rsidTr="00D02387">
        <w:trPr>
          <w:trHeight w:val="295"/>
        </w:trPr>
        <w:tc>
          <w:tcPr>
            <w:tcW w:w="944" w:type="dxa"/>
          </w:tcPr>
          <w:p w14:paraId="77FFC82F" w14:textId="77777777" w:rsidR="00D02387" w:rsidRPr="00D02387" w:rsidRDefault="00D02387" w:rsidP="00D02387">
            <w:pPr>
              <w:pStyle w:val="13"/>
              <w:ind w:left="0"/>
              <w:rPr>
                <w:rFonts w:eastAsia="Calibri"/>
                <w:color w:val="000000" w:themeColor="text1"/>
              </w:rPr>
            </w:pPr>
            <w:r w:rsidRPr="00D02387">
              <w:rPr>
                <w:rFonts w:eastAsia="Calibri"/>
                <w:color w:val="000000" w:themeColor="text1"/>
              </w:rPr>
              <w:t>ОК 04.</w:t>
            </w:r>
          </w:p>
        </w:tc>
        <w:tc>
          <w:tcPr>
            <w:tcW w:w="8401" w:type="dxa"/>
          </w:tcPr>
          <w:p w14:paraId="2AAF9E26" w14:textId="0927911D" w:rsidR="00D02387" w:rsidRPr="007C0117" w:rsidRDefault="00D02387" w:rsidP="00D02387">
            <w:pPr>
              <w:pStyle w:val="13"/>
              <w:ind w:left="0"/>
              <w:rPr>
                <w:rFonts w:eastAsia="Calibri"/>
              </w:rPr>
            </w:pPr>
            <w:r>
              <w:t>Решать проблемы, оценивать риски и принимать решения в нестандартных ситуациях</w:t>
            </w:r>
          </w:p>
        </w:tc>
      </w:tr>
      <w:tr w:rsidR="00D02387" w:rsidRPr="007C0117" w14:paraId="15664ED0" w14:textId="77777777" w:rsidTr="00D02387">
        <w:tc>
          <w:tcPr>
            <w:tcW w:w="944" w:type="dxa"/>
          </w:tcPr>
          <w:p w14:paraId="3C8EF553" w14:textId="77777777" w:rsidR="00D02387" w:rsidRPr="00D02387" w:rsidRDefault="00D02387" w:rsidP="00D02387">
            <w:pPr>
              <w:pStyle w:val="13"/>
              <w:ind w:left="0"/>
              <w:rPr>
                <w:rFonts w:eastAsia="Calibri"/>
                <w:color w:val="000000" w:themeColor="text1"/>
              </w:rPr>
            </w:pPr>
            <w:r w:rsidRPr="00D02387">
              <w:rPr>
                <w:rFonts w:eastAsia="Calibri"/>
                <w:color w:val="000000" w:themeColor="text1"/>
              </w:rPr>
              <w:t>ОК 05.</w:t>
            </w:r>
          </w:p>
        </w:tc>
        <w:tc>
          <w:tcPr>
            <w:tcW w:w="8401" w:type="dxa"/>
          </w:tcPr>
          <w:p w14:paraId="536644B2" w14:textId="4DF6CC44" w:rsidR="00D02387" w:rsidRPr="007C0117" w:rsidRDefault="00D02387" w:rsidP="00D02387">
            <w:pPr>
              <w:pStyle w:val="13"/>
              <w:ind w:left="0"/>
              <w:rPr>
                <w:rFonts w:eastAsia="Calibri"/>
              </w:rPr>
            </w:pPr>
            <w:r>
              <w:t>Осуществлять поиск, анализ и оценку информации, необходимую для постановки и решения профессиональных задач, профессионального и личностного развития</w:t>
            </w:r>
          </w:p>
        </w:tc>
      </w:tr>
      <w:tr w:rsidR="00D02387" w:rsidRPr="007C0117" w14:paraId="60FD0F11" w14:textId="77777777" w:rsidTr="00D02387">
        <w:tc>
          <w:tcPr>
            <w:tcW w:w="944" w:type="dxa"/>
          </w:tcPr>
          <w:p w14:paraId="10EA357E" w14:textId="77777777" w:rsidR="00D02387" w:rsidRPr="00D02387" w:rsidRDefault="00D02387" w:rsidP="00D02387">
            <w:pPr>
              <w:pStyle w:val="13"/>
              <w:ind w:left="0"/>
              <w:rPr>
                <w:rFonts w:eastAsia="Calibri"/>
                <w:color w:val="000000" w:themeColor="text1"/>
              </w:rPr>
            </w:pPr>
            <w:r w:rsidRPr="00D02387">
              <w:rPr>
                <w:rFonts w:eastAsia="Calibri"/>
                <w:color w:val="000000" w:themeColor="text1"/>
              </w:rPr>
              <w:t>ОК 06.</w:t>
            </w:r>
          </w:p>
        </w:tc>
        <w:tc>
          <w:tcPr>
            <w:tcW w:w="8401" w:type="dxa"/>
          </w:tcPr>
          <w:p w14:paraId="0412D188" w14:textId="10073887" w:rsidR="00D02387" w:rsidRPr="007C0117" w:rsidRDefault="00D02387" w:rsidP="00D02387">
            <w:pPr>
              <w:pStyle w:val="13"/>
              <w:ind w:left="0"/>
              <w:rPr>
                <w:rFonts w:eastAsia="Calibri"/>
              </w:rPr>
            </w:pPr>
            <w:r>
              <w:t>Работать в коллективе и команде, обеспечивать сплочение, эффективно общаться с коллегами, руководством, потребителями</w:t>
            </w:r>
          </w:p>
        </w:tc>
      </w:tr>
      <w:tr w:rsidR="00D02387" w:rsidRPr="007C0117" w14:paraId="4E53F8B3" w14:textId="77777777" w:rsidTr="00D02387">
        <w:tc>
          <w:tcPr>
            <w:tcW w:w="944" w:type="dxa"/>
          </w:tcPr>
          <w:p w14:paraId="6737F603" w14:textId="77777777" w:rsidR="00D02387" w:rsidRPr="00D02387" w:rsidRDefault="00D02387" w:rsidP="00D02387">
            <w:pPr>
              <w:pStyle w:val="13"/>
              <w:ind w:left="0"/>
              <w:rPr>
                <w:rFonts w:eastAsia="Calibri"/>
                <w:color w:val="000000" w:themeColor="text1"/>
              </w:rPr>
            </w:pPr>
            <w:r w:rsidRPr="00D02387">
              <w:rPr>
                <w:rFonts w:eastAsia="Calibri"/>
                <w:color w:val="000000" w:themeColor="text1"/>
              </w:rPr>
              <w:t>ОК 07.</w:t>
            </w:r>
          </w:p>
        </w:tc>
        <w:tc>
          <w:tcPr>
            <w:tcW w:w="8401" w:type="dxa"/>
          </w:tcPr>
          <w:p w14:paraId="68E5AE13" w14:textId="00105522" w:rsidR="00D02387" w:rsidRPr="007C0117" w:rsidRDefault="00D02387" w:rsidP="00D02387">
            <w:pPr>
              <w:pStyle w:val="13"/>
              <w:ind w:left="0"/>
              <w:rPr>
                <w:rFonts w:eastAsia="Calibri"/>
              </w:rPr>
            </w:pPr>
            <w: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</w:tr>
      <w:tr w:rsidR="00D02387" w:rsidRPr="007C0117" w14:paraId="66BDF280" w14:textId="77777777" w:rsidTr="00D02387">
        <w:tc>
          <w:tcPr>
            <w:tcW w:w="944" w:type="dxa"/>
          </w:tcPr>
          <w:p w14:paraId="0678D727" w14:textId="77777777" w:rsidR="00D02387" w:rsidRPr="00D02387" w:rsidRDefault="00D02387" w:rsidP="00D02387">
            <w:pPr>
              <w:pStyle w:val="13"/>
              <w:ind w:left="0"/>
              <w:rPr>
                <w:rFonts w:eastAsia="Calibri"/>
                <w:color w:val="000000" w:themeColor="text1"/>
              </w:rPr>
            </w:pPr>
            <w:r w:rsidRPr="00D02387">
              <w:rPr>
                <w:rFonts w:eastAsia="Calibri"/>
                <w:color w:val="000000" w:themeColor="text1"/>
              </w:rPr>
              <w:lastRenderedPageBreak/>
              <w:t>ОК 08.</w:t>
            </w:r>
          </w:p>
        </w:tc>
        <w:tc>
          <w:tcPr>
            <w:tcW w:w="8401" w:type="dxa"/>
          </w:tcPr>
          <w:p w14:paraId="64E2AAC3" w14:textId="0D9EB4C6" w:rsidR="00D02387" w:rsidRPr="007C0117" w:rsidRDefault="00D02387" w:rsidP="00D02387">
            <w:pPr>
              <w:pStyle w:val="13"/>
              <w:ind w:left="0"/>
              <w:rPr>
                <w:rFonts w:eastAsia="Calibri"/>
              </w:rPr>
            </w:pPr>
            <w:r>
              <w:t>Быть готовым к смене технологий в профессиональной деятельности</w:t>
            </w:r>
          </w:p>
        </w:tc>
      </w:tr>
      <w:tr w:rsidR="00D02387" w:rsidRPr="007C0117" w14:paraId="3A1903B3" w14:textId="77777777" w:rsidTr="00D02387">
        <w:tc>
          <w:tcPr>
            <w:tcW w:w="944" w:type="dxa"/>
          </w:tcPr>
          <w:p w14:paraId="200CF56A" w14:textId="77777777" w:rsidR="00D02387" w:rsidRPr="00D02387" w:rsidRDefault="00D02387" w:rsidP="00D02387">
            <w:pPr>
              <w:pStyle w:val="13"/>
              <w:ind w:left="0"/>
              <w:rPr>
                <w:rFonts w:eastAsia="Calibri"/>
                <w:color w:val="000000" w:themeColor="text1"/>
              </w:rPr>
            </w:pPr>
            <w:r w:rsidRPr="00D02387">
              <w:rPr>
                <w:rFonts w:eastAsia="Calibri"/>
                <w:color w:val="000000" w:themeColor="text1"/>
              </w:rPr>
              <w:t>ОК 09.</w:t>
            </w:r>
          </w:p>
        </w:tc>
        <w:tc>
          <w:tcPr>
            <w:tcW w:w="8401" w:type="dxa"/>
          </w:tcPr>
          <w:p w14:paraId="2C2F9FFA" w14:textId="1C89C4FC" w:rsidR="00D02387" w:rsidRPr="007C0117" w:rsidRDefault="00D02387" w:rsidP="00D02387">
            <w:pPr>
              <w:pStyle w:val="13"/>
              <w:ind w:left="0"/>
              <w:rPr>
                <w:rFonts w:eastAsia="Calibri"/>
              </w:rPr>
            </w:pPr>
            <w:r>
              <w:t>Уважительно и бережно относиться к историческому наследию и культурным традициям, толерантно воспринимать социальные и культурные традиции</w:t>
            </w:r>
          </w:p>
        </w:tc>
      </w:tr>
      <w:tr w:rsidR="00D02387" w:rsidRPr="007C0117" w14:paraId="71D2EAB5" w14:textId="77777777" w:rsidTr="00D02387">
        <w:tc>
          <w:tcPr>
            <w:tcW w:w="944" w:type="dxa"/>
          </w:tcPr>
          <w:p w14:paraId="6CAFC79C" w14:textId="77777777" w:rsidR="00D02387" w:rsidRPr="00D02387" w:rsidRDefault="00D02387" w:rsidP="00D02387">
            <w:pPr>
              <w:pStyle w:val="13"/>
              <w:ind w:left="0"/>
              <w:rPr>
                <w:rFonts w:eastAsia="Calibri"/>
                <w:color w:val="000000" w:themeColor="text1"/>
              </w:rPr>
            </w:pPr>
            <w:r w:rsidRPr="00D02387">
              <w:rPr>
                <w:rFonts w:eastAsia="Calibri"/>
                <w:color w:val="000000" w:themeColor="text1"/>
              </w:rPr>
              <w:t>ОК 10.</w:t>
            </w:r>
          </w:p>
        </w:tc>
        <w:tc>
          <w:tcPr>
            <w:tcW w:w="8401" w:type="dxa"/>
          </w:tcPr>
          <w:p w14:paraId="2E89A6DB" w14:textId="6C56A964" w:rsidR="00D02387" w:rsidRPr="007C0117" w:rsidRDefault="00D02387" w:rsidP="00D02387">
            <w:pPr>
              <w:pStyle w:val="13"/>
              <w:ind w:left="0"/>
              <w:rPr>
                <w:rFonts w:eastAsia="Calibri"/>
              </w:rPr>
            </w:pPr>
            <w:r>
              <w:t>Соблюдать правила техники безопасности, нести ответственность за организацию мероприятий по обеспечению безопасности труда</w:t>
            </w:r>
          </w:p>
        </w:tc>
      </w:tr>
    </w:tbl>
    <w:p w14:paraId="2911E46E" w14:textId="77777777" w:rsidR="007C0117" w:rsidRDefault="007C0117" w:rsidP="00F27AA5">
      <w:pPr>
        <w:pStyle w:val="13"/>
      </w:pPr>
    </w:p>
    <w:p w14:paraId="155D2B34" w14:textId="77777777" w:rsidR="00F27AA5" w:rsidRPr="004D0B1B" w:rsidRDefault="00F27AA5" w:rsidP="00F27AA5">
      <w:pPr>
        <w:pStyle w:val="ac"/>
        <w:spacing w:line="276" w:lineRule="auto"/>
        <w:ind w:left="480"/>
        <w:jc w:val="both"/>
      </w:pPr>
    </w:p>
    <w:p w14:paraId="324F3844" w14:textId="0CCE054F" w:rsidR="009303A0" w:rsidRDefault="009303A0" w:rsidP="009303A0">
      <w:pPr>
        <w:pStyle w:val="13"/>
        <w:numPr>
          <w:ilvl w:val="2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right="-2"/>
        <w:jc w:val="both"/>
      </w:pPr>
      <w:r w:rsidRPr="009303A0">
        <w:t>В результате изучения профессионального модуля студент должен ос</w:t>
      </w:r>
      <w:r w:rsidR="00020115">
        <w:t xml:space="preserve">воить </w:t>
      </w:r>
      <w:r w:rsidRPr="009303A0">
        <w:t>соответствующие ему профессиональные компетенции (далее – ПК):</w:t>
      </w:r>
    </w:p>
    <w:p w14:paraId="242E6265" w14:textId="77777777" w:rsidR="009303A0" w:rsidRDefault="009303A0" w:rsidP="009303A0">
      <w:pPr>
        <w:pStyle w:val="1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right="-2"/>
        <w:jc w:val="both"/>
      </w:pPr>
    </w:p>
    <w:tbl>
      <w:tblPr>
        <w:tblStyle w:val="a8"/>
        <w:tblW w:w="9507" w:type="dxa"/>
        <w:tblInd w:w="108" w:type="dxa"/>
        <w:tblLook w:val="04A0" w:firstRow="1" w:lastRow="0" w:firstColumn="1" w:lastColumn="0" w:noHBand="0" w:noVBand="1"/>
      </w:tblPr>
      <w:tblGrid>
        <w:gridCol w:w="1134"/>
        <w:gridCol w:w="8373"/>
      </w:tblGrid>
      <w:tr w:rsidR="009303A0" w:rsidRPr="009303A0" w14:paraId="7E0A1FE8" w14:textId="77777777" w:rsidTr="00F27AA5">
        <w:tc>
          <w:tcPr>
            <w:tcW w:w="1134" w:type="dxa"/>
          </w:tcPr>
          <w:p w14:paraId="2281806E" w14:textId="727F804D" w:rsidR="009303A0" w:rsidRPr="009303A0" w:rsidRDefault="00007E37" w:rsidP="00007E37">
            <w:pPr>
              <w:pStyle w:val="13"/>
              <w:spacing w:line="276" w:lineRule="auto"/>
              <w:ind w:left="0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Код</w:t>
            </w:r>
            <w:r w:rsidR="009303A0" w:rsidRPr="009303A0">
              <w:rPr>
                <w:rFonts w:eastAsia="Calibri"/>
                <w:b/>
              </w:rPr>
              <w:t xml:space="preserve"> ПК</w:t>
            </w:r>
          </w:p>
        </w:tc>
        <w:tc>
          <w:tcPr>
            <w:tcW w:w="8373" w:type="dxa"/>
          </w:tcPr>
          <w:p w14:paraId="5D28B73A" w14:textId="5E69C383" w:rsidR="009303A0" w:rsidRPr="009303A0" w:rsidRDefault="009303A0" w:rsidP="009303A0">
            <w:pPr>
              <w:pStyle w:val="13"/>
              <w:spacing w:line="276" w:lineRule="auto"/>
              <w:ind w:left="0"/>
              <w:jc w:val="center"/>
              <w:rPr>
                <w:rFonts w:eastAsia="Calibri"/>
                <w:b/>
              </w:rPr>
            </w:pPr>
            <w:r w:rsidRPr="009303A0">
              <w:rPr>
                <w:rFonts w:eastAsia="Calibri"/>
                <w:b/>
              </w:rPr>
              <w:t xml:space="preserve">Наименование видов профессиональной </w:t>
            </w:r>
            <w:r w:rsidR="00007E37">
              <w:rPr>
                <w:rFonts w:eastAsia="Calibri"/>
                <w:b/>
              </w:rPr>
              <w:t>деятельности и профессиональных</w:t>
            </w:r>
            <w:r w:rsidRPr="009303A0">
              <w:rPr>
                <w:rFonts w:eastAsia="Calibri"/>
                <w:b/>
              </w:rPr>
              <w:t xml:space="preserve"> компетенции </w:t>
            </w:r>
            <w:r w:rsidR="00007E37">
              <w:rPr>
                <w:rFonts w:eastAsia="Calibri"/>
                <w:b/>
              </w:rPr>
              <w:t>07.02.01</w:t>
            </w:r>
          </w:p>
        </w:tc>
      </w:tr>
      <w:tr w:rsidR="009303A0" w:rsidRPr="009303A0" w14:paraId="647BF761" w14:textId="77777777" w:rsidTr="00F27AA5">
        <w:tc>
          <w:tcPr>
            <w:tcW w:w="1134" w:type="dxa"/>
          </w:tcPr>
          <w:p w14:paraId="65770070" w14:textId="7AB13848" w:rsidR="009303A0" w:rsidRPr="00007E37" w:rsidRDefault="00007E37" w:rsidP="009303A0">
            <w:pPr>
              <w:pStyle w:val="13"/>
              <w:spacing w:line="276" w:lineRule="auto"/>
              <w:ind w:left="0"/>
              <w:jc w:val="both"/>
              <w:rPr>
                <w:rFonts w:eastAsia="Calibri"/>
                <w:color w:val="000000" w:themeColor="text1"/>
              </w:rPr>
            </w:pPr>
            <w:r w:rsidRPr="00007E37">
              <w:rPr>
                <w:rFonts w:eastAsia="Calibri"/>
                <w:color w:val="000000" w:themeColor="text1"/>
              </w:rPr>
              <w:t>ПК 2.1.</w:t>
            </w:r>
          </w:p>
        </w:tc>
        <w:tc>
          <w:tcPr>
            <w:tcW w:w="8373" w:type="dxa"/>
          </w:tcPr>
          <w:p w14:paraId="2158BDF4" w14:textId="1AFAF1A5" w:rsidR="009303A0" w:rsidRPr="00007E37" w:rsidRDefault="00C62B81" w:rsidP="009303A0">
            <w:pPr>
              <w:pStyle w:val="13"/>
              <w:spacing w:line="276" w:lineRule="auto"/>
              <w:ind w:left="0"/>
              <w:jc w:val="both"/>
              <w:rPr>
                <w:rFonts w:eastAsia="Calibri"/>
                <w:color w:val="000000" w:themeColor="text1"/>
              </w:rPr>
            </w:pPr>
            <w:r w:rsidRPr="00C62B81">
              <w:rPr>
                <w:rFonts w:eastAsia="Calibri"/>
                <w:color w:val="000000" w:themeColor="text1"/>
              </w:rPr>
              <w:t>Участвовать в авторском надзоре при выполнении строительных работ в соответствии с разработанным объемно-планировочным решением.</w:t>
            </w:r>
          </w:p>
        </w:tc>
      </w:tr>
      <w:tr w:rsidR="009303A0" w:rsidRPr="009303A0" w14:paraId="396938F8" w14:textId="77777777" w:rsidTr="00F27AA5">
        <w:tc>
          <w:tcPr>
            <w:tcW w:w="1134" w:type="dxa"/>
          </w:tcPr>
          <w:p w14:paraId="02CE37DB" w14:textId="7C71C1F3" w:rsidR="009303A0" w:rsidRPr="00007E37" w:rsidRDefault="00007E37" w:rsidP="009303A0">
            <w:pPr>
              <w:pStyle w:val="13"/>
              <w:spacing w:line="276" w:lineRule="auto"/>
              <w:ind w:left="0"/>
              <w:jc w:val="both"/>
              <w:rPr>
                <w:rFonts w:eastAsia="Calibri"/>
                <w:color w:val="000000" w:themeColor="text1"/>
              </w:rPr>
            </w:pPr>
            <w:r w:rsidRPr="00007E37">
              <w:rPr>
                <w:rFonts w:eastAsia="Calibri"/>
                <w:color w:val="000000" w:themeColor="text1"/>
              </w:rPr>
              <w:t>ПК 2.2.</w:t>
            </w:r>
          </w:p>
        </w:tc>
        <w:tc>
          <w:tcPr>
            <w:tcW w:w="8373" w:type="dxa"/>
          </w:tcPr>
          <w:p w14:paraId="3C418A73" w14:textId="20FF29D7" w:rsidR="009303A0" w:rsidRPr="00007E37" w:rsidRDefault="00C62B81" w:rsidP="009303A0">
            <w:pPr>
              <w:pStyle w:val="13"/>
              <w:spacing w:line="276" w:lineRule="auto"/>
              <w:ind w:left="0"/>
              <w:jc w:val="both"/>
              <w:rPr>
                <w:rFonts w:eastAsia="Calibri"/>
                <w:color w:val="000000" w:themeColor="text1"/>
              </w:rPr>
            </w:pPr>
            <w:r w:rsidRPr="00C62B81">
              <w:rPr>
                <w:rFonts w:eastAsia="Calibri"/>
                <w:color w:val="000000" w:themeColor="text1"/>
              </w:rPr>
              <w:t>Осуществлять корректировку проектной документации по замечаниям смежных и контролирующих организаций и заказчика.</w:t>
            </w:r>
          </w:p>
        </w:tc>
      </w:tr>
      <w:tr w:rsidR="009303A0" w:rsidRPr="009303A0" w14:paraId="61B761C5" w14:textId="77777777" w:rsidTr="00F27AA5">
        <w:tc>
          <w:tcPr>
            <w:tcW w:w="1134" w:type="dxa"/>
          </w:tcPr>
          <w:p w14:paraId="14BB4EC0" w14:textId="27C4134A" w:rsidR="009303A0" w:rsidRPr="00007E37" w:rsidRDefault="00007E37" w:rsidP="009303A0">
            <w:pPr>
              <w:pStyle w:val="13"/>
              <w:spacing w:line="276" w:lineRule="auto"/>
              <w:ind w:left="0"/>
              <w:jc w:val="both"/>
              <w:rPr>
                <w:rFonts w:eastAsia="Calibri"/>
                <w:color w:val="000000" w:themeColor="text1"/>
              </w:rPr>
            </w:pPr>
            <w:r w:rsidRPr="00007E37">
              <w:rPr>
                <w:rFonts w:eastAsia="Calibri"/>
                <w:color w:val="000000" w:themeColor="text1"/>
              </w:rPr>
              <w:t>ПК 2.3.</w:t>
            </w:r>
          </w:p>
        </w:tc>
        <w:tc>
          <w:tcPr>
            <w:tcW w:w="8373" w:type="dxa"/>
          </w:tcPr>
          <w:p w14:paraId="70C8C841" w14:textId="56FBFE2B" w:rsidR="009303A0" w:rsidRPr="00007E37" w:rsidRDefault="00C62B81" w:rsidP="009303A0">
            <w:pPr>
              <w:pStyle w:val="13"/>
              <w:spacing w:line="276" w:lineRule="auto"/>
              <w:ind w:left="0"/>
              <w:jc w:val="both"/>
              <w:rPr>
                <w:rFonts w:eastAsia="Calibri"/>
                <w:color w:val="000000" w:themeColor="text1"/>
              </w:rPr>
            </w:pPr>
            <w:r w:rsidRPr="00C62B81">
              <w:rPr>
                <w:rFonts w:eastAsia="Calibri"/>
                <w:color w:val="000000" w:themeColor="text1"/>
              </w:rPr>
              <w:t>Осуществлять сбор, хранение, обработку и анализ информации, применяемой в сфере профессиональной деятельности.</w:t>
            </w:r>
          </w:p>
        </w:tc>
      </w:tr>
    </w:tbl>
    <w:p w14:paraId="3FE0FD31" w14:textId="77777777" w:rsidR="00D705FE" w:rsidRDefault="00D705FE" w:rsidP="00B6436F">
      <w:pPr>
        <w:pStyle w:val="1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right="-2"/>
        <w:jc w:val="both"/>
      </w:pPr>
    </w:p>
    <w:p w14:paraId="355E128C" w14:textId="77777777" w:rsidR="00B6436F" w:rsidRDefault="00B6436F" w:rsidP="00F12076">
      <w:pPr>
        <w:spacing w:line="276" w:lineRule="auto"/>
        <w:ind w:firstLine="708"/>
        <w:jc w:val="both"/>
      </w:pPr>
      <w:r>
        <w:t>В результате освоения профессионального модуля студент должен</w:t>
      </w:r>
    </w:p>
    <w:p w14:paraId="74FA6537" w14:textId="77777777" w:rsidR="00B6436F" w:rsidRPr="00856B65" w:rsidRDefault="00B6436F" w:rsidP="00F12076">
      <w:pPr>
        <w:spacing w:line="276" w:lineRule="auto"/>
        <w:ind w:firstLine="708"/>
        <w:jc w:val="both"/>
        <w:rPr>
          <w:b/>
        </w:rPr>
      </w:pPr>
      <w:r w:rsidRPr="00856B65">
        <w:rPr>
          <w:b/>
        </w:rPr>
        <w:t>иметь практический опыт:</w:t>
      </w:r>
    </w:p>
    <w:p w14:paraId="146EAF47" w14:textId="77777777" w:rsidR="00213DCF" w:rsidRPr="00213DCF" w:rsidRDefault="00213DCF" w:rsidP="00213DCF">
      <w:pPr>
        <w:pStyle w:val="ac"/>
        <w:numPr>
          <w:ilvl w:val="0"/>
          <w:numId w:val="14"/>
        </w:numPr>
        <w:rPr>
          <w:rFonts w:eastAsia="Times New Roman"/>
          <w:iCs/>
          <w:color w:val="333333"/>
          <w:kern w:val="0"/>
        </w:rPr>
      </w:pPr>
      <w:r w:rsidRPr="00213DCF">
        <w:rPr>
          <w:rFonts w:eastAsia="Times New Roman"/>
          <w:iCs/>
          <w:color w:val="333333"/>
          <w:kern w:val="0"/>
        </w:rPr>
        <w:t>иметь практический опыт:</w:t>
      </w:r>
    </w:p>
    <w:p w14:paraId="754705D7" w14:textId="77777777" w:rsidR="00213DCF" w:rsidRPr="00213DCF" w:rsidRDefault="00213DCF" w:rsidP="00213DCF">
      <w:pPr>
        <w:pStyle w:val="ac"/>
        <w:numPr>
          <w:ilvl w:val="0"/>
          <w:numId w:val="14"/>
        </w:numPr>
        <w:rPr>
          <w:rFonts w:eastAsia="Times New Roman"/>
          <w:iCs/>
          <w:color w:val="333333"/>
          <w:kern w:val="0"/>
        </w:rPr>
      </w:pPr>
      <w:r w:rsidRPr="00213DCF">
        <w:rPr>
          <w:rFonts w:eastAsia="Times New Roman"/>
          <w:iCs/>
          <w:color w:val="333333"/>
          <w:kern w:val="0"/>
        </w:rPr>
        <w:t>участия в авторском надзоре при выполнении строительных работ;</w:t>
      </w:r>
    </w:p>
    <w:p w14:paraId="40B7FB26" w14:textId="77777777" w:rsidR="00213DCF" w:rsidRPr="00213DCF" w:rsidRDefault="00213DCF" w:rsidP="00213DCF">
      <w:pPr>
        <w:pStyle w:val="ac"/>
        <w:numPr>
          <w:ilvl w:val="0"/>
          <w:numId w:val="14"/>
        </w:numPr>
        <w:rPr>
          <w:rFonts w:eastAsia="Times New Roman"/>
          <w:iCs/>
          <w:color w:val="333333"/>
          <w:kern w:val="0"/>
        </w:rPr>
      </w:pPr>
      <w:r w:rsidRPr="00213DCF">
        <w:rPr>
          <w:rFonts w:eastAsia="Times New Roman"/>
          <w:iCs/>
          <w:color w:val="333333"/>
          <w:kern w:val="0"/>
        </w:rPr>
        <w:t>корректировки проектной документации по замечаниям смежных и контролирующих организаций и заказчика;</w:t>
      </w:r>
    </w:p>
    <w:p w14:paraId="6D2AA5F6" w14:textId="77777777" w:rsidR="00213DCF" w:rsidRPr="00213DCF" w:rsidRDefault="00213DCF" w:rsidP="00213DCF">
      <w:pPr>
        <w:pStyle w:val="ac"/>
        <w:numPr>
          <w:ilvl w:val="0"/>
          <w:numId w:val="14"/>
        </w:numPr>
        <w:rPr>
          <w:rFonts w:eastAsia="Times New Roman"/>
          <w:iCs/>
          <w:color w:val="333333"/>
          <w:kern w:val="0"/>
        </w:rPr>
      </w:pPr>
      <w:r w:rsidRPr="00213DCF">
        <w:rPr>
          <w:rFonts w:eastAsia="Times New Roman"/>
          <w:iCs/>
          <w:color w:val="333333"/>
          <w:kern w:val="0"/>
        </w:rPr>
        <w:t>сбора, хранения, обработки и анализа информации, применяемой в сфере профессиональной деятельности;</w:t>
      </w:r>
    </w:p>
    <w:p w14:paraId="49880E9B" w14:textId="77777777" w:rsidR="00B6436F" w:rsidRPr="00856B65" w:rsidRDefault="00B6436F" w:rsidP="00F12076">
      <w:pPr>
        <w:spacing w:line="276" w:lineRule="auto"/>
        <w:ind w:firstLine="708"/>
        <w:jc w:val="both"/>
        <w:rPr>
          <w:b/>
        </w:rPr>
      </w:pPr>
      <w:r w:rsidRPr="00856B65">
        <w:rPr>
          <w:b/>
        </w:rPr>
        <w:t>уметь:</w:t>
      </w:r>
    </w:p>
    <w:p w14:paraId="5623A6FE" w14:textId="77777777" w:rsidR="00C233A3" w:rsidRDefault="00C233A3" w:rsidP="00C233A3">
      <w:pPr>
        <w:pStyle w:val="ac"/>
        <w:numPr>
          <w:ilvl w:val="0"/>
          <w:numId w:val="14"/>
        </w:numPr>
        <w:spacing w:line="276" w:lineRule="auto"/>
        <w:jc w:val="both"/>
      </w:pPr>
      <w:r>
        <w:t>пользоваться Указателем государственных стандартов, каталогами и другими нормативными материалами, необходимыми для выполнения проектных работ;</w:t>
      </w:r>
    </w:p>
    <w:p w14:paraId="30CA3A23" w14:textId="77777777" w:rsidR="00C233A3" w:rsidRDefault="00C233A3" w:rsidP="00C233A3">
      <w:pPr>
        <w:pStyle w:val="ac"/>
        <w:numPr>
          <w:ilvl w:val="0"/>
          <w:numId w:val="14"/>
        </w:numPr>
        <w:spacing w:line="276" w:lineRule="auto"/>
        <w:jc w:val="both"/>
      </w:pPr>
      <w:r>
        <w:t>определять по внешним признакам и маркировке вид и качество строительных материалов и изделий и правильно оценивать возможности их использования для конкретных условий;</w:t>
      </w:r>
    </w:p>
    <w:p w14:paraId="59251EB7" w14:textId="77777777" w:rsidR="00C233A3" w:rsidRDefault="00C233A3" w:rsidP="00C233A3">
      <w:pPr>
        <w:pStyle w:val="ac"/>
        <w:numPr>
          <w:ilvl w:val="0"/>
          <w:numId w:val="14"/>
        </w:numPr>
        <w:spacing w:line="276" w:lineRule="auto"/>
        <w:jc w:val="both"/>
      </w:pPr>
      <w:r>
        <w:t>по предъявленным замечаниям корректировать проектную документацию;</w:t>
      </w:r>
    </w:p>
    <w:p w14:paraId="00182FB2" w14:textId="77777777" w:rsidR="00C233A3" w:rsidRDefault="00C233A3" w:rsidP="00C233A3">
      <w:pPr>
        <w:pStyle w:val="ac"/>
        <w:numPr>
          <w:ilvl w:val="0"/>
          <w:numId w:val="14"/>
        </w:numPr>
        <w:spacing w:line="276" w:lineRule="auto"/>
        <w:jc w:val="both"/>
      </w:pPr>
      <w:r>
        <w:t>пользоваться проектно-технологической документацией;</w:t>
      </w:r>
    </w:p>
    <w:p w14:paraId="3AEA71A4" w14:textId="77777777" w:rsidR="00C233A3" w:rsidRDefault="00C233A3" w:rsidP="00C233A3">
      <w:pPr>
        <w:pStyle w:val="ac"/>
        <w:numPr>
          <w:ilvl w:val="0"/>
          <w:numId w:val="14"/>
        </w:numPr>
        <w:spacing w:line="276" w:lineRule="auto"/>
        <w:jc w:val="both"/>
      </w:pPr>
      <w:r>
        <w:t>отбирать необходимые для хранения проектные материалы;</w:t>
      </w:r>
    </w:p>
    <w:p w14:paraId="4F168056" w14:textId="77777777" w:rsidR="00C233A3" w:rsidRDefault="00C233A3" w:rsidP="00C233A3">
      <w:pPr>
        <w:pStyle w:val="ac"/>
        <w:numPr>
          <w:ilvl w:val="0"/>
          <w:numId w:val="14"/>
        </w:numPr>
        <w:spacing w:line="276" w:lineRule="auto"/>
        <w:jc w:val="both"/>
      </w:pPr>
      <w:r>
        <w:t>систематизировать собранную проектную документацию;</w:t>
      </w:r>
    </w:p>
    <w:p w14:paraId="03A53ED5" w14:textId="2D464FF7" w:rsidR="00B6436F" w:rsidRPr="00856B65" w:rsidRDefault="00C233A3" w:rsidP="00C233A3">
      <w:pPr>
        <w:pStyle w:val="ac"/>
        <w:numPr>
          <w:ilvl w:val="0"/>
          <w:numId w:val="14"/>
        </w:numPr>
        <w:spacing w:line="276" w:lineRule="auto"/>
        <w:jc w:val="both"/>
      </w:pPr>
      <w:r>
        <w:t>обрабатывать собранный проектный материал с использованием информационно-компьютерных технологий;</w:t>
      </w:r>
    </w:p>
    <w:p w14:paraId="36E4DC89" w14:textId="77777777" w:rsidR="00B6436F" w:rsidRPr="00856B65" w:rsidRDefault="00B6436F" w:rsidP="00F12076">
      <w:pPr>
        <w:spacing w:line="276" w:lineRule="auto"/>
        <w:ind w:firstLine="708"/>
        <w:jc w:val="both"/>
        <w:rPr>
          <w:b/>
        </w:rPr>
      </w:pPr>
      <w:r w:rsidRPr="00856B65">
        <w:rPr>
          <w:b/>
        </w:rPr>
        <w:t>знать:</w:t>
      </w:r>
    </w:p>
    <w:p w14:paraId="605F49DB" w14:textId="77777777" w:rsidR="00C233A3" w:rsidRDefault="00C233A3" w:rsidP="00C233A3">
      <w:pPr>
        <w:pStyle w:val="ac"/>
        <w:numPr>
          <w:ilvl w:val="0"/>
          <w:numId w:val="14"/>
        </w:numPr>
        <w:spacing w:line="276" w:lineRule="auto"/>
        <w:jc w:val="both"/>
      </w:pPr>
      <w:r>
        <w:t>влияние строительных технологий на объемно-планировочное решение;</w:t>
      </w:r>
    </w:p>
    <w:p w14:paraId="42A132A5" w14:textId="77777777" w:rsidR="00C233A3" w:rsidRDefault="00C233A3" w:rsidP="00C233A3">
      <w:pPr>
        <w:pStyle w:val="ac"/>
        <w:numPr>
          <w:ilvl w:val="0"/>
          <w:numId w:val="14"/>
        </w:numPr>
        <w:spacing w:line="276" w:lineRule="auto"/>
        <w:jc w:val="both"/>
      </w:pPr>
      <w:r>
        <w:t>типологию зданий;</w:t>
      </w:r>
    </w:p>
    <w:p w14:paraId="04ED3662" w14:textId="3D20C6D9" w:rsidR="00B6436F" w:rsidRDefault="00C233A3" w:rsidP="00C233A3">
      <w:pPr>
        <w:pStyle w:val="ac"/>
        <w:numPr>
          <w:ilvl w:val="0"/>
          <w:numId w:val="14"/>
        </w:numPr>
        <w:spacing w:line="276" w:lineRule="auto"/>
        <w:jc w:val="both"/>
      </w:pPr>
      <w:r>
        <w:t>основные положения об авторском надзоре проектных организаций за строительством объектов архитектурной среды.</w:t>
      </w:r>
    </w:p>
    <w:p w14:paraId="70B1C8D5" w14:textId="2C30ECFA" w:rsidR="001B1093" w:rsidRPr="004D18DE" w:rsidRDefault="001B1093" w:rsidP="007F3A43">
      <w:pPr>
        <w:pStyle w:val="ac"/>
        <w:spacing w:line="276" w:lineRule="auto"/>
        <w:jc w:val="both"/>
        <w:rPr>
          <w:color w:val="FF0000"/>
          <w:szCs w:val="28"/>
        </w:rPr>
      </w:pPr>
      <w:bookmarkStart w:id="2" w:name="_Toc490825772"/>
    </w:p>
    <w:p w14:paraId="6F727B3A" w14:textId="77777777" w:rsidR="00AA209D" w:rsidRDefault="00AA209D" w:rsidP="0019212C">
      <w:pPr>
        <w:sectPr w:rsidR="00AA209D" w:rsidSect="008765C8">
          <w:footerReference w:type="default" r:id="rId10"/>
          <w:footerReference w:type="firs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B69E2EA" w14:textId="77777777" w:rsidR="009D723B" w:rsidRDefault="009D723B" w:rsidP="009D723B">
      <w:pPr>
        <w:pStyle w:val="13"/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right="-2" w:firstLine="0"/>
        <w:jc w:val="both"/>
        <w:rPr>
          <w:b/>
        </w:rPr>
      </w:pPr>
      <w:r>
        <w:rPr>
          <w:b/>
        </w:rPr>
        <w:lastRenderedPageBreak/>
        <w:t>Количество часов, отведенное на освоение</w:t>
      </w:r>
      <w:r w:rsidRPr="005C0C1B">
        <w:rPr>
          <w:b/>
        </w:rPr>
        <w:t xml:space="preserve"> </w:t>
      </w:r>
      <w:r>
        <w:rPr>
          <w:b/>
        </w:rPr>
        <w:t>профессионального модуля</w:t>
      </w:r>
    </w:p>
    <w:tbl>
      <w:tblPr>
        <w:tblStyle w:val="a8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1560"/>
      </w:tblGrid>
      <w:tr w:rsidR="006D48AA" w:rsidRPr="006D48AA" w14:paraId="760D5DDD" w14:textId="77777777" w:rsidTr="000E2337">
        <w:tc>
          <w:tcPr>
            <w:tcW w:w="4503" w:type="dxa"/>
          </w:tcPr>
          <w:p w14:paraId="738BBF36" w14:textId="77777777" w:rsidR="006D48AA" w:rsidRPr="00570C47" w:rsidRDefault="006D48AA" w:rsidP="007A3912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b/>
                <w:color w:val="000000" w:themeColor="text1"/>
              </w:rPr>
            </w:pPr>
            <w:r w:rsidRPr="00570C47">
              <w:rPr>
                <w:b/>
                <w:color w:val="000000" w:themeColor="text1"/>
              </w:rPr>
              <w:t xml:space="preserve">Всего часов  </w:t>
            </w:r>
          </w:p>
        </w:tc>
        <w:tc>
          <w:tcPr>
            <w:tcW w:w="1560" w:type="dxa"/>
          </w:tcPr>
          <w:p w14:paraId="53336743" w14:textId="755B4BE7" w:rsidR="006D48AA" w:rsidRPr="00570C47" w:rsidRDefault="005E548F" w:rsidP="00627384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b/>
                <w:color w:val="000000" w:themeColor="text1"/>
              </w:rPr>
            </w:pPr>
            <w:r w:rsidRPr="00570C47">
              <w:rPr>
                <w:b/>
                <w:color w:val="000000" w:themeColor="text1"/>
              </w:rPr>
              <w:t>276</w:t>
            </w:r>
          </w:p>
        </w:tc>
      </w:tr>
      <w:tr w:rsidR="006D48AA" w:rsidRPr="006D48AA" w14:paraId="7BA8DF0E" w14:textId="77777777" w:rsidTr="000E2337">
        <w:tc>
          <w:tcPr>
            <w:tcW w:w="4503" w:type="dxa"/>
          </w:tcPr>
          <w:p w14:paraId="79D6D008" w14:textId="77777777" w:rsidR="006D48AA" w:rsidRPr="00570C47" w:rsidRDefault="006D48AA" w:rsidP="007A3912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color w:val="000000" w:themeColor="text1"/>
              </w:rPr>
            </w:pPr>
            <w:r w:rsidRPr="00570C47">
              <w:rPr>
                <w:color w:val="000000" w:themeColor="text1"/>
              </w:rPr>
              <w:t>из них:</w:t>
            </w:r>
          </w:p>
        </w:tc>
        <w:tc>
          <w:tcPr>
            <w:tcW w:w="1560" w:type="dxa"/>
          </w:tcPr>
          <w:p w14:paraId="40F7C0B6" w14:textId="77777777" w:rsidR="006D48AA" w:rsidRPr="00570C47" w:rsidRDefault="006D48AA" w:rsidP="00627384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color w:val="000000" w:themeColor="text1"/>
              </w:rPr>
            </w:pPr>
          </w:p>
        </w:tc>
      </w:tr>
      <w:tr w:rsidR="006D48AA" w:rsidRPr="006D48AA" w14:paraId="6C7EB459" w14:textId="77777777" w:rsidTr="000E2337">
        <w:tc>
          <w:tcPr>
            <w:tcW w:w="4503" w:type="dxa"/>
          </w:tcPr>
          <w:p w14:paraId="18820D3B" w14:textId="77777777" w:rsidR="006D48AA" w:rsidRPr="00570C47" w:rsidRDefault="006D48AA" w:rsidP="00627384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color w:val="000000" w:themeColor="text1"/>
              </w:rPr>
            </w:pPr>
            <w:r w:rsidRPr="00570C47">
              <w:rPr>
                <w:color w:val="000000" w:themeColor="text1"/>
              </w:rPr>
              <w:t>на освоение МДК</w:t>
            </w:r>
            <w:r w:rsidR="00C8215B" w:rsidRPr="00570C47">
              <w:rPr>
                <w:color w:val="000000" w:themeColor="text1"/>
              </w:rPr>
              <w:t>,  том числе</w:t>
            </w:r>
          </w:p>
          <w:p w14:paraId="50424EB3" w14:textId="77777777" w:rsidR="00C8215B" w:rsidRPr="00570C47" w:rsidRDefault="00C8215B" w:rsidP="00627384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color w:val="000000" w:themeColor="text1"/>
              </w:rPr>
            </w:pPr>
            <w:r w:rsidRPr="00570C47">
              <w:rPr>
                <w:color w:val="000000" w:themeColor="text1"/>
              </w:rPr>
              <w:t xml:space="preserve">                   самостоятельная работа</w:t>
            </w:r>
          </w:p>
        </w:tc>
        <w:tc>
          <w:tcPr>
            <w:tcW w:w="1560" w:type="dxa"/>
          </w:tcPr>
          <w:p w14:paraId="1AD200B2" w14:textId="59A86A18" w:rsidR="006D48AA" w:rsidRPr="00570C47" w:rsidRDefault="005E548F" w:rsidP="00627384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color w:val="000000" w:themeColor="text1"/>
              </w:rPr>
            </w:pPr>
            <w:r w:rsidRPr="00570C47">
              <w:rPr>
                <w:color w:val="000000" w:themeColor="text1"/>
              </w:rPr>
              <w:t>196</w:t>
            </w:r>
          </w:p>
          <w:p w14:paraId="05717413" w14:textId="30F9F94A" w:rsidR="00C8215B" w:rsidRPr="00570C47" w:rsidRDefault="005E548F" w:rsidP="00627384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color w:val="000000" w:themeColor="text1"/>
              </w:rPr>
            </w:pPr>
            <w:r w:rsidRPr="00570C47">
              <w:rPr>
                <w:color w:val="000000" w:themeColor="text1"/>
              </w:rPr>
              <w:t>80</w:t>
            </w:r>
          </w:p>
        </w:tc>
      </w:tr>
      <w:tr w:rsidR="006D48AA" w:rsidRPr="006D48AA" w14:paraId="0934F01E" w14:textId="77777777" w:rsidTr="000E2337">
        <w:tc>
          <w:tcPr>
            <w:tcW w:w="4503" w:type="dxa"/>
          </w:tcPr>
          <w:p w14:paraId="53D9A40E" w14:textId="77777777" w:rsidR="006D48AA" w:rsidRPr="00570C47" w:rsidRDefault="006D48AA" w:rsidP="00627384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color w:val="000000" w:themeColor="text1"/>
              </w:rPr>
            </w:pPr>
            <w:r w:rsidRPr="00570C47">
              <w:rPr>
                <w:color w:val="000000" w:themeColor="text1"/>
              </w:rPr>
              <w:t>на учебную практику</w:t>
            </w:r>
          </w:p>
        </w:tc>
        <w:tc>
          <w:tcPr>
            <w:tcW w:w="1560" w:type="dxa"/>
          </w:tcPr>
          <w:p w14:paraId="5F779250" w14:textId="17996AC5" w:rsidR="006D48AA" w:rsidRPr="00570C47" w:rsidRDefault="006D48AA" w:rsidP="00627384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color w:val="000000" w:themeColor="text1"/>
              </w:rPr>
            </w:pPr>
          </w:p>
        </w:tc>
      </w:tr>
      <w:tr w:rsidR="006D48AA" w:rsidRPr="006D48AA" w14:paraId="23D2B147" w14:textId="77777777" w:rsidTr="000E2337">
        <w:tc>
          <w:tcPr>
            <w:tcW w:w="4503" w:type="dxa"/>
          </w:tcPr>
          <w:p w14:paraId="4EEC5556" w14:textId="77777777" w:rsidR="006D48AA" w:rsidRPr="00570C47" w:rsidRDefault="006D48AA" w:rsidP="00627384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color w:val="000000" w:themeColor="text1"/>
              </w:rPr>
            </w:pPr>
            <w:r w:rsidRPr="00570C47">
              <w:rPr>
                <w:color w:val="000000" w:themeColor="text1"/>
              </w:rPr>
              <w:t>на производственную практику</w:t>
            </w:r>
          </w:p>
        </w:tc>
        <w:tc>
          <w:tcPr>
            <w:tcW w:w="1560" w:type="dxa"/>
          </w:tcPr>
          <w:p w14:paraId="5B92A50C" w14:textId="68C17584" w:rsidR="006D48AA" w:rsidRPr="00570C47" w:rsidRDefault="005E548F" w:rsidP="00627384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color w:val="000000" w:themeColor="text1"/>
              </w:rPr>
            </w:pPr>
            <w:r w:rsidRPr="00570C47">
              <w:rPr>
                <w:color w:val="000000" w:themeColor="text1"/>
              </w:rPr>
              <w:t>36</w:t>
            </w:r>
          </w:p>
        </w:tc>
      </w:tr>
      <w:tr w:rsidR="00C8215B" w:rsidRPr="006D48AA" w14:paraId="0E300E2A" w14:textId="77777777" w:rsidTr="000E2337">
        <w:tc>
          <w:tcPr>
            <w:tcW w:w="4503" w:type="dxa"/>
          </w:tcPr>
          <w:p w14:paraId="64E7A431" w14:textId="77777777" w:rsidR="00C8215B" w:rsidRPr="00570C47" w:rsidRDefault="00C8215B" w:rsidP="00C8215B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b/>
                <w:color w:val="000000" w:themeColor="text1"/>
              </w:rPr>
            </w:pPr>
            <w:r w:rsidRPr="00570C47">
              <w:rPr>
                <w:b/>
                <w:color w:val="000000" w:themeColor="text1"/>
              </w:rPr>
              <w:t>Промежуточная аттестация</w:t>
            </w:r>
          </w:p>
        </w:tc>
        <w:tc>
          <w:tcPr>
            <w:tcW w:w="1560" w:type="dxa"/>
          </w:tcPr>
          <w:p w14:paraId="2592DCDF" w14:textId="43EC7FB4" w:rsidR="00C8215B" w:rsidRPr="00570C47" w:rsidRDefault="005E548F" w:rsidP="00C8215B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rPr>
                <w:b/>
                <w:color w:val="000000" w:themeColor="text1"/>
              </w:rPr>
            </w:pPr>
            <w:r w:rsidRPr="00570C47">
              <w:rPr>
                <w:b/>
                <w:color w:val="000000" w:themeColor="text1"/>
              </w:rPr>
              <w:t>5</w:t>
            </w:r>
          </w:p>
        </w:tc>
      </w:tr>
    </w:tbl>
    <w:p w14:paraId="649C08BE" w14:textId="77777777" w:rsidR="0019212C" w:rsidRPr="00627384" w:rsidRDefault="0019212C" w:rsidP="00627384">
      <w:pPr>
        <w:ind w:left="708"/>
      </w:pPr>
    </w:p>
    <w:p w14:paraId="510856A9" w14:textId="77777777" w:rsidR="0019212C" w:rsidRPr="0019212C" w:rsidRDefault="0019212C" w:rsidP="0019212C"/>
    <w:p w14:paraId="47F171FA" w14:textId="77777777" w:rsidR="001239BF" w:rsidRPr="00BD01EA" w:rsidRDefault="001239BF" w:rsidP="001A671A">
      <w:pPr>
        <w:pStyle w:val="1"/>
      </w:pPr>
      <w:bookmarkStart w:id="3" w:name="_Toc513725713"/>
      <w:r w:rsidRPr="002A6EC4">
        <w:t>СТРУКТУРА</w:t>
      </w:r>
      <w:r w:rsidR="006C6363">
        <w:t xml:space="preserve"> </w:t>
      </w:r>
      <w:r w:rsidRPr="002A6EC4">
        <w:t>И</w:t>
      </w:r>
      <w:r w:rsidR="006C6363">
        <w:t xml:space="preserve"> </w:t>
      </w:r>
      <w:r w:rsidRPr="002A6EC4">
        <w:t>СОДЕРЖАНИЕ</w:t>
      </w:r>
      <w:r w:rsidR="006C6363">
        <w:t xml:space="preserve"> </w:t>
      </w:r>
      <w:bookmarkEnd w:id="2"/>
      <w:r w:rsidR="001A671A" w:rsidRPr="001A671A">
        <w:t>ПРОФЕССИОНАЛЬНОГО МОДУЛЯ</w:t>
      </w:r>
      <w:bookmarkEnd w:id="3"/>
    </w:p>
    <w:p w14:paraId="14AE62D5" w14:textId="77777777" w:rsidR="001239BF" w:rsidRPr="002A6EC4" w:rsidRDefault="001239BF" w:rsidP="00A4639E">
      <w:pPr>
        <w:pStyle w:val="13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vanish/>
        </w:rPr>
      </w:pPr>
    </w:p>
    <w:p w14:paraId="01124526" w14:textId="77777777" w:rsidR="001239BF" w:rsidRDefault="00AA209D" w:rsidP="00AA209D">
      <w:pPr>
        <w:pStyle w:val="1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right="-2"/>
        <w:jc w:val="both"/>
        <w:rPr>
          <w:b/>
        </w:rPr>
      </w:pPr>
      <w:r>
        <w:rPr>
          <w:b/>
        </w:rPr>
        <w:t xml:space="preserve">2.1. </w:t>
      </w:r>
      <w:r w:rsidR="001239BF" w:rsidRPr="002A6EC4">
        <w:rPr>
          <w:b/>
        </w:rPr>
        <w:t>Объем</w:t>
      </w:r>
      <w:r w:rsidR="006C6363">
        <w:rPr>
          <w:b/>
        </w:rPr>
        <w:t xml:space="preserve"> </w:t>
      </w:r>
      <w:r w:rsidR="001239BF" w:rsidRPr="002A6EC4">
        <w:rPr>
          <w:b/>
        </w:rPr>
        <w:t>учебной</w:t>
      </w:r>
      <w:r w:rsidR="006C6363">
        <w:rPr>
          <w:b/>
        </w:rPr>
        <w:t xml:space="preserve"> </w:t>
      </w:r>
      <w:r>
        <w:rPr>
          <w:b/>
        </w:rPr>
        <w:t>профессионального модуля</w:t>
      </w:r>
      <w:r w:rsidR="006C6363">
        <w:rPr>
          <w:b/>
        </w:rPr>
        <w:t xml:space="preserve"> </w:t>
      </w:r>
    </w:p>
    <w:p w14:paraId="34F36606" w14:textId="77777777" w:rsidR="00A40913" w:rsidRPr="00A40913" w:rsidRDefault="00A40913" w:rsidP="00A40913">
      <w:pPr>
        <w:pStyle w:val="1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"/>
        <w:jc w:val="right"/>
      </w:pPr>
      <w:r w:rsidRPr="002377C4">
        <w:t>Таблица</w:t>
      </w:r>
      <w:r>
        <w:t xml:space="preserve"> 2.1</w:t>
      </w:r>
    </w:p>
    <w:tbl>
      <w:tblPr>
        <w:tblStyle w:val="a8"/>
        <w:tblW w:w="1449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668"/>
        <w:gridCol w:w="3719"/>
        <w:gridCol w:w="850"/>
        <w:gridCol w:w="1026"/>
        <w:gridCol w:w="992"/>
        <w:gridCol w:w="993"/>
        <w:gridCol w:w="992"/>
        <w:gridCol w:w="1134"/>
        <w:gridCol w:w="2126"/>
        <w:gridCol w:w="992"/>
      </w:tblGrid>
      <w:tr w:rsidR="00A40913" w:rsidRPr="006A55E2" w14:paraId="4BC3EEC4" w14:textId="77777777" w:rsidTr="00B421CE">
        <w:trPr>
          <w:tblHeader/>
        </w:trPr>
        <w:tc>
          <w:tcPr>
            <w:tcW w:w="1668" w:type="dxa"/>
            <w:vMerge w:val="restart"/>
          </w:tcPr>
          <w:p w14:paraId="789DB5E4" w14:textId="77777777" w:rsidR="00F750C9" w:rsidRPr="006A55E2" w:rsidRDefault="00F750C9" w:rsidP="00AA209D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sz w:val="22"/>
                <w:szCs w:val="22"/>
              </w:rPr>
            </w:pPr>
            <w:r w:rsidRPr="006A55E2">
              <w:rPr>
                <w:b/>
                <w:sz w:val="22"/>
                <w:szCs w:val="22"/>
              </w:rPr>
              <w:t>Коды компетенций</w:t>
            </w:r>
          </w:p>
        </w:tc>
        <w:tc>
          <w:tcPr>
            <w:tcW w:w="3719" w:type="dxa"/>
            <w:vMerge w:val="restart"/>
          </w:tcPr>
          <w:p w14:paraId="5557DCA2" w14:textId="77777777" w:rsidR="00F750C9" w:rsidRPr="006A55E2" w:rsidRDefault="00AD57AA" w:rsidP="00AA209D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sz w:val="22"/>
                <w:szCs w:val="22"/>
              </w:rPr>
            </w:pPr>
            <w:r w:rsidRPr="006A55E2">
              <w:rPr>
                <w:b/>
                <w:sz w:val="22"/>
                <w:szCs w:val="22"/>
              </w:rPr>
              <w:t>Наименования</w:t>
            </w:r>
            <w:r w:rsidR="00F750C9" w:rsidRPr="006A55E2">
              <w:rPr>
                <w:b/>
                <w:sz w:val="22"/>
                <w:szCs w:val="22"/>
              </w:rPr>
              <w:t xml:space="preserve"> разделов профессионального модуля</w:t>
            </w:r>
          </w:p>
        </w:tc>
        <w:tc>
          <w:tcPr>
            <w:tcW w:w="850" w:type="dxa"/>
            <w:vMerge w:val="restart"/>
          </w:tcPr>
          <w:p w14:paraId="26B80B32" w14:textId="77777777" w:rsidR="00F750C9" w:rsidRPr="006A55E2" w:rsidRDefault="00627384" w:rsidP="008E3A88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sz w:val="22"/>
                <w:szCs w:val="22"/>
              </w:rPr>
            </w:pPr>
            <w:r w:rsidRPr="006A55E2">
              <w:rPr>
                <w:b/>
                <w:sz w:val="22"/>
                <w:szCs w:val="22"/>
              </w:rPr>
              <w:t>Всего часов</w:t>
            </w:r>
          </w:p>
        </w:tc>
        <w:tc>
          <w:tcPr>
            <w:tcW w:w="7263" w:type="dxa"/>
            <w:gridSpan w:val="6"/>
          </w:tcPr>
          <w:p w14:paraId="7D92368E" w14:textId="77777777" w:rsidR="008E3A88" w:rsidRPr="006A55E2" w:rsidRDefault="00F750C9" w:rsidP="00AA209D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sz w:val="22"/>
                <w:szCs w:val="22"/>
              </w:rPr>
            </w:pPr>
            <w:r w:rsidRPr="006A55E2">
              <w:rPr>
                <w:b/>
                <w:sz w:val="22"/>
                <w:szCs w:val="22"/>
              </w:rPr>
              <w:t xml:space="preserve">Объем </w:t>
            </w:r>
            <w:r w:rsidR="008E3A88" w:rsidRPr="006A55E2">
              <w:rPr>
                <w:b/>
                <w:sz w:val="22"/>
                <w:szCs w:val="22"/>
              </w:rPr>
              <w:t>профессионального</w:t>
            </w:r>
            <w:r w:rsidRPr="006A55E2">
              <w:rPr>
                <w:b/>
                <w:sz w:val="22"/>
                <w:szCs w:val="22"/>
              </w:rPr>
              <w:t xml:space="preserve"> модуля</w:t>
            </w:r>
            <w:r w:rsidR="008E3A88" w:rsidRPr="006A55E2">
              <w:rPr>
                <w:b/>
                <w:sz w:val="22"/>
                <w:szCs w:val="22"/>
              </w:rPr>
              <w:t>, час</w:t>
            </w:r>
          </w:p>
          <w:p w14:paraId="6D43EB08" w14:textId="77777777" w:rsidR="00F750C9" w:rsidRPr="006A55E2" w:rsidRDefault="008E3A88" w:rsidP="008E3A88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sz w:val="22"/>
                <w:szCs w:val="22"/>
              </w:rPr>
            </w:pPr>
            <w:r w:rsidRPr="006A55E2">
              <w:rPr>
                <w:b/>
                <w:sz w:val="22"/>
                <w:szCs w:val="22"/>
              </w:rPr>
              <w:t>(работа обучающихся</w:t>
            </w:r>
            <w:r w:rsidR="00F750C9" w:rsidRPr="006A55E2">
              <w:rPr>
                <w:b/>
                <w:sz w:val="22"/>
                <w:szCs w:val="22"/>
              </w:rPr>
              <w:t xml:space="preserve"> во </w:t>
            </w:r>
            <w:r w:rsidRPr="006A55E2">
              <w:rPr>
                <w:b/>
                <w:sz w:val="22"/>
                <w:szCs w:val="22"/>
              </w:rPr>
              <w:t>взаимодействии с преподавателем)</w:t>
            </w:r>
          </w:p>
        </w:tc>
        <w:tc>
          <w:tcPr>
            <w:tcW w:w="992" w:type="dxa"/>
            <w:vMerge w:val="restart"/>
          </w:tcPr>
          <w:p w14:paraId="619C7F13" w14:textId="77777777" w:rsidR="00F750C9" w:rsidRPr="006A55E2" w:rsidRDefault="000E2337" w:rsidP="00AA209D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sz w:val="22"/>
                <w:szCs w:val="22"/>
              </w:rPr>
            </w:pPr>
            <w:r w:rsidRPr="006A55E2">
              <w:rPr>
                <w:b/>
                <w:sz w:val="22"/>
                <w:szCs w:val="22"/>
              </w:rPr>
              <w:t>СР</w:t>
            </w:r>
            <w:r w:rsidRPr="006A55E2">
              <w:rPr>
                <w:rStyle w:val="af7"/>
                <w:b/>
                <w:sz w:val="22"/>
                <w:szCs w:val="22"/>
              </w:rPr>
              <w:footnoteReference w:id="1"/>
            </w:r>
          </w:p>
        </w:tc>
      </w:tr>
      <w:tr w:rsidR="00A40913" w:rsidRPr="006A55E2" w14:paraId="420294B7" w14:textId="77777777" w:rsidTr="00B421CE">
        <w:trPr>
          <w:trHeight w:val="334"/>
          <w:tblHeader/>
        </w:trPr>
        <w:tc>
          <w:tcPr>
            <w:tcW w:w="1668" w:type="dxa"/>
            <w:vMerge/>
          </w:tcPr>
          <w:p w14:paraId="36ABC080" w14:textId="77777777" w:rsidR="008E3A88" w:rsidRPr="006A55E2" w:rsidRDefault="008E3A88" w:rsidP="00AA209D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719" w:type="dxa"/>
            <w:vMerge/>
          </w:tcPr>
          <w:p w14:paraId="7604CC88" w14:textId="77777777" w:rsidR="008E3A88" w:rsidRPr="006A55E2" w:rsidRDefault="008E3A88" w:rsidP="00AA209D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31277C09" w14:textId="77777777" w:rsidR="008E3A88" w:rsidRPr="006A55E2" w:rsidRDefault="008E3A88" w:rsidP="00AA209D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03" w:type="dxa"/>
            <w:gridSpan w:val="4"/>
          </w:tcPr>
          <w:p w14:paraId="52CE3E35" w14:textId="77777777" w:rsidR="008E3A88" w:rsidRPr="006A55E2" w:rsidRDefault="007A3912" w:rsidP="007A3912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sz w:val="22"/>
                <w:szCs w:val="22"/>
              </w:rPr>
            </w:pPr>
            <w:r w:rsidRPr="006A55E2">
              <w:rPr>
                <w:b/>
                <w:sz w:val="22"/>
                <w:szCs w:val="22"/>
              </w:rPr>
              <w:t>Освоение МДК</w:t>
            </w:r>
          </w:p>
        </w:tc>
        <w:tc>
          <w:tcPr>
            <w:tcW w:w="3260" w:type="dxa"/>
            <w:gridSpan w:val="2"/>
          </w:tcPr>
          <w:p w14:paraId="4D356865" w14:textId="77777777" w:rsidR="008E3A88" w:rsidRPr="006A55E2" w:rsidRDefault="008E3A88" w:rsidP="00AA209D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sz w:val="22"/>
                <w:szCs w:val="22"/>
              </w:rPr>
            </w:pPr>
            <w:r w:rsidRPr="006A55E2">
              <w:rPr>
                <w:b/>
                <w:sz w:val="22"/>
                <w:szCs w:val="22"/>
              </w:rPr>
              <w:t>Практики</w:t>
            </w:r>
          </w:p>
        </w:tc>
        <w:tc>
          <w:tcPr>
            <w:tcW w:w="992" w:type="dxa"/>
            <w:vMerge/>
          </w:tcPr>
          <w:p w14:paraId="14F2CF2C" w14:textId="77777777" w:rsidR="008E3A88" w:rsidRPr="006A55E2" w:rsidRDefault="008E3A88" w:rsidP="00AA209D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sz w:val="22"/>
                <w:szCs w:val="22"/>
              </w:rPr>
            </w:pPr>
          </w:p>
        </w:tc>
      </w:tr>
      <w:tr w:rsidR="00A40913" w:rsidRPr="006A55E2" w14:paraId="7125DF3B" w14:textId="77777777" w:rsidTr="00B421CE">
        <w:trPr>
          <w:tblHeader/>
        </w:trPr>
        <w:tc>
          <w:tcPr>
            <w:tcW w:w="1668" w:type="dxa"/>
            <w:vMerge/>
          </w:tcPr>
          <w:p w14:paraId="78100020" w14:textId="77777777" w:rsidR="008E3A88" w:rsidRPr="006A55E2" w:rsidRDefault="008E3A88" w:rsidP="00AA209D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719" w:type="dxa"/>
            <w:vMerge/>
          </w:tcPr>
          <w:p w14:paraId="18E1CF0D" w14:textId="77777777" w:rsidR="008E3A88" w:rsidRPr="006A55E2" w:rsidRDefault="008E3A88" w:rsidP="00AA209D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29D0F047" w14:textId="77777777" w:rsidR="008E3A88" w:rsidRPr="006A55E2" w:rsidRDefault="008E3A88" w:rsidP="00AA209D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6" w:type="dxa"/>
          </w:tcPr>
          <w:p w14:paraId="4F9EA35E" w14:textId="77777777" w:rsidR="008E3A88" w:rsidRPr="006A55E2" w:rsidRDefault="006D48AA" w:rsidP="00AA209D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sz w:val="22"/>
                <w:szCs w:val="22"/>
              </w:rPr>
            </w:pPr>
            <w:r w:rsidRPr="006A55E2">
              <w:rPr>
                <w:b/>
                <w:sz w:val="22"/>
                <w:szCs w:val="22"/>
              </w:rPr>
              <w:t>АР</w:t>
            </w:r>
            <w:r w:rsidRPr="006A55E2">
              <w:rPr>
                <w:rStyle w:val="af7"/>
                <w:b/>
                <w:sz w:val="22"/>
                <w:szCs w:val="22"/>
              </w:rPr>
              <w:footnoteReference w:id="2"/>
            </w:r>
          </w:p>
        </w:tc>
        <w:tc>
          <w:tcPr>
            <w:tcW w:w="992" w:type="dxa"/>
          </w:tcPr>
          <w:p w14:paraId="13EE233E" w14:textId="77777777" w:rsidR="008E3A88" w:rsidRPr="006A55E2" w:rsidRDefault="000E2337" w:rsidP="00AA209D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sz w:val="22"/>
                <w:szCs w:val="22"/>
              </w:rPr>
            </w:pPr>
            <w:r w:rsidRPr="006A55E2">
              <w:rPr>
                <w:b/>
                <w:sz w:val="22"/>
                <w:szCs w:val="22"/>
              </w:rPr>
              <w:t>ПЗ</w:t>
            </w:r>
            <w:r w:rsidRPr="006A55E2">
              <w:rPr>
                <w:rStyle w:val="af7"/>
                <w:b/>
                <w:sz w:val="22"/>
                <w:szCs w:val="22"/>
              </w:rPr>
              <w:footnoteReference w:id="3"/>
            </w:r>
          </w:p>
        </w:tc>
        <w:tc>
          <w:tcPr>
            <w:tcW w:w="993" w:type="dxa"/>
          </w:tcPr>
          <w:p w14:paraId="31CAD00D" w14:textId="77777777" w:rsidR="008E3A88" w:rsidRPr="006A55E2" w:rsidRDefault="000E2337" w:rsidP="00AA209D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sz w:val="22"/>
                <w:szCs w:val="22"/>
              </w:rPr>
            </w:pPr>
            <w:r w:rsidRPr="006A55E2">
              <w:rPr>
                <w:b/>
                <w:sz w:val="22"/>
                <w:szCs w:val="22"/>
              </w:rPr>
              <w:t>ЛР</w:t>
            </w:r>
            <w:r w:rsidRPr="006A55E2">
              <w:rPr>
                <w:rStyle w:val="af7"/>
                <w:b/>
                <w:sz w:val="22"/>
                <w:szCs w:val="22"/>
              </w:rPr>
              <w:footnoteReference w:id="4"/>
            </w:r>
          </w:p>
        </w:tc>
        <w:tc>
          <w:tcPr>
            <w:tcW w:w="992" w:type="dxa"/>
          </w:tcPr>
          <w:p w14:paraId="4C9C43FC" w14:textId="77777777" w:rsidR="008E3A88" w:rsidRPr="006A55E2" w:rsidRDefault="000E2337" w:rsidP="00B2032E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sz w:val="22"/>
                <w:szCs w:val="22"/>
              </w:rPr>
            </w:pPr>
            <w:r w:rsidRPr="006A55E2">
              <w:rPr>
                <w:b/>
                <w:sz w:val="22"/>
                <w:szCs w:val="22"/>
              </w:rPr>
              <w:t>КП</w:t>
            </w:r>
            <w:r w:rsidRPr="006A55E2">
              <w:rPr>
                <w:rStyle w:val="af7"/>
                <w:b/>
                <w:sz w:val="22"/>
                <w:szCs w:val="22"/>
              </w:rPr>
              <w:footnoteReference w:id="5"/>
            </w:r>
          </w:p>
        </w:tc>
        <w:tc>
          <w:tcPr>
            <w:tcW w:w="1134" w:type="dxa"/>
          </w:tcPr>
          <w:p w14:paraId="21E8FC68" w14:textId="77777777" w:rsidR="008E3A88" w:rsidRPr="006A55E2" w:rsidRDefault="008E3A88" w:rsidP="00AA209D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sz w:val="22"/>
                <w:szCs w:val="22"/>
              </w:rPr>
            </w:pPr>
            <w:r w:rsidRPr="006A55E2">
              <w:rPr>
                <w:b/>
                <w:sz w:val="22"/>
                <w:szCs w:val="22"/>
              </w:rPr>
              <w:t>Учебная</w:t>
            </w:r>
          </w:p>
        </w:tc>
        <w:tc>
          <w:tcPr>
            <w:tcW w:w="2126" w:type="dxa"/>
          </w:tcPr>
          <w:p w14:paraId="0227DDCE" w14:textId="77777777" w:rsidR="008E3A88" w:rsidRPr="006A55E2" w:rsidRDefault="008E3A88" w:rsidP="00AA209D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sz w:val="22"/>
                <w:szCs w:val="22"/>
              </w:rPr>
            </w:pPr>
            <w:r w:rsidRPr="006A55E2">
              <w:rPr>
                <w:b/>
                <w:sz w:val="22"/>
                <w:szCs w:val="22"/>
              </w:rPr>
              <w:t>Производственная (по профилю специальности)</w:t>
            </w:r>
          </w:p>
        </w:tc>
        <w:tc>
          <w:tcPr>
            <w:tcW w:w="992" w:type="dxa"/>
            <w:vMerge/>
          </w:tcPr>
          <w:p w14:paraId="4E74C7E8" w14:textId="77777777" w:rsidR="008E3A88" w:rsidRPr="006A55E2" w:rsidRDefault="008E3A88" w:rsidP="00AA209D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sz w:val="22"/>
                <w:szCs w:val="22"/>
              </w:rPr>
            </w:pPr>
          </w:p>
        </w:tc>
      </w:tr>
      <w:tr w:rsidR="00EE6375" w:rsidRPr="006A55E2" w14:paraId="2D27411A" w14:textId="77777777" w:rsidTr="006A55E2">
        <w:tc>
          <w:tcPr>
            <w:tcW w:w="1668" w:type="dxa"/>
          </w:tcPr>
          <w:p w14:paraId="5785EEE4" w14:textId="77777777" w:rsidR="00425E48" w:rsidRDefault="00425E48" w:rsidP="00425E48">
            <w:pPr>
              <w:pStyle w:val="13"/>
              <w:ind w:left="0"/>
              <w:rPr>
                <w:b/>
              </w:rPr>
            </w:pPr>
            <w:r>
              <w:rPr>
                <w:b/>
              </w:rPr>
              <w:t>ОК 1-9</w:t>
            </w:r>
          </w:p>
          <w:p w14:paraId="59F95804" w14:textId="482A7280" w:rsidR="00EE6375" w:rsidRPr="006A55E2" w:rsidRDefault="00425E48" w:rsidP="00425E48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b/>
              </w:rPr>
            </w:pPr>
            <w:r w:rsidRPr="006A55E2">
              <w:rPr>
                <w:b/>
              </w:rPr>
              <w:t xml:space="preserve">ПК </w:t>
            </w:r>
            <w:r>
              <w:rPr>
                <w:b/>
              </w:rPr>
              <w:t>2.1-2.3</w:t>
            </w:r>
          </w:p>
        </w:tc>
        <w:tc>
          <w:tcPr>
            <w:tcW w:w="3719" w:type="dxa"/>
          </w:tcPr>
          <w:p w14:paraId="4DB282BF" w14:textId="77777777" w:rsidR="00EE6375" w:rsidRPr="006A55E2" w:rsidRDefault="00EE6375" w:rsidP="006A55E2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b/>
              </w:rPr>
            </w:pPr>
            <w:r w:rsidRPr="006A55E2">
              <w:rPr>
                <w:b/>
              </w:rPr>
              <w:t>Раздел</w:t>
            </w:r>
            <w:r w:rsidR="006A55E2" w:rsidRPr="006A55E2">
              <w:rPr>
                <w:rStyle w:val="af7"/>
                <w:b/>
              </w:rPr>
              <w:footnoteReference w:id="6"/>
            </w:r>
            <w:r w:rsidR="006A55E2" w:rsidRPr="006A55E2">
              <w:rPr>
                <w:b/>
              </w:rPr>
              <w:t xml:space="preserve"> 1.</w:t>
            </w:r>
          </w:p>
        </w:tc>
        <w:tc>
          <w:tcPr>
            <w:tcW w:w="850" w:type="dxa"/>
          </w:tcPr>
          <w:p w14:paraId="544EA570" w14:textId="74386B6D" w:rsidR="00EE6375" w:rsidRPr="006A55E2" w:rsidRDefault="00425E48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>
              <w:rPr>
                <w:b/>
              </w:rPr>
              <w:t>144</w:t>
            </w:r>
          </w:p>
        </w:tc>
        <w:tc>
          <w:tcPr>
            <w:tcW w:w="1026" w:type="dxa"/>
          </w:tcPr>
          <w:p w14:paraId="682DA189" w14:textId="77777777" w:rsidR="00EE6375" w:rsidRPr="006A55E2" w:rsidRDefault="00EE6375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6A55E2">
              <w:rPr>
                <w:b/>
              </w:rPr>
              <w:t>96</w:t>
            </w:r>
          </w:p>
        </w:tc>
        <w:tc>
          <w:tcPr>
            <w:tcW w:w="992" w:type="dxa"/>
          </w:tcPr>
          <w:p w14:paraId="399AFB88" w14:textId="71858EF5" w:rsidR="00EE6375" w:rsidRPr="006A55E2" w:rsidRDefault="00425E48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09B0666D" w14:textId="6AA1F0E2" w:rsidR="00EE6375" w:rsidRPr="006A55E2" w:rsidRDefault="00570C47" w:rsidP="00570C47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F562B27" w14:textId="7C2F4BDA" w:rsidR="00EE6375" w:rsidRPr="006A55E2" w:rsidRDefault="00570C47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highlight w:val="yellow"/>
              </w:rPr>
            </w:pPr>
            <w:r>
              <w:t>0</w:t>
            </w:r>
          </w:p>
        </w:tc>
        <w:tc>
          <w:tcPr>
            <w:tcW w:w="1134" w:type="dxa"/>
          </w:tcPr>
          <w:p w14:paraId="37C262EA" w14:textId="72513565" w:rsidR="00EE6375" w:rsidRPr="006A55E2" w:rsidRDefault="00570C47" w:rsidP="00570C47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26" w:type="dxa"/>
          </w:tcPr>
          <w:p w14:paraId="37598C7E" w14:textId="77777777" w:rsidR="00EE6375" w:rsidRPr="006A55E2" w:rsidRDefault="00EE6375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6A55E2">
              <w:rPr>
                <w:b/>
              </w:rPr>
              <w:t>0</w:t>
            </w:r>
          </w:p>
        </w:tc>
        <w:tc>
          <w:tcPr>
            <w:tcW w:w="992" w:type="dxa"/>
          </w:tcPr>
          <w:p w14:paraId="016F7D51" w14:textId="77777777" w:rsidR="00EE6375" w:rsidRPr="006A55E2" w:rsidRDefault="00EE6375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6A55E2">
              <w:rPr>
                <w:b/>
              </w:rPr>
              <w:t>48</w:t>
            </w:r>
          </w:p>
        </w:tc>
      </w:tr>
      <w:tr w:rsidR="00EE6375" w:rsidRPr="006A55E2" w14:paraId="78B1AAC5" w14:textId="77777777" w:rsidTr="006A55E2">
        <w:tc>
          <w:tcPr>
            <w:tcW w:w="1668" w:type="dxa"/>
          </w:tcPr>
          <w:p w14:paraId="46754D49" w14:textId="77777777" w:rsidR="00425E48" w:rsidRDefault="00425E48" w:rsidP="00425E48">
            <w:pPr>
              <w:pStyle w:val="13"/>
              <w:ind w:left="0"/>
              <w:rPr>
                <w:b/>
              </w:rPr>
            </w:pPr>
            <w:r>
              <w:rPr>
                <w:b/>
              </w:rPr>
              <w:lastRenderedPageBreak/>
              <w:t>ОК 1-9</w:t>
            </w:r>
          </w:p>
          <w:p w14:paraId="5892EDFF" w14:textId="1D22CE86" w:rsidR="006D48AA" w:rsidRPr="006A55E2" w:rsidRDefault="00425E48" w:rsidP="00425E48">
            <w:pPr>
              <w:pStyle w:val="13"/>
              <w:ind w:left="0"/>
              <w:rPr>
                <w:b/>
              </w:rPr>
            </w:pPr>
            <w:r w:rsidRPr="006A55E2">
              <w:rPr>
                <w:b/>
              </w:rPr>
              <w:t xml:space="preserve">ПК </w:t>
            </w:r>
            <w:r>
              <w:rPr>
                <w:b/>
              </w:rPr>
              <w:t>2.1-2.3</w:t>
            </w:r>
          </w:p>
        </w:tc>
        <w:tc>
          <w:tcPr>
            <w:tcW w:w="3719" w:type="dxa"/>
          </w:tcPr>
          <w:p w14:paraId="17C1328B" w14:textId="77777777" w:rsidR="00EE6375" w:rsidRPr="006A55E2" w:rsidRDefault="00EE6375" w:rsidP="00AD57AA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b/>
              </w:rPr>
            </w:pPr>
            <w:r w:rsidRPr="006A55E2">
              <w:rPr>
                <w:b/>
              </w:rPr>
              <w:t>Раздел 2</w:t>
            </w:r>
            <w:r w:rsidR="006A55E2" w:rsidRPr="006A55E2">
              <w:rPr>
                <w:b/>
              </w:rPr>
              <w:t>.</w:t>
            </w:r>
          </w:p>
        </w:tc>
        <w:tc>
          <w:tcPr>
            <w:tcW w:w="850" w:type="dxa"/>
          </w:tcPr>
          <w:p w14:paraId="69BCCF57" w14:textId="7FEC4993" w:rsidR="00EE6375" w:rsidRPr="006A55E2" w:rsidRDefault="00570C47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1026" w:type="dxa"/>
          </w:tcPr>
          <w:p w14:paraId="0B6B3C70" w14:textId="1789E8E0" w:rsidR="00EE6375" w:rsidRPr="006A55E2" w:rsidRDefault="00570C47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992" w:type="dxa"/>
          </w:tcPr>
          <w:p w14:paraId="2BFA4385" w14:textId="432956E6" w:rsidR="00EE6375" w:rsidRPr="006A55E2" w:rsidRDefault="00EE6375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</w:pPr>
          </w:p>
        </w:tc>
        <w:tc>
          <w:tcPr>
            <w:tcW w:w="993" w:type="dxa"/>
          </w:tcPr>
          <w:p w14:paraId="3AFD0CF3" w14:textId="1AD04665" w:rsidR="00EE6375" w:rsidRPr="006A55E2" w:rsidRDefault="00EE6375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8E692A2" w14:textId="77777777" w:rsidR="00EE6375" w:rsidRPr="006A55E2" w:rsidRDefault="00EE6375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highlight w:val="yellow"/>
              </w:rPr>
            </w:pPr>
          </w:p>
        </w:tc>
        <w:tc>
          <w:tcPr>
            <w:tcW w:w="1134" w:type="dxa"/>
          </w:tcPr>
          <w:p w14:paraId="609407D9" w14:textId="697A7B12" w:rsidR="00EE6375" w:rsidRPr="006A55E2" w:rsidRDefault="00EE6375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29FDF61C" w14:textId="32E72B72" w:rsidR="00EE6375" w:rsidRPr="006A55E2" w:rsidRDefault="00EE6375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ED767B1" w14:textId="7A709156" w:rsidR="00EE6375" w:rsidRPr="006A55E2" w:rsidRDefault="00570C47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</w:tr>
      <w:tr w:rsidR="002E0471" w:rsidRPr="006A55E2" w14:paraId="2A4B6262" w14:textId="77777777" w:rsidTr="006A55E2">
        <w:tc>
          <w:tcPr>
            <w:tcW w:w="1668" w:type="dxa"/>
          </w:tcPr>
          <w:p w14:paraId="5DD8557A" w14:textId="76C7C628" w:rsidR="002E0471" w:rsidRDefault="002E0471" w:rsidP="002E0471">
            <w:pPr>
              <w:pStyle w:val="13"/>
              <w:ind w:left="0"/>
              <w:rPr>
                <w:b/>
              </w:rPr>
            </w:pPr>
            <w:r>
              <w:rPr>
                <w:b/>
              </w:rPr>
              <w:t>ОК</w:t>
            </w:r>
            <w:r w:rsidR="009800AF">
              <w:rPr>
                <w:b/>
              </w:rPr>
              <w:t xml:space="preserve"> 1-9</w:t>
            </w:r>
          </w:p>
          <w:p w14:paraId="3A4529A0" w14:textId="1EA6BA32" w:rsidR="002E0471" w:rsidRDefault="002E0471" w:rsidP="002E0471">
            <w:pPr>
              <w:pStyle w:val="13"/>
              <w:ind w:left="0"/>
              <w:rPr>
                <w:b/>
              </w:rPr>
            </w:pPr>
            <w:r w:rsidRPr="006A55E2">
              <w:rPr>
                <w:b/>
              </w:rPr>
              <w:t xml:space="preserve">ПК </w:t>
            </w:r>
            <w:r w:rsidR="009800AF">
              <w:rPr>
                <w:b/>
              </w:rPr>
              <w:t>2.1-2.3</w:t>
            </w:r>
          </w:p>
        </w:tc>
        <w:tc>
          <w:tcPr>
            <w:tcW w:w="3719" w:type="dxa"/>
          </w:tcPr>
          <w:p w14:paraId="0A5AB419" w14:textId="00AF9AF1" w:rsidR="002E0471" w:rsidRPr="006A55E2" w:rsidRDefault="002E0471" w:rsidP="002E0471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b/>
              </w:rPr>
            </w:pPr>
            <w:r>
              <w:rPr>
                <w:b/>
              </w:rPr>
              <w:t>Раздел 3</w:t>
            </w:r>
            <w:r w:rsidRPr="006A55E2">
              <w:rPr>
                <w:b/>
              </w:rPr>
              <w:t>.</w:t>
            </w:r>
          </w:p>
        </w:tc>
        <w:tc>
          <w:tcPr>
            <w:tcW w:w="850" w:type="dxa"/>
          </w:tcPr>
          <w:p w14:paraId="54BBD5CF" w14:textId="3C5279D0" w:rsidR="002E0471" w:rsidRPr="006A55E2" w:rsidRDefault="00570C47" w:rsidP="002E0471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1026" w:type="dxa"/>
          </w:tcPr>
          <w:p w14:paraId="45063EEA" w14:textId="3579B7AF" w:rsidR="002E0471" w:rsidRPr="006A55E2" w:rsidRDefault="00570C47" w:rsidP="002E0471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992" w:type="dxa"/>
          </w:tcPr>
          <w:p w14:paraId="1BA8733F" w14:textId="137E7006" w:rsidR="002E0471" w:rsidRPr="006A55E2" w:rsidRDefault="00570C47" w:rsidP="002E0471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</w:pPr>
            <w:r>
              <w:t>16</w:t>
            </w:r>
          </w:p>
        </w:tc>
        <w:tc>
          <w:tcPr>
            <w:tcW w:w="993" w:type="dxa"/>
          </w:tcPr>
          <w:p w14:paraId="285A025E" w14:textId="1FD0CC05" w:rsidR="002E0471" w:rsidRPr="006A55E2" w:rsidRDefault="002E0471" w:rsidP="002E0471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01998C2" w14:textId="77777777" w:rsidR="002E0471" w:rsidRPr="006A55E2" w:rsidRDefault="002E0471" w:rsidP="002E0471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highlight w:val="yellow"/>
              </w:rPr>
            </w:pPr>
          </w:p>
        </w:tc>
        <w:tc>
          <w:tcPr>
            <w:tcW w:w="1134" w:type="dxa"/>
          </w:tcPr>
          <w:p w14:paraId="1105FE55" w14:textId="563DE6EC" w:rsidR="002E0471" w:rsidRPr="006A55E2" w:rsidRDefault="002E0471" w:rsidP="002E0471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2DFAAAAB" w14:textId="15A42C23" w:rsidR="002E0471" w:rsidRPr="006A55E2" w:rsidRDefault="002E0471" w:rsidP="002E0471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47226E9" w14:textId="5AB6D754" w:rsidR="002E0471" w:rsidRPr="006A55E2" w:rsidRDefault="00570C47" w:rsidP="002E0471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</w:tr>
      <w:tr w:rsidR="00A40913" w:rsidRPr="006A55E2" w14:paraId="36019BDA" w14:textId="77777777" w:rsidTr="006A55E2">
        <w:tc>
          <w:tcPr>
            <w:tcW w:w="1668" w:type="dxa"/>
          </w:tcPr>
          <w:p w14:paraId="52F12D9E" w14:textId="77777777" w:rsidR="008E3A88" w:rsidRPr="006A55E2" w:rsidRDefault="008E3A88" w:rsidP="00AD57AA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b/>
              </w:rPr>
            </w:pPr>
          </w:p>
        </w:tc>
        <w:tc>
          <w:tcPr>
            <w:tcW w:w="3719" w:type="dxa"/>
          </w:tcPr>
          <w:p w14:paraId="096FEF87" w14:textId="77777777" w:rsidR="008E3A88" w:rsidRPr="006A55E2" w:rsidRDefault="008E3A88" w:rsidP="00AD57AA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b/>
              </w:rPr>
            </w:pPr>
            <w:r w:rsidRPr="006A55E2">
              <w:rPr>
                <w:b/>
              </w:rPr>
              <w:t>Производственная практика (по профилю специальности)</w:t>
            </w:r>
            <w:r w:rsidR="004C58D3" w:rsidRPr="006A55E2">
              <w:rPr>
                <w:b/>
              </w:rPr>
              <w:t xml:space="preserve"> итоговая по модулю</w:t>
            </w:r>
          </w:p>
        </w:tc>
        <w:tc>
          <w:tcPr>
            <w:tcW w:w="850" w:type="dxa"/>
          </w:tcPr>
          <w:p w14:paraId="2644BB74" w14:textId="696F7868" w:rsidR="008E3A88" w:rsidRPr="006A55E2" w:rsidRDefault="009800AF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>
              <w:rPr>
                <w:b/>
              </w:rPr>
              <w:t>36</w:t>
            </w:r>
            <w:r w:rsidR="006A55E2" w:rsidRPr="006A55E2">
              <w:rPr>
                <w:rStyle w:val="af7"/>
                <w:b/>
              </w:rPr>
              <w:footnoteReference w:id="7"/>
            </w:r>
          </w:p>
        </w:tc>
        <w:tc>
          <w:tcPr>
            <w:tcW w:w="1026" w:type="dxa"/>
            <w:shd w:val="clear" w:color="auto" w:fill="D9D9D9" w:themeFill="background1" w:themeFillShade="D9"/>
          </w:tcPr>
          <w:p w14:paraId="35D80777" w14:textId="77777777" w:rsidR="008E3A88" w:rsidRPr="006A55E2" w:rsidRDefault="008E3A88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BA32E28" w14:textId="77777777" w:rsidR="008E3A88" w:rsidRPr="006A55E2" w:rsidRDefault="008E3A88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14:paraId="7E2E8AC5" w14:textId="77777777" w:rsidR="008E3A88" w:rsidRPr="006A55E2" w:rsidRDefault="008E3A88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A8EAA64" w14:textId="77777777" w:rsidR="008E3A88" w:rsidRPr="006A55E2" w:rsidRDefault="008E3A88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E2B9DDD" w14:textId="77777777" w:rsidR="008E3A88" w:rsidRPr="006A55E2" w:rsidRDefault="008E3A88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5A53F176" w14:textId="6BF93E4C" w:rsidR="008E3A88" w:rsidRPr="006A55E2" w:rsidRDefault="009800AF" w:rsidP="009800A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992" w:type="dxa"/>
          </w:tcPr>
          <w:p w14:paraId="61633553" w14:textId="77777777" w:rsidR="008E3A88" w:rsidRPr="006A55E2" w:rsidRDefault="008E3A88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</w:p>
        </w:tc>
      </w:tr>
      <w:tr w:rsidR="00A40913" w:rsidRPr="006A55E2" w14:paraId="5119D40F" w14:textId="77777777" w:rsidTr="006A55E2">
        <w:tc>
          <w:tcPr>
            <w:tcW w:w="1668" w:type="dxa"/>
          </w:tcPr>
          <w:p w14:paraId="76C4C6D8" w14:textId="77777777" w:rsidR="008E3A88" w:rsidRPr="006A55E2" w:rsidRDefault="008E3A88" w:rsidP="00AD57AA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b/>
              </w:rPr>
            </w:pPr>
          </w:p>
        </w:tc>
        <w:tc>
          <w:tcPr>
            <w:tcW w:w="3719" w:type="dxa"/>
          </w:tcPr>
          <w:p w14:paraId="760D45B3" w14:textId="77777777" w:rsidR="008E3A88" w:rsidRPr="006A55E2" w:rsidRDefault="008E3A88" w:rsidP="00AD57AA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b/>
              </w:rPr>
            </w:pPr>
            <w:r w:rsidRPr="006A55E2">
              <w:rPr>
                <w:b/>
              </w:rPr>
              <w:t>Всего</w:t>
            </w:r>
            <w:r w:rsidR="00A40913" w:rsidRPr="006A55E2">
              <w:rPr>
                <w:b/>
              </w:rPr>
              <w:t xml:space="preserve"> часов</w:t>
            </w:r>
            <w:r w:rsidRPr="006A55E2">
              <w:rPr>
                <w:b/>
              </w:rPr>
              <w:t>:</w:t>
            </w:r>
          </w:p>
        </w:tc>
        <w:tc>
          <w:tcPr>
            <w:tcW w:w="850" w:type="dxa"/>
          </w:tcPr>
          <w:p w14:paraId="7637E055" w14:textId="3795FCC3" w:rsidR="008E3A88" w:rsidRPr="006A55E2" w:rsidRDefault="009800AF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>
              <w:rPr>
                <w:b/>
              </w:rPr>
              <w:t>276</w:t>
            </w:r>
          </w:p>
        </w:tc>
        <w:tc>
          <w:tcPr>
            <w:tcW w:w="1026" w:type="dxa"/>
          </w:tcPr>
          <w:p w14:paraId="58A603E7" w14:textId="606083E8" w:rsidR="008E3A88" w:rsidRPr="006A55E2" w:rsidRDefault="008E3A88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3F0ABD4" w14:textId="0A7C5F4B" w:rsidR="008E3A88" w:rsidRPr="006A55E2" w:rsidRDefault="008E3A88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</w:pPr>
          </w:p>
        </w:tc>
        <w:tc>
          <w:tcPr>
            <w:tcW w:w="993" w:type="dxa"/>
          </w:tcPr>
          <w:p w14:paraId="72FCC7F8" w14:textId="2340DD74" w:rsidR="008E3A88" w:rsidRPr="006A55E2" w:rsidRDefault="008E3A88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</w:pPr>
          </w:p>
        </w:tc>
        <w:tc>
          <w:tcPr>
            <w:tcW w:w="992" w:type="dxa"/>
          </w:tcPr>
          <w:p w14:paraId="66905AEB" w14:textId="36562E74" w:rsidR="008E3A88" w:rsidRPr="006A55E2" w:rsidRDefault="008E3A88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</w:pPr>
          </w:p>
        </w:tc>
        <w:tc>
          <w:tcPr>
            <w:tcW w:w="1134" w:type="dxa"/>
          </w:tcPr>
          <w:p w14:paraId="4AFCE3E1" w14:textId="062E393B" w:rsidR="008E3A88" w:rsidRPr="006A55E2" w:rsidRDefault="008E3A88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62BF07E7" w14:textId="3CFB0CFE" w:rsidR="008E3A88" w:rsidRPr="006A55E2" w:rsidRDefault="008E3A88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559F089A" w14:textId="6AEA6394" w:rsidR="008E3A88" w:rsidRPr="006A55E2" w:rsidRDefault="008E3A88" w:rsidP="00AA044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</w:p>
        </w:tc>
      </w:tr>
    </w:tbl>
    <w:p w14:paraId="66E934AA" w14:textId="27253412" w:rsidR="00570C47" w:rsidRDefault="00570C47" w:rsidP="00D6108A">
      <w:pPr>
        <w:pStyle w:val="1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29"/>
        <w:jc w:val="both"/>
        <w:rPr>
          <w:b/>
        </w:rPr>
      </w:pPr>
    </w:p>
    <w:p w14:paraId="594B545B" w14:textId="77777777" w:rsidR="00570C47" w:rsidRDefault="00570C47">
      <w:pPr>
        <w:rPr>
          <w:b/>
        </w:rPr>
      </w:pPr>
      <w:r>
        <w:rPr>
          <w:b/>
        </w:rPr>
        <w:br w:type="page"/>
      </w:r>
    </w:p>
    <w:p w14:paraId="1B964935" w14:textId="77777777" w:rsidR="005D5066" w:rsidRPr="006A55E2" w:rsidRDefault="005D5066" w:rsidP="005D5066">
      <w:pPr>
        <w:pStyle w:val="ac"/>
        <w:spacing w:line="276" w:lineRule="auto"/>
        <w:ind w:left="420" w:right="-2"/>
        <w:jc w:val="both"/>
        <w:sectPr w:rsidR="005D5066" w:rsidRPr="006A55E2" w:rsidSect="00AA209D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6F833BDC" w14:textId="77777777" w:rsidR="00AA209D" w:rsidRDefault="00AA209D" w:rsidP="00AA209D">
      <w:pPr>
        <w:pStyle w:val="1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right="-2"/>
        <w:jc w:val="both"/>
        <w:rPr>
          <w:b/>
        </w:rPr>
      </w:pPr>
      <w:r>
        <w:rPr>
          <w:b/>
        </w:rPr>
        <w:lastRenderedPageBreak/>
        <w:t xml:space="preserve">2.2. </w:t>
      </w:r>
      <w:r w:rsidRPr="002A6EC4">
        <w:rPr>
          <w:b/>
        </w:rPr>
        <w:t>Объем</w:t>
      </w:r>
      <w:r>
        <w:rPr>
          <w:b/>
        </w:rPr>
        <w:t xml:space="preserve"> </w:t>
      </w:r>
      <w:r w:rsidRPr="002A6EC4">
        <w:rPr>
          <w:b/>
        </w:rPr>
        <w:t>учебной</w:t>
      </w:r>
      <w:r>
        <w:rPr>
          <w:b/>
        </w:rPr>
        <w:t xml:space="preserve"> профессионального модуля </w:t>
      </w:r>
    </w:p>
    <w:p w14:paraId="189C5D50" w14:textId="77777777" w:rsidR="00133852" w:rsidRDefault="00281D97" w:rsidP="00357892">
      <w:pPr>
        <w:pStyle w:val="ac"/>
        <w:spacing w:line="276" w:lineRule="auto"/>
        <w:ind w:left="420" w:right="-2"/>
        <w:jc w:val="right"/>
      </w:pPr>
      <w:r w:rsidRPr="001D59F2">
        <w:t>Таблица</w:t>
      </w:r>
      <w:r>
        <w:t xml:space="preserve"> </w:t>
      </w:r>
      <w:r w:rsidRPr="001D59F2">
        <w:t>2.2</w:t>
      </w:r>
    </w:p>
    <w:tbl>
      <w:tblPr>
        <w:tblStyle w:val="a8"/>
        <w:tblW w:w="14571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1248"/>
        <w:gridCol w:w="8930"/>
        <w:gridCol w:w="1276"/>
        <w:gridCol w:w="708"/>
        <w:gridCol w:w="567"/>
        <w:gridCol w:w="565"/>
        <w:gridCol w:w="568"/>
        <w:gridCol w:w="709"/>
      </w:tblGrid>
      <w:tr w:rsidR="00880C29" w:rsidRPr="00564897" w14:paraId="3EE4C623" w14:textId="77777777" w:rsidTr="00564897">
        <w:trPr>
          <w:tblHeader/>
        </w:trPr>
        <w:tc>
          <w:tcPr>
            <w:tcW w:w="1248" w:type="dxa"/>
            <w:vMerge w:val="restart"/>
          </w:tcPr>
          <w:p w14:paraId="41B4793D" w14:textId="77777777" w:rsidR="00880C29" w:rsidRPr="00564897" w:rsidRDefault="007E5502" w:rsidP="00880C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564897">
              <w:rPr>
                <w:b/>
              </w:rPr>
              <w:t>№ п/п</w:t>
            </w:r>
          </w:p>
        </w:tc>
        <w:tc>
          <w:tcPr>
            <w:tcW w:w="8930" w:type="dxa"/>
            <w:vMerge w:val="restart"/>
          </w:tcPr>
          <w:p w14:paraId="439BF552" w14:textId="77777777" w:rsidR="00880C29" w:rsidRPr="004A332A" w:rsidRDefault="00A40913" w:rsidP="00D8692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rFonts w:eastAsiaTheme="minorEastAsia"/>
                <w:b/>
                <w:bCs/>
                <w:kern w:val="0"/>
                <w:sz w:val="22"/>
              </w:rPr>
            </w:pPr>
            <w:r w:rsidRPr="004A332A">
              <w:rPr>
                <w:rFonts w:eastAsiaTheme="minorEastAsia"/>
                <w:b/>
                <w:bCs/>
                <w:kern w:val="0"/>
                <w:sz w:val="22"/>
              </w:rPr>
              <w:t>Наименования</w:t>
            </w:r>
            <w:r w:rsidR="009048EF" w:rsidRPr="004A332A">
              <w:rPr>
                <w:rFonts w:eastAsiaTheme="minorEastAsia"/>
                <w:b/>
                <w:bCs/>
                <w:kern w:val="0"/>
                <w:sz w:val="22"/>
              </w:rPr>
              <w:t xml:space="preserve"> разделов и тем</w:t>
            </w:r>
            <w:r w:rsidR="007E5502" w:rsidRPr="004A332A">
              <w:rPr>
                <w:rFonts w:eastAsiaTheme="minorEastAsia"/>
                <w:b/>
                <w:bCs/>
                <w:kern w:val="0"/>
                <w:sz w:val="22"/>
              </w:rPr>
              <w:t xml:space="preserve">; </w:t>
            </w:r>
            <w:r w:rsidR="00D86920" w:rsidRPr="004A332A">
              <w:rPr>
                <w:rFonts w:eastAsiaTheme="minorEastAsia"/>
                <w:b/>
                <w:bCs/>
                <w:kern w:val="0"/>
                <w:sz w:val="22"/>
              </w:rPr>
              <w:t>дидактические единицы</w:t>
            </w:r>
            <w:r w:rsidRPr="004A332A">
              <w:rPr>
                <w:rFonts w:eastAsiaTheme="minorEastAsia"/>
                <w:b/>
                <w:bCs/>
                <w:kern w:val="0"/>
                <w:sz w:val="22"/>
              </w:rPr>
              <w:t>, лабораторные</w:t>
            </w:r>
            <w:r w:rsidR="00D86920" w:rsidRPr="004A332A">
              <w:rPr>
                <w:rFonts w:eastAsiaTheme="minorEastAsia"/>
                <w:b/>
                <w:bCs/>
                <w:kern w:val="0"/>
                <w:sz w:val="22"/>
              </w:rPr>
              <w:t xml:space="preserve"> работы</w:t>
            </w:r>
            <w:r w:rsidRPr="004A332A">
              <w:rPr>
                <w:rFonts w:eastAsiaTheme="minorEastAsia"/>
                <w:b/>
                <w:bCs/>
                <w:kern w:val="0"/>
                <w:sz w:val="22"/>
              </w:rPr>
              <w:t xml:space="preserve"> и практические занятия, самостоятельная работа обучающихся, курсов</w:t>
            </w:r>
            <w:r w:rsidR="006A55E2" w:rsidRPr="004A332A">
              <w:rPr>
                <w:rFonts w:eastAsiaTheme="minorEastAsia"/>
                <w:b/>
                <w:bCs/>
                <w:kern w:val="0"/>
                <w:sz w:val="22"/>
              </w:rPr>
              <w:t xml:space="preserve">ой </w:t>
            </w:r>
            <w:r w:rsidRPr="004A332A">
              <w:rPr>
                <w:rFonts w:eastAsiaTheme="minorEastAsia"/>
                <w:b/>
                <w:bCs/>
                <w:kern w:val="0"/>
                <w:sz w:val="22"/>
              </w:rPr>
              <w:t>проект</w:t>
            </w:r>
            <w:r w:rsidR="006A55E2" w:rsidRPr="004A332A">
              <w:rPr>
                <w:rFonts w:eastAsiaTheme="minorEastAsia"/>
                <w:b/>
                <w:bCs/>
                <w:kern w:val="0"/>
                <w:sz w:val="22"/>
              </w:rPr>
              <w:t xml:space="preserve"> </w:t>
            </w:r>
            <w:r w:rsidR="00D86920" w:rsidRPr="004A332A">
              <w:rPr>
                <w:rFonts w:eastAsiaTheme="minorEastAsia"/>
                <w:b/>
                <w:bCs/>
                <w:kern w:val="0"/>
                <w:sz w:val="22"/>
              </w:rPr>
              <w:t>(</w:t>
            </w:r>
            <w:r w:rsidR="006A55E2" w:rsidRPr="004A332A">
              <w:rPr>
                <w:rFonts w:eastAsiaTheme="minorEastAsia"/>
                <w:b/>
                <w:bCs/>
                <w:kern w:val="0"/>
                <w:sz w:val="22"/>
              </w:rPr>
              <w:t>работа</w:t>
            </w:r>
            <w:r w:rsidR="00D86920" w:rsidRPr="004A332A">
              <w:rPr>
                <w:rFonts w:eastAsiaTheme="minorEastAsia"/>
                <w:b/>
                <w:bCs/>
                <w:kern w:val="0"/>
                <w:sz w:val="22"/>
              </w:rPr>
              <w:t>)</w:t>
            </w:r>
          </w:p>
        </w:tc>
        <w:tc>
          <w:tcPr>
            <w:tcW w:w="1276" w:type="dxa"/>
            <w:vMerge w:val="restart"/>
          </w:tcPr>
          <w:p w14:paraId="511F34A9" w14:textId="77777777" w:rsidR="00880C29" w:rsidRDefault="0019241C" w:rsidP="0019241C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rFonts w:eastAsiaTheme="minorEastAsia"/>
                <w:b/>
                <w:bCs/>
                <w:kern w:val="0"/>
                <w:sz w:val="22"/>
              </w:rPr>
            </w:pPr>
            <w:r>
              <w:rPr>
                <w:rFonts w:eastAsiaTheme="minorEastAsia"/>
                <w:b/>
                <w:bCs/>
                <w:kern w:val="0"/>
                <w:sz w:val="22"/>
              </w:rPr>
              <w:t>В</w:t>
            </w:r>
            <w:r w:rsidR="003221B4" w:rsidRPr="00564897">
              <w:rPr>
                <w:rFonts w:eastAsiaTheme="minorEastAsia"/>
                <w:b/>
                <w:bCs/>
                <w:kern w:val="0"/>
                <w:sz w:val="22"/>
              </w:rPr>
              <w:t>сего час</w:t>
            </w:r>
            <w:r>
              <w:rPr>
                <w:rFonts w:eastAsiaTheme="minorEastAsia"/>
                <w:b/>
                <w:bCs/>
                <w:kern w:val="0"/>
                <w:sz w:val="22"/>
              </w:rPr>
              <w:t>ов</w:t>
            </w:r>
            <w:r w:rsidR="003221B4" w:rsidRPr="00564897">
              <w:rPr>
                <w:rFonts w:eastAsiaTheme="minorEastAsia"/>
                <w:b/>
                <w:bCs/>
                <w:kern w:val="0"/>
                <w:sz w:val="22"/>
              </w:rPr>
              <w:t xml:space="preserve"> </w:t>
            </w:r>
            <w:r>
              <w:rPr>
                <w:rFonts w:eastAsiaTheme="minorEastAsia"/>
                <w:b/>
                <w:bCs/>
                <w:kern w:val="0"/>
                <w:sz w:val="22"/>
              </w:rPr>
              <w:t>п</w:t>
            </w:r>
            <w:r w:rsidR="006A55E2" w:rsidRPr="00564897">
              <w:rPr>
                <w:rFonts w:eastAsiaTheme="minorEastAsia"/>
                <w:b/>
                <w:bCs/>
                <w:kern w:val="0"/>
                <w:sz w:val="22"/>
              </w:rPr>
              <w:t xml:space="preserve">о </w:t>
            </w:r>
            <w:r w:rsidR="003221B4" w:rsidRPr="00564897">
              <w:rPr>
                <w:rFonts w:eastAsiaTheme="minorEastAsia"/>
                <w:b/>
                <w:bCs/>
                <w:kern w:val="0"/>
                <w:sz w:val="22"/>
              </w:rPr>
              <w:t>разделам и МДК</w:t>
            </w:r>
            <w:r>
              <w:rPr>
                <w:rFonts w:eastAsiaTheme="minorEastAsia"/>
                <w:b/>
                <w:bCs/>
                <w:kern w:val="0"/>
                <w:sz w:val="22"/>
              </w:rPr>
              <w:t>;</w:t>
            </w:r>
          </w:p>
          <w:p w14:paraId="35342A7C" w14:textId="77777777" w:rsidR="0019241C" w:rsidRPr="00564897" w:rsidRDefault="0019241C" w:rsidP="0019241C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rFonts w:eastAsiaTheme="minorEastAsia"/>
                <w:b/>
                <w:bCs/>
                <w:kern w:val="0"/>
                <w:sz w:val="22"/>
              </w:rPr>
            </w:pPr>
            <w:r w:rsidRPr="0019241C">
              <w:rPr>
                <w:rFonts w:eastAsiaTheme="minorEastAsia"/>
                <w:b/>
                <w:bCs/>
                <w:kern w:val="0"/>
                <w:sz w:val="22"/>
              </w:rPr>
              <w:t>№ занятия</w:t>
            </w:r>
          </w:p>
        </w:tc>
        <w:tc>
          <w:tcPr>
            <w:tcW w:w="3117" w:type="dxa"/>
            <w:gridSpan w:val="5"/>
          </w:tcPr>
          <w:p w14:paraId="2D4EB0E3" w14:textId="77777777" w:rsidR="00880C29" w:rsidRPr="00564897" w:rsidRDefault="008E3A88" w:rsidP="00E350F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rFonts w:eastAsiaTheme="minorEastAsia"/>
                <w:b/>
                <w:bCs/>
                <w:kern w:val="0"/>
                <w:sz w:val="22"/>
              </w:rPr>
            </w:pPr>
            <w:r w:rsidRPr="00564897">
              <w:rPr>
                <w:rFonts w:eastAsiaTheme="minorEastAsia"/>
                <w:b/>
                <w:bCs/>
                <w:kern w:val="0"/>
                <w:sz w:val="22"/>
              </w:rPr>
              <w:t>Всего академических часов</w:t>
            </w:r>
          </w:p>
        </w:tc>
      </w:tr>
      <w:tr w:rsidR="00A70AE4" w:rsidRPr="000C6F30" w14:paraId="72E5A124" w14:textId="77777777" w:rsidTr="00564897">
        <w:trPr>
          <w:trHeight w:val="268"/>
          <w:tblHeader/>
        </w:trPr>
        <w:tc>
          <w:tcPr>
            <w:tcW w:w="1248" w:type="dxa"/>
            <w:vMerge/>
          </w:tcPr>
          <w:p w14:paraId="6992061A" w14:textId="77777777" w:rsidR="00A70AE4" w:rsidRPr="000C6F30" w:rsidRDefault="00A70AE4" w:rsidP="00880C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</w:rPr>
            </w:pPr>
          </w:p>
        </w:tc>
        <w:tc>
          <w:tcPr>
            <w:tcW w:w="8930" w:type="dxa"/>
            <w:vMerge/>
          </w:tcPr>
          <w:p w14:paraId="22010809" w14:textId="77777777" w:rsidR="00A70AE4" w:rsidRPr="000C6F30" w:rsidRDefault="00A70AE4" w:rsidP="00880C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</w:rPr>
            </w:pPr>
          </w:p>
        </w:tc>
        <w:tc>
          <w:tcPr>
            <w:tcW w:w="1276" w:type="dxa"/>
            <w:vMerge/>
          </w:tcPr>
          <w:p w14:paraId="1C9E0D06" w14:textId="77777777" w:rsidR="00A70AE4" w:rsidRPr="003221B4" w:rsidRDefault="00A70AE4" w:rsidP="005D506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7030A0"/>
              </w:rPr>
            </w:pPr>
          </w:p>
        </w:tc>
        <w:tc>
          <w:tcPr>
            <w:tcW w:w="708" w:type="dxa"/>
          </w:tcPr>
          <w:p w14:paraId="76666B27" w14:textId="77777777" w:rsidR="00A70AE4" w:rsidRPr="000C6F30" w:rsidRDefault="00A70AE4" w:rsidP="009C2C3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  <w:sz w:val="20"/>
                <w:szCs w:val="20"/>
              </w:rPr>
            </w:pPr>
            <w:r w:rsidRPr="000C6F30">
              <w:rPr>
                <w:b/>
                <w:sz w:val="20"/>
                <w:szCs w:val="20"/>
              </w:rPr>
              <w:t>ТО</w:t>
            </w:r>
            <w:r w:rsidR="00D7098C">
              <w:rPr>
                <w:rStyle w:val="af7"/>
                <w:b/>
                <w:sz w:val="20"/>
                <w:szCs w:val="20"/>
              </w:rPr>
              <w:footnoteReference w:id="8"/>
            </w:r>
          </w:p>
        </w:tc>
        <w:tc>
          <w:tcPr>
            <w:tcW w:w="567" w:type="dxa"/>
          </w:tcPr>
          <w:p w14:paraId="5229BE6A" w14:textId="77777777" w:rsidR="00A70AE4" w:rsidRPr="000C6F30" w:rsidRDefault="00A70AE4" w:rsidP="000E233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  <w:sz w:val="20"/>
                <w:szCs w:val="20"/>
              </w:rPr>
            </w:pPr>
            <w:r w:rsidRPr="000C6F30">
              <w:rPr>
                <w:b/>
                <w:sz w:val="20"/>
                <w:szCs w:val="20"/>
              </w:rPr>
              <w:t>ПЗ</w:t>
            </w:r>
          </w:p>
        </w:tc>
        <w:tc>
          <w:tcPr>
            <w:tcW w:w="565" w:type="dxa"/>
          </w:tcPr>
          <w:p w14:paraId="267ABD1B" w14:textId="77777777" w:rsidR="00A70AE4" w:rsidRPr="000C6F30" w:rsidRDefault="00A70AE4" w:rsidP="000E233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  <w:sz w:val="20"/>
                <w:szCs w:val="20"/>
              </w:rPr>
            </w:pPr>
            <w:r w:rsidRPr="000C6F30">
              <w:rPr>
                <w:b/>
                <w:sz w:val="20"/>
                <w:szCs w:val="20"/>
              </w:rPr>
              <w:t>ЛР</w:t>
            </w:r>
          </w:p>
        </w:tc>
        <w:tc>
          <w:tcPr>
            <w:tcW w:w="568" w:type="dxa"/>
          </w:tcPr>
          <w:p w14:paraId="4DB56B0E" w14:textId="77777777" w:rsidR="00A70AE4" w:rsidRPr="000C6F30" w:rsidRDefault="004C5B9D" w:rsidP="000E233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АР</w:t>
            </w:r>
          </w:p>
        </w:tc>
        <w:tc>
          <w:tcPr>
            <w:tcW w:w="709" w:type="dxa"/>
          </w:tcPr>
          <w:p w14:paraId="43D8E568" w14:textId="77777777" w:rsidR="00A70AE4" w:rsidRPr="00A70AE4" w:rsidRDefault="004C5B9D" w:rsidP="000E233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</w:t>
            </w:r>
          </w:p>
        </w:tc>
      </w:tr>
      <w:tr w:rsidR="003221B4" w14:paraId="5556FAA4" w14:textId="77777777" w:rsidTr="00564897">
        <w:trPr>
          <w:trHeight w:val="268"/>
        </w:trPr>
        <w:tc>
          <w:tcPr>
            <w:tcW w:w="1248" w:type="dxa"/>
            <w:shd w:val="clear" w:color="auto" w:fill="D9D9D9" w:themeFill="background1" w:themeFillShade="D9"/>
          </w:tcPr>
          <w:p w14:paraId="6E63E487" w14:textId="77777777" w:rsidR="003221B4" w:rsidRPr="005D5066" w:rsidRDefault="003221B4" w:rsidP="005D506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5D5066">
              <w:rPr>
                <w:b/>
              </w:rPr>
              <w:t>Раздел 1</w:t>
            </w:r>
          </w:p>
        </w:tc>
        <w:tc>
          <w:tcPr>
            <w:tcW w:w="8930" w:type="dxa"/>
            <w:shd w:val="clear" w:color="auto" w:fill="D9D9D9" w:themeFill="background1" w:themeFillShade="D9"/>
          </w:tcPr>
          <w:p w14:paraId="0942F207" w14:textId="75B89CB4" w:rsidR="003221B4" w:rsidRPr="003221B4" w:rsidRDefault="00F92836" w:rsidP="00AE3522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rPr>
                <w:b/>
              </w:rPr>
              <w:t>Основные процессы строительного производства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84BA812" w14:textId="382B22DA" w:rsidR="003221B4" w:rsidRPr="003221B4" w:rsidRDefault="003622E8" w:rsidP="003221B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144</w:t>
            </w:r>
          </w:p>
        </w:tc>
        <w:tc>
          <w:tcPr>
            <w:tcW w:w="3117" w:type="dxa"/>
            <w:gridSpan w:val="5"/>
            <w:shd w:val="clear" w:color="auto" w:fill="D9D9D9" w:themeFill="background1" w:themeFillShade="D9"/>
          </w:tcPr>
          <w:p w14:paraId="397B96DA" w14:textId="77777777" w:rsidR="003221B4" w:rsidRPr="003221B4" w:rsidRDefault="003221B4" w:rsidP="00AE3522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</w:p>
        </w:tc>
      </w:tr>
      <w:tr w:rsidR="003221B4" w:rsidRPr="003221B4" w14:paraId="71851AE3" w14:textId="77777777" w:rsidTr="00564897">
        <w:trPr>
          <w:trHeight w:val="268"/>
        </w:trPr>
        <w:tc>
          <w:tcPr>
            <w:tcW w:w="1248" w:type="dxa"/>
            <w:shd w:val="clear" w:color="auto" w:fill="auto"/>
          </w:tcPr>
          <w:p w14:paraId="04DA506E" w14:textId="77777777" w:rsidR="003221B4" w:rsidRPr="003221B4" w:rsidRDefault="003221B4" w:rsidP="003221B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3221B4">
              <w:rPr>
                <w:b/>
              </w:rPr>
              <w:t>МДК</w:t>
            </w:r>
            <w:r w:rsidR="009E4491">
              <w:rPr>
                <w:b/>
              </w:rPr>
              <w:t xml:space="preserve"> 02.01.</w:t>
            </w:r>
          </w:p>
        </w:tc>
        <w:tc>
          <w:tcPr>
            <w:tcW w:w="8930" w:type="dxa"/>
            <w:shd w:val="clear" w:color="auto" w:fill="auto"/>
          </w:tcPr>
          <w:p w14:paraId="464C4030" w14:textId="4E74872C" w:rsidR="003221B4" w:rsidRPr="003221B4" w:rsidRDefault="002B518B" w:rsidP="003221B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6251A3">
              <w:rPr>
                <w:b/>
                <w:bCs/>
              </w:rPr>
              <w:t>О</w:t>
            </w:r>
            <w:r>
              <w:rPr>
                <w:b/>
                <w:bCs/>
              </w:rPr>
              <w:t>сновы строительного производства</w:t>
            </w:r>
          </w:p>
        </w:tc>
        <w:tc>
          <w:tcPr>
            <w:tcW w:w="1276" w:type="dxa"/>
            <w:shd w:val="clear" w:color="auto" w:fill="auto"/>
          </w:tcPr>
          <w:p w14:paraId="76473C10" w14:textId="77777777" w:rsidR="003221B4" w:rsidRPr="003221B4" w:rsidRDefault="003221B4" w:rsidP="003221B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96</w:t>
            </w:r>
          </w:p>
        </w:tc>
        <w:tc>
          <w:tcPr>
            <w:tcW w:w="3117" w:type="dxa"/>
            <w:gridSpan w:val="5"/>
            <w:shd w:val="clear" w:color="auto" w:fill="auto"/>
          </w:tcPr>
          <w:p w14:paraId="25D82EB8" w14:textId="77777777" w:rsidR="003221B4" w:rsidRPr="003221B4" w:rsidRDefault="003221B4" w:rsidP="003221B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</w:p>
        </w:tc>
      </w:tr>
      <w:tr w:rsidR="003221B4" w14:paraId="25573446" w14:textId="77777777" w:rsidTr="00564897">
        <w:tc>
          <w:tcPr>
            <w:tcW w:w="1248" w:type="dxa"/>
          </w:tcPr>
          <w:p w14:paraId="1A6572B3" w14:textId="77777777" w:rsidR="003221B4" w:rsidRPr="005D5066" w:rsidRDefault="003221B4" w:rsidP="003221B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5D5066">
              <w:rPr>
                <w:b/>
              </w:rPr>
              <w:t>Тема 1.1</w:t>
            </w:r>
          </w:p>
        </w:tc>
        <w:tc>
          <w:tcPr>
            <w:tcW w:w="8930" w:type="dxa"/>
          </w:tcPr>
          <w:p w14:paraId="40EDF6CC" w14:textId="181BCD37" w:rsidR="003221B4" w:rsidRPr="005D5066" w:rsidRDefault="00584CED" w:rsidP="003221B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>
              <w:rPr>
                <w:b/>
              </w:rPr>
              <w:t>Общие сведения.</w:t>
            </w:r>
          </w:p>
        </w:tc>
        <w:tc>
          <w:tcPr>
            <w:tcW w:w="1276" w:type="dxa"/>
          </w:tcPr>
          <w:p w14:paraId="0421CBAD" w14:textId="77777777" w:rsidR="003221B4" w:rsidRDefault="003221B4" w:rsidP="003221B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auto"/>
          </w:tcPr>
          <w:p w14:paraId="1F8F5DFA" w14:textId="342C3668" w:rsidR="003221B4" w:rsidRPr="00314E72" w:rsidRDefault="00286A8A" w:rsidP="003221B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221B4">
              <w:rPr>
                <w:b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14:paraId="5A150727" w14:textId="0B18EB66" w:rsidR="003221B4" w:rsidRPr="00314E72" w:rsidRDefault="00560E31" w:rsidP="003221B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5" w:type="dxa"/>
            <w:shd w:val="clear" w:color="auto" w:fill="auto"/>
          </w:tcPr>
          <w:p w14:paraId="73C03A02" w14:textId="0955532B" w:rsidR="003221B4" w:rsidRPr="00560E31" w:rsidRDefault="00560E31" w:rsidP="003221B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</w:tcPr>
          <w:p w14:paraId="307E4C93" w14:textId="6B262316" w:rsidR="003221B4" w:rsidRPr="00314E72" w:rsidRDefault="009F2B7F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 w:rsidR="003221B4">
              <w:rPr>
                <w:b/>
              </w:rPr>
              <w:instrText xml:space="preserve"> =SUM(LEFT) </w:instrText>
            </w:r>
            <w:r>
              <w:rPr>
                <w:b/>
              </w:rPr>
              <w:fldChar w:fldCharType="separate"/>
            </w:r>
            <w:r w:rsidR="003221B4">
              <w:rPr>
                <w:b/>
                <w:noProof/>
              </w:rPr>
              <w:t>1</w:t>
            </w:r>
            <w:r>
              <w:rPr>
                <w:b/>
              </w:rPr>
              <w:fldChar w:fldCharType="end"/>
            </w:r>
            <w:r w:rsidR="00286A8A">
              <w:rPr>
                <w:b/>
              </w:rPr>
              <w:t>6</w:t>
            </w:r>
          </w:p>
        </w:tc>
        <w:tc>
          <w:tcPr>
            <w:tcW w:w="709" w:type="dxa"/>
            <w:shd w:val="clear" w:color="auto" w:fill="FFFFFF" w:themeFill="background1"/>
          </w:tcPr>
          <w:p w14:paraId="784C61F7" w14:textId="44375EC3" w:rsidR="003221B4" w:rsidRPr="009E4491" w:rsidRDefault="00286A8A" w:rsidP="003221B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4</w:t>
            </w:r>
          </w:p>
        </w:tc>
      </w:tr>
      <w:tr w:rsidR="00F859CD" w14:paraId="716BC0A0" w14:textId="77777777" w:rsidTr="00564897">
        <w:tc>
          <w:tcPr>
            <w:tcW w:w="1248" w:type="dxa"/>
          </w:tcPr>
          <w:p w14:paraId="1D7D1881" w14:textId="2E1F41CD" w:rsidR="00F859CD" w:rsidRDefault="00F859CD" w:rsidP="00F859C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FC3EAB">
              <w:t>1.1.1</w:t>
            </w:r>
          </w:p>
        </w:tc>
        <w:tc>
          <w:tcPr>
            <w:tcW w:w="8930" w:type="dxa"/>
          </w:tcPr>
          <w:p w14:paraId="6321D3BE" w14:textId="39C9A59D" w:rsidR="00F859CD" w:rsidRPr="0062161D" w:rsidRDefault="00F859CD" w:rsidP="00F8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</w:pPr>
            <w:r>
              <w:t>Участники строительного процесса.</w:t>
            </w:r>
          </w:p>
        </w:tc>
        <w:tc>
          <w:tcPr>
            <w:tcW w:w="1276" w:type="dxa"/>
          </w:tcPr>
          <w:p w14:paraId="23C519C9" w14:textId="77777777" w:rsidR="00F859CD" w:rsidRDefault="00F859CD" w:rsidP="00F859C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B7AEDDD" w14:textId="77777777" w:rsidR="00F859CD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0419D2" w14:textId="77777777" w:rsidR="00F859CD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365F3B4C" w14:textId="77777777" w:rsidR="00F859CD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7E729A50" w14:textId="46481135" w:rsidR="00F859CD" w:rsidRDefault="00653B86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</w:tcPr>
          <w:p w14:paraId="0D96E8C0" w14:textId="77777777" w:rsidR="00F859CD" w:rsidRPr="009E4491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F859CD" w14:paraId="24B5140B" w14:textId="77777777" w:rsidTr="00564897">
        <w:tc>
          <w:tcPr>
            <w:tcW w:w="1248" w:type="dxa"/>
          </w:tcPr>
          <w:p w14:paraId="4DC9A0C7" w14:textId="37FF5077" w:rsidR="00F859CD" w:rsidRPr="005D5066" w:rsidRDefault="00F859CD" w:rsidP="00F859CD">
            <w:pPr>
              <w:contextualSpacing/>
              <w:rPr>
                <w:lang w:val="en-US"/>
              </w:rPr>
            </w:pPr>
            <w:r>
              <w:t>1.1.2</w:t>
            </w:r>
          </w:p>
        </w:tc>
        <w:tc>
          <w:tcPr>
            <w:tcW w:w="8930" w:type="dxa"/>
          </w:tcPr>
          <w:p w14:paraId="4B29C670" w14:textId="2A3615E2" w:rsidR="00F859CD" w:rsidRDefault="00F859CD" w:rsidP="00F859CD">
            <w:pPr>
              <w:contextualSpacing/>
            </w:pPr>
            <w:r>
              <w:t>Проектно-сметное дело.</w:t>
            </w:r>
          </w:p>
        </w:tc>
        <w:tc>
          <w:tcPr>
            <w:tcW w:w="1276" w:type="dxa"/>
          </w:tcPr>
          <w:p w14:paraId="1CAE8FDB" w14:textId="77777777" w:rsidR="00F859CD" w:rsidRDefault="00F859CD" w:rsidP="00F859C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FD17DE0" w14:textId="77777777" w:rsidR="00F859CD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D6F8DA" w14:textId="77777777" w:rsidR="00F859CD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1C15B46A" w14:textId="77777777" w:rsidR="00F859CD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07B70B98" w14:textId="2060A166" w:rsidR="00F859CD" w:rsidRDefault="00653B86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</w:tcPr>
          <w:p w14:paraId="14448BD5" w14:textId="77777777" w:rsidR="00F859CD" w:rsidRPr="009E4491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F859CD" w14:paraId="02DD913E" w14:textId="77777777" w:rsidTr="00564897">
        <w:tc>
          <w:tcPr>
            <w:tcW w:w="1248" w:type="dxa"/>
          </w:tcPr>
          <w:p w14:paraId="51CE9D2C" w14:textId="24F50220" w:rsidR="00F859CD" w:rsidRPr="005D5066" w:rsidRDefault="00F859CD" w:rsidP="00F859CD">
            <w:pPr>
              <w:contextualSpacing/>
              <w:rPr>
                <w:lang w:val="en-US"/>
              </w:rPr>
            </w:pPr>
            <w:r>
              <w:t>1.1.3</w:t>
            </w:r>
          </w:p>
        </w:tc>
        <w:tc>
          <w:tcPr>
            <w:tcW w:w="8930" w:type="dxa"/>
          </w:tcPr>
          <w:p w14:paraId="7E707D25" w14:textId="700CD5DF" w:rsidR="00F859CD" w:rsidRDefault="00F859CD" w:rsidP="00F859CD">
            <w:pPr>
              <w:contextualSpacing/>
            </w:pPr>
            <w:r>
              <w:t>Саморегулирование в строительной деятельности.</w:t>
            </w:r>
          </w:p>
        </w:tc>
        <w:tc>
          <w:tcPr>
            <w:tcW w:w="1276" w:type="dxa"/>
          </w:tcPr>
          <w:p w14:paraId="3C7DDE51" w14:textId="77777777" w:rsidR="00F859CD" w:rsidRDefault="00F859CD" w:rsidP="00F859C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3C6963A" w14:textId="77777777" w:rsidR="00F859CD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7E0FE1" w14:textId="77777777" w:rsidR="00F859CD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6333F84A" w14:textId="77777777" w:rsidR="00F859CD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5BC908A5" w14:textId="44F8F2EF" w:rsidR="00F859CD" w:rsidRDefault="00653B86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</w:tcPr>
          <w:p w14:paraId="4A5D9302" w14:textId="77777777" w:rsidR="00F859CD" w:rsidRPr="009E4491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F859CD" w14:paraId="5C74376D" w14:textId="77777777" w:rsidTr="00564897">
        <w:tc>
          <w:tcPr>
            <w:tcW w:w="1248" w:type="dxa"/>
          </w:tcPr>
          <w:p w14:paraId="063CD45B" w14:textId="3775B97C" w:rsidR="00F859CD" w:rsidRPr="00FB0157" w:rsidRDefault="00F859CD" w:rsidP="00F859CD">
            <w:pPr>
              <w:contextualSpacing/>
            </w:pPr>
            <w:r>
              <w:t>1.1.4</w:t>
            </w:r>
          </w:p>
        </w:tc>
        <w:tc>
          <w:tcPr>
            <w:tcW w:w="8930" w:type="dxa"/>
          </w:tcPr>
          <w:p w14:paraId="66AB6758" w14:textId="3A598C0F" w:rsidR="00F859CD" w:rsidRPr="00B04581" w:rsidRDefault="00F859CD" w:rsidP="00F859CD">
            <w:pPr>
              <w:contextualSpacing/>
            </w:pPr>
            <w:r>
              <w:t>Система нормативных документов в строительстве.</w:t>
            </w:r>
          </w:p>
        </w:tc>
        <w:tc>
          <w:tcPr>
            <w:tcW w:w="1276" w:type="dxa"/>
          </w:tcPr>
          <w:p w14:paraId="58A89553" w14:textId="03793F69" w:rsidR="00F859CD" w:rsidRDefault="00286A8A" w:rsidP="00F859C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67582BE" w14:textId="4E957CF0" w:rsidR="00F859CD" w:rsidRDefault="00653B86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259AF2" w14:textId="77777777" w:rsidR="00F859CD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3EB633A5" w14:textId="77777777" w:rsidR="00F859CD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6EE812FC" w14:textId="180B4E6B" w:rsidR="00F859CD" w:rsidRDefault="00653B86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</w:tcPr>
          <w:p w14:paraId="582D49C7" w14:textId="77777777" w:rsidR="00F859CD" w:rsidRPr="009E4491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F859CD" w14:paraId="2BF0C60F" w14:textId="77777777" w:rsidTr="00564897">
        <w:tc>
          <w:tcPr>
            <w:tcW w:w="1248" w:type="dxa"/>
          </w:tcPr>
          <w:p w14:paraId="32C8F840" w14:textId="185EF644" w:rsidR="00F859CD" w:rsidRPr="00FB0157" w:rsidRDefault="00F859CD" w:rsidP="00F859CD">
            <w:pPr>
              <w:contextualSpacing/>
            </w:pPr>
            <w:r>
              <w:t>1.1.5</w:t>
            </w:r>
          </w:p>
        </w:tc>
        <w:tc>
          <w:tcPr>
            <w:tcW w:w="8930" w:type="dxa"/>
          </w:tcPr>
          <w:p w14:paraId="62E88591" w14:textId="0E1A47E0" w:rsidR="00F859CD" w:rsidRPr="00B04581" w:rsidRDefault="00F859CD" w:rsidP="00F859CD">
            <w:pPr>
              <w:contextualSpacing/>
            </w:pPr>
            <w:r>
              <w:t>Контроль  над ведением работ в строительстве.</w:t>
            </w:r>
          </w:p>
        </w:tc>
        <w:tc>
          <w:tcPr>
            <w:tcW w:w="1276" w:type="dxa"/>
          </w:tcPr>
          <w:p w14:paraId="0D58EF1C" w14:textId="5F3F01BE" w:rsidR="00F859CD" w:rsidRDefault="00286A8A" w:rsidP="00F859C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7D9BA13" w14:textId="55B03417" w:rsidR="00F859CD" w:rsidRDefault="00653B86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C42784" w14:textId="77777777" w:rsidR="00F859CD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0E2CF123" w14:textId="77777777" w:rsidR="00F859CD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6D2B7AB1" w14:textId="59C36C9C" w:rsidR="00F859CD" w:rsidRDefault="00653B86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</w:tcPr>
          <w:p w14:paraId="380ED43C" w14:textId="77777777" w:rsidR="00F859CD" w:rsidRPr="009E4491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F859CD" w14:paraId="6D5CB408" w14:textId="77777777" w:rsidTr="00564897">
        <w:tc>
          <w:tcPr>
            <w:tcW w:w="1248" w:type="dxa"/>
          </w:tcPr>
          <w:p w14:paraId="0041BD6F" w14:textId="2144268E" w:rsidR="00F859CD" w:rsidRPr="00FB0157" w:rsidRDefault="00F859CD" w:rsidP="00F859CD">
            <w:pPr>
              <w:contextualSpacing/>
            </w:pPr>
            <w:r>
              <w:t>1.1.6</w:t>
            </w:r>
          </w:p>
        </w:tc>
        <w:tc>
          <w:tcPr>
            <w:tcW w:w="8930" w:type="dxa"/>
          </w:tcPr>
          <w:p w14:paraId="750D0BAF" w14:textId="4E87E8AE" w:rsidR="00F859CD" w:rsidRPr="00B04581" w:rsidRDefault="00F859CD" w:rsidP="00F859CD">
            <w:pPr>
              <w:contextualSpacing/>
            </w:pPr>
            <w:r>
              <w:t>Экономика строительства.</w:t>
            </w:r>
          </w:p>
        </w:tc>
        <w:tc>
          <w:tcPr>
            <w:tcW w:w="1276" w:type="dxa"/>
          </w:tcPr>
          <w:p w14:paraId="108639E8" w14:textId="0D5E33F2" w:rsidR="00F859CD" w:rsidRDefault="00286A8A" w:rsidP="00F859C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868286A" w14:textId="6348D530" w:rsidR="00F859CD" w:rsidRDefault="00653B86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E327A7" w14:textId="77777777" w:rsidR="00F859CD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0B74ED8A" w14:textId="77777777" w:rsidR="00F859CD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FC97FA2" w14:textId="13D2B59F" w:rsidR="00F859CD" w:rsidRDefault="00653B86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</w:tcPr>
          <w:p w14:paraId="10321BAF" w14:textId="77777777" w:rsidR="00F859CD" w:rsidRPr="009E4491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F859CD" w14:paraId="58EE0827" w14:textId="77777777" w:rsidTr="00564897">
        <w:tc>
          <w:tcPr>
            <w:tcW w:w="1248" w:type="dxa"/>
          </w:tcPr>
          <w:p w14:paraId="2FFE2DE1" w14:textId="4EF645E9" w:rsidR="00F859CD" w:rsidRPr="00FB0157" w:rsidRDefault="00F859CD" w:rsidP="00F859CD">
            <w:pPr>
              <w:contextualSpacing/>
            </w:pPr>
            <w:r>
              <w:t>1.1.7</w:t>
            </w:r>
          </w:p>
        </w:tc>
        <w:tc>
          <w:tcPr>
            <w:tcW w:w="8930" w:type="dxa"/>
          </w:tcPr>
          <w:p w14:paraId="4532CDBB" w14:textId="58E4C84C" w:rsidR="00F859CD" w:rsidRPr="00B04581" w:rsidRDefault="00F859CD" w:rsidP="00F859CD">
            <w:pPr>
              <w:contextualSpacing/>
            </w:pPr>
            <w:r>
              <w:t>Экологические проблемы строительства.</w:t>
            </w:r>
          </w:p>
        </w:tc>
        <w:tc>
          <w:tcPr>
            <w:tcW w:w="1276" w:type="dxa"/>
          </w:tcPr>
          <w:p w14:paraId="490B533A" w14:textId="4DA1D831" w:rsidR="00F859CD" w:rsidRDefault="00286A8A" w:rsidP="00F859C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284BF2C" w14:textId="7D014513" w:rsidR="00F859CD" w:rsidRDefault="00653B86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A6D26D" w14:textId="77777777" w:rsidR="00F859CD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1FE37877" w14:textId="77777777" w:rsidR="00F859CD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7491310A" w14:textId="552CA5E9" w:rsidR="00F859CD" w:rsidRDefault="00653B86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</w:tcPr>
          <w:p w14:paraId="0113353D" w14:textId="77777777" w:rsidR="00F859CD" w:rsidRPr="009E4491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F859CD" w14:paraId="05EB4FD7" w14:textId="77777777" w:rsidTr="00564897">
        <w:tc>
          <w:tcPr>
            <w:tcW w:w="1248" w:type="dxa"/>
          </w:tcPr>
          <w:p w14:paraId="774AE90B" w14:textId="5BE4DE7B" w:rsidR="00F859CD" w:rsidRPr="00FB0157" w:rsidRDefault="00F859CD" w:rsidP="00F859CD">
            <w:pPr>
              <w:contextualSpacing/>
            </w:pPr>
            <w:r>
              <w:t>1.1.8</w:t>
            </w:r>
          </w:p>
        </w:tc>
        <w:tc>
          <w:tcPr>
            <w:tcW w:w="8930" w:type="dxa"/>
          </w:tcPr>
          <w:p w14:paraId="0FDB4369" w14:textId="7637EA79" w:rsidR="00F859CD" w:rsidRPr="00B04581" w:rsidRDefault="00F859CD" w:rsidP="00F859CD">
            <w:pPr>
              <w:contextualSpacing/>
            </w:pPr>
            <w:r>
              <w:t>Общественные организации в строительстве.</w:t>
            </w:r>
          </w:p>
        </w:tc>
        <w:tc>
          <w:tcPr>
            <w:tcW w:w="1276" w:type="dxa"/>
          </w:tcPr>
          <w:p w14:paraId="69B5C2B9" w14:textId="449F0618" w:rsidR="00F859CD" w:rsidRDefault="00286A8A" w:rsidP="00F859C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CFC1A28" w14:textId="7C416F15" w:rsidR="00F859CD" w:rsidRDefault="00653B86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846066" w14:textId="77777777" w:rsidR="00F859CD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67730A3C" w14:textId="77777777" w:rsidR="00F859CD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435C9044" w14:textId="41BD3647" w:rsidR="00F859CD" w:rsidRDefault="00653B86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</w:tcPr>
          <w:p w14:paraId="51174CD4" w14:textId="77777777" w:rsidR="00F859CD" w:rsidRPr="009E4491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F859CD" w14:paraId="5E59CE8F" w14:textId="77777777" w:rsidTr="00564897">
        <w:tc>
          <w:tcPr>
            <w:tcW w:w="1248" w:type="dxa"/>
          </w:tcPr>
          <w:p w14:paraId="09199F04" w14:textId="5A2B2355" w:rsidR="00F859CD" w:rsidRDefault="00F859CD" w:rsidP="00F859C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СР</w:t>
            </w:r>
          </w:p>
        </w:tc>
        <w:tc>
          <w:tcPr>
            <w:tcW w:w="8930" w:type="dxa"/>
          </w:tcPr>
          <w:p w14:paraId="36F6055E" w14:textId="43F76BFD" w:rsidR="00F859CD" w:rsidRDefault="00F859CD" w:rsidP="00F859C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Подготовка сообщения на тему: «Пути решения экологических проблем строительства».</w:t>
            </w:r>
          </w:p>
        </w:tc>
        <w:tc>
          <w:tcPr>
            <w:tcW w:w="1276" w:type="dxa"/>
          </w:tcPr>
          <w:p w14:paraId="1738B85D" w14:textId="5BB6F0A6" w:rsidR="00F859CD" w:rsidRDefault="00F859CD" w:rsidP="00F859C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6058E71" w14:textId="77777777" w:rsidR="00F859CD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E3669E7" w14:textId="044B66E4" w:rsidR="00F859CD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1889AFA4" w14:textId="77777777" w:rsidR="00F859CD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7523EF8E" w14:textId="77777777" w:rsidR="00F859CD" w:rsidRDefault="00F859CD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shd w:val="clear" w:color="auto" w:fill="FFFFFF" w:themeFill="background1"/>
          </w:tcPr>
          <w:p w14:paraId="7EAA17A3" w14:textId="5640FAC3" w:rsidR="00F859CD" w:rsidRPr="009E4491" w:rsidRDefault="00286A8A" w:rsidP="00286A8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</w:tr>
      <w:tr w:rsidR="003221B4" w:rsidRPr="005D5066" w14:paraId="5A9365BC" w14:textId="77777777" w:rsidTr="00564897">
        <w:trPr>
          <w:trHeight w:val="268"/>
        </w:trPr>
        <w:tc>
          <w:tcPr>
            <w:tcW w:w="1248" w:type="dxa"/>
          </w:tcPr>
          <w:p w14:paraId="65D0C897" w14:textId="35AF81E0" w:rsidR="003221B4" w:rsidRPr="005D5066" w:rsidRDefault="00C2297A" w:rsidP="00C2297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Тема </w:t>
            </w:r>
            <w:r w:rsidR="003221B4" w:rsidRPr="005D5066">
              <w:rPr>
                <w:b/>
              </w:rPr>
              <w:t>2</w:t>
            </w:r>
            <w:r>
              <w:rPr>
                <w:b/>
              </w:rPr>
              <w:t>.1</w:t>
            </w:r>
          </w:p>
        </w:tc>
        <w:tc>
          <w:tcPr>
            <w:tcW w:w="8930" w:type="dxa"/>
          </w:tcPr>
          <w:p w14:paraId="15AC410B" w14:textId="38312154" w:rsidR="003221B4" w:rsidRPr="005D5066" w:rsidRDefault="00C2297A" w:rsidP="003221B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693910">
              <w:rPr>
                <w:b/>
              </w:rPr>
              <w:t>Особенности и специфика строительства</w:t>
            </w:r>
          </w:p>
        </w:tc>
        <w:tc>
          <w:tcPr>
            <w:tcW w:w="1276" w:type="dxa"/>
          </w:tcPr>
          <w:p w14:paraId="0C4803F6" w14:textId="77777777" w:rsidR="003221B4" w:rsidRPr="005D5066" w:rsidRDefault="003221B4" w:rsidP="003221B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41CCBA5A" w14:textId="3AA2B373" w:rsidR="003221B4" w:rsidRPr="00314E72" w:rsidRDefault="00F13DDF" w:rsidP="003221B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7" w:type="dxa"/>
          </w:tcPr>
          <w:p w14:paraId="6615DB32" w14:textId="49F0E75E" w:rsidR="003221B4" w:rsidRPr="005D5066" w:rsidRDefault="003A50A0" w:rsidP="003221B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5" w:type="dxa"/>
          </w:tcPr>
          <w:p w14:paraId="6F86F875" w14:textId="3C29E7D5" w:rsidR="003221B4" w:rsidRPr="005D5066" w:rsidRDefault="003A50A0" w:rsidP="003221B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</w:tcPr>
          <w:p w14:paraId="27F6A4E7" w14:textId="1F0049E9" w:rsidR="003221B4" w:rsidRPr="005D5066" w:rsidRDefault="00F13DDF" w:rsidP="003221B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C210A42" w14:textId="62F105DF" w:rsidR="003221B4" w:rsidRPr="009E4491" w:rsidRDefault="00F13DDF" w:rsidP="003221B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6</w:t>
            </w:r>
          </w:p>
        </w:tc>
      </w:tr>
      <w:tr w:rsidR="00C2297A" w14:paraId="7D874F48" w14:textId="77777777" w:rsidTr="00564897">
        <w:tc>
          <w:tcPr>
            <w:tcW w:w="1248" w:type="dxa"/>
          </w:tcPr>
          <w:p w14:paraId="63B2BC61" w14:textId="44E2C7B1" w:rsidR="00C2297A" w:rsidRDefault="00C2297A" w:rsidP="00C2297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2.1.1</w:t>
            </w:r>
          </w:p>
        </w:tc>
        <w:tc>
          <w:tcPr>
            <w:tcW w:w="8930" w:type="dxa"/>
          </w:tcPr>
          <w:p w14:paraId="5AF1C255" w14:textId="4D31AEE5" w:rsidR="00C2297A" w:rsidRDefault="00C2297A" w:rsidP="00C2297A">
            <w:r>
              <w:t>Особенности и специфика строительства.</w:t>
            </w:r>
          </w:p>
        </w:tc>
        <w:tc>
          <w:tcPr>
            <w:tcW w:w="1276" w:type="dxa"/>
          </w:tcPr>
          <w:p w14:paraId="07B922B4" w14:textId="1611065A" w:rsidR="00C2297A" w:rsidRDefault="00C2297A" w:rsidP="00C2297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9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475157A" w14:textId="77777777" w:rsidR="00C2297A" w:rsidRDefault="00C2297A" w:rsidP="00C2297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7AC5CB19" w14:textId="77777777" w:rsidR="00C2297A" w:rsidRDefault="00C2297A" w:rsidP="00C2297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110D7FDC" w14:textId="77777777" w:rsidR="00C2297A" w:rsidRDefault="00C2297A" w:rsidP="00C2297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4DEEE57A" w14:textId="19C113A2" w:rsidR="00C2297A" w:rsidRDefault="00560E31" w:rsidP="00C2297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E648E4" w14:textId="77777777" w:rsidR="00C2297A" w:rsidRPr="009E4491" w:rsidRDefault="00C2297A" w:rsidP="00C2297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C2297A" w14:paraId="760F2672" w14:textId="77777777" w:rsidTr="00564897">
        <w:tc>
          <w:tcPr>
            <w:tcW w:w="1248" w:type="dxa"/>
          </w:tcPr>
          <w:p w14:paraId="6FFB3445" w14:textId="060F6C59" w:rsidR="00C2297A" w:rsidRDefault="00C2297A" w:rsidP="00C2297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СР</w:t>
            </w:r>
          </w:p>
        </w:tc>
        <w:tc>
          <w:tcPr>
            <w:tcW w:w="8930" w:type="dxa"/>
          </w:tcPr>
          <w:p w14:paraId="1311362D" w14:textId="18BC4E0D" w:rsidR="00C2297A" w:rsidRPr="00B04581" w:rsidRDefault="00C2297A" w:rsidP="00C2297A">
            <w:r>
              <w:t>Подготовка презентации на тему: «История развития строительной отрасли».</w:t>
            </w:r>
          </w:p>
        </w:tc>
        <w:tc>
          <w:tcPr>
            <w:tcW w:w="1276" w:type="dxa"/>
          </w:tcPr>
          <w:p w14:paraId="1658209C" w14:textId="77777777" w:rsidR="00C2297A" w:rsidRDefault="00C2297A" w:rsidP="00C2297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DE7C65B" w14:textId="77777777" w:rsidR="00C2297A" w:rsidRDefault="00C2297A" w:rsidP="00C2297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7" w:type="dxa"/>
            <w:vAlign w:val="center"/>
          </w:tcPr>
          <w:p w14:paraId="4FB1680D" w14:textId="77777777" w:rsidR="00C2297A" w:rsidRDefault="00C2297A" w:rsidP="00C2297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63F19024" w14:textId="77777777" w:rsidR="00C2297A" w:rsidRDefault="00C2297A" w:rsidP="00C2297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4533919D" w14:textId="77777777" w:rsidR="00C2297A" w:rsidRDefault="00C2297A" w:rsidP="00C2297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6661A63" w14:textId="39FA1F14" w:rsidR="00C2297A" w:rsidRPr="009E4491" w:rsidRDefault="00F13DDF" w:rsidP="00C2297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6</w:t>
            </w:r>
          </w:p>
        </w:tc>
      </w:tr>
      <w:tr w:rsidR="00F13DDF" w14:paraId="70E8AFCF" w14:textId="77777777" w:rsidTr="00FE3C90">
        <w:tc>
          <w:tcPr>
            <w:tcW w:w="1248" w:type="dxa"/>
          </w:tcPr>
          <w:p w14:paraId="4AF9720B" w14:textId="4477BA4F" w:rsidR="00F13DDF" w:rsidRDefault="00F13DDF" w:rsidP="00F13DD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rPr>
                <w:b/>
              </w:rPr>
              <w:t xml:space="preserve">Тема </w:t>
            </w:r>
            <w:r w:rsidRPr="005D5066">
              <w:rPr>
                <w:b/>
              </w:rPr>
              <w:t>2</w:t>
            </w:r>
            <w:r>
              <w:rPr>
                <w:b/>
              </w:rPr>
              <w:t>.2</w:t>
            </w:r>
          </w:p>
        </w:tc>
        <w:tc>
          <w:tcPr>
            <w:tcW w:w="8930" w:type="dxa"/>
          </w:tcPr>
          <w:p w14:paraId="5E98F79F" w14:textId="5E107C09" w:rsidR="00F13DDF" w:rsidRDefault="00560E31" w:rsidP="00F13DDF">
            <w:r w:rsidRPr="004070CD">
              <w:rPr>
                <w:b/>
              </w:rPr>
              <w:t>Промышленное, гражданское и сельскохозяйственное строительство</w:t>
            </w:r>
          </w:p>
        </w:tc>
        <w:tc>
          <w:tcPr>
            <w:tcW w:w="1276" w:type="dxa"/>
          </w:tcPr>
          <w:p w14:paraId="2D60709F" w14:textId="29C9C901" w:rsidR="00F13DDF" w:rsidRDefault="00F13DDF" w:rsidP="00F13DD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</w:tcPr>
          <w:p w14:paraId="67CD3FC7" w14:textId="7A2BC58C" w:rsidR="00F13DDF" w:rsidRPr="00560E31" w:rsidRDefault="00560E31" w:rsidP="00F13DD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60E31">
              <w:rPr>
                <w:b/>
              </w:rPr>
              <w:t>8</w:t>
            </w:r>
          </w:p>
        </w:tc>
        <w:tc>
          <w:tcPr>
            <w:tcW w:w="567" w:type="dxa"/>
          </w:tcPr>
          <w:p w14:paraId="4814A217" w14:textId="2C3EC096" w:rsidR="00F13DDF" w:rsidRPr="00560E31" w:rsidRDefault="00560E31" w:rsidP="00F13DD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60E31">
              <w:rPr>
                <w:b/>
              </w:rPr>
              <w:t>0</w:t>
            </w:r>
          </w:p>
        </w:tc>
        <w:tc>
          <w:tcPr>
            <w:tcW w:w="565" w:type="dxa"/>
          </w:tcPr>
          <w:p w14:paraId="5A9B1C4D" w14:textId="428E984E" w:rsidR="00F13DDF" w:rsidRPr="00560E31" w:rsidRDefault="00560E31" w:rsidP="00F13DD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60E31"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</w:tcPr>
          <w:p w14:paraId="0B99AEE9" w14:textId="0A32796A" w:rsidR="00F13DDF" w:rsidRPr="00560E31" w:rsidRDefault="00F13DDF" w:rsidP="00F13DD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60E31">
              <w:rPr>
                <w:b/>
              </w:rPr>
              <w:fldChar w:fldCharType="begin"/>
            </w:r>
            <w:r w:rsidRPr="00560E31">
              <w:rPr>
                <w:b/>
              </w:rPr>
              <w:instrText xml:space="preserve"> =SUM(LEFT) </w:instrText>
            </w:r>
            <w:r w:rsidRPr="00560E31">
              <w:rPr>
                <w:b/>
              </w:rPr>
              <w:fldChar w:fldCharType="separate"/>
            </w:r>
            <w:r w:rsidRPr="00560E31">
              <w:rPr>
                <w:b/>
                <w:noProof/>
              </w:rPr>
              <w:t>8</w:t>
            </w:r>
            <w:r w:rsidRPr="00560E31">
              <w:rPr>
                <w:b/>
              </w:rPr>
              <w:fldChar w:fldCharType="end"/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1D7DA91" w14:textId="3872652E" w:rsidR="00F13DDF" w:rsidRPr="00560E31" w:rsidRDefault="00560E31" w:rsidP="00F13DD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FF0000"/>
              </w:rPr>
            </w:pPr>
            <w:r w:rsidRPr="00560E31">
              <w:rPr>
                <w:b/>
                <w:color w:val="FF0000"/>
              </w:rPr>
              <w:t>0</w:t>
            </w:r>
          </w:p>
        </w:tc>
      </w:tr>
      <w:tr w:rsidR="003A50A0" w14:paraId="2468F97C" w14:textId="77777777" w:rsidTr="00564897">
        <w:tc>
          <w:tcPr>
            <w:tcW w:w="1248" w:type="dxa"/>
          </w:tcPr>
          <w:p w14:paraId="29AD8ED0" w14:textId="06F4DE88" w:rsidR="003A50A0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4070CD">
              <w:lastRenderedPageBreak/>
              <w:t>2.2.1</w:t>
            </w:r>
          </w:p>
        </w:tc>
        <w:tc>
          <w:tcPr>
            <w:tcW w:w="8930" w:type="dxa"/>
          </w:tcPr>
          <w:p w14:paraId="024C89B9" w14:textId="7B09B974" w:rsidR="003A50A0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Гражданское строительство.</w:t>
            </w:r>
          </w:p>
        </w:tc>
        <w:tc>
          <w:tcPr>
            <w:tcW w:w="1276" w:type="dxa"/>
          </w:tcPr>
          <w:p w14:paraId="4D4C2E9C" w14:textId="797BD4F1" w:rsidR="003A50A0" w:rsidRPr="0068561F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 w:rsidRPr="0068561F">
              <w:t>10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EA4FD8C" w14:textId="6888436C" w:rsidR="003A50A0" w:rsidRDefault="007102CF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1A9FE3C4" w14:textId="6092C5D0" w:rsidR="003A50A0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02F18C15" w14:textId="77777777" w:rsidR="003A50A0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0797A5C0" w14:textId="438A9085" w:rsidR="003A50A0" w:rsidRDefault="007102CF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FBE58FE" w14:textId="77777777" w:rsidR="003A50A0" w:rsidRPr="007102CF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3A50A0" w14:paraId="53D7D981" w14:textId="77777777" w:rsidTr="00564897">
        <w:trPr>
          <w:trHeight w:val="280"/>
        </w:trPr>
        <w:tc>
          <w:tcPr>
            <w:tcW w:w="1248" w:type="dxa"/>
          </w:tcPr>
          <w:p w14:paraId="6A37BFD8" w14:textId="3F1CA43B" w:rsidR="003A50A0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2.2.2</w:t>
            </w:r>
          </w:p>
        </w:tc>
        <w:tc>
          <w:tcPr>
            <w:tcW w:w="8930" w:type="dxa"/>
          </w:tcPr>
          <w:p w14:paraId="77C7AB57" w14:textId="48D54679" w:rsidR="003A50A0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Строительство промышленных зданий и сооружений.</w:t>
            </w:r>
          </w:p>
        </w:tc>
        <w:tc>
          <w:tcPr>
            <w:tcW w:w="1276" w:type="dxa"/>
          </w:tcPr>
          <w:p w14:paraId="42051BB2" w14:textId="496CFADB" w:rsidR="003A50A0" w:rsidRPr="0068561F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 w:rsidRPr="0068561F">
              <w:t>11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9045580" w14:textId="6E3C5565" w:rsidR="003A50A0" w:rsidRDefault="007102CF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1651078A" w14:textId="77777777" w:rsidR="003A50A0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3D9AEC29" w14:textId="0BF33349" w:rsidR="003A50A0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7B62AF1E" w14:textId="69DC193C" w:rsidR="003A50A0" w:rsidRDefault="007102CF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3E50404" w14:textId="77777777" w:rsidR="003A50A0" w:rsidRPr="007102CF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3A50A0" w14:paraId="0BC5E91F" w14:textId="77777777" w:rsidTr="00564897">
        <w:trPr>
          <w:trHeight w:val="280"/>
        </w:trPr>
        <w:tc>
          <w:tcPr>
            <w:tcW w:w="1248" w:type="dxa"/>
          </w:tcPr>
          <w:p w14:paraId="1B4FBEBC" w14:textId="38FD5E08" w:rsidR="003A50A0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2.2.3</w:t>
            </w:r>
          </w:p>
        </w:tc>
        <w:tc>
          <w:tcPr>
            <w:tcW w:w="8930" w:type="dxa"/>
          </w:tcPr>
          <w:p w14:paraId="5D54F941" w14:textId="6B0D3D15" w:rsidR="003A50A0" w:rsidRPr="00564897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Сельскохозяйственное строительство.</w:t>
            </w:r>
          </w:p>
        </w:tc>
        <w:tc>
          <w:tcPr>
            <w:tcW w:w="1276" w:type="dxa"/>
          </w:tcPr>
          <w:p w14:paraId="1FEB0CFB" w14:textId="74EE1F60" w:rsidR="003A50A0" w:rsidRPr="0068561F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 w:rsidRPr="0068561F">
              <w:t>12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75DAEE9" w14:textId="232B443F" w:rsidR="003A50A0" w:rsidRDefault="007102CF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000BDD31" w14:textId="77777777" w:rsidR="003A50A0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62314B49" w14:textId="77777777" w:rsidR="003A50A0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82208FD" w14:textId="30D7DC12" w:rsidR="003A50A0" w:rsidRDefault="007102CF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CBF8E60" w14:textId="77777777" w:rsidR="003A50A0" w:rsidRPr="007102CF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3A50A0" w14:paraId="4EADCDFA" w14:textId="77777777" w:rsidTr="00564897">
        <w:trPr>
          <w:trHeight w:val="280"/>
        </w:trPr>
        <w:tc>
          <w:tcPr>
            <w:tcW w:w="1248" w:type="dxa"/>
          </w:tcPr>
          <w:p w14:paraId="428D01A2" w14:textId="75ED4935" w:rsidR="003A50A0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2.2.4</w:t>
            </w:r>
          </w:p>
        </w:tc>
        <w:tc>
          <w:tcPr>
            <w:tcW w:w="8930" w:type="dxa"/>
          </w:tcPr>
          <w:p w14:paraId="3684869C" w14:textId="2B1E7CC0" w:rsidR="003A50A0" w:rsidRPr="00564897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Реконструкция и реставрация зданий и сооружений.</w:t>
            </w:r>
          </w:p>
        </w:tc>
        <w:tc>
          <w:tcPr>
            <w:tcW w:w="1276" w:type="dxa"/>
          </w:tcPr>
          <w:p w14:paraId="152CD196" w14:textId="189F9DDC" w:rsidR="003A50A0" w:rsidRPr="0068561F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 w:rsidRPr="0068561F">
              <w:t>13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37122D5" w14:textId="2E24245A" w:rsidR="003A50A0" w:rsidRDefault="007102CF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5652402F" w14:textId="77777777" w:rsidR="003A50A0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2C754030" w14:textId="77777777" w:rsidR="003A50A0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292C479B" w14:textId="25C32778" w:rsidR="003A50A0" w:rsidRDefault="007102CF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2C3DACE" w14:textId="77777777" w:rsidR="003A50A0" w:rsidRPr="007102CF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3A50A0" w14:paraId="6530D74B" w14:textId="77777777" w:rsidTr="00564897">
        <w:trPr>
          <w:trHeight w:val="280"/>
        </w:trPr>
        <w:tc>
          <w:tcPr>
            <w:tcW w:w="1248" w:type="dxa"/>
          </w:tcPr>
          <w:p w14:paraId="512513BC" w14:textId="19D6F120" w:rsidR="003A50A0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4070CD">
              <w:rPr>
                <w:b/>
              </w:rPr>
              <w:t>Тема 2.</w:t>
            </w:r>
            <w:r>
              <w:rPr>
                <w:b/>
              </w:rPr>
              <w:t>3</w:t>
            </w:r>
          </w:p>
        </w:tc>
        <w:tc>
          <w:tcPr>
            <w:tcW w:w="8930" w:type="dxa"/>
          </w:tcPr>
          <w:p w14:paraId="1672E2CC" w14:textId="65ED141E" w:rsidR="003A50A0" w:rsidRPr="00564897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rPr>
                <w:b/>
              </w:rPr>
              <w:t>Планировочные решения</w:t>
            </w:r>
          </w:p>
        </w:tc>
        <w:tc>
          <w:tcPr>
            <w:tcW w:w="1276" w:type="dxa"/>
          </w:tcPr>
          <w:p w14:paraId="50737B3C" w14:textId="77777777" w:rsidR="003A50A0" w:rsidRPr="0068561F" w:rsidRDefault="003A50A0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94B7F71" w14:textId="5F556E7C" w:rsidR="003A50A0" w:rsidRPr="007102CF" w:rsidRDefault="007102CF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67" w:type="dxa"/>
            <w:vAlign w:val="center"/>
          </w:tcPr>
          <w:p w14:paraId="6064F94D" w14:textId="56D1ED0D" w:rsidR="003A50A0" w:rsidRPr="007102CF" w:rsidRDefault="007102CF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5" w:type="dxa"/>
            <w:vAlign w:val="center"/>
          </w:tcPr>
          <w:p w14:paraId="1CBCE481" w14:textId="2C003953" w:rsidR="003A50A0" w:rsidRPr="007102CF" w:rsidRDefault="007102CF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596E110" w14:textId="127418F5" w:rsidR="003A50A0" w:rsidRPr="007102CF" w:rsidRDefault="007102CF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844DF21" w14:textId="569BA5D0" w:rsidR="003A50A0" w:rsidRPr="007102CF" w:rsidRDefault="007102CF" w:rsidP="003A50A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FF0000"/>
              </w:rPr>
            </w:pPr>
            <w:r w:rsidRPr="007102CF">
              <w:rPr>
                <w:b/>
                <w:color w:val="FF0000"/>
              </w:rPr>
              <w:t>0</w:t>
            </w:r>
          </w:p>
        </w:tc>
      </w:tr>
      <w:tr w:rsidR="0068561F" w14:paraId="227BDE35" w14:textId="77777777" w:rsidTr="00564897">
        <w:trPr>
          <w:trHeight w:val="280"/>
        </w:trPr>
        <w:tc>
          <w:tcPr>
            <w:tcW w:w="1248" w:type="dxa"/>
          </w:tcPr>
          <w:p w14:paraId="1D39342E" w14:textId="228F0AF3" w:rsidR="0068561F" w:rsidRPr="004070CD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rPr>
                <w:b/>
              </w:rPr>
            </w:pPr>
            <w:r>
              <w:t>2.3.1</w:t>
            </w:r>
          </w:p>
        </w:tc>
        <w:tc>
          <w:tcPr>
            <w:tcW w:w="8930" w:type="dxa"/>
          </w:tcPr>
          <w:p w14:paraId="369391B1" w14:textId="64A3D2A2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rPr>
                <w:b/>
              </w:rPr>
            </w:pPr>
            <w:r>
              <w:t>Планировочные решения.</w:t>
            </w:r>
          </w:p>
        </w:tc>
        <w:tc>
          <w:tcPr>
            <w:tcW w:w="1276" w:type="dxa"/>
          </w:tcPr>
          <w:p w14:paraId="564909FE" w14:textId="1D10C63C" w:rsidR="0068561F" w:rsidRP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 w:rsidRPr="0068561F">
              <w:t>14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B11352E" w14:textId="37838623" w:rsidR="0068561F" w:rsidRPr="00E90413" w:rsidRDefault="00E90413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 w:rsidRPr="00E90413">
              <w:t>2</w:t>
            </w:r>
          </w:p>
        </w:tc>
        <w:tc>
          <w:tcPr>
            <w:tcW w:w="567" w:type="dxa"/>
            <w:vAlign w:val="center"/>
          </w:tcPr>
          <w:p w14:paraId="6E3212BB" w14:textId="77777777" w:rsidR="0068561F" w:rsidRPr="00E90413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120574CA" w14:textId="77777777" w:rsidR="0068561F" w:rsidRPr="00E90413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765E2FBD" w14:textId="7CC1F176" w:rsidR="0068561F" w:rsidRPr="00E90413" w:rsidRDefault="00E90413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 w:rsidRPr="00E90413"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5A5502" w14:textId="77777777" w:rsidR="0068561F" w:rsidRPr="00E90413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68561F" w14:paraId="55F37278" w14:textId="77777777" w:rsidTr="00564897">
        <w:trPr>
          <w:trHeight w:val="280"/>
        </w:trPr>
        <w:tc>
          <w:tcPr>
            <w:tcW w:w="1248" w:type="dxa"/>
          </w:tcPr>
          <w:p w14:paraId="1EA4C353" w14:textId="7BD48031" w:rsidR="0068561F" w:rsidRPr="004070CD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rPr>
                <w:b/>
              </w:rPr>
            </w:pPr>
            <w:r>
              <w:t>2.3.2</w:t>
            </w:r>
          </w:p>
        </w:tc>
        <w:tc>
          <w:tcPr>
            <w:tcW w:w="8930" w:type="dxa"/>
          </w:tcPr>
          <w:p w14:paraId="31E5F6A8" w14:textId="2246D4DC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rPr>
                <w:b/>
              </w:rPr>
            </w:pPr>
            <w:r>
              <w:t>Конструктивные элементы зданий и сооружений.</w:t>
            </w:r>
          </w:p>
        </w:tc>
        <w:tc>
          <w:tcPr>
            <w:tcW w:w="1276" w:type="dxa"/>
          </w:tcPr>
          <w:p w14:paraId="5E346B03" w14:textId="4BD77FDB" w:rsidR="0068561F" w:rsidRP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 w:rsidRPr="0068561F">
              <w:t>15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BFA4615" w14:textId="30BC3BD3" w:rsidR="0068561F" w:rsidRPr="00E90413" w:rsidRDefault="00E90413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 w:rsidRPr="00E90413">
              <w:t>2</w:t>
            </w:r>
          </w:p>
        </w:tc>
        <w:tc>
          <w:tcPr>
            <w:tcW w:w="567" w:type="dxa"/>
            <w:vAlign w:val="center"/>
          </w:tcPr>
          <w:p w14:paraId="6B5F4DFF" w14:textId="77777777" w:rsidR="0068561F" w:rsidRPr="00E90413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42401C95" w14:textId="77777777" w:rsidR="0068561F" w:rsidRPr="00E90413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30955E2A" w14:textId="53113CC0" w:rsidR="0068561F" w:rsidRPr="00E90413" w:rsidRDefault="00E90413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 w:rsidRPr="00E90413"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4A4985" w14:textId="77777777" w:rsidR="0068561F" w:rsidRPr="00E90413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68561F" w14:paraId="6448B6D1" w14:textId="77777777" w:rsidTr="00564897">
        <w:trPr>
          <w:trHeight w:val="280"/>
        </w:trPr>
        <w:tc>
          <w:tcPr>
            <w:tcW w:w="1248" w:type="dxa"/>
          </w:tcPr>
          <w:p w14:paraId="1DC03E13" w14:textId="7AC0D7A8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235825">
              <w:rPr>
                <w:b/>
                <w:color w:val="000000" w:themeColor="text1"/>
              </w:rPr>
              <w:t>Тема 2.4</w:t>
            </w:r>
          </w:p>
        </w:tc>
        <w:tc>
          <w:tcPr>
            <w:tcW w:w="8930" w:type="dxa"/>
          </w:tcPr>
          <w:p w14:paraId="731A32F8" w14:textId="531E483C" w:rsidR="0068561F" w:rsidRPr="00564897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235825">
              <w:rPr>
                <w:b/>
                <w:color w:val="000000" w:themeColor="text1"/>
              </w:rPr>
              <w:t>Материалы для зданий и сооружений</w:t>
            </w:r>
          </w:p>
        </w:tc>
        <w:tc>
          <w:tcPr>
            <w:tcW w:w="1276" w:type="dxa"/>
          </w:tcPr>
          <w:p w14:paraId="4F224CA7" w14:textId="77777777" w:rsidR="0068561F" w:rsidRP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1E3868B" w14:textId="6AD45D2D" w:rsidR="0068561F" w:rsidRPr="00E90413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67" w:type="dxa"/>
            <w:vAlign w:val="center"/>
          </w:tcPr>
          <w:p w14:paraId="40AD8792" w14:textId="74AB1A7F" w:rsidR="0068561F" w:rsidRPr="00E90413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5" w:type="dxa"/>
            <w:vAlign w:val="center"/>
          </w:tcPr>
          <w:p w14:paraId="5C36B64B" w14:textId="11EDF8AD" w:rsidR="0068561F" w:rsidRPr="00E90413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39FC3550" w14:textId="7CCF9E28" w:rsidR="0068561F" w:rsidRPr="00E90413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B95FE47" w14:textId="2A30121E" w:rsidR="0068561F" w:rsidRPr="00E90413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</w:t>
            </w:r>
          </w:p>
        </w:tc>
      </w:tr>
      <w:tr w:rsidR="0068561F" w14:paraId="326BA345" w14:textId="77777777" w:rsidTr="00564897">
        <w:trPr>
          <w:trHeight w:val="280"/>
        </w:trPr>
        <w:tc>
          <w:tcPr>
            <w:tcW w:w="1248" w:type="dxa"/>
          </w:tcPr>
          <w:p w14:paraId="1FDFBC0E" w14:textId="4BC5F78B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2.4.1</w:t>
            </w:r>
          </w:p>
        </w:tc>
        <w:tc>
          <w:tcPr>
            <w:tcW w:w="8930" w:type="dxa"/>
          </w:tcPr>
          <w:p w14:paraId="653E1BA2" w14:textId="04B66FDC" w:rsidR="0068561F" w:rsidRPr="00564897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Общие требования к строительным материалам.</w:t>
            </w:r>
          </w:p>
        </w:tc>
        <w:tc>
          <w:tcPr>
            <w:tcW w:w="1276" w:type="dxa"/>
          </w:tcPr>
          <w:p w14:paraId="1AB6F8AF" w14:textId="1059D531" w:rsidR="0068561F" w:rsidRPr="0068561F" w:rsidRDefault="00E90413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16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86F1B73" w14:textId="7E3D5838" w:rsidR="0068561F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597D0EBA" w14:textId="77777777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2DAACA77" w14:textId="77777777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0C26095B" w14:textId="61CFA7A1" w:rsidR="0068561F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A419E88" w14:textId="77777777" w:rsidR="0068561F" w:rsidRPr="007102C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68561F" w14:paraId="5E455D66" w14:textId="77777777" w:rsidTr="00564897">
        <w:trPr>
          <w:trHeight w:val="280"/>
        </w:trPr>
        <w:tc>
          <w:tcPr>
            <w:tcW w:w="1248" w:type="dxa"/>
          </w:tcPr>
          <w:p w14:paraId="3246C1E2" w14:textId="65EDEEA9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2.4.2</w:t>
            </w:r>
          </w:p>
        </w:tc>
        <w:tc>
          <w:tcPr>
            <w:tcW w:w="8930" w:type="dxa"/>
          </w:tcPr>
          <w:p w14:paraId="5F88C13C" w14:textId="73E9BBE2" w:rsidR="0068561F" w:rsidRPr="00564897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Классификация строительных материалов.</w:t>
            </w:r>
          </w:p>
        </w:tc>
        <w:tc>
          <w:tcPr>
            <w:tcW w:w="1276" w:type="dxa"/>
          </w:tcPr>
          <w:p w14:paraId="1C69F53D" w14:textId="107309C2" w:rsidR="0068561F" w:rsidRPr="0068561F" w:rsidRDefault="00E90413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17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7F1E1DB" w14:textId="2C27487A" w:rsidR="0068561F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057246FC" w14:textId="2B210BC0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0C19DC69" w14:textId="77777777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572957B9" w14:textId="0D4489C2" w:rsidR="0068561F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8173B28" w14:textId="77777777" w:rsidR="0068561F" w:rsidRPr="007102C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68561F" w14:paraId="0318C7E7" w14:textId="77777777" w:rsidTr="00564897">
        <w:trPr>
          <w:trHeight w:val="280"/>
        </w:trPr>
        <w:tc>
          <w:tcPr>
            <w:tcW w:w="1248" w:type="dxa"/>
          </w:tcPr>
          <w:p w14:paraId="7B684372" w14:textId="68D9BBEB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0162C3">
              <w:rPr>
                <w:b/>
              </w:rPr>
              <w:t>Тема 2.5</w:t>
            </w:r>
          </w:p>
        </w:tc>
        <w:tc>
          <w:tcPr>
            <w:tcW w:w="8930" w:type="dxa"/>
          </w:tcPr>
          <w:p w14:paraId="69F06665" w14:textId="040B1917" w:rsidR="0068561F" w:rsidRPr="00564897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0162C3">
              <w:rPr>
                <w:b/>
              </w:rPr>
              <w:t>Основания и грунты</w:t>
            </w:r>
          </w:p>
        </w:tc>
        <w:tc>
          <w:tcPr>
            <w:tcW w:w="1276" w:type="dxa"/>
          </w:tcPr>
          <w:p w14:paraId="469525CE" w14:textId="77777777" w:rsidR="0068561F" w:rsidRP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2D82600" w14:textId="4E05F8DA" w:rsidR="0068561F" w:rsidRPr="000927D5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7" w:type="dxa"/>
            <w:vAlign w:val="center"/>
          </w:tcPr>
          <w:p w14:paraId="1936C9DC" w14:textId="6F905DEA" w:rsidR="0068561F" w:rsidRPr="000927D5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5" w:type="dxa"/>
            <w:vAlign w:val="center"/>
          </w:tcPr>
          <w:p w14:paraId="65EABA10" w14:textId="4750C037" w:rsidR="0068561F" w:rsidRPr="000927D5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78F0DA0A" w14:textId="67ADB777" w:rsidR="0068561F" w:rsidRPr="000927D5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AE9B6DB" w14:textId="309A1495" w:rsidR="0068561F" w:rsidRPr="000927D5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</w:t>
            </w:r>
          </w:p>
        </w:tc>
      </w:tr>
      <w:tr w:rsidR="0068561F" w14:paraId="46518437" w14:textId="77777777" w:rsidTr="00564897">
        <w:trPr>
          <w:trHeight w:val="280"/>
        </w:trPr>
        <w:tc>
          <w:tcPr>
            <w:tcW w:w="1248" w:type="dxa"/>
          </w:tcPr>
          <w:p w14:paraId="7DB951D9" w14:textId="38CE3E5B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2.5.1</w:t>
            </w:r>
          </w:p>
        </w:tc>
        <w:tc>
          <w:tcPr>
            <w:tcW w:w="8930" w:type="dxa"/>
          </w:tcPr>
          <w:p w14:paraId="4985E37F" w14:textId="5B3AE8F9" w:rsidR="0068561F" w:rsidRPr="00564897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Основания и грунты.</w:t>
            </w:r>
          </w:p>
        </w:tc>
        <w:tc>
          <w:tcPr>
            <w:tcW w:w="1276" w:type="dxa"/>
          </w:tcPr>
          <w:p w14:paraId="30756E1B" w14:textId="43C05560" w:rsidR="0068561F" w:rsidRPr="0068561F" w:rsidRDefault="00E90413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18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40DDC06" w14:textId="5F4C1A80" w:rsidR="0068561F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42BEA054" w14:textId="77777777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2619A1AA" w14:textId="77777777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405BC6DB" w14:textId="267054DB" w:rsidR="0068561F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BE8A012" w14:textId="77777777" w:rsidR="0068561F" w:rsidRPr="007102C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68561F" w14:paraId="607C2D1C" w14:textId="77777777" w:rsidTr="00564897">
        <w:trPr>
          <w:trHeight w:val="280"/>
        </w:trPr>
        <w:tc>
          <w:tcPr>
            <w:tcW w:w="1248" w:type="dxa"/>
          </w:tcPr>
          <w:p w14:paraId="5D5FAD8A" w14:textId="7E086FF8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2C2C1F">
              <w:rPr>
                <w:b/>
              </w:rPr>
              <w:t>Тема 2.6</w:t>
            </w:r>
          </w:p>
        </w:tc>
        <w:tc>
          <w:tcPr>
            <w:tcW w:w="8930" w:type="dxa"/>
          </w:tcPr>
          <w:p w14:paraId="3A91683E" w14:textId="24BC834B" w:rsidR="0068561F" w:rsidRPr="00564897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2C2C1F">
              <w:rPr>
                <w:b/>
              </w:rPr>
              <w:t>Инженерное оборудование зданий</w:t>
            </w:r>
          </w:p>
        </w:tc>
        <w:tc>
          <w:tcPr>
            <w:tcW w:w="1276" w:type="dxa"/>
          </w:tcPr>
          <w:p w14:paraId="7758D595" w14:textId="77777777" w:rsidR="0068561F" w:rsidRP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606A4C6" w14:textId="05A7E9DC" w:rsidR="0068561F" w:rsidRPr="000927D5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0927D5">
              <w:rPr>
                <w:b/>
              </w:rPr>
              <w:t>6</w:t>
            </w:r>
          </w:p>
        </w:tc>
        <w:tc>
          <w:tcPr>
            <w:tcW w:w="567" w:type="dxa"/>
            <w:vAlign w:val="center"/>
          </w:tcPr>
          <w:p w14:paraId="67EC0C48" w14:textId="142C9577" w:rsidR="0068561F" w:rsidRPr="000927D5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0927D5">
              <w:rPr>
                <w:b/>
              </w:rPr>
              <w:t>0</w:t>
            </w:r>
          </w:p>
        </w:tc>
        <w:tc>
          <w:tcPr>
            <w:tcW w:w="565" w:type="dxa"/>
            <w:vAlign w:val="center"/>
          </w:tcPr>
          <w:p w14:paraId="65A00384" w14:textId="4F730A62" w:rsidR="0068561F" w:rsidRPr="000927D5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0927D5"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46B3C53B" w14:textId="0AF31BB4" w:rsidR="0068561F" w:rsidRPr="000927D5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0927D5">
              <w:rPr>
                <w:b/>
              </w:rPr>
              <w:t>6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9A23FF2" w14:textId="3BBC684F" w:rsidR="0068561F" w:rsidRPr="000927D5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FF0000"/>
              </w:rPr>
            </w:pPr>
            <w:r w:rsidRPr="000927D5">
              <w:rPr>
                <w:b/>
                <w:color w:val="FF0000"/>
              </w:rPr>
              <w:t>2</w:t>
            </w:r>
          </w:p>
        </w:tc>
      </w:tr>
      <w:tr w:rsidR="0068561F" w14:paraId="5BA3B82B" w14:textId="77777777" w:rsidTr="00564897">
        <w:trPr>
          <w:trHeight w:val="280"/>
        </w:trPr>
        <w:tc>
          <w:tcPr>
            <w:tcW w:w="1248" w:type="dxa"/>
          </w:tcPr>
          <w:p w14:paraId="541EA805" w14:textId="6F059402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2.6.1</w:t>
            </w:r>
          </w:p>
        </w:tc>
        <w:tc>
          <w:tcPr>
            <w:tcW w:w="8930" w:type="dxa"/>
          </w:tcPr>
          <w:p w14:paraId="3720A10F" w14:textId="440C00AB" w:rsidR="0068561F" w:rsidRPr="00564897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Инженерное оборудование зданий.</w:t>
            </w:r>
          </w:p>
        </w:tc>
        <w:tc>
          <w:tcPr>
            <w:tcW w:w="1276" w:type="dxa"/>
          </w:tcPr>
          <w:p w14:paraId="79CF7CBC" w14:textId="1C0761F5" w:rsidR="0068561F" w:rsidRPr="0068561F" w:rsidRDefault="00E90413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19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7F132A8" w14:textId="6A925E1F" w:rsidR="0068561F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6B312255" w14:textId="5C919A32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56FF05C6" w14:textId="77777777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08D502E" w14:textId="1B6D62D1" w:rsidR="0068561F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849A09F" w14:textId="77777777" w:rsidR="0068561F" w:rsidRPr="007102C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68561F" w14:paraId="7D9D10C6" w14:textId="77777777" w:rsidTr="00564897">
        <w:trPr>
          <w:trHeight w:val="280"/>
        </w:trPr>
        <w:tc>
          <w:tcPr>
            <w:tcW w:w="1248" w:type="dxa"/>
          </w:tcPr>
          <w:p w14:paraId="5B23C4BC" w14:textId="1B828859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2.6.2</w:t>
            </w:r>
          </w:p>
        </w:tc>
        <w:tc>
          <w:tcPr>
            <w:tcW w:w="8930" w:type="dxa"/>
          </w:tcPr>
          <w:p w14:paraId="063F4933" w14:textId="79B58B35" w:rsidR="0068561F" w:rsidRPr="00564897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Постройки прошлого и настоящего.</w:t>
            </w:r>
          </w:p>
        </w:tc>
        <w:tc>
          <w:tcPr>
            <w:tcW w:w="1276" w:type="dxa"/>
          </w:tcPr>
          <w:p w14:paraId="44E7E864" w14:textId="3C01F7E4" w:rsidR="0068561F" w:rsidRPr="0068561F" w:rsidRDefault="00E90413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FCB2D61" w14:textId="58CB78B4" w:rsidR="0068561F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0098AF0B" w14:textId="77777777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7C7FF370" w14:textId="77777777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53AB039A" w14:textId="2B34D6B3" w:rsidR="0068561F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2B61052" w14:textId="77777777" w:rsidR="0068561F" w:rsidRPr="007102C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68561F" w14:paraId="535E0474" w14:textId="77777777" w:rsidTr="00564897">
        <w:trPr>
          <w:trHeight w:val="280"/>
        </w:trPr>
        <w:tc>
          <w:tcPr>
            <w:tcW w:w="1248" w:type="dxa"/>
          </w:tcPr>
          <w:p w14:paraId="1A91CC47" w14:textId="44AA5808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2.6.3</w:t>
            </w:r>
          </w:p>
        </w:tc>
        <w:tc>
          <w:tcPr>
            <w:tcW w:w="8930" w:type="dxa"/>
          </w:tcPr>
          <w:p w14:paraId="665679B6" w14:textId="55FFF469" w:rsidR="0068561F" w:rsidRPr="00564897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Дальнейшие пути развития строительства.</w:t>
            </w:r>
          </w:p>
        </w:tc>
        <w:tc>
          <w:tcPr>
            <w:tcW w:w="1276" w:type="dxa"/>
          </w:tcPr>
          <w:p w14:paraId="1E88249E" w14:textId="6AD535A4" w:rsidR="0068561F" w:rsidRPr="0068561F" w:rsidRDefault="00E90413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7F191A5" w14:textId="78C8D869" w:rsidR="0068561F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396D5563" w14:textId="77777777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327186C4" w14:textId="77777777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484BD1D6" w14:textId="0FDDDA0C" w:rsidR="0068561F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FBDE745" w14:textId="77777777" w:rsidR="0068561F" w:rsidRPr="007102C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68561F" w14:paraId="3D5E513D" w14:textId="77777777" w:rsidTr="00564897">
        <w:trPr>
          <w:trHeight w:val="280"/>
        </w:trPr>
        <w:tc>
          <w:tcPr>
            <w:tcW w:w="1248" w:type="dxa"/>
          </w:tcPr>
          <w:p w14:paraId="709555B0" w14:textId="48801E0A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СР</w:t>
            </w:r>
          </w:p>
        </w:tc>
        <w:tc>
          <w:tcPr>
            <w:tcW w:w="8930" w:type="dxa"/>
          </w:tcPr>
          <w:p w14:paraId="2C05235B" w14:textId="760D477C" w:rsidR="0068561F" w:rsidRPr="00564897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Подготовка доклада на тему: «Инновационные технологии в строительстве. Как построить небоскрёб»?</w:t>
            </w:r>
          </w:p>
        </w:tc>
        <w:tc>
          <w:tcPr>
            <w:tcW w:w="1276" w:type="dxa"/>
          </w:tcPr>
          <w:p w14:paraId="5C2A2044" w14:textId="77777777" w:rsidR="0068561F" w:rsidRP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724B21C" w14:textId="77777777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7" w:type="dxa"/>
            <w:vAlign w:val="center"/>
          </w:tcPr>
          <w:p w14:paraId="35D1BB1B" w14:textId="77777777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4A03D9F8" w14:textId="77777777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0CDCCCC" w14:textId="77777777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2366F72" w14:textId="33DE4946" w:rsidR="0068561F" w:rsidRPr="007102CF" w:rsidRDefault="000927D5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231590" w14:paraId="18A970A4" w14:textId="77777777" w:rsidTr="00564897">
        <w:trPr>
          <w:trHeight w:val="280"/>
        </w:trPr>
        <w:tc>
          <w:tcPr>
            <w:tcW w:w="1248" w:type="dxa"/>
          </w:tcPr>
          <w:p w14:paraId="3BCA6DAC" w14:textId="21F122B1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692C32">
              <w:rPr>
                <w:b/>
              </w:rPr>
              <w:t xml:space="preserve">Тема </w:t>
            </w:r>
            <w:r>
              <w:rPr>
                <w:b/>
              </w:rPr>
              <w:t>2.7</w:t>
            </w:r>
          </w:p>
        </w:tc>
        <w:tc>
          <w:tcPr>
            <w:tcW w:w="8930" w:type="dxa"/>
          </w:tcPr>
          <w:p w14:paraId="5FDE30BE" w14:textId="3ACCA60F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rPr>
                <w:b/>
              </w:rPr>
              <w:t>Общие сведения об организации строительного производства.</w:t>
            </w:r>
          </w:p>
        </w:tc>
        <w:tc>
          <w:tcPr>
            <w:tcW w:w="1276" w:type="dxa"/>
          </w:tcPr>
          <w:p w14:paraId="6A00D5AB" w14:textId="77777777" w:rsidR="00231590" w:rsidRPr="0068561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D11E97F" w14:textId="7BC97959" w:rsidR="00231590" w:rsidRPr="00EB163B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EB163B">
              <w:rPr>
                <w:b/>
              </w:rPr>
              <w:t>16</w:t>
            </w:r>
          </w:p>
        </w:tc>
        <w:tc>
          <w:tcPr>
            <w:tcW w:w="567" w:type="dxa"/>
            <w:vAlign w:val="center"/>
          </w:tcPr>
          <w:p w14:paraId="733787F2" w14:textId="5FD118F9" w:rsidR="00231590" w:rsidRPr="00EB163B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EB163B">
              <w:rPr>
                <w:b/>
              </w:rPr>
              <w:t>0</w:t>
            </w:r>
          </w:p>
        </w:tc>
        <w:tc>
          <w:tcPr>
            <w:tcW w:w="565" w:type="dxa"/>
            <w:vAlign w:val="center"/>
          </w:tcPr>
          <w:p w14:paraId="346754D0" w14:textId="606A8A99" w:rsidR="00231590" w:rsidRPr="00EB163B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EB163B"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7B2D79D0" w14:textId="3E2D38AE" w:rsidR="00231590" w:rsidRPr="00EB163B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EB163B">
              <w:rPr>
                <w:b/>
              </w:rPr>
              <w:t>16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A720FE" w14:textId="28E13583" w:rsidR="00231590" w:rsidRPr="00EB163B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FF0000"/>
              </w:rPr>
            </w:pPr>
            <w:r w:rsidRPr="00EB163B">
              <w:rPr>
                <w:b/>
                <w:color w:val="FF0000"/>
              </w:rPr>
              <w:t>18</w:t>
            </w:r>
          </w:p>
        </w:tc>
      </w:tr>
      <w:tr w:rsidR="00231590" w14:paraId="1B8D5E54" w14:textId="77777777" w:rsidTr="00564897">
        <w:trPr>
          <w:trHeight w:val="280"/>
        </w:trPr>
        <w:tc>
          <w:tcPr>
            <w:tcW w:w="1248" w:type="dxa"/>
          </w:tcPr>
          <w:p w14:paraId="1874DCD1" w14:textId="580B6B68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lastRenderedPageBreak/>
              <w:t>2.7.1</w:t>
            </w:r>
          </w:p>
        </w:tc>
        <w:tc>
          <w:tcPr>
            <w:tcW w:w="8930" w:type="dxa"/>
          </w:tcPr>
          <w:p w14:paraId="56480D33" w14:textId="49246C71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 xml:space="preserve">Общие сведения о строительных процессах, их структуре и классификации. </w:t>
            </w:r>
          </w:p>
        </w:tc>
        <w:tc>
          <w:tcPr>
            <w:tcW w:w="1276" w:type="dxa"/>
          </w:tcPr>
          <w:p w14:paraId="252F3E1D" w14:textId="56AC4D7C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22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06E972F" w14:textId="036C11D4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4DAAA5D6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26A8F2B0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3A730BA6" w14:textId="3C847EA3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92C49B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30237A43" w14:textId="77777777" w:rsidTr="00564897">
        <w:trPr>
          <w:trHeight w:val="280"/>
        </w:trPr>
        <w:tc>
          <w:tcPr>
            <w:tcW w:w="1248" w:type="dxa"/>
          </w:tcPr>
          <w:p w14:paraId="657F76F9" w14:textId="156107F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2.7.2</w:t>
            </w:r>
          </w:p>
        </w:tc>
        <w:tc>
          <w:tcPr>
            <w:tcW w:w="8930" w:type="dxa"/>
          </w:tcPr>
          <w:p w14:paraId="6604260A" w14:textId="467B4B33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Основные архитектурно-конструктивные элементы зданий.</w:t>
            </w:r>
          </w:p>
        </w:tc>
        <w:tc>
          <w:tcPr>
            <w:tcW w:w="1276" w:type="dxa"/>
          </w:tcPr>
          <w:p w14:paraId="483449F0" w14:textId="4DE30718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23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9056324" w14:textId="6CFA6A25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7EB92594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1FE3A63D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7B6D3538" w14:textId="5135714B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79F94FD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76C5D7D9" w14:textId="77777777" w:rsidTr="00564897">
        <w:trPr>
          <w:trHeight w:val="280"/>
        </w:trPr>
        <w:tc>
          <w:tcPr>
            <w:tcW w:w="1248" w:type="dxa"/>
          </w:tcPr>
          <w:p w14:paraId="5C1639B3" w14:textId="0300AD69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2.7.3</w:t>
            </w:r>
          </w:p>
        </w:tc>
        <w:tc>
          <w:tcPr>
            <w:tcW w:w="8930" w:type="dxa"/>
          </w:tcPr>
          <w:p w14:paraId="5BB06E4E" w14:textId="4C094C5E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Общие сведения об организации строительного производства</w:t>
            </w:r>
          </w:p>
        </w:tc>
        <w:tc>
          <w:tcPr>
            <w:tcW w:w="1276" w:type="dxa"/>
          </w:tcPr>
          <w:p w14:paraId="1A847DDB" w14:textId="4D80BF8B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24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7DCF407" w14:textId="45A87C62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228A9699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39C02E32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CB8FA00" w14:textId="3597FB06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5B9090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1D920F94" w14:textId="77777777" w:rsidTr="00564897">
        <w:trPr>
          <w:trHeight w:val="280"/>
        </w:trPr>
        <w:tc>
          <w:tcPr>
            <w:tcW w:w="1248" w:type="dxa"/>
          </w:tcPr>
          <w:p w14:paraId="30C4ED8B" w14:textId="1BC386F9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2.7.4</w:t>
            </w:r>
          </w:p>
        </w:tc>
        <w:tc>
          <w:tcPr>
            <w:tcW w:w="8930" w:type="dxa"/>
          </w:tcPr>
          <w:p w14:paraId="0DD9ADA3" w14:textId="371DBA40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Проектно-сметная документация.</w:t>
            </w:r>
          </w:p>
        </w:tc>
        <w:tc>
          <w:tcPr>
            <w:tcW w:w="1276" w:type="dxa"/>
          </w:tcPr>
          <w:p w14:paraId="72E70C45" w14:textId="3C33A974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25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4CEACE7" w14:textId="64369225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27CBDAE2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5298D615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4C59D67E" w14:textId="2D0DAFFE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D868B12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4C2F35BD" w14:textId="77777777" w:rsidTr="00564897">
        <w:trPr>
          <w:trHeight w:val="280"/>
        </w:trPr>
        <w:tc>
          <w:tcPr>
            <w:tcW w:w="1248" w:type="dxa"/>
          </w:tcPr>
          <w:p w14:paraId="076C52AC" w14:textId="0A7F0125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2.7.5</w:t>
            </w:r>
          </w:p>
        </w:tc>
        <w:tc>
          <w:tcPr>
            <w:tcW w:w="8930" w:type="dxa"/>
          </w:tcPr>
          <w:p w14:paraId="61AC42E9" w14:textId="455B9E64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Назначение и состав проекта организации строительства.</w:t>
            </w:r>
          </w:p>
        </w:tc>
        <w:tc>
          <w:tcPr>
            <w:tcW w:w="1276" w:type="dxa"/>
          </w:tcPr>
          <w:p w14:paraId="288FC7DA" w14:textId="7B698FD8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26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EF2BC8E" w14:textId="2DD81A2C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31385C91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5A43FD5E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7D5BDF0E" w14:textId="4B22788A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89091B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7E44E80E" w14:textId="77777777" w:rsidTr="00564897">
        <w:trPr>
          <w:trHeight w:val="280"/>
        </w:trPr>
        <w:tc>
          <w:tcPr>
            <w:tcW w:w="1248" w:type="dxa"/>
          </w:tcPr>
          <w:p w14:paraId="305A6CC9" w14:textId="66D833C6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2.7.6</w:t>
            </w:r>
          </w:p>
        </w:tc>
        <w:tc>
          <w:tcPr>
            <w:tcW w:w="8930" w:type="dxa"/>
          </w:tcPr>
          <w:p w14:paraId="180C19F6" w14:textId="0F471DC8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Назначение и состав проекта производства работ.</w:t>
            </w:r>
          </w:p>
        </w:tc>
        <w:tc>
          <w:tcPr>
            <w:tcW w:w="1276" w:type="dxa"/>
          </w:tcPr>
          <w:p w14:paraId="234CBC06" w14:textId="4151E790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27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1D5FADC" w14:textId="2C0416A1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1905AB1B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0981F4D7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599AA143" w14:textId="69E39813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297A48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18FD2122" w14:textId="77777777" w:rsidTr="00564897">
        <w:trPr>
          <w:trHeight w:val="280"/>
        </w:trPr>
        <w:tc>
          <w:tcPr>
            <w:tcW w:w="1248" w:type="dxa"/>
          </w:tcPr>
          <w:p w14:paraId="3487615D" w14:textId="364E35E2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2.7.7</w:t>
            </w:r>
          </w:p>
        </w:tc>
        <w:tc>
          <w:tcPr>
            <w:tcW w:w="8930" w:type="dxa"/>
          </w:tcPr>
          <w:p w14:paraId="48AF056D" w14:textId="7175E9BA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Составление календарного плана производства работ по объекту работ.</w:t>
            </w:r>
          </w:p>
        </w:tc>
        <w:tc>
          <w:tcPr>
            <w:tcW w:w="1276" w:type="dxa"/>
          </w:tcPr>
          <w:p w14:paraId="7D6FFBDD" w14:textId="1AF7AEBB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28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C1E423F" w14:textId="2504E89D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3FE0598E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1CD8814B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38E4D285" w14:textId="09B73F61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D6CFB9A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010DE338" w14:textId="77777777" w:rsidTr="00564897">
        <w:trPr>
          <w:trHeight w:val="280"/>
        </w:trPr>
        <w:tc>
          <w:tcPr>
            <w:tcW w:w="1248" w:type="dxa"/>
          </w:tcPr>
          <w:p w14:paraId="29E2E9CC" w14:textId="5394817A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2.7.8</w:t>
            </w:r>
          </w:p>
        </w:tc>
        <w:tc>
          <w:tcPr>
            <w:tcW w:w="8930" w:type="dxa"/>
          </w:tcPr>
          <w:p w14:paraId="012FF1EF" w14:textId="0337F75F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Технологические карты и карты трудовых процессов.</w:t>
            </w:r>
          </w:p>
        </w:tc>
        <w:tc>
          <w:tcPr>
            <w:tcW w:w="1276" w:type="dxa"/>
          </w:tcPr>
          <w:p w14:paraId="2761017E" w14:textId="73A9AF32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29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F8303EF" w14:textId="1A949566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703ABFE6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18E0DB6F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054EF4FD" w14:textId="1B15E64C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1194236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204E8BE8" w14:textId="77777777" w:rsidTr="00564897">
        <w:trPr>
          <w:trHeight w:val="280"/>
        </w:trPr>
        <w:tc>
          <w:tcPr>
            <w:tcW w:w="1248" w:type="dxa"/>
          </w:tcPr>
          <w:p w14:paraId="0CD28768" w14:textId="1519A705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СР</w:t>
            </w:r>
          </w:p>
        </w:tc>
        <w:tc>
          <w:tcPr>
            <w:tcW w:w="8930" w:type="dxa"/>
          </w:tcPr>
          <w:p w14:paraId="03A14CC5" w14:textId="14292471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Подготовить проектно-сметную документацию для строительства садового дома в городе Первоуральске, Свердловской области общей площадью до 20м</w:t>
            </w:r>
            <w:r w:rsidRPr="00D16658">
              <w:rPr>
                <w:vertAlign w:val="superscript"/>
              </w:rPr>
              <w:t>2</w:t>
            </w:r>
            <w:r>
              <w:t>.  (Составить перечень необходимых для строительства материалов, подобрать торговую точку с наиболее выгодными ценами, выполнить  расчеты и определить общие затраты на постройку).</w:t>
            </w:r>
          </w:p>
        </w:tc>
        <w:tc>
          <w:tcPr>
            <w:tcW w:w="1276" w:type="dxa"/>
          </w:tcPr>
          <w:p w14:paraId="5E0AD215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02A4DC6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7" w:type="dxa"/>
            <w:vAlign w:val="center"/>
          </w:tcPr>
          <w:p w14:paraId="51F69ADE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7CA00CBD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2315A38D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030197D" w14:textId="1F79F3F2" w:rsidR="00231590" w:rsidRPr="007102CF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18</w:t>
            </w:r>
          </w:p>
        </w:tc>
      </w:tr>
      <w:tr w:rsidR="00231590" w14:paraId="7D1ECDF2" w14:textId="77777777" w:rsidTr="00564897">
        <w:trPr>
          <w:trHeight w:val="280"/>
        </w:trPr>
        <w:tc>
          <w:tcPr>
            <w:tcW w:w="1248" w:type="dxa"/>
          </w:tcPr>
          <w:p w14:paraId="10FC3F33" w14:textId="0967C152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E91F23">
              <w:rPr>
                <w:b/>
              </w:rPr>
              <w:t xml:space="preserve">Тема </w:t>
            </w:r>
            <w:r>
              <w:rPr>
                <w:b/>
              </w:rPr>
              <w:t>2.8</w:t>
            </w:r>
          </w:p>
        </w:tc>
        <w:tc>
          <w:tcPr>
            <w:tcW w:w="8930" w:type="dxa"/>
          </w:tcPr>
          <w:p w14:paraId="381133BC" w14:textId="6C701817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rPr>
                <w:b/>
              </w:rPr>
              <w:t>Безопасная организация труда на строительной площадке</w:t>
            </w:r>
          </w:p>
        </w:tc>
        <w:tc>
          <w:tcPr>
            <w:tcW w:w="1276" w:type="dxa"/>
          </w:tcPr>
          <w:p w14:paraId="06FA9395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5FC7E43" w14:textId="1E52B998" w:rsidR="00231590" w:rsidRPr="00EB163B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EB163B">
              <w:rPr>
                <w:b/>
              </w:rPr>
              <w:t>12</w:t>
            </w:r>
          </w:p>
        </w:tc>
        <w:tc>
          <w:tcPr>
            <w:tcW w:w="567" w:type="dxa"/>
            <w:vAlign w:val="center"/>
          </w:tcPr>
          <w:p w14:paraId="5284C6F3" w14:textId="2DE7033B" w:rsidR="00231590" w:rsidRPr="00EB163B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EB163B">
              <w:rPr>
                <w:b/>
              </w:rPr>
              <w:t>0</w:t>
            </w:r>
          </w:p>
        </w:tc>
        <w:tc>
          <w:tcPr>
            <w:tcW w:w="565" w:type="dxa"/>
            <w:vAlign w:val="center"/>
          </w:tcPr>
          <w:p w14:paraId="4AD146B9" w14:textId="08ABEB75" w:rsidR="00231590" w:rsidRPr="00EB163B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EB163B"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5992F701" w14:textId="5A32E3A2" w:rsidR="00231590" w:rsidRPr="00EB163B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EB163B">
              <w:rPr>
                <w:b/>
              </w:rPr>
              <w:t>12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61ACC5C" w14:textId="1676E610" w:rsidR="00231590" w:rsidRPr="00EB163B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FF0000"/>
              </w:rPr>
            </w:pPr>
            <w:r w:rsidRPr="00EB163B">
              <w:rPr>
                <w:b/>
                <w:color w:val="FF0000"/>
              </w:rPr>
              <w:t>6</w:t>
            </w:r>
          </w:p>
        </w:tc>
      </w:tr>
      <w:tr w:rsidR="00231590" w14:paraId="7487A04A" w14:textId="77777777" w:rsidTr="00564897">
        <w:trPr>
          <w:trHeight w:val="280"/>
        </w:trPr>
        <w:tc>
          <w:tcPr>
            <w:tcW w:w="1248" w:type="dxa"/>
          </w:tcPr>
          <w:p w14:paraId="21CFA5BE" w14:textId="23591821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2.8.1</w:t>
            </w:r>
          </w:p>
        </w:tc>
        <w:tc>
          <w:tcPr>
            <w:tcW w:w="8930" w:type="dxa"/>
          </w:tcPr>
          <w:p w14:paraId="361621FF" w14:textId="2BFF6183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Безопасная организация труда на строительной площадке.</w:t>
            </w:r>
          </w:p>
        </w:tc>
        <w:tc>
          <w:tcPr>
            <w:tcW w:w="1276" w:type="dxa"/>
          </w:tcPr>
          <w:p w14:paraId="0A23016A" w14:textId="60695717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30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BFA07CF" w14:textId="6C6A0294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420A9B44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2BF35E57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3276F2E4" w14:textId="078E2168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850F304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7934A1C9" w14:textId="77777777" w:rsidTr="00564897">
        <w:trPr>
          <w:trHeight w:val="280"/>
        </w:trPr>
        <w:tc>
          <w:tcPr>
            <w:tcW w:w="1248" w:type="dxa"/>
          </w:tcPr>
          <w:p w14:paraId="3F6CB821" w14:textId="7F4CA8EA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2.8.2</w:t>
            </w:r>
          </w:p>
        </w:tc>
        <w:tc>
          <w:tcPr>
            <w:tcW w:w="8930" w:type="dxa"/>
          </w:tcPr>
          <w:p w14:paraId="48E08F5F" w14:textId="3AF92067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Организация строительной площадки. Внутри площадные подготовительные работы.</w:t>
            </w:r>
          </w:p>
        </w:tc>
        <w:tc>
          <w:tcPr>
            <w:tcW w:w="1276" w:type="dxa"/>
          </w:tcPr>
          <w:p w14:paraId="69E910FE" w14:textId="541878A4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31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D3DC62D" w14:textId="1940F2D1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35E88763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349EAF0B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46ADF6D0" w14:textId="7F1E7B9C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E25DC9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7BC5CAA5" w14:textId="77777777" w:rsidTr="00564897">
        <w:trPr>
          <w:trHeight w:val="280"/>
        </w:trPr>
        <w:tc>
          <w:tcPr>
            <w:tcW w:w="1248" w:type="dxa"/>
          </w:tcPr>
          <w:p w14:paraId="732F9DF1" w14:textId="025CF1F4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2.8.3</w:t>
            </w:r>
          </w:p>
        </w:tc>
        <w:tc>
          <w:tcPr>
            <w:tcW w:w="8930" w:type="dxa"/>
          </w:tcPr>
          <w:p w14:paraId="04CB258F" w14:textId="42BACBA6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 xml:space="preserve">Основные виды строительных работ. Техника безопасности при производстве основных видов строительных работ. </w:t>
            </w:r>
          </w:p>
        </w:tc>
        <w:tc>
          <w:tcPr>
            <w:tcW w:w="1276" w:type="dxa"/>
          </w:tcPr>
          <w:p w14:paraId="006C8DEF" w14:textId="4560E280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32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F8DB907" w14:textId="4FEE6481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5B002C04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30A57F07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580706C2" w14:textId="6C306099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09B2ACD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32E13A43" w14:textId="77777777" w:rsidTr="00564897">
        <w:trPr>
          <w:trHeight w:val="280"/>
        </w:trPr>
        <w:tc>
          <w:tcPr>
            <w:tcW w:w="1248" w:type="dxa"/>
          </w:tcPr>
          <w:p w14:paraId="18A5F89F" w14:textId="13236704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lastRenderedPageBreak/>
              <w:t>2.8.4</w:t>
            </w:r>
          </w:p>
        </w:tc>
        <w:tc>
          <w:tcPr>
            <w:tcW w:w="8930" w:type="dxa"/>
          </w:tcPr>
          <w:p w14:paraId="323FA921" w14:textId="5033C86A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Специальные работы. Техника безопасности при организации и выполнении специальных работ.</w:t>
            </w:r>
          </w:p>
        </w:tc>
        <w:tc>
          <w:tcPr>
            <w:tcW w:w="1276" w:type="dxa"/>
          </w:tcPr>
          <w:p w14:paraId="4F4827C3" w14:textId="1DD4EA45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33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E2A3657" w14:textId="7205D701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54735A8E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6865E734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2863AC21" w14:textId="563DB8E9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CF3998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6E99ED9F" w14:textId="77777777" w:rsidTr="00564897">
        <w:trPr>
          <w:trHeight w:val="280"/>
        </w:trPr>
        <w:tc>
          <w:tcPr>
            <w:tcW w:w="1248" w:type="dxa"/>
          </w:tcPr>
          <w:p w14:paraId="0584DF1B" w14:textId="6D9C5AAE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2.8.5</w:t>
            </w:r>
          </w:p>
        </w:tc>
        <w:tc>
          <w:tcPr>
            <w:tcW w:w="8930" w:type="dxa"/>
          </w:tcPr>
          <w:p w14:paraId="556FBC37" w14:textId="224FACB0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Составление графика последовательности выполнения основных видов работ в подготовительном периоде.</w:t>
            </w:r>
          </w:p>
        </w:tc>
        <w:tc>
          <w:tcPr>
            <w:tcW w:w="1276" w:type="dxa"/>
          </w:tcPr>
          <w:p w14:paraId="3A9466AB" w14:textId="34C7DD20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34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A337C0B" w14:textId="77BB64AE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542AAE9A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04792669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36C3432A" w14:textId="66FE27C7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BF484DC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195EF644" w14:textId="77777777" w:rsidTr="00564897">
        <w:trPr>
          <w:trHeight w:val="280"/>
        </w:trPr>
        <w:tc>
          <w:tcPr>
            <w:tcW w:w="1248" w:type="dxa"/>
          </w:tcPr>
          <w:p w14:paraId="33E77E93" w14:textId="65A0AFEE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2.8.6</w:t>
            </w:r>
          </w:p>
        </w:tc>
        <w:tc>
          <w:tcPr>
            <w:tcW w:w="8930" w:type="dxa"/>
          </w:tcPr>
          <w:p w14:paraId="52EFAC56" w14:textId="608A2F0D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Сетевое планирование. Основные элементы сетевого графика: работа, событие, ожидание, продолжительность в пути, ранние и поздние начала работ, графическое изображение элементов. Преимущества и недостатки сетевого планирования.</w:t>
            </w:r>
          </w:p>
        </w:tc>
        <w:tc>
          <w:tcPr>
            <w:tcW w:w="1276" w:type="dxa"/>
          </w:tcPr>
          <w:p w14:paraId="4FB33E67" w14:textId="75565507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35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A6DC31F" w14:textId="568A0C64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4FE33D99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5BBEFF68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4959170A" w14:textId="08336360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9D5C7CD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1D5959AD" w14:textId="77777777" w:rsidTr="00564897">
        <w:trPr>
          <w:trHeight w:val="280"/>
        </w:trPr>
        <w:tc>
          <w:tcPr>
            <w:tcW w:w="1248" w:type="dxa"/>
          </w:tcPr>
          <w:p w14:paraId="6B1A4CAB" w14:textId="303BEDA6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СР</w:t>
            </w:r>
          </w:p>
        </w:tc>
        <w:tc>
          <w:tcPr>
            <w:tcW w:w="8930" w:type="dxa"/>
          </w:tcPr>
          <w:p w14:paraId="6AFC1E46" w14:textId="0618D0AD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Создать календарный план производства работ по объекту работ.</w:t>
            </w:r>
          </w:p>
        </w:tc>
        <w:tc>
          <w:tcPr>
            <w:tcW w:w="1276" w:type="dxa"/>
          </w:tcPr>
          <w:p w14:paraId="652261D5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31012B3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7" w:type="dxa"/>
            <w:vAlign w:val="center"/>
          </w:tcPr>
          <w:p w14:paraId="4AAA5390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0354A2F1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60FBB30B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108F61" w14:textId="34F3AE40" w:rsidR="00231590" w:rsidRPr="007102CF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6</w:t>
            </w:r>
          </w:p>
        </w:tc>
      </w:tr>
      <w:tr w:rsidR="00231590" w14:paraId="02A52EF0" w14:textId="77777777" w:rsidTr="00564897">
        <w:trPr>
          <w:trHeight w:val="280"/>
        </w:trPr>
        <w:tc>
          <w:tcPr>
            <w:tcW w:w="1248" w:type="dxa"/>
          </w:tcPr>
          <w:p w14:paraId="31D6537F" w14:textId="010A2863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rPr>
                <w:b/>
              </w:rPr>
              <w:t>Тема 2.9</w:t>
            </w:r>
          </w:p>
        </w:tc>
        <w:tc>
          <w:tcPr>
            <w:tcW w:w="8930" w:type="dxa"/>
          </w:tcPr>
          <w:p w14:paraId="064DEC5B" w14:textId="7DBBFF87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AC0801">
              <w:rPr>
                <w:b/>
              </w:rPr>
              <w:t xml:space="preserve"> </w:t>
            </w:r>
            <w:r>
              <w:rPr>
                <w:b/>
              </w:rPr>
              <w:t>Государственная система стандартизации в строительстве</w:t>
            </w:r>
          </w:p>
        </w:tc>
        <w:tc>
          <w:tcPr>
            <w:tcW w:w="1276" w:type="dxa"/>
          </w:tcPr>
          <w:p w14:paraId="767121E4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D2E28ED" w14:textId="5D32D856" w:rsidR="00231590" w:rsidRPr="00EB163B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67" w:type="dxa"/>
            <w:vAlign w:val="center"/>
          </w:tcPr>
          <w:p w14:paraId="1EE50B1A" w14:textId="6D1D18B3" w:rsidR="00231590" w:rsidRPr="00EB163B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5" w:type="dxa"/>
            <w:vAlign w:val="center"/>
          </w:tcPr>
          <w:p w14:paraId="53E7B9CA" w14:textId="155CB5EE" w:rsidR="00231590" w:rsidRPr="00EB163B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7BCF4FF3" w14:textId="6E39BE2C" w:rsidR="00231590" w:rsidRPr="00EB163B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3B07C0" w14:textId="7855B515" w:rsidR="00231590" w:rsidRPr="00EB163B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6</w:t>
            </w:r>
          </w:p>
        </w:tc>
      </w:tr>
      <w:tr w:rsidR="00231590" w14:paraId="287C6B59" w14:textId="77777777" w:rsidTr="00564897">
        <w:trPr>
          <w:trHeight w:val="280"/>
        </w:trPr>
        <w:tc>
          <w:tcPr>
            <w:tcW w:w="1248" w:type="dxa"/>
          </w:tcPr>
          <w:p w14:paraId="16066D07" w14:textId="3046ECA2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2.9.1</w:t>
            </w:r>
          </w:p>
        </w:tc>
        <w:tc>
          <w:tcPr>
            <w:tcW w:w="8930" w:type="dxa"/>
          </w:tcPr>
          <w:p w14:paraId="0F917619" w14:textId="2BF0DB58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Государственная система стандартизации в строительстве.</w:t>
            </w:r>
          </w:p>
        </w:tc>
        <w:tc>
          <w:tcPr>
            <w:tcW w:w="1276" w:type="dxa"/>
          </w:tcPr>
          <w:p w14:paraId="5A6C4B50" w14:textId="693CE013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36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79218AD" w14:textId="6E762967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0AC96BCF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6C399832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7890B89C" w14:textId="7BD215C8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074203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16E4387D" w14:textId="77777777" w:rsidTr="00564897">
        <w:trPr>
          <w:trHeight w:val="280"/>
        </w:trPr>
        <w:tc>
          <w:tcPr>
            <w:tcW w:w="1248" w:type="dxa"/>
          </w:tcPr>
          <w:p w14:paraId="625AFE86" w14:textId="521B864D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2.9.2</w:t>
            </w:r>
          </w:p>
        </w:tc>
        <w:tc>
          <w:tcPr>
            <w:tcW w:w="8930" w:type="dxa"/>
          </w:tcPr>
          <w:p w14:paraId="57E347D9" w14:textId="04FC0ED2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Стандарты на строительную продукцию (услуги). Стандарты общих технических условий. Стандарты на работы (процессы). Стандарты на методы контроля (испытаний, измерений, анализа).</w:t>
            </w:r>
          </w:p>
        </w:tc>
        <w:tc>
          <w:tcPr>
            <w:tcW w:w="1276" w:type="dxa"/>
          </w:tcPr>
          <w:p w14:paraId="4548429F" w14:textId="612FDFAF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37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030B218" w14:textId="258F8D08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672CFE82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442CBF7B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03BABC63" w14:textId="0AACE8EC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DD9C841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7F60E81A" w14:textId="77777777" w:rsidTr="00564897">
        <w:trPr>
          <w:trHeight w:val="280"/>
        </w:trPr>
        <w:tc>
          <w:tcPr>
            <w:tcW w:w="1248" w:type="dxa"/>
          </w:tcPr>
          <w:p w14:paraId="4C57C2D7" w14:textId="54D12F68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2.9.3</w:t>
            </w:r>
          </w:p>
        </w:tc>
        <w:tc>
          <w:tcPr>
            <w:tcW w:w="8930" w:type="dxa"/>
          </w:tcPr>
          <w:p w14:paraId="5DDA8B1E" w14:textId="78148D8F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Контроль качества строительства. Органы контроля качества строительной продукции. Методы контроля качества строительной продукции.</w:t>
            </w:r>
          </w:p>
        </w:tc>
        <w:tc>
          <w:tcPr>
            <w:tcW w:w="1276" w:type="dxa"/>
          </w:tcPr>
          <w:p w14:paraId="2417F603" w14:textId="73F2EFB1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38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6458B16" w14:textId="64885B21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74F59518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0C65AC36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338C5C13" w14:textId="72E3286F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AB5112E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4C8D5088" w14:textId="77777777" w:rsidTr="00564897">
        <w:trPr>
          <w:trHeight w:val="280"/>
        </w:trPr>
        <w:tc>
          <w:tcPr>
            <w:tcW w:w="1248" w:type="dxa"/>
          </w:tcPr>
          <w:p w14:paraId="37D1B18B" w14:textId="47878C8D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2.9.4</w:t>
            </w:r>
          </w:p>
        </w:tc>
        <w:tc>
          <w:tcPr>
            <w:tcW w:w="8930" w:type="dxa"/>
          </w:tcPr>
          <w:p w14:paraId="0294E8E8" w14:textId="3627E2C0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Функции работников строительной организации.</w:t>
            </w:r>
          </w:p>
        </w:tc>
        <w:tc>
          <w:tcPr>
            <w:tcW w:w="1276" w:type="dxa"/>
          </w:tcPr>
          <w:p w14:paraId="25B7C3BB" w14:textId="2F7CCAEF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39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5DCA04D" w14:textId="6968B025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4BFE5967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77B89D6E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007C7D13" w14:textId="44E38995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2D6FBF9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56621862" w14:textId="77777777" w:rsidTr="00564897">
        <w:trPr>
          <w:trHeight w:val="280"/>
        </w:trPr>
        <w:tc>
          <w:tcPr>
            <w:tcW w:w="1248" w:type="dxa"/>
          </w:tcPr>
          <w:p w14:paraId="645744E0" w14:textId="3332BE50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2.9.5</w:t>
            </w:r>
          </w:p>
        </w:tc>
        <w:tc>
          <w:tcPr>
            <w:tcW w:w="8930" w:type="dxa"/>
          </w:tcPr>
          <w:p w14:paraId="02FA2C8E" w14:textId="3CBBBF61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Приёмка в эксплуатацию законченных строительных объектов.</w:t>
            </w:r>
          </w:p>
        </w:tc>
        <w:tc>
          <w:tcPr>
            <w:tcW w:w="1276" w:type="dxa"/>
          </w:tcPr>
          <w:p w14:paraId="528BFBA2" w14:textId="157274EA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40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F414A99" w14:textId="49E41518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66D7AAC5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7ABF2393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1C4C0B5" w14:textId="257F53F4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4218E6F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4AAE5EDF" w14:textId="77777777" w:rsidTr="00564897">
        <w:trPr>
          <w:trHeight w:val="280"/>
        </w:trPr>
        <w:tc>
          <w:tcPr>
            <w:tcW w:w="1248" w:type="dxa"/>
          </w:tcPr>
          <w:p w14:paraId="46900693" w14:textId="09A9CE8C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2.9</w:t>
            </w:r>
            <w:r w:rsidRPr="007E4F4D">
              <w:t>.6</w:t>
            </w:r>
          </w:p>
        </w:tc>
        <w:tc>
          <w:tcPr>
            <w:tcW w:w="8930" w:type="dxa"/>
          </w:tcPr>
          <w:p w14:paraId="1E590521" w14:textId="52659053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7E4F4D">
              <w:t>Ответственность должностных лиц за несоблюдение требований нормативных документов.</w:t>
            </w:r>
          </w:p>
        </w:tc>
        <w:tc>
          <w:tcPr>
            <w:tcW w:w="1276" w:type="dxa"/>
          </w:tcPr>
          <w:p w14:paraId="582680A7" w14:textId="4572376D" w:rsidR="00231590" w:rsidRDefault="00EB163B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41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8227350" w14:textId="735EF36F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3CAEAC70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141A1F81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49375109" w14:textId="454BD3E1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2C9072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589FE009" w14:textId="77777777" w:rsidTr="00564897">
        <w:trPr>
          <w:trHeight w:val="280"/>
        </w:trPr>
        <w:tc>
          <w:tcPr>
            <w:tcW w:w="1248" w:type="dxa"/>
          </w:tcPr>
          <w:p w14:paraId="1E7A7BB6" w14:textId="1D5E9439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7E4F4D">
              <w:lastRenderedPageBreak/>
              <w:t>СР</w:t>
            </w:r>
          </w:p>
        </w:tc>
        <w:tc>
          <w:tcPr>
            <w:tcW w:w="8930" w:type="dxa"/>
          </w:tcPr>
          <w:p w14:paraId="5BE8C1C4" w14:textId="506920E7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7E4F4D">
              <w:t>Подготовка сообщения на тему: «Система инженерной безопасности производства земляных работ».</w:t>
            </w:r>
          </w:p>
        </w:tc>
        <w:tc>
          <w:tcPr>
            <w:tcW w:w="1276" w:type="dxa"/>
          </w:tcPr>
          <w:p w14:paraId="0B5E7571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1CC1F7B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7" w:type="dxa"/>
            <w:vAlign w:val="center"/>
          </w:tcPr>
          <w:p w14:paraId="4EE08AB3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1735C6C7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05177A4B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0BB32FC" w14:textId="48EAF7C8" w:rsidR="00231590" w:rsidRPr="007102CF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6</w:t>
            </w:r>
          </w:p>
        </w:tc>
      </w:tr>
      <w:tr w:rsidR="00231590" w14:paraId="64FC0829" w14:textId="77777777" w:rsidTr="00564897">
        <w:trPr>
          <w:trHeight w:val="280"/>
        </w:trPr>
        <w:tc>
          <w:tcPr>
            <w:tcW w:w="1248" w:type="dxa"/>
          </w:tcPr>
          <w:p w14:paraId="2B44CD2B" w14:textId="6C2021B8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7B49C0">
              <w:rPr>
                <w:b/>
                <w:sz w:val="22"/>
                <w:szCs w:val="22"/>
              </w:rPr>
              <w:t>Тем</w:t>
            </w:r>
            <w:r>
              <w:rPr>
                <w:b/>
                <w:sz w:val="22"/>
                <w:szCs w:val="22"/>
              </w:rPr>
              <w:t xml:space="preserve">а </w:t>
            </w:r>
            <w:r w:rsidRPr="007B49C0">
              <w:rPr>
                <w:b/>
                <w:sz w:val="22"/>
                <w:szCs w:val="22"/>
              </w:rPr>
              <w:t xml:space="preserve">2.10 </w:t>
            </w:r>
          </w:p>
        </w:tc>
        <w:tc>
          <w:tcPr>
            <w:tcW w:w="8930" w:type="dxa"/>
          </w:tcPr>
          <w:p w14:paraId="097FC464" w14:textId="27BA8DF3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rPr>
                <w:b/>
              </w:rPr>
              <w:t>Авторский надзор при выполнении строительных работ</w:t>
            </w:r>
          </w:p>
        </w:tc>
        <w:tc>
          <w:tcPr>
            <w:tcW w:w="1276" w:type="dxa"/>
          </w:tcPr>
          <w:p w14:paraId="059DD4AC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2F481A2" w14:textId="7B80DF94" w:rsidR="00231590" w:rsidRPr="001955B5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1955B5">
              <w:rPr>
                <w:b/>
              </w:rPr>
              <w:t>14</w:t>
            </w:r>
          </w:p>
        </w:tc>
        <w:tc>
          <w:tcPr>
            <w:tcW w:w="567" w:type="dxa"/>
            <w:vAlign w:val="center"/>
          </w:tcPr>
          <w:p w14:paraId="491DF1B4" w14:textId="08BCA9F4" w:rsidR="00231590" w:rsidRPr="001955B5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1955B5">
              <w:rPr>
                <w:b/>
              </w:rPr>
              <w:t>0</w:t>
            </w:r>
          </w:p>
        </w:tc>
        <w:tc>
          <w:tcPr>
            <w:tcW w:w="565" w:type="dxa"/>
            <w:vAlign w:val="center"/>
          </w:tcPr>
          <w:p w14:paraId="1CCE55AB" w14:textId="21B293F8" w:rsidR="00231590" w:rsidRPr="001955B5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1955B5"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32B93B57" w14:textId="40D45973" w:rsidR="00231590" w:rsidRPr="001955B5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1955B5">
              <w:rPr>
                <w:b/>
              </w:rPr>
              <w:t>14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26579E" w14:textId="0EDAF017" w:rsidR="00231590" w:rsidRPr="001955B5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FF0000"/>
              </w:rPr>
            </w:pPr>
            <w:r w:rsidRPr="001955B5">
              <w:rPr>
                <w:b/>
                <w:color w:val="FF0000"/>
              </w:rPr>
              <w:t>6</w:t>
            </w:r>
          </w:p>
        </w:tc>
      </w:tr>
      <w:tr w:rsidR="00231590" w14:paraId="2E244F05" w14:textId="77777777" w:rsidTr="00564897">
        <w:trPr>
          <w:trHeight w:val="280"/>
        </w:trPr>
        <w:tc>
          <w:tcPr>
            <w:tcW w:w="1248" w:type="dxa"/>
          </w:tcPr>
          <w:p w14:paraId="33D1FCD7" w14:textId="3AE471BA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2.10</w:t>
            </w:r>
            <w:r w:rsidRPr="007E4F4D">
              <w:t>.1</w:t>
            </w:r>
          </w:p>
        </w:tc>
        <w:tc>
          <w:tcPr>
            <w:tcW w:w="8930" w:type="dxa"/>
          </w:tcPr>
          <w:p w14:paraId="19DD85D2" w14:textId="68EBCD3A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7E4F4D">
              <w:t>Основные задачи и функции специалистов, осуществляющих авторский надзор.</w:t>
            </w:r>
          </w:p>
        </w:tc>
        <w:tc>
          <w:tcPr>
            <w:tcW w:w="1276" w:type="dxa"/>
          </w:tcPr>
          <w:p w14:paraId="6263883A" w14:textId="0CC5FAC0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42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F6E0917" w14:textId="783FE0F1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5B5F8009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79BFBA73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4B60BE2B" w14:textId="7059F3ED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96C6324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0BABE95F" w14:textId="77777777" w:rsidTr="00564897">
        <w:trPr>
          <w:trHeight w:val="280"/>
        </w:trPr>
        <w:tc>
          <w:tcPr>
            <w:tcW w:w="1248" w:type="dxa"/>
          </w:tcPr>
          <w:p w14:paraId="5E419E95" w14:textId="392D100C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2.10</w:t>
            </w:r>
            <w:r w:rsidRPr="007E4F4D">
              <w:t>.2</w:t>
            </w:r>
          </w:p>
        </w:tc>
        <w:tc>
          <w:tcPr>
            <w:tcW w:w="8930" w:type="dxa"/>
          </w:tcPr>
          <w:p w14:paraId="166D9A31" w14:textId="10CD7E5E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7E4F4D">
              <w:t>Порядок организации и проведения авторского надзора за строительством объектов капитального строительства.</w:t>
            </w:r>
          </w:p>
        </w:tc>
        <w:tc>
          <w:tcPr>
            <w:tcW w:w="1276" w:type="dxa"/>
          </w:tcPr>
          <w:p w14:paraId="05C0F809" w14:textId="332AA802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43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6F82784" w14:textId="77B49561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0910E047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6778B7CB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D2FC2D6" w14:textId="2D115588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C524849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5B8749EB" w14:textId="77777777" w:rsidTr="00564897">
        <w:trPr>
          <w:trHeight w:val="280"/>
        </w:trPr>
        <w:tc>
          <w:tcPr>
            <w:tcW w:w="1248" w:type="dxa"/>
          </w:tcPr>
          <w:p w14:paraId="5D24949D" w14:textId="3675A61B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2.10.3</w:t>
            </w:r>
          </w:p>
        </w:tc>
        <w:tc>
          <w:tcPr>
            <w:tcW w:w="8930" w:type="dxa"/>
          </w:tcPr>
          <w:p w14:paraId="5F66203A" w14:textId="5A7217FF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CA1698">
              <w:t>Состав работ по авторскому надзору за строительством</w:t>
            </w:r>
            <w:r>
              <w:t>.</w:t>
            </w:r>
          </w:p>
        </w:tc>
        <w:tc>
          <w:tcPr>
            <w:tcW w:w="1276" w:type="dxa"/>
          </w:tcPr>
          <w:p w14:paraId="6BEF3F10" w14:textId="49ACF434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44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4533B87" w14:textId="72C70DFD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181F877B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0C9D4092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07C2CE13" w14:textId="54910C2F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76868BF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7731EC72" w14:textId="77777777" w:rsidTr="00564897">
        <w:trPr>
          <w:trHeight w:val="280"/>
        </w:trPr>
        <w:tc>
          <w:tcPr>
            <w:tcW w:w="1248" w:type="dxa"/>
          </w:tcPr>
          <w:p w14:paraId="2FECBDB2" w14:textId="660F88B2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2.10.4</w:t>
            </w:r>
          </w:p>
        </w:tc>
        <w:tc>
          <w:tcPr>
            <w:tcW w:w="8930" w:type="dxa"/>
          </w:tcPr>
          <w:p w14:paraId="28362A2F" w14:textId="7CFC068D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CA1698">
              <w:t>Внесение изменений в рабочую и проектную документацию</w:t>
            </w:r>
            <w:r>
              <w:t>.</w:t>
            </w:r>
          </w:p>
        </w:tc>
        <w:tc>
          <w:tcPr>
            <w:tcW w:w="1276" w:type="dxa"/>
          </w:tcPr>
          <w:p w14:paraId="40FD22B8" w14:textId="40CD70D9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45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A29B7EC" w14:textId="7DC64B2D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3D81B2B9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33B242D1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58BA1D12" w14:textId="08150979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6FA30E0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2A224E99" w14:textId="77777777" w:rsidTr="00564897">
        <w:trPr>
          <w:trHeight w:val="280"/>
        </w:trPr>
        <w:tc>
          <w:tcPr>
            <w:tcW w:w="1248" w:type="dxa"/>
          </w:tcPr>
          <w:p w14:paraId="5148C0FB" w14:textId="6B945305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2.10</w:t>
            </w:r>
            <w:r w:rsidRPr="00CA1698">
              <w:t>.5</w:t>
            </w:r>
          </w:p>
        </w:tc>
        <w:tc>
          <w:tcPr>
            <w:tcW w:w="8930" w:type="dxa"/>
          </w:tcPr>
          <w:p w14:paraId="6F2048DA" w14:textId="3441D423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CA1698">
              <w:t>Перечень нормативно-правовых актов, обосновывающих проведение авторского надзора</w:t>
            </w:r>
            <w:r>
              <w:t>.</w:t>
            </w:r>
          </w:p>
        </w:tc>
        <w:tc>
          <w:tcPr>
            <w:tcW w:w="1276" w:type="dxa"/>
          </w:tcPr>
          <w:p w14:paraId="4497D412" w14:textId="0EEB3647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46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FAFA091" w14:textId="4CF2A4E9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5FAF8EF9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6D0CDE6A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21BD814B" w14:textId="5896774C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15EC97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60855CCC" w14:textId="77777777" w:rsidTr="00564897">
        <w:trPr>
          <w:trHeight w:val="280"/>
        </w:trPr>
        <w:tc>
          <w:tcPr>
            <w:tcW w:w="1248" w:type="dxa"/>
          </w:tcPr>
          <w:p w14:paraId="7B7B1748" w14:textId="5C741D2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2.10.6</w:t>
            </w:r>
          </w:p>
        </w:tc>
        <w:tc>
          <w:tcPr>
            <w:tcW w:w="8930" w:type="dxa"/>
          </w:tcPr>
          <w:p w14:paraId="3C391BEB" w14:textId="6D8F4439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F770AF">
              <w:t>Формы для составления и ведения журнала авторского надзора за строительством</w:t>
            </w:r>
            <w:r>
              <w:t>.</w:t>
            </w:r>
          </w:p>
        </w:tc>
        <w:tc>
          <w:tcPr>
            <w:tcW w:w="1276" w:type="dxa"/>
          </w:tcPr>
          <w:p w14:paraId="75F0DC76" w14:textId="0075832E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47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4468FC2" w14:textId="4F25EBDA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1205C6BE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02A62285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3A870456" w14:textId="5B163CE8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8BE1DAD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5A5784CF" w14:textId="77777777" w:rsidTr="00564897">
        <w:trPr>
          <w:trHeight w:val="280"/>
        </w:trPr>
        <w:tc>
          <w:tcPr>
            <w:tcW w:w="1248" w:type="dxa"/>
          </w:tcPr>
          <w:p w14:paraId="7745EDF9" w14:textId="2C391D7E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2.10.7</w:t>
            </w:r>
          </w:p>
        </w:tc>
        <w:tc>
          <w:tcPr>
            <w:tcW w:w="8930" w:type="dxa"/>
          </w:tcPr>
          <w:p w14:paraId="50C770ED" w14:textId="262D3C13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Ответственность специалистов, осуществляющих авторский надзор.</w:t>
            </w:r>
          </w:p>
        </w:tc>
        <w:tc>
          <w:tcPr>
            <w:tcW w:w="1276" w:type="dxa"/>
          </w:tcPr>
          <w:p w14:paraId="0E441D86" w14:textId="03594756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48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62D66F5" w14:textId="3822B33B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76D3B791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33362B77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402E3C63" w14:textId="62B7B876" w:rsidR="00231590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CF78BB" w14:textId="77777777" w:rsidR="00231590" w:rsidRPr="007102CF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</w:tr>
      <w:tr w:rsidR="00231590" w14:paraId="461A8F5B" w14:textId="77777777" w:rsidTr="00564897">
        <w:trPr>
          <w:trHeight w:val="280"/>
        </w:trPr>
        <w:tc>
          <w:tcPr>
            <w:tcW w:w="1248" w:type="dxa"/>
          </w:tcPr>
          <w:p w14:paraId="7EB0C007" w14:textId="30665B74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СР</w:t>
            </w:r>
          </w:p>
        </w:tc>
        <w:tc>
          <w:tcPr>
            <w:tcW w:w="8930" w:type="dxa"/>
          </w:tcPr>
          <w:p w14:paraId="5DC3D1B0" w14:textId="61CF2D9B" w:rsidR="00231590" w:rsidRPr="00564897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Подготовка к экзамену.</w:t>
            </w:r>
          </w:p>
        </w:tc>
        <w:tc>
          <w:tcPr>
            <w:tcW w:w="1276" w:type="dxa"/>
          </w:tcPr>
          <w:p w14:paraId="3C504499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E647E7E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7" w:type="dxa"/>
            <w:vAlign w:val="center"/>
          </w:tcPr>
          <w:p w14:paraId="20558A9B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0CB32644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4FCFBCE5" w14:textId="77777777" w:rsidR="00231590" w:rsidRDefault="00231590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F8E6DE3" w14:textId="1906FD07" w:rsidR="00231590" w:rsidRPr="007102CF" w:rsidRDefault="001955B5" w:rsidP="002315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6</w:t>
            </w:r>
          </w:p>
        </w:tc>
      </w:tr>
      <w:tr w:rsidR="0068561F" w14:paraId="6D695A8C" w14:textId="77777777" w:rsidTr="00564897">
        <w:trPr>
          <w:trHeight w:val="268"/>
        </w:trPr>
        <w:tc>
          <w:tcPr>
            <w:tcW w:w="1248" w:type="dxa"/>
            <w:shd w:val="clear" w:color="auto" w:fill="D9D9D9" w:themeFill="background1" w:themeFillShade="D9"/>
          </w:tcPr>
          <w:p w14:paraId="687177FC" w14:textId="77777777" w:rsidR="0068561F" w:rsidRPr="005D5066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Раздел 2</w:t>
            </w:r>
          </w:p>
        </w:tc>
        <w:tc>
          <w:tcPr>
            <w:tcW w:w="8930" w:type="dxa"/>
            <w:shd w:val="clear" w:color="auto" w:fill="D9D9D9" w:themeFill="background1" w:themeFillShade="D9"/>
          </w:tcPr>
          <w:p w14:paraId="6414E905" w14:textId="298C6151" w:rsidR="0068561F" w:rsidRPr="003221B4" w:rsidRDefault="00EF2038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rPr>
                <w:b/>
              </w:rPr>
              <w:t>Технологические процессы строительного производства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13C42EE" w14:textId="77E7E88A" w:rsidR="0068561F" w:rsidRPr="003221B4" w:rsidRDefault="003622E8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3117" w:type="dxa"/>
            <w:gridSpan w:val="5"/>
            <w:shd w:val="clear" w:color="auto" w:fill="D9D9D9" w:themeFill="background1" w:themeFillShade="D9"/>
          </w:tcPr>
          <w:p w14:paraId="4FE05D55" w14:textId="77777777" w:rsidR="0068561F" w:rsidRPr="003221B4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</w:p>
        </w:tc>
      </w:tr>
      <w:tr w:rsidR="0068561F" w14:paraId="3F4763E6" w14:textId="77777777" w:rsidTr="00564897">
        <w:trPr>
          <w:trHeight w:val="268"/>
        </w:trPr>
        <w:tc>
          <w:tcPr>
            <w:tcW w:w="1248" w:type="dxa"/>
            <w:shd w:val="clear" w:color="auto" w:fill="auto"/>
          </w:tcPr>
          <w:p w14:paraId="7DC39070" w14:textId="77777777" w:rsidR="0068561F" w:rsidRPr="003221B4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3221B4">
              <w:rPr>
                <w:b/>
              </w:rPr>
              <w:t>МДК</w:t>
            </w:r>
            <w:r>
              <w:rPr>
                <w:b/>
              </w:rPr>
              <w:t xml:space="preserve"> 02.02.</w:t>
            </w:r>
          </w:p>
        </w:tc>
        <w:tc>
          <w:tcPr>
            <w:tcW w:w="8930" w:type="dxa"/>
            <w:shd w:val="clear" w:color="auto" w:fill="auto"/>
          </w:tcPr>
          <w:p w14:paraId="528901F6" w14:textId="7A2153E0" w:rsidR="0068561F" w:rsidRPr="003221B4" w:rsidRDefault="00AF0B44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>
              <w:rPr>
                <w:b/>
              </w:rPr>
              <w:t>Технология строительного производства</w:t>
            </w:r>
          </w:p>
        </w:tc>
        <w:tc>
          <w:tcPr>
            <w:tcW w:w="1276" w:type="dxa"/>
            <w:shd w:val="clear" w:color="auto" w:fill="auto"/>
          </w:tcPr>
          <w:p w14:paraId="6D1D1C25" w14:textId="6C945291" w:rsidR="0068561F" w:rsidRPr="003221B4" w:rsidRDefault="003622E8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3117" w:type="dxa"/>
            <w:gridSpan w:val="5"/>
            <w:shd w:val="clear" w:color="auto" w:fill="auto"/>
          </w:tcPr>
          <w:p w14:paraId="10CDB938" w14:textId="77777777" w:rsidR="0068561F" w:rsidRPr="003221B4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</w:p>
        </w:tc>
      </w:tr>
      <w:tr w:rsidR="0068561F" w:rsidRPr="005D5066" w14:paraId="2B428BB6" w14:textId="77777777" w:rsidTr="00564897">
        <w:trPr>
          <w:trHeight w:val="268"/>
        </w:trPr>
        <w:tc>
          <w:tcPr>
            <w:tcW w:w="1248" w:type="dxa"/>
          </w:tcPr>
          <w:p w14:paraId="1E455854" w14:textId="22045E96" w:rsidR="0068561F" w:rsidRPr="005D5066" w:rsidRDefault="0068561F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5D5066">
              <w:rPr>
                <w:b/>
              </w:rPr>
              <w:t xml:space="preserve">Тема </w:t>
            </w:r>
            <w:r w:rsidR="00543E19">
              <w:rPr>
                <w:b/>
              </w:rPr>
              <w:t>1</w:t>
            </w:r>
            <w:r>
              <w:rPr>
                <w:b/>
              </w:rPr>
              <w:t>.1</w:t>
            </w:r>
          </w:p>
        </w:tc>
        <w:tc>
          <w:tcPr>
            <w:tcW w:w="8930" w:type="dxa"/>
          </w:tcPr>
          <w:p w14:paraId="655A5505" w14:textId="50BDB259" w:rsidR="0068561F" w:rsidRPr="005D5066" w:rsidRDefault="00543E19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BF006D">
              <w:rPr>
                <w:b/>
              </w:rPr>
              <w:t>Особенности строительного производства</w:t>
            </w:r>
          </w:p>
        </w:tc>
        <w:tc>
          <w:tcPr>
            <w:tcW w:w="1276" w:type="dxa"/>
          </w:tcPr>
          <w:p w14:paraId="557C9E18" w14:textId="77777777" w:rsidR="0068561F" w:rsidRPr="005D5066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28C9F389" w14:textId="51E54483" w:rsidR="0068561F" w:rsidRPr="00314E72" w:rsidRDefault="005A7CE3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7" w:type="dxa"/>
          </w:tcPr>
          <w:p w14:paraId="66908910" w14:textId="3AFBF424" w:rsidR="0068561F" w:rsidRPr="005D5066" w:rsidRDefault="005A7CE3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5" w:type="dxa"/>
          </w:tcPr>
          <w:p w14:paraId="51E710CA" w14:textId="790EA286" w:rsidR="0068561F" w:rsidRPr="005D5066" w:rsidRDefault="005A7CE3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</w:tcPr>
          <w:p w14:paraId="287BF764" w14:textId="7A9C6A47" w:rsidR="0068561F" w:rsidRPr="005D5066" w:rsidRDefault="005A7CE3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6CE8149" w14:textId="23D14D28" w:rsidR="0068561F" w:rsidRPr="00314E72" w:rsidRDefault="005A7CE3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FB7C67" w14:paraId="6677415F" w14:textId="77777777" w:rsidTr="00564897">
        <w:tc>
          <w:tcPr>
            <w:tcW w:w="1248" w:type="dxa"/>
          </w:tcPr>
          <w:p w14:paraId="32F695D1" w14:textId="1999D1DB" w:rsidR="00FB7C67" w:rsidRDefault="00FB7C67" w:rsidP="00FB7C6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1.1.1</w:t>
            </w:r>
          </w:p>
        </w:tc>
        <w:tc>
          <w:tcPr>
            <w:tcW w:w="8930" w:type="dxa"/>
          </w:tcPr>
          <w:p w14:paraId="38DE3E74" w14:textId="5E5E8C0A" w:rsidR="00FB7C67" w:rsidRDefault="00FB7C67" w:rsidP="00FB7C67">
            <w:r w:rsidRPr="00702CEB">
              <w:t>Строительная продукция, и ее отличительные особенности</w:t>
            </w:r>
            <w:r>
              <w:t>.</w:t>
            </w:r>
          </w:p>
        </w:tc>
        <w:tc>
          <w:tcPr>
            <w:tcW w:w="1276" w:type="dxa"/>
          </w:tcPr>
          <w:p w14:paraId="410EC594" w14:textId="6E8F30EC" w:rsidR="00FB7C67" w:rsidRDefault="00FB7C67" w:rsidP="00FB7C6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EBE85A5" w14:textId="351B1A82" w:rsidR="00FB7C67" w:rsidRDefault="00FB7C67" w:rsidP="00FB7C6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1E1A04B4" w14:textId="77777777" w:rsidR="00FB7C67" w:rsidRDefault="00FB7C67" w:rsidP="00FB7C6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6733274F" w14:textId="77777777" w:rsidR="00FB7C67" w:rsidRDefault="00FB7C67" w:rsidP="00FB7C6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3077EB33" w14:textId="3D49DBF5" w:rsidR="00FB7C67" w:rsidRDefault="00FB7C67" w:rsidP="00FB7C6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386D3C8" w14:textId="77777777" w:rsidR="00FB7C67" w:rsidRDefault="00FB7C67" w:rsidP="00FB7C6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</w:tr>
      <w:tr w:rsidR="00FB7C67" w14:paraId="11E47C68" w14:textId="77777777" w:rsidTr="00564897">
        <w:tc>
          <w:tcPr>
            <w:tcW w:w="1248" w:type="dxa"/>
          </w:tcPr>
          <w:p w14:paraId="0813CFAD" w14:textId="031205CF" w:rsidR="00FB7C67" w:rsidRDefault="00FB7C67" w:rsidP="00FB7C6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СР</w:t>
            </w:r>
          </w:p>
        </w:tc>
        <w:tc>
          <w:tcPr>
            <w:tcW w:w="8930" w:type="dxa"/>
          </w:tcPr>
          <w:p w14:paraId="7B12E47B" w14:textId="6C2F5457" w:rsidR="00FB7C67" w:rsidRDefault="00FB7C67" w:rsidP="00FB7C67">
            <w:r>
              <w:t>Подготовить сообщение на тему: «Организация рабочего места». Записать понятия: фронт работ, захватка, делянка.</w:t>
            </w:r>
          </w:p>
        </w:tc>
        <w:tc>
          <w:tcPr>
            <w:tcW w:w="1276" w:type="dxa"/>
          </w:tcPr>
          <w:p w14:paraId="1ED42B36" w14:textId="05E01C5A" w:rsidR="00FB7C67" w:rsidRDefault="00FB7C67" w:rsidP="00FB7C6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C8A7914" w14:textId="31E11C59" w:rsidR="00FB7C67" w:rsidRDefault="00FB7C67" w:rsidP="00FB7C6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7" w:type="dxa"/>
            <w:vAlign w:val="center"/>
          </w:tcPr>
          <w:p w14:paraId="7753D286" w14:textId="77777777" w:rsidR="00FB7C67" w:rsidRDefault="00FB7C67" w:rsidP="00FB7C6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65C04BD9" w14:textId="77777777" w:rsidR="00FB7C67" w:rsidRDefault="00FB7C67" w:rsidP="00FB7C6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D2AB6B3" w14:textId="77777777" w:rsidR="00FB7C67" w:rsidRDefault="00FB7C67" w:rsidP="00FB7C6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AFB5F7" w14:textId="21AD187A" w:rsidR="00FB7C67" w:rsidRDefault="00FB7C67" w:rsidP="00FB7C6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</w:tr>
      <w:tr w:rsidR="005A7CE3" w14:paraId="14315747" w14:textId="77777777" w:rsidTr="007959BC">
        <w:tc>
          <w:tcPr>
            <w:tcW w:w="1248" w:type="dxa"/>
          </w:tcPr>
          <w:p w14:paraId="46594A3F" w14:textId="050E7669" w:rsidR="005A7CE3" w:rsidRDefault="005A7CE3" w:rsidP="00371D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5D5066">
              <w:rPr>
                <w:b/>
              </w:rPr>
              <w:t xml:space="preserve">Тема </w:t>
            </w:r>
            <w:r w:rsidR="00371D17">
              <w:rPr>
                <w:b/>
              </w:rPr>
              <w:t>2</w:t>
            </w:r>
            <w:r>
              <w:rPr>
                <w:b/>
              </w:rPr>
              <w:t>.1</w:t>
            </w:r>
          </w:p>
        </w:tc>
        <w:tc>
          <w:tcPr>
            <w:tcW w:w="8930" w:type="dxa"/>
          </w:tcPr>
          <w:p w14:paraId="6A821C8A" w14:textId="60FE60F3" w:rsidR="005A7CE3" w:rsidRDefault="00371D17" w:rsidP="005A7CE3">
            <w:r w:rsidRPr="00702CEB">
              <w:rPr>
                <w:b/>
              </w:rPr>
              <w:t>Технология строительного производства</w:t>
            </w:r>
          </w:p>
        </w:tc>
        <w:tc>
          <w:tcPr>
            <w:tcW w:w="1276" w:type="dxa"/>
          </w:tcPr>
          <w:p w14:paraId="1C8DC92E" w14:textId="77777777" w:rsidR="005A7CE3" w:rsidRDefault="005A7CE3" w:rsidP="005A7CE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</w:tcPr>
          <w:p w14:paraId="066BA489" w14:textId="31FB2FC0" w:rsidR="005A7CE3" w:rsidRDefault="005A7CE3" w:rsidP="005A7CE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567" w:type="dxa"/>
          </w:tcPr>
          <w:p w14:paraId="6A93BF6F" w14:textId="0C63A1E2" w:rsidR="005A7CE3" w:rsidRDefault="005A7CE3" w:rsidP="005A7CE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565" w:type="dxa"/>
          </w:tcPr>
          <w:p w14:paraId="4123F0D9" w14:textId="6546195D" w:rsidR="005A7CE3" w:rsidRDefault="005A7CE3" w:rsidP="005A7CE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</w:tcPr>
          <w:p w14:paraId="1ADB8169" w14:textId="4D4802D0" w:rsidR="005A7CE3" w:rsidRDefault="005A7CE3" w:rsidP="005A7CE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200650B" w14:textId="5EA0D355" w:rsidR="005A7CE3" w:rsidRDefault="005A7CE3" w:rsidP="005A7CE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rPr>
                <w:b/>
              </w:rPr>
              <w:t>2</w:t>
            </w:r>
          </w:p>
        </w:tc>
      </w:tr>
      <w:tr w:rsidR="00371D17" w14:paraId="7A48FD0D" w14:textId="77777777" w:rsidTr="00564897">
        <w:tc>
          <w:tcPr>
            <w:tcW w:w="1248" w:type="dxa"/>
          </w:tcPr>
          <w:p w14:paraId="43EDF112" w14:textId="6AFDED2B" w:rsidR="00371D17" w:rsidRDefault="00371D17" w:rsidP="00371D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lastRenderedPageBreak/>
              <w:t>2.1.1</w:t>
            </w:r>
          </w:p>
        </w:tc>
        <w:tc>
          <w:tcPr>
            <w:tcW w:w="8930" w:type="dxa"/>
          </w:tcPr>
          <w:p w14:paraId="1A4614CF" w14:textId="2A808701" w:rsidR="00371D17" w:rsidRDefault="00371D17" w:rsidP="00371D17">
            <w:r w:rsidRPr="00801C01">
              <w:t>Понятие о вариантном проектировании строительных процессов (в том числе с применением ЭВМ).</w:t>
            </w:r>
          </w:p>
        </w:tc>
        <w:tc>
          <w:tcPr>
            <w:tcW w:w="1276" w:type="dxa"/>
          </w:tcPr>
          <w:p w14:paraId="0D9917CD" w14:textId="6484C2CC" w:rsidR="00371D17" w:rsidRDefault="00B430CB" w:rsidP="00371D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532DBB4" w14:textId="4809C68C" w:rsidR="00371D17" w:rsidRDefault="00371D17" w:rsidP="00371D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4B236620" w14:textId="77777777" w:rsidR="00371D17" w:rsidRDefault="00371D17" w:rsidP="00371D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2811BC62" w14:textId="77777777" w:rsidR="00371D17" w:rsidRDefault="00371D17" w:rsidP="00371D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4B74BE83" w14:textId="3A12CAF1" w:rsidR="00371D17" w:rsidRDefault="00371D17" w:rsidP="00371D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8BD894C" w14:textId="77777777" w:rsidR="00371D17" w:rsidRDefault="00371D17" w:rsidP="00371D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</w:tr>
      <w:tr w:rsidR="00371D17" w14:paraId="49B7A672" w14:textId="77777777" w:rsidTr="00564897">
        <w:tc>
          <w:tcPr>
            <w:tcW w:w="1248" w:type="dxa"/>
          </w:tcPr>
          <w:p w14:paraId="5D20D0C2" w14:textId="55A53B1E" w:rsidR="00371D17" w:rsidRDefault="00371D17" w:rsidP="00371D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2E66F4">
              <w:t>СР</w:t>
            </w:r>
          </w:p>
        </w:tc>
        <w:tc>
          <w:tcPr>
            <w:tcW w:w="8930" w:type="dxa"/>
          </w:tcPr>
          <w:p w14:paraId="4EF59830" w14:textId="3ED9CF61" w:rsidR="00371D17" w:rsidRDefault="00371D17" w:rsidP="00371D17">
            <w:r>
              <w:t>Подготовить сообщение на тему: «</w:t>
            </w:r>
            <w:r w:rsidRPr="00702CEB">
              <w:t>Основные документы технологического проектирования строительных процессов: технологические карты и карты трудовых процессов</w:t>
            </w:r>
            <w:r>
              <w:t>»</w:t>
            </w:r>
            <w:r w:rsidRPr="00702CEB">
              <w:t>.</w:t>
            </w:r>
          </w:p>
        </w:tc>
        <w:tc>
          <w:tcPr>
            <w:tcW w:w="1276" w:type="dxa"/>
          </w:tcPr>
          <w:p w14:paraId="3EDC50FD" w14:textId="77777777" w:rsidR="00371D17" w:rsidRDefault="00371D17" w:rsidP="00371D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51BD4CD" w14:textId="77777777" w:rsidR="00371D17" w:rsidRDefault="00371D17" w:rsidP="00371D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7" w:type="dxa"/>
            <w:vAlign w:val="center"/>
          </w:tcPr>
          <w:p w14:paraId="37BF7C9D" w14:textId="77777777" w:rsidR="00371D17" w:rsidRDefault="00371D17" w:rsidP="00371D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481C5918" w14:textId="77777777" w:rsidR="00371D17" w:rsidRDefault="00371D17" w:rsidP="00371D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0292C131" w14:textId="77777777" w:rsidR="00371D17" w:rsidRDefault="00371D17" w:rsidP="00371D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30A359D" w14:textId="6D1C1263" w:rsidR="00371D17" w:rsidRDefault="00371D17" w:rsidP="00371D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</w:tr>
      <w:tr w:rsidR="00034BCE" w14:paraId="05E79919" w14:textId="77777777" w:rsidTr="00564897">
        <w:tc>
          <w:tcPr>
            <w:tcW w:w="1248" w:type="dxa"/>
          </w:tcPr>
          <w:p w14:paraId="45687BD6" w14:textId="277BB612" w:rsidR="00034BCE" w:rsidRPr="002E66F4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4070CD">
              <w:rPr>
                <w:b/>
              </w:rPr>
              <w:t>Тема 2.2</w:t>
            </w:r>
          </w:p>
        </w:tc>
        <w:tc>
          <w:tcPr>
            <w:tcW w:w="8930" w:type="dxa"/>
          </w:tcPr>
          <w:p w14:paraId="5463A3DF" w14:textId="500488CF" w:rsidR="00034BCE" w:rsidRDefault="00034BCE" w:rsidP="00034BCE">
            <w:r w:rsidRPr="0033597E">
              <w:rPr>
                <w:b/>
              </w:rPr>
              <w:t>Транспортирование строительных грузов</w:t>
            </w:r>
          </w:p>
        </w:tc>
        <w:tc>
          <w:tcPr>
            <w:tcW w:w="1276" w:type="dxa"/>
          </w:tcPr>
          <w:p w14:paraId="0D9287C5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96F374E" w14:textId="46ED6474" w:rsidR="00034BCE" w:rsidRPr="00547E6D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2</w:t>
            </w:r>
          </w:p>
        </w:tc>
        <w:tc>
          <w:tcPr>
            <w:tcW w:w="567" w:type="dxa"/>
            <w:vAlign w:val="center"/>
          </w:tcPr>
          <w:p w14:paraId="4AA981A7" w14:textId="21A9D5E9" w:rsidR="00034BCE" w:rsidRPr="00547E6D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0</w:t>
            </w:r>
          </w:p>
        </w:tc>
        <w:tc>
          <w:tcPr>
            <w:tcW w:w="565" w:type="dxa"/>
            <w:vAlign w:val="center"/>
          </w:tcPr>
          <w:p w14:paraId="63DFC719" w14:textId="4B8A5999" w:rsidR="00034BCE" w:rsidRPr="00547E6D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AE5E559" w14:textId="6D79B6BC" w:rsidR="00034BCE" w:rsidRPr="00547E6D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09C43F4" w14:textId="16F6A701" w:rsidR="00034BCE" w:rsidRPr="00547E6D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2</w:t>
            </w:r>
          </w:p>
        </w:tc>
      </w:tr>
      <w:tr w:rsidR="00034BCE" w14:paraId="3FD2B287" w14:textId="77777777" w:rsidTr="00564897">
        <w:tc>
          <w:tcPr>
            <w:tcW w:w="1248" w:type="dxa"/>
          </w:tcPr>
          <w:p w14:paraId="036ABCDD" w14:textId="590156D9" w:rsidR="00034BCE" w:rsidRPr="002E66F4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4070CD">
              <w:t>2.2.1</w:t>
            </w:r>
          </w:p>
        </w:tc>
        <w:tc>
          <w:tcPr>
            <w:tcW w:w="8930" w:type="dxa"/>
          </w:tcPr>
          <w:p w14:paraId="30DC1692" w14:textId="236DA105" w:rsidR="00034BCE" w:rsidRDefault="00034BCE" w:rsidP="00034BCE">
            <w:r w:rsidRPr="00702CEB">
              <w:t xml:space="preserve">Классификация </w:t>
            </w:r>
            <w:r>
              <w:t>строительных грузов. В</w:t>
            </w:r>
            <w:r w:rsidRPr="00702CEB">
              <w:t>иды транспорта, применяемые в строительстве.</w:t>
            </w:r>
          </w:p>
        </w:tc>
        <w:tc>
          <w:tcPr>
            <w:tcW w:w="1276" w:type="dxa"/>
          </w:tcPr>
          <w:p w14:paraId="065A9FEE" w14:textId="0144819F" w:rsidR="00034BCE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3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DB62C79" w14:textId="022FC803" w:rsidR="00034BCE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30D514F2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79914C78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562F9F83" w14:textId="29097E34" w:rsidR="00034BCE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C07519B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</w:tr>
      <w:tr w:rsidR="00034BCE" w14:paraId="22EBF9B0" w14:textId="77777777" w:rsidTr="00564897">
        <w:tc>
          <w:tcPr>
            <w:tcW w:w="1248" w:type="dxa"/>
          </w:tcPr>
          <w:p w14:paraId="339218FD" w14:textId="3FC6FCA8" w:rsidR="00034BCE" w:rsidRPr="002E66F4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2E66F4">
              <w:t>СР</w:t>
            </w:r>
          </w:p>
        </w:tc>
        <w:tc>
          <w:tcPr>
            <w:tcW w:w="8930" w:type="dxa"/>
          </w:tcPr>
          <w:p w14:paraId="06D55FF4" w14:textId="4FD78994" w:rsidR="00034BCE" w:rsidRDefault="00034BCE" w:rsidP="00034BCE">
            <w:r>
              <w:t>Описать ход погрузочно-разгрузочных работ</w:t>
            </w:r>
            <w:r w:rsidRPr="00702CEB">
              <w:t xml:space="preserve"> на строительной площадке.</w:t>
            </w:r>
          </w:p>
        </w:tc>
        <w:tc>
          <w:tcPr>
            <w:tcW w:w="1276" w:type="dxa"/>
          </w:tcPr>
          <w:p w14:paraId="42CED667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4040131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7" w:type="dxa"/>
            <w:vAlign w:val="center"/>
          </w:tcPr>
          <w:p w14:paraId="78AE6B1F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5650788D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682D8F77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6E5A4B1" w14:textId="43C738D9" w:rsidR="00034BCE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</w:tr>
      <w:tr w:rsidR="00034BCE" w14:paraId="62763E83" w14:textId="77777777" w:rsidTr="00564897">
        <w:tc>
          <w:tcPr>
            <w:tcW w:w="1248" w:type="dxa"/>
          </w:tcPr>
          <w:p w14:paraId="49FC29D9" w14:textId="1AC5D6B9" w:rsidR="00034BCE" w:rsidRPr="002E66F4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4070CD">
              <w:rPr>
                <w:b/>
              </w:rPr>
              <w:t>Тема 2.</w:t>
            </w:r>
            <w:r>
              <w:rPr>
                <w:b/>
              </w:rPr>
              <w:t>3</w:t>
            </w:r>
          </w:p>
        </w:tc>
        <w:tc>
          <w:tcPr>
            <w:tcW w:w="8930" w:type="dxa"/>
          </w:tcPr>
          <w:p w14:paraId="69DE41B8" w14:textId="32CB3686" w:rsidR="00034BCE" w:rsidRDefault="00034BCE" w:rsidP="00034BCE">
            <w:r>
              <w:rPr>
                <w:b/>
              </w:rPr>
              <w:t>Земляные работы</w:t>
            </w:r>
          </w:p>
        </w:tc>
        <w:tc>
          <w:tcPr>
            <w:tcW w:w="1276" w:type="dxa"/>
          </w:tcPr>
          <w:p w14:paraId="0E8C3286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37AE9C4" w14:textId="265B65D5" w:rsidR="00034BCE" w:rsidRPr="00547E6D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4</w:t>
            </w:r>
          </w:p>
        </w:tc>
        <w:tc>
          <w:tcPr>
            <w:tcW w:w="567" w:type="dxa"/>
            <w:vAlign w:val="center"/>
          </w:tcPr>
          <w:p w14:paraId="0D66C8B1" w14:textId="070E2FAA" w:rsidR="00034BCE" w:rsidRPr="00547E6D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0</w:t>
            </w:r>
          </w:p>
        </w:tc>
        <w:tc>
          <w:tcPr>
            <w:tcW w:w="565" w:type="dxa"/>
            <w:vAlign w:val="center"/>
          </w:tcPr>
          <w:p w14:paraId="3B2DE287" w14:textId="5DC06F95" w:rsidR="00034BCE" w:rsidRPr="00547E6D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6A581FAB" w14:textId="0E06D8D7" w:rsidR="00034BCE" w:rsidRPr="00547E6D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1C3E007" w14:textId="273F4D7E" w:rsidR="00034BCE" w:rsidRPr="00547E6D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0</w:t>
            </w:r>
          </w:p>
        </w:tc>
      </w:tr>
      <w:tr w:rsidR="00034BCE" w14:paraId="02283663" w14:textId="77777777" w:rsidTr="00564897">
        <w:tc>
          <w:tcPr>
            <w:tcW w:w="1248" w:type="dxa"/>
          </w:tcPr>
          <w:p w14:paraId="0F2AD7D7" w14:textId="38F778D0" w:rsidR="00034BCE" w:rsidRPr="002E66F4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2.3.1</w:t>
            </w:r>
          </w:p>
        </w:tc>
        <w:tc>
          <w:tcPr>
            <w:tcW w:w="8930" w:type="dxa"/>
          </w:tcPr>
          <w:p w14:paraId="79A7012F" w14:textId="08E29E01" w:rsidR="00034BCE" w:rsidRDefault="00034BCE" w:rsidP="00034BCE">
            <w:r>
              <w:t>Виды земляных сооружений</w:t>
            </w:r>
            <w:r w:rsidRPr="00702CEB">
              <w:t>- требования к ним.</w:t>
            </w:r>
          </w:p>
        </w:tc>
        <w:tc>
          <w:tcPr>
            <w:tcW w:w="1276" w:type="dxa"/>
          </w:tcPr>
          <w:p w14:paraId="16E55D1D" w14:textId="347AE7B4" w:rsidR="00034BCE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4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831F0E2" w14:textId="120A089B" w:rsidR="00034BCE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2EF2F5A7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39C6E2B5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DF407D5" w14:textId="0418898B" w:rsidR="00034BCE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5DD3432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</w:tr>
      <w:tr w:rsidR="00034BCE" w14:paraId="03D38B30" w14:textId="77777777" w:rsidTr="00564897">
        <w:tc>
          <w:tcPr>
            <w:tcW w:w="1248" w:type="dxa"/>
          </w:tcPr>
          <w:p w14:paraId="4EFB2ECA" w14:textId="78D4490D" w:rsidR="00034BCE" w:rsidRPr="002E66F4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2.3.2</w:t>
            </w:r>
          </w:p>
        </w:tc>
        <w:tc>
          <w:tcPr>
            <w:tcW w:w="8930" w:type="dxa"/>
          </w:tcPr>
          <w:p w14:paraId="153EE629" w14:textId="03037CE0" w:rsidR="00034BCE" w:rsidRDefault="00034BCE" w:rsidP="00034BCE">
            <w:r w:rsidRPr="00702CEB">
              <w:t>Понятия: о закрытых способах разработки грунта, гидромеханической разра</w:t>
            </w:r>
            <w:r>
              <w:t xml:space="preserve">ботке грунта; бурении грунтов, </w:t>
            </w:r>
            <w:r w:rsidRPr="00702CEB">
              <w:t>разработке грунта взрывом.</w:t>
            </w:r>
          </w:p>
        </w:tc>
        <w:tc>
          <w:tcPr>
            <w:tcW w:w="1276" w:type="dxa"/>
          </w:tcPr>
          <w:p w14:paraId="29106027" w14:textId="47E23715" w:rsidR="00034BCE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5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44586EA" w14:textId="075579A5" w:rsidR="00034BCE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2A55BB8A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360872C7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7D28075E" w14:textId="3E9ACF80" w:rsidR="00034BCE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3AFA181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</w:tr>
      <w:tr w:rsidR="00034BCE" w14:paraId="78A50922" w14:textId="77777777" w:rsidTr="00564897">
        <w:tc>
          <w:tcPr>
            <w:tcW w:w="1248" w:type="dxa"/>
          </w:tcPr>
          <w:p w14:paraId="2A60B8D4" w14:textId="37DA484F" w:rsidR="00034BCE" w:rsidRPr="002E66F4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235825">
              <w:rPr>
                <w:b/>
                <w:color w:val="000000" w:themeColor="text1"/>
              </w:rPr>
              <w:t>Тема 2.4</w:t>
            </w:r>
          </w:p>
        </w:tc>
        <w:tc>
          <w:tcPr>
            <w:tcW w:w="8930" w:type="dxa"/>
          </w:tcPr>
          <w:p w14:paraId="5B9F677E" w14:textId="4C14DB9D" w:rsidR="00034BCE" w:rsidRDefault="00034BCE" w:rsidP="00034BCE">
            <w:r>
              <w:rPr>
                <w:b/>
                <w:color w:val="000000" w:themeColor="text1"/>
              </w:rPr>
              <w:t>Свайные работы</w:t>
            </w:r>
          </w:p>
        </w:tc>
        <w:tc>
          <w:tcPr>
            <w:tcW w:w="1276" w:type="dxa"/>
          </w:tcPr>
          <w:p w14:paraId="0D523BBF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6CAC23D" w14:textId="71941063" w:rsidR="00034BCE" w:rsidRPr="00547E6D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2</w:t>
            </w:r>
          </w:p>
        </w:tc>
        <w:tc>
          <w:tcPr>
            <w:tcW w:w="567" w:type="dxa"/>
            <w:vAlign w:val="center"/>
          </w:tcPr>
          <w:p w14:paraId="4B8A6C4F" w14:textId="1C5D2256" w:rsidR="00034BCE" w:rsidRPr="00547E6D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0</w:t>
            </w:r>
          </w:p>
        </w:tc>
        <w:tc>
          <w:tcPr>
            <w:tcW w:w="565" w:type="dxa"/>
            <w:vAlign w:val="center"/>
          </w:tcPr>
          <w:p w14:paraId="1869FDD9" w14:textId="473E39A0" w:rsidR="00034BCE" w:rsidRPr="00547E6D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353C3DEE" w14:textId="67633096" w:rsidR="00034BCE" w:rsidRPr="00547E6D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20B3F7" w14:textId="5DAECA8C" w:rsidR="00034BCE" w:rsidRPr="00547E6D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0</w:t>
            </w:r>
          </w:p>
        </w:tc>
      </w:tr>
      <w:tr w:rsidR="00034BCE" w14:paraId="5FED148D" w14:textId="77777777" w:rsidTr="00564897">
        <w:tc>
          <w:tcPr>
            <w:tcW w:w="1248" w:type="dxa"/>
          </w:tcPr>
          <w:p w14:paraId="4848EDB4" w14:textId="5739E981" w:rsidR="00034BCE" w:rsidRPr="002E66F4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2.4.1</w:t>
            </w:r>
          </w:p>
        </w:tc>
        <w:tc>
          <w:tcPr>
            <w:tcW w:w="8930" w:type="dxa"/>
          </w:tcPr>
          <w:p w14:paraId="30D3EEEE" w14:textId="63BFE10A" w:rsidR="00034BCE" w:rsidRDefault="00034BCE" w:rsidP="00034BCE">
            <w:r w:rsidRPr="00DD4450">
              <w:t>Назначение и виды свай.</w:t>
            </w:r>
          </w:p>
        </w:tc>
        <w:tc>
          <w:tcPr>
            <w:tcW w:w="1276" w:type="dxa"/>
          </w:tcPr>
          <w:p w14:paraId="4D81E073" w14:textId="02F64371" w:rsidR="00034BCE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6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A8C7A44" w14:textId="62595500" w:rsidR="00034BCE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4A3B380D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5CE23126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6C846441" w14:textId="393E5D0A" w:rsidR="00034BCE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E070F92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</w:tr>
      <w:tr w:rsidR="00034BCE" w14:paraId="330F20EC" w14:textId="77777777" w:rsidTr="00564897">
        <w:tc>
          <w:tcPr>
            <w:tcW w:w="1248" w:type="dxa"/>
          </w:tcPr>
          <w:p w14:paraId="20BE4480" w14:textId="53291B0B" w:rsidR="00034BCE" w:rsidRPr="002E66F4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0162C3">
              <w:rPr>
                <w:b/>
              </w:rPr>
              <w:t>Тема 2.5</w:t>
            </w:r>
          </w:p>
        </w:tc>
        <w:tc>
          <w:tcPr>
            <w:tcW w:w="8930" w:type="dxa"/>
          </w:tcPr>
          <w:p w14:paraId="3E56A590" w14:textId="6AFF49BD" w:rsidR="00034BCE" w:rsidRDefault="00034BCE" w:rsidP="00034BCE">
            <w:r>
              <w:rPr>
                <w:b/>
              </w:rPr>
              <w:t>Каменные работы</w:t>
            </w:r>
          </w:p>
        </w:tc>
        <w:tc>
          <w:tcPr>
            <w:tcW w:w="1276" w:type="dxa"/>
          </w:tcPr>
          <w:p w14:paraId="1D1A4E98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545E96C" w14:textId="251C051C" w:rsidR="00034BCE" w:rsidRPr="00547E6D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2</w:t>
            </w:r>
          </w:p>
        </w:tc>
        <w:tc>
          <w:tcPr>
            <w:tcW w:w="567" w:type="dxa"/>
            <w:vAlign w:val="center"/>
          </w:tcPr>
          <w:p w14:paraId="3618A3A9" w14:textId="79AE5436" w:rsidR="00034BCE" w:rsidRPr="00547E6D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0</w:t>
            </w:r>
          </w:p>
        </w:tc>
        <w:tc>
          <w:tcPr>
            <w:tcW w:w="565" w:type="dxa"/>
            <w:vAlign w:val="center"/>
          </w:tcPr>
          <w:p w14:paraId="6A4B528C" w14:textId="6CE15E3C" w:rsidR="00034BCE" w:rsidRPr="00547E6D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66AAC1FD" w14:textId="2DF48838" w:rsidR="00034BCE" w:rsidRPr="00547E6D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FE0EDC9" w14:textId="0AC52E03" w:rsidR="00034BCE" w:rsidRPr="00547E6D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0</w:t>
            </w:r>
          </w:p>
        </w:tc>
      </w:tr>
      <w:tr w:rsidR="00034BCE" w14:paraId="7347CDC3" w14:textId="77777777" w:rsidTr="00564897">
        <w:tc>
          <w:tcPr>
            <w:tcW w:w="1248" w:type="dxa"/>
          </w:tcPr>
          <w:p w14:paraId="2DE5C571" w14:textId="5EBCC235" w:rsidR="00034BCE" w:rsidRPr="002E66F4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2.5.1</w:t>
            </w:r>
          </w:p>
        </w:tc>
        <w:tc>
          <w:tcPr>
            <w:tcW w:w="8930" w:type="dxa"/>
          </w:tcPr>
          <w:p w14:paraId="62D4419C" w14:textId="0A73507C" w:rsidR="00034BCE" w:rsidRDefault="00034BCE" w:rsidP="00034BCE">
            <w:r>
              <w:t>Область применения каменных работ в современном строительстве.</w:t>
            </w:r>
          </w:p>
        </w:tc>
        <w:tc>
          <w:tcPr>
            <w:tcW w:w="1276" w:type="dxa"/>
          </w:tcPr>
          <w:p w14:paraId="03E5FB68" w14:textId="08D6DAD6" w:rsidR="00034BCE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7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8EA7051" w14:textId="29AFC7F9" w:rsidR="00034BCE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44E39B5B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6ACBDA48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2981EF66" w14:textId="5DB158A1" w:rsidR="00034BCE" w:rsidRDefault="00FB7C67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8C9DD9D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</w:tr>
      <w:tr w:rsidR="00034BCE" w14:paraId="787A584E" w14:textId="77777777" w:rsidTr="00564897">
        <w:tc>
          <w:tcPr>
            <w:tcW w:w="1248" w:type="dxa"/>
          </w:tcPr>
          <w:p w14:paraId="656D7604" w14:textId="04E367BD" w:rsidR="00034BCE" w:rsidRPr="002E66F4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2C2C1F">
              <w:rPr>
                <w:b/>
              </w:rPr>
              <w:t>Тема 2.6</w:t>
            </w:r>
          </w:p>
        </w:tc>
        <w:tc>
          <w:tcPr>
            <w:tcW w:w="8930" w:type="dxa"/>
          </w:tcPr>
          <w:p w14:paraId="33555FD4" w14:textId="230F641A" w:rsidR="00034BCE" w:rsidRDefault="00034BCE" w:rsidP="00034BCE">
            <w:r>
              <w:rPr>
                <w:b/>
              </w:rPr>
              <w:t>Бетонные и железобетонные работы</w:t>
            </w:r>
          </w:p>
        </w:tc>
        <w:tc>
          <w:tcPr>
            <w:tcW w:w="1276" w:type="dxa"/>
          </w:tcPr>
          <w:p w14:paraId="6D4A22D4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026FE8C" w14:textId="49C3982C" w:rsidR="00034BCE" w:rsidRPr="00547E6D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2</w:t>
            </w:r>
          </w:p>
        </w:tc>
        <w:tc>
          <w:tcPr>
            <w:tcW w:w="567" w:type="dxa"/>
            <w:vAlign w:val="center"/>
          </w:tcPr>
          <w:p w14:paraId="0300317B" w14:textId="799D4990" w:rsidR="00034BCE" w:rsidRPr="00547E6D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0</w:t>
            </w:r>
          </w:p>
        </w:tc>
        <w:tc>
          <w:tcPr>
            <w:tcW w:w="565" w:type="dxa"/>
            <w:vAlign w:val="center"/>
          </w:tcPr>
          <w:p w14:paraId="3976EF63" w14:textId="4BBA8D1B" w:rsidR="00034BCE" w:rsidRPr="00547E6D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22CA692F" w14:textId="27E9459C" w:rsidR="00034BCE" w:rsidRPr="00547E6D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A31EDBD" w14:textId="610D3E22" w:rsidR="00034BCE" w:rsidRPr="00547E6D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2</w:t>
            </w:r>
          </w:p>
        </w:tc>
      </w:tr>
      <w:tr w:rsidR="00034BCE" w14:paraId="7A96B980" w14:textId="77777777" w:rsidTr="00564897">
        <w:tc>
          <w:tcPr>
            <w:tcW w:w="1248" w:type="dxa"/>
          </w:tcPr>
          <w:p w14:paraId="45D2F839" w14:textId="207FF3E4" w:rsidR="00034BCE" w:rsidRPr="002E66F4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2.6.1</w:t>
            </w:r>
          </w:p>
        </w:tc>
        <w:tc>
          <w:tcPr>
            <w:tcW w:w="8930" w:type="dxa"/>
          </w:tcPr>
          <w:p w14:paraId="49897521" w14:textId="67BC3F60" w:rsidR="00034BCE" w:rsidRDefault="00034BCE" w:rsidP="00034BCE">
            <w:r w:rsidRPr="00702CEB">
              <w:t xml:space="preserve">Область применения бетона и железобетона в современном </w:t>
            </w:r>
            <w:r>
              <w:t>строительстве.</w:t>
            </w:r>
          </w:p>
        </w:tc>
        <w:tc>
          <w:tcPr>
            <w:tcW w:w="1276" w:type="dxa"/>
          </w:tcPr>
          <w:p w14:paraId="395F4556" w14:textId="7DEF0454" w:rsidR="00034BCE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8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6F3BF9F" w14:textId="54F1E3B0" w:rsidR="00034BCE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200B0643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61FC0776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CB732E1" w14:textId="5909E380" w:rsidR="00034BCE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B27A2A0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</w:tr>
      <w:tr w:rsidR="00034BCE" w14:paraId="73DC4B7C" w14:textId="77777777" w:rsidTr="00564897">
        <w:tc>
          <w:tcPr>
            <w:tcW w:w="1248" w:type="dxa"/>
          </w:tcPr>
          <w:p w14:paraId="589B9FE5" w14:textId="3BD84601" w:rsidR="00034BCE" w:rsidRPr="002E66F4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СР</w:t>
            </w:r>
          </w:p>
        </w:tc>
        <w:tc>
          <w:tcPr>
            <w:tcW w:w="8930" w:type="dxa"/>
          </w:tcPr>
          <w:p w14:paraId="6551FCF0" w14:textId="73025F10" w:rsidR="00034BCE" w:rsidRDefault="00034BCE" w:rsidP="00034BCE">
            <w:r>
              <w:t>Подготовить сообщение на тему: «</w:t>
            </w:r>
            <w:r w:rsidRPr="00702CEB">
              <w:t xml:space="preserve">Особенности производства работ </w:t>
            </w:r>
            <w:r>
              <w:t>в</w:t>
            </w:r>
            <w:r w:rsidRPr="00702CEB">
              <w:t xml:space="preserve"> зимнее время</w:t>
            </w:r>
            <w:r>
              <w:t>».</w:t>
            </w:r>
          </w:p>
        </w:tc>
        <w:tc>
          <w:tcPr>
            <w:tcW w:w="1276" w:type="dxa"/>
          </w:tcPr>
          <w:p w14:paraId="156180D8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898A965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7" w:type="dxa"/>
            <w:vAlign w:val="center"/>
          </w:tcPr>
          <w:p w14:paraId="73A77A1B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7B0445A8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6DF134F1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988E594" w14:textId="34584FAE" w:rsidR="00034BCE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</w:tr>
      <w:tr w:rsidR="00034BCE" w14:paraId="4FE60FD0" w14:textId="77777777" w:rsidTr="00564897">
        <w:tc>
          <w:tcPr>
            <w:tcW w:w="1248" w:type="dxa"/>
          </w:tcPr>
          <w:p w14:paraId="00F98A16" w14:textId="3D05ECB0" w:rsidR="00034BCE" w:rsidRPr="002E66F4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692C32">
              <w:rPr>
                <w:b/>
              </w:rPr>
              <w:t xml:space="preserve">Тема </w:t>
            </w:r>
            <w:r>
              <w:rPr>
                <w:b/>
              </w:rPr>
              <w:t>2.7</w:t>
            </w:r>
          </w:p>
        </w:tc>
        <w:tc>
          <w:tcPr>
            <w:tcW w:w="8930" w:type="dxa"/>
          </w:tcPr>
          <w:p w14:paraId="00331D93" w14:textId="2755E9CA" w:rsidR="00034BCE" w:rsidRDefault="00034BCE" w:rsidP="00034BCE">
            <w:r>
              <w:rPr>
                <w:b/>
              </w:rPr>
              <w:t>Монтаж строительных конструкций</w:t>
            </w:r>
          </w:p>
        </w:tc>
        <w:tc>
          <w:tcPr>
            <w:tcW w:w="1276" w:type="dxa"/>
          </w:tcPr>
          <w:p w14:paraId="440250FE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7E9F548" w14:textId="13BF3F74" w:rsidR="00034BCE" w:rsidRPr="00547E6D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2</w:t>
            </w:r>
          </w:p>
        </w:tc>
        <w:tc>
          <w:tcPr>
            <w:tcW w:w="567" w:type="dxa"/>
            <w:vAlign w:val="center"/>
          </w:tcPr>
          <w:p w14:paraId="5573806E" w14:textId="4E5EC1D4" w:rsidR="00034BCE" w:rsidRPr="00547E6D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0</w:t>
            </w:r>
          </w:p>
        </w:tc>
        <w:tc>
          <w:tcPr>
            <w:tcW w:w="565" w:type="dxa"/>
            <w:vAlign w:val="center"/>
          </w:tcPr>
          <w:p w14:paraId="4B12DB6B" w14:textId="43D579C1" w:rsidR="00034BCE" w:rsidRPr="00547E6D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2D788172" w14:textId="6A9B022D" w:rsidR="00034BCE" w:rsidRPr="00547E6D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30AC9A2" w14:textId="0A676009" w:rsidR="00034BCE" w:rsidRPr="00547E6D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0</w:t>
            </w:r>
          </w:p>
        </w:tc>
      </w:tr>
      <w:tr w:rsidR="00034BCE" w14:paraId="7A56AE9A" w14:textId="77777777" w:rsidTr="00564897">
        <w:tc>
          <w:tcPr>
            <w:tcW w:w="1248" w:type="dxa"/>
          </w:tcPr>
          <w:p w14:paraId="6A26E82E" w14:textId="25F6B9A9" w:rsidR="00034BCE" w:rsidRPr="002E66F4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lastRenderedPageBreak/>
              <w:t>2.7.1</w:t>
            </w:r>
          </w:p>
        </w:tc>
        <w:tc>
          <w:tcPr>
            <w:tcW w:w="8930" w:type="dxa"/>
          </w:tcPr>
          <w:p w14:paraId="71A61921" w14:textId="053D429E" w:rsidR="00034BCE" w:rsidRDefault="00034BCE" w:rsidP="00034BCE">
            <w:r w:rsidRPr="002E66F4">
              <w:t>Состав и структура процесса монтажа строительны</w:t>
            </w:r>
            <w:r>
              <w:t>х конструкций. Класси</w:t>
            </w:r>
            <w:r w:rsidRPr="002E66F4">
              <w:t>фикация методов монтажа строительных конструкций.</w:t>
            </w:r>
          </w:p>
        </w:tc>
        <w:tc>
          <w:tcPr>
            <w:tcW w:w="1276" w:type="dxa"/>
          </w:tcPr>
          <w:p w14:paraId="0C1F00D3" w14:textId="289A194F" w:rsidR="00034BCE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9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C6F5F9E" w14:textId="692C5036" w:rsidR="00034BCE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77B3F661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4DFFDA1A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6B5F02D1" w14:textId="710D9195" w:rsidR="00034BCE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6FBF0EE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</w:tr>
      <w:tr w:rsidR="00034BCE" w14:paraId="4FD0AC25" w14:textId="77777777" w:rsidTr="00564897">
        <w:tc>
          <w:tcPr>
            <w:tcW w:w="1248" w:type="dxa"/>
          </w:tcPr>
          <w:p w14:paraId="2A97DB7A" w14:textId="1A31600C" w:rsidR="00034BCE" w:rsidRPr="002E66F4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E91F23">
              <w:rPr>
                <w:b/>
              </w:rPr>
              <w:t xml:space="preserve">Тема </w:t>
            </w:r>
            <w:r>
              <w:rPr>
                <w:b/>
              </w:rPr>
              <w:t>2.8</w:t>
            </w:r>
          </w:p>
        </w:tc>
        <w:tc>
          <w:tcPr>
            <w:tcW w:w="8930" w:type="dxa"/>
          </w:tcPr>
          <w:p w14:paraId="1ECB9776" w14:textId="733E6C1F" w:rsidR="00034BCE" w:rsidRDefault="00034BCE" w:rsidP="00034BCE">
            <w:r w:rsidRPr="00975C03">
              <w:rPr>
                <w:b/>
              </w:rPr>
              <w:t>Работы по устройству защитных и изоляционных покрытий</w:t>
            </w:r>
          </w:p>
        </w:tc>
        <w:tc>
          <w:tcPr>
            <w:tcW w:w="1276" w:type="dxa"/>
          </w:tcPr>
          <w:p w14:paraId="037E4FEE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FCD0A92" w14:textId="623E9604" w:rsidR="00034BCE" w:rsidRPr="00547E6D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2</w:t>
            </w:r>
          </w:p>
        </w:tc>
        <w:tc>
          <w:tcPr>
            <w:tcW w:w="567" w:type="dxa"/>
            <w:vAlign w:val="center"/>
          </w:tcPr>
          <w:p w14:paraId="181B43DB" w14:textId="1301AFA3" w:rsidR="00034BCE" w:rsidRPr="00547E6D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0</w:t>
            </w:r>
          </w:p>
        </w:tc>
        <w:tc>
          <w:tcPr>
            <w:tcW w:w="565" w:type="dxa"/>
            <w:vAlign w:val="center"/>
          </w:tcPr>
          <w:p w14:paraId="6906E09A" w14:textId="5ACCC4D3" w:rsidR="00034BCE" w:rsidRPr="00547E6D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47E36F0D" w14:textId="595E4EB2" w:rsidR="00034BCE" w:rsidRPr="00547E6D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B283044" w14:textId="6C232C0C" w:rsidR="00034BCE" w:rsidRPr="00547E6D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547E6D">
              <w:rPr>
                <w:b/>
              </w:rPr>
              <w:t>2</w:t>
            </w:r>
          </w:p>
        </w:tc>
      </w:tr>
      <w:tr w:rsidR="00034BCE" w14:paraId="07D8D84A" w14:textId="77777777" w:rsidTr="00564897">
        <w:tc>
          <w:tcPr>
            <w:tcW w:w="1248" w:type="dxa"/>
          </w:tcPr>
          <w:p w14:paraId="5F9201B3" w14:textId="3CC6D135" w:rsidR="00034BCE" w:rsidRPr="002E66F4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2.8.1</w:t>
            </w:r>
          </w:p>
        </w:tc>
        <w:tc>
          <w:tcPr>
            <w:tcW w:w="8930" w:type="dxa"/>
          </w:tcPr>
          <w:p w14:paraId="7F581CF8" w14:textId="3254A01E" w:rsidR="00034BCE" w:rsidRDefault="00034BCE" w:rsidP="00034BCE">
            <w:r w:rsidRPr="002E66F4">
              <w:t>Назначение и виды защитных и изоляционных покрытий.</w:t>
            </w:r>
          </w:p>
        </w:tc>
        <w:tc>
          <w:tcPr>
            <w:tcW w:w="1276" w:type="dxa"/>
          </w:tcPr>
          <w:p w14:paraId="725C5A57" w14:textId="5AC9DC5B" w:rsidR="00034BCE" w:rsidRDefault="00E11565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10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C02AC5F" w14:textId="14C036C4" w:rsidR="00034BCE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6D9BA096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066C7FCD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0B6F7EC4" w14:textId="00BE624E" w:rsidR="00034BCE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F5EEDE2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</w:tr>
      <w:tr w:rsidR="00034BCE" w14:paraId="4745B4B8" w14:textId="77777777" w:rsidTr="00564897">
        <w:tc>
          <w:tcPr>
            <w:tcW w:w="1248" w:type="dxa"/>
          </w:tcPr>
          <w:p w14:paraId="537D225C" w14:textId="738F6BC6" w:rsidR="00034BCE" w:rsidRPr="002E66F4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7E4F4D">
              <w:t>СР</w:t>
            </w:r>
          </w:p>
        </w:tc>
        <w:tc>
          <w:tcPr>
            <w:tcW w:w="8930" w:type="dxa"/>
          </w:tcPr>
          <w:p w14:paraId="029BF5EC" w14:textId="602672B4" w:rsidR="00034BCE" w:rsidRDefault="00034BCE" w:rsidP="00034BCE">
            <w:r>
              <w:t>Подготовить сообщение на тему: Теплоизоляционные работы, их назначение. Способы производства теплоизоляционных работ».</w:t>
            </w:r>
          </w:p>
        </w:tc>
        <w:tc>
          <w:tcPr>
            <w:tcW w:w="1276" w:type="dxa"/>
          </w:tcPr>
          <w:p w14:paraId="343611B0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9515433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7" w:type="dxa"/>
            <w:vAlign w:val="center"/>
          </w:tcPr>
          <w:p w14:paraId="6017E90A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10540D89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0397FFA3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936D2E6" w14:textId="1215EB6A" w:rsidR="00034BCE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</w:tr>
      <w:tr w:rsidR="00034BCE" w14:paraId="07252394" w14:textId="77777777" w:rsidTr="00564897">
        <w:tc>
          <w:tcPr>
            <w:tcW w:w="1248" w:type="dxa"/>
          </w:tcPr>
          <w:p w14:paraId="030E6658" w14:textId="3E0B5342" w:rsidR="00034BCE" w:rsidRPr="002E66F4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rPr>
                <w:b/>
              </w:rPr>
              <w:t>Тема 2.9</w:t>
            </w:r>
          </w:p>
        </w:tc>
        <w:tc>
          <w:tcPr>
            <w:tcW w:w="8930" w:type="dxa"/>
          </w:tcPr>
          <w:p w14:paraId="5A78F7BD" w14:textId="5385EC15" w:rsidR="00034BCE" w:rsidRDefault="00034BCE" w:rsidP="00034BCE">
            <w:r w:rsidRPr="00AC0801">
              <w:rPr>
                <w:b/>
              </w:rPr>
              <w:t xml:space="preserve"> </w:t>
            </w:r>
            <w:r w:rsidRPr="00975C03">
              <w:rPr>
                <w:b/>
              </w:rPr>
              <w:t>Работы по устройству отделочных покрытий</w:t>
            </w:r>
          </w:p>
        </w:tc>
        <w:tc>
          <w:tcPr>
            <w:tcW w:w="1276" w:type="dxa"/>
          </w:tcPr>
          <w:p w14:paraId="6DC4E939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6341F34" w14:textId="46A6B789" w:rsidR="00034BCE" w:rsidRPr="00547E6D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7" w:type="dxa"/>
            <w:vAlign w:val="center"/>
          </w:tcPr>
          <w:p w14:paraId="089DCC29" w14:textId="62669998" w:rsidR="00034BCE" w:rsidRPr="00547E6D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5" w:type="dxa"/>
            <w:vAlign w:val="center"/>
          </w:tcPr>
          <w:p w14:paraId="28ADF233" w14:textId="174F4A22" w:rsidR="00034BCE" w:rsidRPr="00547E6D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343155EF" w14:textId="247C3886" w:rsidR="00034BCE" w:rsidRPr="00547E6D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BA8FA2" w14:textId="7A78DD58" w:rsidR="00034BCE" w:rsidRPr="00547E6D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34BCE" w14:paraId="7E5A4321" w14:textId="77777777" w:rsidTr="00564897">
        <w:tc>
          <w:tcPr>
            <w:tcW w:w="1248" w:type="dxa"/>
          </w:tcPr>
          <w:p w14:paraId="0D4E2077" w14:textId="53BECB0D" w:rsidR="00034BCE" w:rsidRPr="002E66F4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2.9.1</w:t>
            </w:r>
          </w:p>
        </w:tc>
        <w:tc>
          <w:tcPr>
            <w:tcW w:w="8930" w:type="dxa"/>
          </w:tcPr>
          <w:p w14:paraId="09402676" w14:textId="5980A15D" w:rsidR="00034BCE" w:rsidRDefault="00034BCE" w:rsidP="00034BCE">
            <w:r>
              <w:t>Назначение и виды отделочных работ.</w:t>
            </w:r>
          </w:p>
        </w:tc>
        <w:tc>
          <w:tcPr>
            <w:tcW w:w="1276" w:type="dxa"/>
          </w:tcPr>
          <w:p w14:paraId="7D103D4D" w14:textId="795343EA" w:rsidR="00034BCE" w:rsidRDefault="00E11565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11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30CBB44" w14:textId="74DA0AB6" w:rsidR="00034BCE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4A790920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20600058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DFA0324" w14:textId="19425882" w:rsidR="00034BCE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B574762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</w:tr>
      <w:tr w:rsidR="00034BCE" w14:paraId="486A14A3" w14:textId="77777777" w:rsidTr="00564897">
        <w:tc>
          <w:tcPr>
            <w:tcW w:w="1248" w:type="dxa"/>
          </w:tcPr>
          <w:p w14:paraId="7A1802E7" w14:textId="36BB5F5A" w:rsidR="00034BCE" w:rsidRPr="002E66F4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7E4F4D">
              <w:t>СР</w:t>
            </w:r>
          </w:p>
        </w:tc>
        <w:tc>
          <w:tcPr>
            <w:tcW w:w="8930" w:type="dxa"/>
          </w:tcPr>
          <w:p w14:paraId="06344DB6" w14:textId="4D45CF1E" w:rsidR="00034BCE" w:rsidRDefault="00034BCE" w:rsidP="00034BCE">
            <w:r>
              <w:t>Подготовить презентацию: «</w:t>
            </w:r>
            <w:r w:rsidRPr="00702CEB">
              <w:t>Облицовочные работы, их применение</w:t>
            </w:r>
            <w:r>
              <w:t>».</w:t>
            </w:r>
          </w:p>
        </w:tc>
        <w:tc>
          <w:tcPr>
            <w:tcW w:w="1276" w:type="dxa"/>
          </w:tcPr>
          <w:p w14:paraId="1F95E0EA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3E22169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7" w:type="dxa"/>
            <w:vAlign w:val="center"/>
          </w:tcPr>
          <w:p w14:paraId="2528A006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228FC8B8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0113F9B6" w14:textId="77777777" w:rsidR="00034BCE" w:rsidRDefault="00034BCE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65F7DCD" w14:textId="11EF1E44" w:rsidR="00034BCE" w:rsidRDefault="00547E6D" w:rsidP="00034BC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</w:tr>
      <w:tr w:rsidR="00E11565" w14:paraId="5F5788EA" w14:textId="77777777" w:rsidTr="00564897">
        <w:tc>
          <w:tcPr>
            <w:tcW w:w="1248" w:type="dxa"/>
          </w:tcPr>
          <w:p w14:paraId="5C9AD119" w14:textId="527BACAE" w:rsidR="00E11565" w:rsidRPr="002E66F4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9820F0">
              <w:rPr>
                <w:b/>
              </w:rPr>
              <w:t>Т</w:t>
            </w:r>
            <w:r>
              <w:rPr>
                <w:b/>
              </w:rPr>
              <w:t>ема</w:t>
            </w:r>
            <w:r w:rsidRPr="009820F0">
              <w:rPr>
                <w:b/>
              </w:rPr>
              <w:t xml:space="preserve"> 3.1</w:t>
            </w:r>
          </w:p>
        </w:tc>
        <w:tc>
          <w:tcPr>
            <w:tcW w:w="8930" w:type="dxa"/>
          </w:tcPr>
          <w:p w14:paraId="3A5484DF" w14:textId="6D9C7C27" w:rsidR="00E11565" w:rsidRDefault="00E11565" w:rsidP="00E11565">
            <w:r w:rsidRPr="009820F0">
              <w:rPr>
                <w:b/>
              </w:rPr>
              <w:t>Проектирование производства работ и организация строительства</w:t>
            </w:r>
          </w:p>
        </w:tc>
        <w:tc>
          <w:tcPr>
            <w:tcW w:w="1276" w:type="dxa"/>
          </w:tcPr>
          <w:p w14:paraId="577A4237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84B24B5" w14:textId="2C12F664" w:rsidR="00E11565" w:rsidRPr="00547E6D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7" w:type="dxa"/>
            <w:vAlign w:val="center"/>
          </w:tcPr>
          <w:p w14:paraId="45CBD65F" w14:textId="09363BE6" w:rsidR="00E11565" w:rsidRPr="00547E6D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5" w:type="dxa"/>
            <w:vAlign w:val="center"/>
          </w:tcPr>
          <w:p w14:paraId="37EBD134" w14:textId="2BAB0459" w:rsidR="00E11565" w:rsidRPr="00547E6D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6CC597CC" w14:textId="025F71DF" w:rsidR="00E11565" w:rsidRPr="00547E6D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35D5A21" w14:textId="71569E3D" w:rsidR="00E11565" w:rsidRPr="00547E6D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E11565" w14:paraId="65475091" w14:textId="77777777" w:rsidTr="00564897">
        <w:tc>
          <w:tcPr>
            <w:tcW w:w="1248" w:type="dxa"/>
          </w:tcPr>
          <w:p w14:paraId="450C3965" w14:textId="2753E86B" w:rsidR="00E11565" w:rsidRPr="002E66F4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3.1.1</w:t>
            </w:r>
          </w:p>
        </w:tc>
        <w:tc>
          <w:tcPr>
            <w:tcW w:w="8930" w:type="dxa"/>
          </w:tcPr>
          <w:p w14:paraId="01029FED" w14:textId="59081B46" w:rsidR="00E11565" w:rsidRDefault="00E11565" w:rsidP="00E11565">
            <w:r w:rsidRPr="00702CEB">
              <w:t>Состав и организация работ, предшествующих строительству. Проект организации строительства (ПОС), его состав и содержание.</w:t>
            </w:r>
          </w:p>
        </w:tc>
        <w:tc>
          <w:tcPr>
            <w:tcW w:w="1276" w:type="dxa"/>
          </w:tcPr>
          <w:p w14:paraId="5CBDFE78" w14:textId="5B53FF2F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12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FD82459" w14:textId="58A04B22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21F75F13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2A070F61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6BE5CDE8" w14:textId="789796C1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193D08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</w:tr>
      <w:tr w:rsidR="00E11565" w14:paraId="52E621EC" w14:textId="77777777" w:rsidTr="00564897">
        <w:tc>
          <w:tcPr>
            <w:tcW w:w="1248" w:type="dxa"/>
          </w:tcPr>
          <w:p w14:paraId="2FEAB13A" w14:textId="270B346F" w:rsidR="00E11565" w:rsidRPr="002E66F4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9820F0">
              <w:rPr>
                <w:b/>
              </w:rPr>
              <w:t>Т</w:t>
            </w:r>
            <w:r>
              <w:rPr>
                <w:b/>
              </w:rPr>
              <w:t>ема</w:t>
            </w:r>
            <w:r w:rsidRPr="009820F0">
              <w:rPr>
                <w:b/>
              </w:rPr>
              <w:t xml:space="preserve"> 3</w:t>
            </w:r>
            <w:r>
              <w:rPr>
                <w:b/>
              </w:rPr>
              <w:t>.2</w:t>
            </w:r>
          </w:p>
        </w:tc>
        <w:tc>
          <w:tcPr>
            <w:tcW w:w="8930" w:type="dxa"/>
          </w:tcPr>
          <w:p w14:paraId="599DCEFE" w14:textId="73E73E4B" w:rsidR="00E11565" w:rsidRDefault="00E11565" w:rsidP="00E11565">
            <w:r w:rsidRPr="0088334D">
              <w:rPr>
                <w:b/>
              </w:rPr>
              <w:t>Основы поточной организации строительного производства</w:t>
            </w:r>
          </w:p>
        </w:tc>
        <w:tc>
          <w:tcPr>
            <w:tcW w:w="1276" w:type="dxa"/>
          </w:tcPr>
          <w:p w14:paraId="161ADDB6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FB85720" w14:textId="44EDE1D5" w:rsidR="00E11565" w:rsidRP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7" w:type="dxa"/>
            <w:vAlign w:val="center"/>
          </w:tcPr>
          <w:p w14:paraId="7DF32F74" w14:textId="7FF55888" w:rsidR="00E11565" w:rsidRP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5" w:type="dxa"/>
            <w:vAlign w:val="center"/>
          </w:tcPr>
          <w:p w14:paraId="75706442" w14:textId="62308D6D" w:rsidR="00E11565" w:rsidRP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73C32033" w14:textId="55E5E52C" w:rsidR="00E11565" w:rsidRP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FB737D8" w14:textId="24BC372B" w:rsidR="00E11565" w:rsidRP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11565" w14:paraId="624942B1" w14:textId="77777777" w:rsidTr="00564897">
        <w:tc>
          <w:tcPr>
            <w:tcW w:w="1248" w:type="dxa"/>
          </w:tcPr>
          <w:p w14:paraId="31CACD96" w14:textId="094DB763" w:rsidR="00E11565" w:rsidRPr="002E66F4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3.2.1</w:t>
            </w:r>
          </w:p>
        </w:tc>
        <w:tc>
          <w:tcPr>
            <w:tcW w:w="8930" w:type="dxa"/>
          </w:tcPr>
          <w:p w14:paraId="4C3DC47D" w14:textId="0581196D" w:rsidR="00E11565" w:rsidRDefault="00E11565" w:rsidP="00E11565">
            <w:r w:rsidRPr="000C3298">
              <w:t>Сущность и разновидности строительных потоков. Параметры и технологическая увязка строительных потоков.</w:t>
            </w:r>
          </w:p>
        </w:tc>
        <w:tc>
          <w:tcPr>
            <w:tcW w:w="1276" w:type="dxa"/>
          </w:tcPr>
          <w:p w14:paraId="78A7D6CF" w14:textId="71EE0CC5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13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9E8B683" w14:textId="54C7D34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4FAEAE68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7B65BE6B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09470BA1" w14:textId="2BC92C7E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595E39A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</w:tr>
      <w:tr w:rsidR="00E11565" w14:paraId="33D2C6B6" w14:textId="77777777" w:rsidTr="00564897">
        <w:tc>
          <w:tcPr>
            <w:tcW w:w="1248" w:type="dxa"/>
          </w:tcPr>
          <w:p w14:paraId="2F905F89" w14:textId="44B91083" w:rsidR="00E11565" w:rsidRPr="002E66F4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7E4F4D">
              <w:t>СР</w:t>
            </w:r>
          </w:p>
        </w:tc>
        <w:tc>
          <w:tcPr>
            <w:tcW w:w="8930" w:type="dxa"/>
          </w:tcPr>
          <w:p w14:paraId="50ADDF70" w14:textId="0ABB47FC" w:rsidR="00E11565" w:rsidRDefault="00E11565" w:rsidP="00E11565">
            <w:r>
              <w:t>Построить</w:t>
            </w:r>
            <w:r w:rsidRPr="00702CEB">
              <w:t xml:space="preserve"> графика поточной организации труда по заданным параметрам</w:t>
            </w:r>
            <w:r>
              <w:t>.</w:t>
            </w:r>
          </w:p>
        </w:tc>
        <w:tc>
          <w:tcPr>
            <w:tcW w:w="1276" w:type="dxa"/>
          </w:tcPr>
          <w:p w14:paraId="3961AF45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38DACE6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7" w:type="dxa"/>
            <w:vAlign w:val="center"/>
          </w:tcPr>
          <w:p w14:paraId="1D2EF4A9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2D6CA9AC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3CB600C1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D47BAB7" w14:textId="4A0124A3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</w:tr>
      <w:tr w:rsidR="00E11565" w14:paraId="552A33E6" w14:textId="77777777" w:rsidTr="00564897">
        <w:tc>
          <w:tcPr>
            <w:tcW w:w="1248" w:type="dxa"/>
          </w:tcPr>
          <w:p w14:paraId="381E11DA" w14:textId="4DC55295" w:rsidR="00E11565" w:rsidRPr="002E66F4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88334D">
              <w:rPr>
                <w:b/>
              </w:rPr>
              <w:t>Тема 3.3</w:t>
            </w:r>
          </w:p>
        </w:tc>
        <w:tc>
          <w:tcPr>
            <w:tcW w:w="8930" w:type="dxa"/>
          </w:tcPr>
          <w:p w14:paraId="749FBAF3" w14:textId="25FDF546" w:rsidR="00E11565" w:rsidRDefault="00E11565" w:rsidP="00E11565">
            <w:r w:rsidRPr="0088334D">
              <w:rPr>
                <w:b/>
              </w:rPr>
              <w:t>Календарное и сетевое планирование</w:t>
            </w:r>
          </w:p>
        </w:tc>
        <w:tc>
          <w:tcPr>
            <w:tcW w:w="1276" w:type="dxa"/>
          </w:tcPr>
          <w:p w14:paraId="2ED3E58E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21A3402" w14:textId="00AA6626" w:rsidR="00E11565" w:rsidRP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7" w:type="dxa"/>
            <w:vAlign w:val="center"/>
          </w:tcPr>
          <w:p w14:paraId="1249E5C7" w14:textId="6E084758" w:rsidR="00E11565" w:rsidRP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5" w:type="dxa"/>
            <w:vAlign w:val="center"/>
          </w:tcPr>
          <w:p w14:paraId="3800CDD9" w14:textId="15E8739F" w:rsidR="00E11565" w:rsidRP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1E5CD69" w14:textId="345D8FDF" w:rsidR="00E11565" w:rsidRP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805E4E0" w14:textId="66B0DB86" w:rsidR="00E11565" w:rsidRP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11565" w14:paraId="00A1E3FD" w14:textId="77777777" w:rsidTr="00564897">
        <w:tc>
          <w:tcPr>
            <w:tcW w:w="1248" w:type="dxa"/>
          </w:tcPr>
          <w:p w14:paraId="73E40AE4" w14:textId="1AB73B6D" w:rsidR="00E11565" w:rsidRPr="002E66F4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3.3.1</w:t>
            </w:r>
          </w:p>
        </w:tc>
        <w:tc>
          <w:tcPr>
            <w:tcW w:w="8930" w:type="dxa"/>
          </w:tcPr>
          <w:p w14:paraId="0E82C551" w14:textId="026F7288" w:rsidR="00E11565" w:rsidRDefault="00E11565" w:rsidP="00E11565">
            <w:r w:rsidRPr="005F4328">
              <w:t>Состав и назначение календарных планов строительства</w:t>
            </w:r>
            <w:r>
              <w:t>.</w:t>
            </w:r>
          </w:p>
        </w:tc>
        <w:tc>
          <w:tcPr>
            <w:tcW w:w="1276" w:type="dxa"/>
          </w:tcPr>
          <w:p w14:paraId="49D86AE6" w14:textId="0E59EFAF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14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E89D56C" w14:textId="4A3E4E3A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58CD37DF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53E54339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D50BA0D" w14:textId="548774EF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CFE3E1E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</w:tr>
      <w:tr w:rsidR="00E11565" w14:paraId="2BC81006" w14:textId="77777777" w:rsidTr="00564897">
        <w:tc>
          <w:tcPr>
            <w:tcW w:w="1248" w:type="dxa"/>
          </w:tcPr>
          <w:p w14:paraId="5DB40147" w14:textId="08898C26" w:rsidR="00E11565" w:rsidRPr="002E66F4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7E4F4D">
              <w:t>СР</w:t>
            </w:r>
          </w:p>
        </w:tc>
        <w:tc>
          <w:tcPr>
            <w:tcW w:w="8930" w:type="dxa"/>
          </w:tcPr>
          <w:p w14:paraId="5DA1EC9D" w14:textId="1FD23EE3" w:rsidR="00E11565" w:rsidRDefault="00E11565" w:rsidP="00E11565">
            <w:r>
              <w:t>Составить график – работы строительных машин.</w:t>
            </w:r>
          </w:p>
        </w:tc>
        <w:tc>
          <w:tcPr>
            <w:tcW w:w="1276" w:type="dxa"/>
          </w:tcPr>
          <w:p w14:paraId="27FF36F3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4EBE20C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7" w:type="dxa"/>
            <w:vAlign w:val="center"/>
          </w:tcPr>
          <w:p w14:paraId="684B8AB3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3514D28A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7ADDC5FB" w14:textId="5D41CB0D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0123D3" w14:textId="15CCC7FF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</w:tr>
      <w:tr w:rsidR="00E11565" w14:paraId="4D5EDD9A" w14:textId="77777777" w:rsidTr="00564897">
        <w:tc>
          <w:tcPr>
            <w:tcW w:w="1248" w:type="dxa"/>
          </w:tcPr>
          <w:p w14:paraId="351B7CC3" w14:textId="5FC353F5" w:rsidR="00E11565" w:rsidRPr="002E66F4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88334D">
              <w:rPr>
                <w:b/>
              </w:rPr>
              <w:t>Тема 3.4</w:t>
            </w:r>
          </w:p>
        </w:tc>
        <w:tc>
          <w:tcPr>
            <w:tcW w:w="8930" w:type="dxa"/>
          </w:tcPr>
          <w:p w14:paraId="7A8E22B9" w14:textId="6378D639" w:rsidR="00E11565" w:rsidRDefault="00E11565" w:rsidP="00E11565">
            <w:r w:rsidRPr="0088334D">
              <w:rPr>
                <w:b/>
              </w:rPr>
              <w:t>Строительный генеральный план</w:t>
            </w:r>
          </w:p>
        </w:tc>
        <w:tc>
          <w:tcPr>
            <w:tcW w:w="1276" w:type="dxa"/>
          </w:tcPr>
          <w:p w14:paraId="39D703E6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8BD6F97" w14:textId="69C23750" w:rsidR="00E11565" w:rsidRP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7" w:type="dxa"/>
            <w:vAlign w:val="center"/>
          </w:tcPr>
          <w:p w14:paraId="666EAFF2" w14:textId="613C0FD5" w:rsidR="00E11565" w:rsidRP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5" w:type="dxa"/>
            <w:vAlign w:val="center"/>
          </w:tcPr>
          <w:p w14:paraId="3F60CAAE" w14:textId="4F042133" w:rsidR="00E11565" w:rsidRP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7F4C4109" w14:textId="73C28AC8" w:rsidR="00E11565" w:rsidRP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B67EF94" w14:textId="72CEB080" w:rsidR="00E11565" w:rsidRP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E11565" w14:paraId="4C41522C" w14:textId="77777777" w:rsidTr="00564897">
        <w:tc>
          <w:tcPr>
            <w:tcW w:w="1248" w:type="dxa"/>
          </w:tcPr>
          <w:p w14:paraId="7A8E58B9" w14:textId="2DBF46BD" w:rsidR="00E11565" w:rsidRPr="002E66F4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3.4.1</w:t>
            </w:r>
          </w:p>
        </w:tc>
        <w:tc>
          <w:tcPr>
            <w:tcW w:w="8930" w:type="dxa"/>
          </w:tcPr>
          <w:p w14:paraId="41EEAF76" w14:textId="1E098812" w:rsidR="00E11565" w:rsidRDefault="00E11565" w:rsidP="00E11565">
            <w:r w:rsidRPr="00702CEB">
              <w:t>Назначение, виды и содержание строительных генеральных планов</w:t>
            </w:r>
            <w:r>
              <w:t>.</w:t>
            </w:r>
          </w:p>
        </w:tc>
        <w:tc>
          <w:tcPr>
            <w:tcW w:w="1276" w:type="dxa"/>
          </w:tcPr>
          <w:p w14:paraId="7CCE1E40" w14:textId="403EF253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15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A6B7C08" w14:textId="435D5811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5881FF45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0E2AD508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C3B5B04" w14:textId="0A9062FF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1F6A64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</w:tr>
      <w:tr w:rsidR="00E11565" w14:paraId="2676D98D" w14:textId="77777777" w:rsidTr="00564897">
        <w:tc>
          <w:tcPr>
            <w:tcW w:w="1248" w:type="dxa"/>
          </w:tcPr>
          <w:p w14:paraId="00FA45A5" w14:textId="6EB5D1FC" w:rsidR="00E11565" w:rsidRPr="002E66F4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 w:rsidRPr="0088334D">
              <w:rPr>
                <w:b/>
              </w:rPr>
              <w:t>Тема 3.5</w:t>
            </w:r>
          </w:p>
        </w:tc>
        <w:tc>
          <w:tcPr>
            <w:tcW w:w="8930" w:type="dxa"/>
          </w:tcPr>
          <w:p w14:paraId="1C4E6E63" w14:textId="50459A45" w:rsidR="00E11565" w:rsidRDefault="00E11565" w:rsidP="00E11565">
            <w:r w:rsidRPr="0088334D">
              <w:rPr>
                <w:b/>
              </w:rPr>
              <w:t>Контроль за строительством</w:t>
            </w:r>
          </w:p>
        </w:tc>
        <w:tc>
          <w:tcPr>
            <w:tcW w:w="1276" w:type="dxa"/>
          </w:tcPr>
          <w:p w14:paraId="07ED7C39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CC354C9" w14:textId="5D595E54" w:rsidR="00E11565" w:rsidRP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E11565">
              <w:rPr>
                <w:b/>
              </w:rPr>
              <w:t>2</w:t>
            </w:r>
          </w:p>
        </w:tc>
        <w:tc>
          <w:tcPr>
            <w:tcW w:w="567" w:type="dxa"/>
            <w:vAlign w:val="center"/>
          </w:tcPr>
          <w:p w14:paraId="2C987C73" w14:textId="257B5883" w:rsidR="00E11565" w:rsidRP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E11565">
              <w:rPr>
                <w:b/>
              </w:rPr>
              <w:t>0</w:t>
            </w:r>
          </w:p>
        </w:tc>
        <w:tc>
          <w:tcPr>
            <w:tcW w:w="565" w:type="dxa"/>
            <w:vAlign w:val="center"/>
          </w:tcPr>
          <w:p w14:paraId="70EB0644" w14:textId="04702AE4" w:rsidR="00E11565" w:rsidRP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E11565"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035C4B47" w14:textId="51A0949A" w:rsidR="00E11565" w:rsidRP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E11565"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6C09DEA" w14:textId="4673EFE8" w:rsidR="00E11565" w:rsidRP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E11565">
              <w:rPr>
                <w:b/>
              </w:rPr>
              <w:t>0</w:t>
            </w:r>
          </w:p>
        </w:tc>
      </w:tr>
      <w:tr w:rsidR="00E11565" w14:paraId="1AB4C2B6" w14:textId="77777777" w:rsidTr="00564897">
        <w:tc>
          <w:tcPr>
            <w:tcW w:w="1248" w:type="dxa"/>
          </w:tcPr>
          <w:p w14:paraId="3884AAE6" w14:textId="193C2E4C" w:rsidR="00E11565" w:rsidRPr="002E66F4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lastRenderedPageBreak/>
              <w:t>3.5.1</w:t>
            </w:r>
          </w:p>
        </w:tc>
        <w:tc>
          <w:tcPr>
            <w:tcW w:w="8930" w:type="dxa"/>
          </w:tcPr>
          <w:p w14:paraId="549D07A1" w14:textId="34C8DC4C" w:rsidR="00E11565" w:rsidRDefault="00E11565" w:rsidP="00E11565">
            <w:r w:rsidRPr="00702CEB">
              <w:t>Органы надзо</w:t>
            </w:r>
            <w:r>
              <w:t>ра и контроля за строительством.</w:t>
            </w:r>
          </w:p>
        </w:tc>
        <w:tc>
          <w:tcPr>
            <w:tcW w:w="1276" w:type="dxa"/>
          </w:tcPr>
          <w:p w14:paraId="273A8FAB" w14:textId="245C2FDE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16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CA66758" w14:textId="687B0D9A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66D754BD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vAlign w:val="center"/>
          </w:tcPr>
          <w:p w14:paraId="6DDAB238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79F40D32" w14:textId="3A207054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2AB24F0" w14:textId="77777777" w:rsidR="00E11565" w:rsidRDefault="00E11565" w:rsidP="00E1156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</w:tr>
      <w:tr w:rsidR="00247B6B" w14:paraId="49B8CE8F" w14:textId="77777777" w:rsidTr="00CC0B2A">
        <w:tc>
          <w:tcPr>
            <w:tcW w:w="1248" w:type="dxa"/>
            <w:shd w:val="clear" w:color="auto" w:fill="D9D9D9" w:themeFill="background1" w:themeFillShade="D9"/>
          </w:tcPr>
          <w:p w14:paraId="12D16D10" w14:textId="22EEA34F" w:rsidR="00247B6B" w:rsidRPr="00B421CE" w:rsidRDefault="0042223D" w:rsidP="00247B6B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Раздел 3</w:t>
            </w:r>
          </w:p>
        </w:tc>
        <w:tc>
          <w:tcPr>
            <w:tcW w:w="8930" w:type="dxa"/>
            <w:shd w:val="clear" w:color="auto" w:fill="D9D9D9" w:themeFill="background1" w:themeFillShade="D9"/>
          </w:tcPr>
          <w:p w14:paraId="0751C4B9" w14:textId="3465867E" w:rsidR="00247B6B" w:rsidRPr="00B421CE" w:rsidRDefault="0042223D" w:rsidP="00CC0B2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42223D">
              <w:rPr>
                <w:b/>
              </w:rPr>
              <w:t>Планирование строительных работ в соответствии с охраной труда.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6F4B2BD" w14:textId="080B139A" w:rsidR="00247B6B" w:rsidRPr="00247B6B" w:rsidRDefault="00247B6B" w:rsidP="00247B6B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3117" w:type="dxa"/>
            <w:gridSpan w:val="5"/>
            <w:shd w:val="clear" w:color="auto" w:fill="D9D9D9" w:themeFill="background1" w:themeFillShade="D9"/>
            <w:vAlign w:val="center"/>
          </w:tcPr>
          <w:p w14:paraId="220C3779" w14:textId="77777777" w:rsidR="00247B6B" w:rsidRPr="00247B6B" w:rsidRDefault="00247B6B" w:rsidP="00247B6B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</w:tr>
      <w:tr w:rsidR="00CC0B2A" w14:paraId="5E4D3879" w14:textId="77777777" w:rsidTr="00247B6B">
        <w:tc>
          <w:tcPr>
            <w:tcW w:w="1248" w:type="dxa"/>
          </w:tcPr>
          <w:p w14:paraId="05D060E1" w14:textId="1201677E" w:rsidR="00CC0B2A" w:rsidRPr="00B421CE" w:rsidRDefault="00CC0B2A" w:rsidP="00CC0B2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3221B4">
              <w:rPr>
                <w:b/>
              </w:rPr>
              <w:t>МДК</w:t>
            </w:r>
            <w:r>
              <w:rPr>
                <w:b/>
              </w:rPr>
              <w:t xml:space="preserve"> 02.03.</w:t>
            </w:r>
          </w:p>
        </w:tc>
        <w:tc>
          <w:tcPr>
            <w:tcW w:w="8930" w:type="dxa"/>
          </w:tcPr>
          <w:p w14:paraId="26213F61" w14:textId="5A878D1A" w:rsidR="00CC0B2A" w:rsidRPr="00B421CE" w:rsidRDefault="0042223D" w:rsidP="00CC0B2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>
              <w:rPr>
                <w:b/>
              </w:rPr>
              <w:t>Охрана труда в строительстве</w:t>
            </w:r>
          </w:p>
        </w:tc>
        <w:tc>
          <w:tcPr>
            <w:tcW w:w="1276" w:type="dxa"/>
          </w:tcPr>
          <w:p w14:paraId="64892315" w14:textId="1CA075DE" w:rsidR="00CC0B2A" w:rsidRPr="00CC0B2A" w:rsidRDefault="00CC0B2A" w:rsidP="00CC0B2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3117" w:type="dxa"/>
            <w:gridSpan w:val="5"/>
            <w:shd w:val="clear" w:color="auto" w:fill="auto"/>
            <w:vAlign w:val="center"/>
          </w:tcPr>
          <w:p w14:paraId="3F814BFE" w14:textId="77777777" w:rsidR="00CC0B2A" w:rsidRPr="00CC0B2A" w:rsidRDefault="00CC0B2A" w:rsidP="00CC0B2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</w:tr>
      <w:tr w:rsidR="00B13691" w14:paraId="651EFF29" w14:textId="77777777" w:rsidTr="005B3F5D">
        <w:tc>
          <w:tcPr>
            <w:tcW w:w="1248" w:type="dxa"/>
          </w:tcPr>
          <w:p w14:paraId="713B4F74" w14:textId="668EDEC6" w:rsidR="00B13691" w:rsidRPr="00B421CE" w:rsidRDefault="00B13691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b/>
                <w:sz w:val="22"/>
                <w:szCs w:val="22"/>
              </w:rPr>
              <w:t>Тема 1.1</w:t>
            </w:r>
          </w:p>
        </w:tc>
        <w:tc>
          <w:tcPr>
            <w:tcW w:w="8930" w:type="dxa"/>
          </w:tcPr>
          <w:p w14:paraId="0B64132C" w14:textId="6D8C3DCB" w:rsidR="00B13691" w:rsidRPr="00B421CE" w:rsidRDefault="00B13691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b/>
                <w:sz w:val="22"/>
                <w:szCs w:val="22"/>
              </w:rPr>
              <w:t>Классификация и номенклатура негативных факторов.</w:t>
            </w:r>
          </w:p>
        </w:tc>
        <w:tc>
          <w:tcPr>
            <w:tcW w:w="1276" w:type="dxa"/>
          </w:tcPr>
          <w:p w14:paraId="1940468B" w14:textId="77777777" w:rsidR="00B13691" w:rsidRPr="00E42730" w:rsidRDefault="00B13691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</w:tcPr>
          <w:p w14:paraId="51DF07E1" w14:textId="44D0E9CC" w:rsidR="00B13691" w:rsidRPr="003D7C4C" w:rsidRDefault="00E42730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14:paraId="743E2438" w14:textId="19D0D628" w:rsidR="00B13691" w:rsidRPr="003D7C4C" w:rsidRDefault="00E42730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5" w:type="dxa"/>
            <w:shd w:val="clear" w:color="auto" w:fill="FFFFFF" w:themeFill="background1"/>
          </w:tcPr>
          <w:p w14:paraId="0F005E40" w14:textId="14492633" w:rsidR="00B13691" w:rsidRPr="003D7C4C" w:rsidRDefault="00E42730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</w:tcPr>
          <w:p w14:paraId="1C2C71ED" w14:textId="75BE6300" w:rsidR="00B13691" w:rsidRPr="003D7C4C" w:rsidRDefault="00E42730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01B5F2C" w14:textId="2F931DFF" w:rsidR="00B13691" w:rsidRPr="005B3F5D" w:rsidRDefault="00E42730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 w:rsidRPr="005B3F5D">
              <w:rPr>
                <w:b/>
                <w:color w:val="FF0000"/>
              </w:rPr>
              <w:t>0</w:t>
            </w:r>
          </w:p>
        </w:tc>
      </w:tr>
      <w:tr w:rsidR="00B13691" w14:paraId="493B9138" w14:textId="77777777" w:rsidTr="005B3F5D">
        <w:tc>
          <w:tcPr>
            <w:tcW w:w="1248" w:type="dxa"/>
          </w:tcPr>
          <w:p w14:paraId="15C399CA" w14:textId="382B88E3" w:rsidR="00B13691" w:rsidRPr="00B421CE" w:rsidRDefault="00B13691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sz w:val="22"/>
                <w:szCs w:val="22"/>
              </w:rPr>
              <w:t>1.1.1</w:t>
            </w:r>
          </w:p>
        </w:tc>
        <w:tc>
          <w:tcPr>
            <w:tcW w:w="8930" w:type="dxa"/>
          </w:tcPr>
          <w:p w14:paraId="0BEF9042" w14:textId="792F34EB" w:rsidR="00B13691" w:rsidRPr="00B421CE" w:rsidRDefault="00B13691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sz w:val="22"/>
                <w:szCs w:val="22"/>
              </w:rPr>
              <w:t>Основные понятия и терминология БТ</w:t>
            </w:r>
            <w:r>
              <w:rPr>
                <w:sz w:val="22"/>
                <w:szCs w:val="22"/>
              </w:rPr>
              <w:t xml:space="preserve"> (безопасности труда)</w:t>
            </w:r>
            <w:r w:rsidRPr="003C7AF5">
              <w:rPr>
                <w:sz w:val="22"/>
                <w:szCs w:val="22"/>
              </w:rPr>
              <w:t>. Классификация и номенклатура негативных факторов.</w:t>
            </w:r>
          </w:p>
        </w:tc>
        <w:tc>
          <w:tcPr>
            <w:tcW w:w="1276" w:type="dxa"/>
          </w:tcPr>
          <w:p w14:paraId="007DFE76" w14:textId="4344C1F9" w:rsidR="00B13691" w:rsidRPr="00E42730" w:rsidRDefault="00E42730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E42730">
              <w:t>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C97971B" w14:textId="57DC4923" w:rsidR="00B13691" w:rsidRPr="005B3F5D" w:rsidRDefault="005B3F5D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E8CE763" w14:textId="77777777" w:rsidR="00B13691" w:rsidRPr="005B3F5D" w:rsidRDefault="00B13691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5E959AA7" w14:textId="77777777" w:rsidR="00B13691" w:rsidRPr="005B3F5D" w:rsidRDefault="00B13691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2C5AE2C5" w14:textId="0BF201A3" w:rsidR="00B13691" w:rsidRPr="005B3F5D" w:rsidRDefault="005B3F5D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5BA5AD6" w14:textId="77777777" w:rsidR="00B13691" w:rsidRPr="005B3F5D" w:rsidRDefault="00B13691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</w:p>
        </w:tc>
      </w:tr>
      <w:tr w:rsidR="00B13691" w14:paraId="3B170892" w14:textId="77777777" w:rsidTr="005B3F5D">
        <w:tc>
          <w:tcPr>
            <w:tcW w:w="1248" w:type="dxa"/>
          </w:tcPr>
          <w:p w14:paraId="5EB15F25" w14:textId="230E0E03" w:rsidR="00B13691" w:rsidRPr="00B421CE" w:rsidRDefault="00B13691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b/>
                <w:sz w:val="22"/>
                <w:szCs w:val="22"/>
              </w:rPr>
              <w:t>Тема 1.2</w:t>
            </w:r>
          </w:p>
        </w:tc>
        <w:tc>
          <w:tcPr>
            <w:tcW w:w="8930" w:type="dxa"/>
          </w:tcPr>
          <w:p w14:paraId="559C0A4C" w14:textId="6D3C5FA1" w:rsidR="00B13691" w:rsidRPr="00B421CE" w:rsidRDefault="00B13691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b/>
                <w:sz w:val="22"/>
                <w:szCs w:val="22"/>
              </w:rPr>
              <w:t>Источники и характеристики негативных факторов и их воздействие на человека.</w:t>
            </w:r>
          </w:p>
        </w:tc>
        <w:tc>
          <w:tcPr>
            <w:tcW w:w="1276" w:type="dxa"/>
          </w:tcPr>
          <w:p w14:paraId="5E43E91D" w14:textId="77777777" w:rsidR="00B13691" w:rsidRPr="00E42730" w:rsidRDefault="00B13691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E52DFC3" w14:textId="7A462F18" w:rsidR="00B13691" w:rsidRPr="003D7C4C" w:rsidRDefault="00E42730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C5F410F" w14:textId="010ED766" w:rsidR="00B13691" w:rsidRPr="003D7C4C" w:rsidRDefault="00E42730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6D4FDB27" w14:textId="41567D7B" w:rsidR="00B13691" w:rsidRPr="003D7C4C" w:rsidRDefault="00E42730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2B974701" w14:textId="4CACFD42" w:rsidR="00B13691" w:rsidRPr="003D7C4C" w:rsidRDefault="00E42730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58BB120" w14:textId="1EB91D7D" w:rsidR="00B13691" w:rsidRPr="005B3F5D" w:rsidRDefault="00E42730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 w:rsidRPr="005B3F5D">
              <w:rPr>
                <w:b/>
                <w:color w:val="FF0000"/>
              </w:rPr>
              <w:t>2</w:t>
            </w:r>
          </w:p>
        </w:tc>
      </w:tr>
      <w:tr w:rsidR="00B13691" w14:paraId="2DBA567D" w14:textId="77777777" w:rsidTr="005B3F5D">
        <w:tc>
          <w:tcPr>
            <w:tcW w:w="1248" w:type="dxa"/>
          </w:tcPr>
          <w:p w14:paraId="402D9BD3" w14:textId="77777777" w:rsidR="00B13691" w:rsidRPr="003C7AF5" w:rsidRDefault="00B13691" w:rsidP="00FB376A">
            <w:pPr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1.2.1</w:t>
            </w:r>
          </w:p>
          <w:p w14:paraId="51FA71FE" w14:textId="77777777" w:rsidR="00B13691" w:rsidRPr="00B421CE" w:rsidRDefault="00B13691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</w:p>
        </w:tc>
        <w:tc>
          <w:tcPr>
            <w:tcW w:w="8930" w:type="dxa"/>
          </w:tcPr>
          <w:p w14:paraId="30BFBCB4" w14:textId="77777777" w:rsidR="00B13691" w:rsidRPr="003C7AF5" w:rsidRDefault="00B13691" w:rsidP="00B13691">
            <w:pPr>
              <w:jc w:val="both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Источники и характеристики негативных факторов и их воздействие на человека.</w:t>
            </w:r>
          </w:p>
          <w:p w14:paraId="46B71111" w14:textId="77777777" w:rsidR="00B13691" w:rsidRPr="003C7AF5" w:rsidRDefault="00B13691" w:rsidP="00B13691">
            <w:pPr>
              <w:jc w:val="both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Опасные механические факторы. Физические негативные факторы. Химические негативные факторы (вредные вещества) – их классификация и нормирование.</w:t>
            </w:r>
          </w:p>
          <w:p w14:paraId="0FF3F53E" w14:textId="7816A48C" w:rsidR="00B13691" w:rsidRPr="00B421CE" w:rsidRDefault="00B13691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b/>
              </w:rPr>
            </w:pPr>
            <w:r w:rsidRPr="003C7AF5">
              <w:rPr>
                <w:sz w:val="22"/>
                <w:szCs w:val="22"/>
              </w:rPr>
              <w:t>Опасные факторы комплексного характера: пожаровзрывоопасность – основные сведения о пожаре и взрыве, категорирование помещений и зданий по степени взрывопожарной опасности; герметичные системы, находящиеся под давлением – классификация герметичных систем, опасности, возникающие при нарушении герметичности; статистическое электричество.</w:t>
            </w:r>
          </w:p>
        </w:tc>
        <w:tc>
          <w:tcPr>
            <w:tcW w:w="1276" w:type="dxa"/>
          </w:tcPr>
          <w:p w14:paraId="1D140871" w14:textId="4BCCECCD" w:rsidR="00B13691" w:rsidRPr="00E42730" w:rsidRDefault="00E42730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494A461" w14:textId="4395206F" w:rsidR="00B13691" w:rsidRPr="005B3F5D" w:rsidRDefault="00E42730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5B3F5D"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572E218" w14:textId="77777777" w:rsidR="00B13691" w:rsidRPr="005B3F5D" w:rsidRDefault="00B13691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5358B026" w14:textId="77777777" w:rsidR="00B13691" w:rsidRPr="005B3F5D" w:rsidRDefault="00B13691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0C6A7E58" w14:textId="0C3093D9" w:rsidR="00B13691" w:rsidRPr="005B3F5D" w:rsidRDefault="00E42730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5B3F5D"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C7DB5F5" w14:textId="77777777" w:rsidR="00B13691" w:rsidRPr="005B3F5D" w:rsidRDefault="00B13691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</w:p>
        </w:tc>
      </w:tr>
      <w:tr w:rsidR="00B13691" w14:paraId="37E1EB29" w14:textId="77777777" w:rsidTr="005B3F5D">
        <w:tc>
          <w:tcPr>
            <w:tcW w:w="1248" w:type="dxa"/>
          </w:tcPr>
          <w:p w14:paraId="255E3E64" w14:textId="17B373DE" w:rsidR="00B13691" w:rsidRPr="00B421CE" w:rsidRDefault="00B13691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sz w:val="22"/>
                <w:szCs w:val="22"/>
              </w:rPr>
              <w:t>СР</w:t>
            </w:r>
          </w:p>
        </w:tc>
        <w:tc>
          <w:tcPr>
            <w:tcW w:w="8930" w:type="dxa"/>
          </w:tcPr>
          <w:p w14:paraId="2B8C4A69" w14:textId="5A70B96E" w:rsidR="00B13691" w:rsidRPr="00B421CE" w:rsidRDefault="00B13691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sz w:val="22"/>
                <w:szCs w:val="22"/>
              </w:rPr>
              <w:t>Подготовка сообщения на тему: «Понятие физических вредностей в «</w:t>
            </w:r>
            <w:r w:rsidRPr="003C7AF5">
              <w:rPr>
                <w:color w:val="000000" w:themeColor="text1"/>
                <w:sz w:val="22"/>
                <w:szCs w:val="22"/>
              </w:rPr>
              <w:t>Охране</w:t>
            </w:r>
            <w:r w:rsidRPr="003C7AF5">
              <w:rPr>
                <w:sz w:val="22"/>
                <w:szCs w:val="22"/>
              </w:rPr>
              <w:t xml:space="preserve"> труда» и методы защиты от них.».</w:t>
            </w:r>
          </w:p>
        </w:tc>
        <w:tc>
          <w:tcPr>
            <w:tcW w:w="1276" w:type="dxa"/>
          </w:tcPr>
          <w:p w14:paraId="400F6DF2" w14:textId="77777777" w:rsidR="00B13691" w:rsidRPr="00E42730" w:rsidRDefault="00B13691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AF9A18D" w14:textId="77777777" w:rsidR="00B13691" w:rsidRPr="005B3F5D" w:rsidRDefault="00B13691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5B76062" w14:textId="77777777" w:rsidR="00B13691" w:rsidRPr="005B3F5D" w:rsidRDefault="00B13691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26F9785A" w14:textId="77777777" w:rsidR="00B13691" w:rsidRPr="005B3F5D" w:rsidRDefault="00B13691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4B8AEBFD" w14:textId="77777777" w:rsidR="00B13691" w:rsidRPr="005B3F5D" w:rsidRDefault="00B13691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B8C13D7" w14:textId="555414FA" w:rsidR="00B13691" w:rsidRPr="005B3F5D" w:rsidRDefault="00E42730" w:rsidP="00B1369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  <w:r w:rsidRPr="005B3F5D">
              <w:rPr>
                <w:color w:val="FF0000"/>
              </w:rPr>
              <w:t>2</w:t>
            </w:r>
          </w:p>
        </w:tc>
      </w:tr>
      <w:tr w:rsidR="00FE3C90" w14:paraId="6A8D461C" w14:textId="77777777" w:rsidTr="005B3F5D">
        <w:tc>
          <w:tcPr>
            <w:tcW w:w="1248" w:type="dxa"/>
          </w:tcPr>
          <w:p w14:paraId="12FA2A44" w14:textId="51D9F276" w:rsidR="00FE3C90" w:rsidRPr="00B421CE" w:rsidRDefault="00FE3C90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b/>
                <w:sz w:val="22"/>
                <w:szCs w:val="22"/>
              </w:rPr>
              <w:t>Тема 2.1</w:t>
            </w:r>
          </w:p>
        </w:tc>
        <w:tc>
          <w:tcPr>
            <w:tcW w:w="8930" w:type="dxa"/>
          </w:tcPr>
          <w:p w14:paraId="2234408E" w14:textId="31376FC9" w:rsidR="00FE3C90" w:rsidRPr="00B421CE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b/>
                <w:sz w:val="22"/>
                <w:szCs w:val="22"/>
              </w:rPr>
              <w:t xml:space="preserve"> Методы защиты от физических, химических и биологических факторов. </w:t>
            </w:r>
          </w:p>
        </w:tc>
        <w:tc>
          <w:tcPr>
            <w:tcW w:w="1276" w:type="dxa"/>
          </w:tcPr>
          <w:p w14:paraId="499D56DC" w14:textId="77777777" w:rsidR="00FE3C90" w:rsidRPr="00E42730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41A1681" w14:textId="14F78E6E" w:rsidR="00FE3C90" w:rsidRPr="003D7C4C" w:rsidRDefault="00E062C4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7DE31DF" w14:textId="2FC1668C" w:rsidR="00FE3C90" w:rsidRPr="003D7C4C" w:rsidRDefault="00E062C4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522C1E23" w14:textId="67B4B7D2" w:rsidR="00FE3C90" w:rsidRPr="003D7C4C" w:rsidRDefault="00E062C4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018D14A9" w14:textId="190702AC" w:rsidR="00FE3C90" w:rsidRPr="003D7C4C" w:rsidRDefault="00E062C4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5E591C" w14:textId="1C17A03C" w:rsidR="00FE3C90" w:rsidRPr="005B3F5D" w:rsidRDefault="00E062C4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</w:tr>
      <w:tr w:rsidR="00FE3C90" w14:paraId="7060F0DA" w14:textId="77777777" w:rsidTr="005B3F5D">
        <w:tc>
          <w:tcPr>
            <w:tcW w:w="1248" w:type="dxa"/>
          </w:tcPr>
          <w:p w14:paraId="02635AE4" w14:textId="36C84078" w:rsidR="00FE3C90" w:rsidRPr="00B421CE" w:rsidRDefault="00FE3C90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sz w:val="22"/>
                <w:szCs w:val="22"/>
              </w:rPr>
              <w:t>2.1.1</w:t>
            </w:r>
          </w:p>
        </w:tc>
        <w:tc>
          <w:tcPr>
            <w:tcW w:w="8930" w:type="dxa"/>
          </w:tcPr>
          <w:p w14:paraId="38A29B3F" w14:textId="3B5E1C40" w:rsidR="00FE3C90" w:rsidRPr="00B421CE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sz w:val="22"/>
                <w:szCs w:val="22"/>
              </w:rPr>
              <w:t>Способы защиты человека от физических негативных факторов, защита человека от химических и биологических негативных факторов.</w:t>
            </w:r>
          </w:p>
        </w:tc>
        <w:tc>
          <w:tcPr>
            <w:tcW w:w="1276" w:type="dxa"/>
          </w:tcPr>
          <w:p w14:paraId="512A7F21" w14:textId="2D7E5D92" w:rsidR="00FE3C90" w:rsidRPr="00E42730" w:rsidRDefault="00E062C4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3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65BEB27" w14:textId="675E8E76" w:rsidR="00FE3C90" w:rsidRPr="00E062C4" w:rsidRDefault="00E062C4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E062C4"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F593306" w14:textId="77777777" w:rsidR="00FE3C90" w:rsidRPr="00E062C4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4C0750AF" w14:textId="77777777" w:rsidR="00FE3C90" w:rsidRPr="00E062C4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4FAF2BCE" w14:textId="465A2BDA" w:rsidR="00FE3C90" w:rsidRPr="00E062C4" w:rsidRDefault="00E062C4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E062C4"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305CB3" w14:textId="77777777" w:rsidR="00FE3C90" w:rsidRPr="00E062C4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</w:p>
        </w:tc>
      </w:tr>
      <w:tr w:rsidR="00FE3C90" w14:paraId="44F4A1D0" w14:textId="77777777" w:rsidTr="005B3F5D">
        <w:tc>
          <w:tcPr>
            <w:tcW w:w="1248" w:type="dxa"/>
          </w:tcPr>
          <w:p w14:paraId="246EA93B" w14:textId="77777777" w:rsidR="00FE3C90" w:rsidRPr="003C7AF5" w:rsidRDefault="00FE3C90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ПЗ 1</w:t>
            </w:r>
          </w:p>
          <w:p w14:paraId="5759FE98" w14:textId="77777777" w:rsidR="00FE3C90" w:rsidRPr="00B421CE" w:rsidRDefault="00FE3C90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</w:p>
        </w:tc>
        <w:tc>
          <w:tcPr>
            <w:tcW w:w="8930" w:type="dxa"/>
          </w:tcPr>
          <w:p w14:paraId="445EF814" w14:textId="77777777" w:rsidR="00FE3C90" w:rsidRPr="003C7AF5" w:rsidRDefault="00FE3C90" w:rsidP="00FE3C90">
            <w:pPr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Способы и средства защиты человека от вибрации, шума, инфра- и ультразвука. Способы защиты от электромагнитных излучений; защита от постоянных электрических и магнитных полей, лазерного, инфракрасного (теплового) и ультрафиолетового излучения. Защита от радиации. Электробезопасность.</w:t>
            </w:r>
          </w:p>
          <w:p w14:paraId="3288E64F" w14:textId="0A5FE139" w:rsidR="00FE3C90" w:rsidRPr="00B421CE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sz w:val="22"/>
                <w:szCs w:val="22"/>
              </w:rPr>
              <w:t>Защита от загрязнения воздушной среды: вентиляция, средства очистки воздуха от вредных веществ. Защита от загрязнения водной среды: методы и средства очистки воды, обеспечение качества питьевой воды. Средства индивидуальной защиты человека от химических и биологических негативных факторов.</w:t>
            </w:r>
          </w:p>
        </w:tc>
        <w:tc>
          <w:tcPr>
            <w:tcW w:w="1276" w:type="dxa"/>
          </w:tcPr>
          <w:p w14:paraId="48F83D6A" w14:textId="53622594" w:rsidR="00FE3C90" w:rsidRPr="00E42730" w:rsidRDefault="00E062C4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4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658E7BE" w14:textId="77777777" w:rsidR="00FE3C90" w:rsidRPr="00E062C4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BBF54DD" w14:textId="5632DFE9" w:rsidR="00FE3C90" w:rsidRPr="00E062C4" w:rsidRDefault="00E062C4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E062C4">
              <w:t>2</w:t>
            </w: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06279168" w14:textId="77777777" w:rsidR="00FE3C90" w:rsidRPr="00E062C4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37020492" w14:textId="2D382152" w:rsidR="00FE3C90" w:rsidRPr="00E062C4" w:rsidRDefault="00E062C4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E062C4"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761AF2" w14:textId="77777777" w:rsidR="00FE3C90" w:rsidRPr="00E062C4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</w:p>
        </w:tc>
      </w:tr>
      <w:tr w:rsidR="00FE3C90" w14:paraId="6489A9B0" w14:textId="77777777" w:rsidTr="005B3F5D">
        <w:tc>
          <w:tcPr>
            <w:tcW w:w="1248" w:type="dxa"/>
          </w:tcPr>
          <w:p w14:paraId="7F057A5B" w14:textId="1B5005E6" w:rsidR="00FE3C90" w:rsidRPr="00B421CE" w:rsidRDefault="00FE3C90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sz w:val="22"/>
                <w:szCs w:val="22"/>
              </w:rPr>
              <w:lastRenderedPageBreak/>
              <w:t>СР</w:t>
            </w:r>
          </w:p>
        </w:tc>
        <w:tc>
          <w:tcPr>
            <w:tcW w:w="8930" w:type="dxa"/>
          </w:tcPr>
          <w:p w14:paraId="1033E41B" w14:textId="67FF1940" w:rsidR="00FE3C90" w:rsidRPr="00B421CE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sz w:val="22"/>
                <w:szCs w:val="22"/>
              </w:rPr>
              <w:t>Подготовка сообщения на тему: «Система инженерной безопасности производства земляных работ».</w:t>
            </w:r>
          </w:p>
        </w:tc>
        <w:tc>
          <w:tcPr>
            <w:tcW w:w="1276" w:type="dxa"/>
          </w:tcPr>
          <w:p w14:paraId="31C29AC7" w14:textId="77777777" w:rsidR="00FE3C90" w:rsidRPr="00E42730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1B89C43" w14:textId="77777777" w:rsidR="00FE3C90" w:rsidRPr="00E062C4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24F7341" w14:textId="77777777" w:rsidR="00FE3C90" w:rsidRPr="00E062C4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6D05784D" w14:textId="77777777" w:rsidR="00FE3C90" w:rsidRPr="00E062C4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05E50D33" w14:textId="77777777" w:rsidR="00FE3C90" w:rsidRPr="00E062C4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F380E4E" w14:textId="528B506E" w:rsidR="00FE3C90" w:rsidRPr="00E062C4" w:rsidRDefault="00E062C4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  <w:r w:rsidRPr="00E062C4">
              <w:rPr>
                <w:color w:val="FF0000"/>
              </w:rPr>
              <w:t>2</w:t>
            </w:r>
          </w:p>
        </w:tc>
      </w:tr>
      <w:tr w:rsidR="00FE3C90" w14:paraId="7BF72DB3" w14:textId="77777777" w:rsidTr="005B3F5D">
        <w:tc>
          <w:tcPr>
            <w:tcW w:w="1248" w:type="dxa"/>
          </w:tcPr>
          <w:p w14:paraId="44780EF2" w14:textId="40789E24" w:rsidR="00FE3C90" w:rsidRPr="00B421CE" w:rsidRDefault="00FE3C90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b/>
                <w:sz w:val="22"/>
                <w:szCs w:val="22"/>
              </w:rPr>
              <w:t>Тема 2.2</w:t>
            </w:r>
          </w:p>
        </w:tc>
        <w:tc>
          <w:tcPr>
            <w:tcW w:w="8930" w:type="dxa"/>
          </w:tcPr>
          <w:p w14:paraId="4CE23B18" w14:textId="6E57A883" w:rsidR="00FE3C90" w:rsidRPr="00B421CE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b/>
                <w:sz w:val="22"/>
                <w:szCs w:val="22"/>
              </w:rPr>
              <w:t>Защита человека от опасности механического травмирования.</w:t>
            </w:r>
          </w:p>
        </w:tc>
        <w:tc>
          <w:tcPr>
            <w:tcW w:w="1276" w:type="dxa"/>
          </w:tcPr>
          <w:p w14:paraId="1E01F81D" w14:textId="77777777" w:rsidR="00FE3C90" w:rsidRPr="00E42730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C9835B2" w14:textId="6F073C8C" w:rsidR="00FE3C90" w:rsidRPr="003D7C4C" w:rsidRDefault="002865D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650BA3F" w14:textId="5DDA99A6" w:rsidR="00FE3C90" w:rsidRPr="003D7C4C" w:rsidRDefault="002865D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6205A86D" w14:textId="2F1233C1" w:rsidR="00FE3C90" w:rsidRPr="003D7C4C" w:rsidRDefault="002865D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0E1B3784" w14:textId="2A28ADCE" w:rsidR="00FE3C90" w:rsidRPr="003D7C4C" w:rsidRDefault="002865D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2D753B" w14:textId="25F52103" w:rsidR="00FE3C90" w:rsidRPr="005B3F5D" w:rsidRDefault="002865D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</w:tr>
      <w:tr w:rsidR="00FE3C90" w14:paraId="6865A58A" w14:textId="77777777" w:rsidTr="005B3F5D">
        <w:tc>
          <w:tcPr>
            <w:tcW w:w="1248" w:type="dxa"/>
          </w:tcPr>
          <w:p w14:paraId="5EBC46E6" w14:textId="33E896D6" w:rsidR="00FE3C90" w:rsidRPr="00B421CE" w:rsidRDefault="00FE3C90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sz w:val="22"/>
                <w:szCs w:val="22"/>
              </w:rPr>
              <w:t>2.2.1</w:t>
            </w:r>
          </w:p>
        </w:tc>
        <w:tc>
          <w:tcPr>
            <w:tcW w:w="8930" w:type="dxa"/>
          </w:tcPr>
          <w:p w14:paraId="77F8C755" w14:textId="7CEF6349" w:rsidR="00FE3C90" w:rsidRPr="00B421CE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sz w:val="22"/>
                <w:szCs w:val="22"/>
              </w:rPr>
              <w:t>Основные методы и средства защиты от механического травмирования, при работе с технологическим оборудованием и инструментом: требования, предъявляемые к средствам защиты; основные защитные средства – оградительные устройства, предохранительные устройства, устройства аварийного отключения, тормозные устройства. Обеспечение безопасности при выполнении работ с ручным инструментом; обеспечение безопасности подъёмно-транспортного оборудования.</w:t>
            </w:r>
          </w:p>
        </w:tc>
        <w:tc>
          <w:tcPr>
            <w:tcW w:w="1276" w:type="dxa"/>
          </w:tcPr>
          <w:p w14:paraId="1E0409A8" w14:textId="10BA4340" w:rsidR="00FE3C90" w:rsidRPr="00E42730" w:rsidRDefault="00E062C4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5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BF33C96" w14:textId="60843B30" w:rsidR="00FE3C90" w:rsidRPr="002865D0" w:rsidRDefault="002865D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2865D0"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D681611" w14:textId="77777777" w:rsidR="00FE3C90" w:rsidRPr="002865D0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7D236044" w14:textId="77777777" w:rsidR="00FE3C90" w:rsidRPr="002865D0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51310597" w14:textId="269C9D1F" w:rsidR="00FE3C90" w:rsidRPr="002865D0" w:rsidRDefault="002865D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2865D0"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B0597B" w14:textId="77777777" w:rsidR="00FE3C90" w:rsidRPr="002865D0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</w:p>
        </w:tc>
      </w:tr>
      <w:tr w:rsidR="00FE3C90" w14:paraId="34579BBC" w14:textId="77777777" w:rsidTr="005B3F5D">
        <w:tc>
          <w:tcPr>
            <w:tcW w:w="1248" w:type="dxa"/>
          </w:tcPr>
          <w:p w14:paraId="7FDAEFE2" w14:textId="06C0D5AB" w:rsidR="00FE3C90" w:rsidRPr="00B421CE" w:rsidRDefault="00FE3C90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sz w:val="22"/>
                <w:szCs w:val="22"/>
              </w:rPr>
              <w:t>СР</w:t>
            </w:r>
            <w:r w:rsidRPr="003C7AF5">
              <w:rPr>
                <w:sz w:val="22"/>
                <w:szCs w:val="22"/>
              </w:rPr>
              <w:tab/>
            </w:r>
          </w:p>
        </w:tc>
        <w:tc>
          <w:tcPr>
            <w:tcW w:w="8930" w:type="dxa"/>
          </w:tcPr>
          <w:p w14:paraId="0D31BF52" w14:textId="2ED1B533" w:rsidR="00FE3C90" w:rsidRPr="00B421CE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sz w:val="22"/>
                <w:szCs w:val="22"/>
              </w:rPr>
              <w:t>Подготовка индивидуального проекта на тему: «Основные требования к пожарной безопасности в ходе эксплуатации зданий и сооружений».</w:t>
            </w:r>
          </w:p>
        </w:tc>
        <w:tc>
          <w:tcPr>
            <w:tcW w:w="1276" w:type="dxa"/>
          </w:tcPr>
          <w:p w14:paraId="488556F9" w14:textId="77777777" w:rsidR="00FE3C90" w:rsidRPr="002C0923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E667269" w14:textId="77777777" w:rsidR="00FE3C90" w:rsidRPr="002865D0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400BD2" w14:textId="77777777" w:rsidR="00FE3C90" w:rsidRPr="002865D0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631263C9" w14:textId="77777777" w:rsidR="00FE3C90" w:rsidRPr="002865D0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538AF075" w14:textId="77777777" w:rsidR="00FE3C90" w:rsidRPr="002865D0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4379B90" w14:textId="3B54989C" w:rsidR="00FE3C90" w:rsidRPr="002865D0" w:rsidRDefault="002865D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  <w:r w:rsidRPr="002865D0">
              <w:rPr>
                <w:color w:val="FF0000"/>
              </w:rPr>
              <w:t>2</w:t>
            </w:r>
          </w:p>
        </w:tc>
      </w:tr>
      <w:tr w:rsidR="00FE3C90" w14:paraId="397A0F94" w14:textId="77777777" w:rsidTr="005B3F5D">
        <w:tc>
          <w:tcPr>
            <w:tcW w:w="1248" w:type="dxa"/>
          </w:tcPr>
          <w:p w14:paraId="186A7834" w14:textId="3E212238" w:rsidR="00FE3C90" w:rsidRPr="00B421CE" w:rsidRDefault="00FE3C90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b/>
                <w:sz w:val="22"/>
                <w:szCs w:val="22"/>
              </w:rPr>
              <w:t>Тема 2.3</w:t>
            </w:r>
          </w:p>
        </w:tc>
        <w:tc>
          <w:tcPr>
            <w:tcW w:w="8930" w:type="dxa"/>
          </w:tcPr>
          <w:p w14:paraId="4792110C" w14:textId="182A9D21" w:rsidR="00FE3C90" w:rsidRPr="00B421CE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b/>
                <w:sz w:val="22"/>
                <w:szCs w:val="22"/>
              </w:rPr>
              <w:t>Защита человека от опасных факторов комплексного характера.</w:t>
            </w:r>
          </w:p>
        </w:tc>
        <w:tc>
          <w:tcPr>
            <w:tcW w:w="1276" w:type="dxa"/>
          </w:tcPr>
          <w:p w14:paraId="49A4CF01" w14:textId="77777777" w:rsidR="00FE3C90" w:rsidRPr="002C0923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2A62471" w14:textId="7BDFD9B2" w:rsidR="00FE3C90" w:rsidRPr="003D7C4C" w:rsidRDefault="002865D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AD0DD0A" w14:textId="72E9A415" w:rsidR="00FE3C90" w:rsidRPr="003D7C4C" w:rsidRDefault="002865D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49BCA83E" w14:textId="3D6150FF" w:rsidR="00FE3C90" w:rsidRPr="003D7C4C" w:rsidRDefault="002865D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658F23AB" w14:textId="10795321" w:rsidR="00FE3C90" w:rsidRPr="003D7C4C" w:rsidRDefault="002865D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F584C76" w14:textId="779DE6CC" w:rsidR="00FE3C90" w:rsidRPr="005B3F5D" w:rsidRDefault="002865D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</w:t>
            </w:r>
          </w:p>
        </w:tc>
      </w:tr>
      <w:tr w:rsidR="00FE3C90" w14:paraId="2041BA06" w14:textId="77777777" w:rsidTr="005B3F5D">
        <w:tc>
          <w:tcPr>
            <w:tcW w:w="1248" w:type="dxa"/>
          </w:tcPr>
          <w:p w14:paraId="595FD8E7" w14:textId="35DACC36" w:rsidR="00FE3C90" w:rsidRPr="00B421CE" w:rsidRDefault="00FE3C90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sz w:val="22"/>
                <w:szCs w:val="22"/>
              </w:rPr>
              <w:t>2.3.1</w:t>
            </w:r>
          </w:p>
        </w:tc>
        <w:tc>
          <w:tcPr>
            <w:tcW w:w="8930" w:type="dxa"/>
          </w:tcPr>
          <w:p w14:paraId="4D110962" w14:textId="25D90990" w:rsidR="00FE3C90" w:rsidRPr="00B421CE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C7AF5">
              <w:rPr>
                <w:sz w:val="22"/>
                <w:szCs w:val="22"/>
              </w:rPr>
              <w:t>Пожарная защита на производственных объектах: пассивные и активные меры защиты, методы тушения пожара, огнетушащие вещества и особенности их применения. Методы защиты от статического электричества; молниезащита зданий и сооружений. Методы и средства обеспечения безопасности герметичных систем: предохранительные устройства, контрольно-измерительные приборы, регистрация, техническое освидетельствование и испытание сосудов и ёмкостей.</w:t>
            </w:r>
          </w:p>
        </w:tc>
        <w:tc>
          <w:tcPr>
            <w:tcW w:w="1276" w:type="dxa"/>
          </w:tcPr>
          <w:p w14:paraId="21A1CAEC" w14:textId="0B7EEF0F" w:rsidR="00FE3C90" w:rsidRPr="002C0923" w:rsidRDefault="002865D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2C0923">
              <w:t>6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6F27CCD" w14:textId="2833432A" w:rsidR="00FE3C90" w:rsidRPr="002865D0" w:rsidRDefault="002865D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2865D0"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FAA9FBD" w14:textId="77777777" w:rsidR="00FE3C90" w:rsidRPr="002865D0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3FBED247" w14:textId="77777777" w:rsidR="00FE3C90" w:rsidRPr="002865D0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695C59D" w14:textId="380F3B10" w:rsidR="00FE3C90" w:rsidRPr="002865D0" w:rsidRDefault="002865D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2865D0"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CAC705" w14:textId="77777777" w:rsidR="00FE3C90" w:rsidRPr="002865D0" w:rsidRDefault="00FE3C90" w:rsidP="00FE3C9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</w:p>
        </w:tc>
      </w:tr>
      <w:tr w:rsidR="00FB376A" w14:paraId="66E7FB81" w14:textId="77777777" w:rsidTr="005B3F5D">
        <w:tc>
          <w:tcPr>
            <w:tcW w:w="1248" w:type="dxa"/>
          </w:tcPr>
          <w:p w14:paraId="7F69557B" w14:textId="3ADD248E" w:rsidR="00FB376A" w:rsidRPr="003C7AF5" w:rsidRDefault="00FB376A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b/>
                <w:sz w:val="22"/>
                <w:szCs w:val="22"/>
              </w:rPr>
              <w:t xml:space="preserve">Тема 3.1 </w:t>
            </w:r>
          </w:p>
        </w:tc>
        <w:tc>
          <w:tcPr>
            <w:tcW w:w="8930" w:type="dxa"/>
          </w:tcPr>
          <w:p w14:paraId="07015510" w14:textId="50D02371" w:rsidR="00FB376A" w:rsidRPr="003C7AF5" w:rsidRDefault="00FB376A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b/>
                <w:sz w:val="22"/>
                <w:szCs w:val="22"/>
              </w:rPr>
              <w:t>Обеспечение комфортных условий для трудовой деятельности.</w:t>
            </w:r>
          </w:p>
        </w:tc>
        <w:tc>
          <w:tcPr>
            <w:tcW w:w="1276" w:type="dxa"/>
          </w:tcPr>
          <w:p w14:paraId="5928EBC0" w14:textId="77777777" w:rsidR="00FB376A" w:rsidRPr="002C0923" w:rsidRDefault="00FB376A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1E913A6" w14:textId="722B5293" w:rsidR="00FB376A" w:rsidRPr="002C0923" w:rsidRDefault="002C0923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2C0923">
              <w:rPr>
                <w:b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5A37430" w14:textId="609CF5D1" w:rsidR="00FB376A" w:rsidRPr="002C0923" w:rsidRDefault="002C0923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2C0923">
              <w:rPr>
                <w:b/>
              </w:rPr>
              <w:t>4</w:t>
            </w: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5AAD27B5" w14:textId="3BA29CB5" w:rsidR="00FB376A" w:rsidRPr="002C0923" w:rsidRDefault="002C0923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2C0923"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3FD93587" w14:textId="43081F87" w:rsidR="00FB376A" w:rsidRPr="002C0923" w:rsidRDefault="002C0923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2C0923"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E74FAB" w14:textId="4FF19684" w:rsidR="00FB376A" w:rsidRPr="002C0923" w:rsidRDefault="002C0923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 w:rsidRPr="002C0923">
              <w:rPr>
                <w:b/>
                <w:color w:val="FF0000"/>
              </w:rPr>
              <w:t>0</w:t>
            </w:r>
          </w:p>
        </w:tc>
      </w:tr>
      <w:tr w:rsidR="00FB376A" w14:paraId="1A39A2D5" w14:textId="77777777" w:rsidTr="005B3F5D">
        <w:tc>
          <w:tcPr>
            <w:tcW w:w="1248" w:type="dxa"/>
          </w:tcPr>
          <w:p w14:paraId="6CA88064" w14:textId="5BEC874E" w:rsidR="00FB376A" w:rsidRPr="003C7AF5" w:rsidRDefault="00FB376A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ПЗ 2</w:t>
            </w:r>
          </w:p>
        </w:tc>
        <w:tc>
          <w:tcPr>
            <w:tcW w:w="8930" w:type="dxa"/>
          </w:tcPr>
          <w:p w14:paraId="17527830" w14:textId="1C0FB2B3" w:rsidR="00FB376A" w:rsidRPr="003C7AF5" w:rsidRDefault="00FB376A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Организация рабочего места. Терморегуляция организма человека. Микроклимат помещений. Освещение. Организация рабочего места для создания комфортных зрительных условий. Расчёт освещения.</w:t>
            </w:r>
          </w:p>
        </w:tc>
        <w:tc>
          <w:tcPr>
            <w:tcW w:w="1276" w:type="dxa"/>
          </w:tcPr>
          <w:p w14:paraId="51D986A7" w14:textId="42605B35" w:rsidR="00FB376A" w:rsidRPr="002C0923" w:rsidRDefault="002C0923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2C0923">
              <w:t>7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10F9DDF" w14:textId="77777777" w:rsidR="00FB376A" w:rsidRPr="002865D0" w:rsidRDefault="00FB376A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F282862" w14:textId="0547BFA1" w:rsidR="00FB376A" w:rsidRPr="002865D0" w:rsidRDefault="002C0923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72A23687" w14:textId="77777777" w:rsidR="00FB376A" w:rsidRPr="002865D0" w:rsidRDefault="00FB376A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5412CDDB" w14:textId="4DA23284" w:rsidR="00FB376A" w:rsidRPr="002865D0" w:rsidRDefault="002C0923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0702B4A" w14:textId="77777777" w:rsidR="00FB376A" w:rsidRPr="002865D0" w:rsidRDefault="00FB376A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</w:p>
        </w:tc>
      </w:tr>
      <w:tr w:rsidR="00FB376A" w14:paraId="52F8F582" w14:textId="77777777" w:rsidTr="005B3F5D">
        <w:tc>
          <w:tcPr>
            <w:tcW w:w="1248" w:type="dxa"/>
          </w:tcPr>
          <w:p w14:paraId="3DF583AB" w14:textId="21473E11" w:rsidR="00FB376A" w:rsidRPr="003C7AF5" w:rsidRDefault="00FB376A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ПЗ 3</w:t>
            </w:r>
          </w:p>
        </w:tc>
        <w:tc>
          <w:tcPr>
            <w:tcW w:w="8930" w:type="dxa"/>
          </w:tcPr>
          <w:p w14:paraId="0EC91502" w14:textId="4524DF21" w:rsidR="00FB376A" w:rsidRPr="003C7AF5" w:rsidRDefault="00FB376A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Выполнить расчёт освещения помещения.</w:t>
            </w:r>
          </w:p>
        </w:tc>
        <w:tc>
          <w:tcPr>
            <w:tcW w:w="1276" w:type="dxa"/>
          </w:tcPr>
          <w:p w14:paraId="5337B80E" w14:textId="6734F33D" w:rsidR="00FB376A" w:rsidRPr="002C0923" w:rsidRDefault="002C0923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2C0923">
              <w:t>8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B9CD21F" w14:textId="77777777" w:rsidR="00FB376A" w:rsidRPr="002865D0" w:rsidRDefault="00FB376A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A35AB5A" w14:textId="77324AA1" w:rsidR="00FB376A" w:rsidRPr="002865D0" w:rsidRDefault="002C0923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27FB8F76" w14:textId="77777777" w:rsidR="00FB376A" w:rsidRPr="002865D0" w:rsidRDefault="00FB376A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78BB6DB1" w14:textId="5EAFC9CD" w:rsidR="00FB376A" w:rsidRPr="002865D0" w:rsidRDefault="002C0923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96C189C" w14:textId="77777777" w:rsidR="00FB376A" w:rsidRPr="002865D0" w:rsidRDefault="00FB376A" w:rsidP="00FB376A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</w:p>
        </w:tc>
      </w:tr>
      <w:tr w:rsidR="002C0923" w14:paraId="51DD6E2F" w14:textId="77777777" w:rsidTr="005B3F5D">
        <w:tc>
          <w:tcPr>
            <w:tcW w:w="1248" w:type="dxa"/>
          </w:tcPr>
          <w:p w14:paraId="33EF5817" w14:textId="574F9A6D" w:rsidR="002C0923" w:rsidRPr="003C7AF5" w:rsidRDefault="002C0923" w:rsidP="002C092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b/>
                <w:sz w:val="22"/>
                <w:szCs w:val="22"/>
              </w:rPr>
              <w:t>Тема 4.1</w:t>
            </w:r>
          </w:p>
        </w:tc>
        <w:tc>
          <w:tcPr>
            <w:tcW w:w="8930" w:type="dxa"/>
          </w:tcPr>
          <w:p w14:paraId="0013385C" w14:textId="23E4336C" w:rsidR="002C0923" w:rsidRPr="003C7AF5" w:rsidRDefault="002C0923" w:rsidP="002C092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b/>
                <w:sz w:val="22"/>
                <w:szCs w:val="22"/>
              </w:rPr>
              <w:t>Психофизиологические и эргономические основы безопасности труда.</w:t>
            </w:r>
          </w:p>
        </w:tc>
        <w:tc>
          <w:tcPr>
            <w:tcW w:w="1276" w:type="dxa"/>
          </w:tcPr>
          <w:p w14:paraId="7C65D844" w14:textId="77777777" w:rsidR="002C0923" w:rsidRPr="002C0923" w:rsidRDefault="002C0923" w:rsidP="002C092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A26A768" w14:textId="534CE28D" w:rsidR="002C0923" w:rsidRPr="006A1DC4" w:rsidRDefault="006A1DC4" w:rsidP="002C092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6A1DC4">
              <w:rPr>
                <w:b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7F12E40" w14:textId="2CE1F731" w:rsidR="002C0923" w:rsidRPr="006A1DC4" w:rsidRDefault="006A1DC4" w:rsidP="002C092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6A1DC4">
              <w:rPr>
                <w:b/>
              </w:rPr>
              <w:t>0</w:t>
            </w: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2A88358D" w14:textId="49C53508" w:rsidR="002C0923" w:rsidRPr="006A1DC4" w:rsidRDefault="006A1DC4" w:rsidP="002C092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6A1DC4"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467B3611" w14:textId="40D6BB47" w:rsidR="002C0923" w:rsidRPr="006A1DC4" w:rsidRDefault="006A1DC4" w:rsidP="002C092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6A1DC4"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D60DD4" w14:textId="4482CA5F" w:rsidR="002C0923" w:rsidRPr="006A1DC4" w:rsidRDefault="006A1DC4" w:rsidP="002C092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 w:rsidRPr="006A1DC4">
              <w:rPr>
                <w:b/>
                <w:color w:val="FF0000"/>
              </w:rPr>
              <w:t>2</w:t>
            </w:r>
          </w:p>
        </w:tc>
      </w:tr>
      <w:tr w:rsidR="002C0923" w14:paraId="39D24EED" w14:textId="77777777" w:rsidTr="005B3F5D">
        <w:tc>
          <w:tcPr>
            <w:tcW w:w="1248" w:type="dxa"/>
          </w:tcPr>
          <w:p w14:paraId="148773BF" w14:textId="04957853" w:rsidR="002C0923" w:rsidRPr="003C7AF5" w:rsidRDefault="002C0923" w:rsidP="002C092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4.1.1</w:t>
            </w:r>
          </w:p>
        </w:tc>
        <w:tc>
          <w:tcPr>
            <w:tcW w:w="8930" w:type="dxa"/>
          </w:tcPr>
          <w:p w14:paraId="2B702EEB" w14:textId="7535C391" w:rsidR="002C0923" w:rsidRPr="003C7AF5" w:rsidRDefault="002C0923" w:rsidP="002C092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Психические процессы, свойства и состояния, влияющие на безопасность труда. Виды и условия трудовой деятельности: виды трудовой деятельности, классификация условий трудовой деятельности по тяжести и напряжению трудового процесса, классификация условий труда по факторам производственной среды. Основные психические причины травматизма.</w:t>
            </w:r>
          </w:p>
        </w:tc>
        <w:tc>
          <w:tcPr>
            <w:tcW w:w="1276" w:type="dxa"/>
          </w:tcPr>
          <w:p w14:paraId="09C4C09F" w14:textId="2CCF4A6C" w:rsidR="002C0923" w:rsidRPr="002C0923" w:rsidRDefault="006A1DC4" w:rsidP="002C092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9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C1E3FAB" w14:textId="6818AD08" w:rsidR="002C0923" w:rsidRPr="002865D0" w:rsidRDefault="006A1DC4" w:rsidP="002C092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F7D6DE6" w14:textId="77777777" w:rsidR="002C0923" w:rsidRPr="002865D0" w:rsidRDefault="002C0923" w:rsidP="002C092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59EDBDCF" w14:textId="77777777" w:rsidR="002C0923" w:rsidRPr="002865D0" w:rsidRDefault="002C0923" w:rsidP="002C092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097A351" w14:textId="1DDD666D" w:rsidR="002C0923" w:rsidRPr="002865D0" w:rsidRDefault="006A1DC4" w:rsidP="002C092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4610A3B" w14:textId="77777777" w:rsidR="002C0923" w:rsidRPr="002865D0" w:rsidRDefault="002C0923" w:rsidP="002C092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</w:p>
        </w:tc>
      </w:tr>
      <w:tr w:rsidR="002C0923" w14:paraId="509911A6" w14:textId="77777777" w:rsidTr="005B3F5D">
        <w:tc>
          <w:tcPr>
            <w:tcW w:w="1248" w:type="dxa"/>
          </w:tcPr>
          <w:p w14:paraId="542ABD9A" w14:textId="2A9C9374" w:rsidR="002C0923" w:rsidRPr="003C7AF5" w:rsidRDefault="002C0923" w:rsidP="002C092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СР</w:t>
            </w:r>
          </w:p>
        </w:tc>
        <w:tc>
          <w:tcPr>
            <w:tcW w:w="8930" w:type="dxa"/>
          </w:tcPr>
          <w:p w14:paraId="06B89F2E" w14:textId="53D193B2" w:rsidR="002C0923" w:rsidRPr="003C7AF5" w:rsidRDefault="002C0923" w:rsidP="002C092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Подготовить сообщение на тему: «Влияние алкоголя на безопасность труда».</w:t>
            </w:r>
          </w:p>
        </w:tc>
        <w:tc>
          <w:tcPr>
            <w:tcW w:w="1276" w:type="dxa"/>
          </w:tcPr>
          <w:p w14:paraId="73BF6034" w14:textId="77777777" w:rsidR="002C0923" w:rsidRPr="002C0923" w:rsidRDefault="002C0923" w:rsidP="002C092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FDAA973" w14:textId="77777777" w:rsidR="002C0923" w:rsidRPr="002865D0" w:rsidRDefault="002C0923" w:rsidP="002C092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A34C4F" w14:textId="77777777" w:rsidR="002C0923" w:rsidRPr="002865D0" w:rsidRDefault="002C0923" w:rsidP="002C092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5DB360FE" w14:textId="77777777" w:rsidR="002C0923" w:rsidRPr="002865D0" w:rsidRDefault="002C0923" w:rsidP="002C092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459CD880" w14:textId="77777777" w:rsidR="002C0923" w:rsidRPr="002865D0" w:rsidRDefault="002C0923" w:rsidP="002C092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D2A7361" w14:textId="12593559" w:rsidR="002C0923" w:rsidRPr="002865D0" w:rsidRDefault="006A1DC4" w:rsidP="002C092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6A1DC4" w14:paraId="7AE99BA0" w14:textId="77777777" w:rsidTr="005B3F5D">
        <w:tc>
          <w:tcPr>
            <w:tcW w:w="1248" w:type="dxa"/>
          </w:tcPr>
          <w:p w14:paraId="104A8010" w14:textId="5AE0F3D2" w:rsidR="006A1DC4" w:rsidRPr="003C7AF5" w:rsidRDefault="006A1DC4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b/>
                <w:sz w:val="22"/>
                <w:szCs w:val="22"/>
              </w:rPr>
              <w:t>Тема 5.1</w:t>
            </w:r>
          </w:p>
        </w:tc>
        <w:tc>
          <w:tcPr>
            <w:tcW w:w="8930" w:type="dxa"/>
          </w:tcPr>
          <w:p w14:paraId="151F91CC" w14:textId="02F6AB6A" w:rsidR="006A1DC4" w:rsidRPr="003C7AF5" w:rsidRDefault="006A1DC4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b/>
                <w:sz w:val="22"/>
                <w:szCs w:val="22"/>
              </w:rPr>
              <w:t>Правовые, нормативные и организационные основы безопасности труда.</w:t>
            </w:r>
          </w:p>
        </w:tc>
        <w:tc>
          <w:tcPr>
            <w:tcW w:w="1276" w:type="dxa"/>
          </w:tcPr>
          <w:p w14:paraId="77290A7C" w14:textId="77777777" w:rsidR="006A1DC4" w:rsidRPr="002C0923" w:rsidRDefault="006A1DC4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C842CE8" w14:textId="65E8698A" w:rsidR="006A1DC4" w:rsidRPr="004469E5" w:rsidRDefault="004469E5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4469E5">
              <w:rPr>
                <w:b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5BBB5D7" w14:textId="48E9B107" w:rsidR="006A1DC4" w:rsidRPr="004469E5" w:rsidRDefault="004469E5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4469E5">
              <w:rPr>
                <w:b/>
              </w:rPr>
              <w:t>2</w:t>
            </w: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3D3BF929" w14:textId="0AAF66EB" w:rsidR="006A1DC4" w:rsidRPr="004469E5" w:rsidRDefault="004469E5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4469E5"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40D25DB4" w14:textId="1E5B6E69" w:rsidR="006A1DC4" w:rsidRPr="004469E5" w:rsidRDefault="004469E5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4469E5"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161AAFD" w14:textId="04560474" w:rsidR="006A1DC4" w:rsidRPr="004469E5" w:rsidRDefault="004469E5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 w:rsidRPr="004469E5">
              <w:rPr>
                <w:b/>
                <w:color w:val="FF0000"/>
              </w:rPr>
              <w:t>2</w:t>
            </w:r>
          </w:p>
        </w:tc>
      </w:tr>
      <w:tr w:rsidR="006A1DC4" w14:paraId="24044873" w14:textId="77777777" w:rsidTr="005B3F5D">
        <w:tc>
          <w:tcPr>
            <w:tcW w:w="1248" w:type="dxa"/>
          </w:tcPr>
          <w:p w14:paraId="6F0442A8" w14:textId="4C1AB91B" w:rsidR="006A1DC4" w:rsidRPr="003C7AF5" w:rsidRDefault="006A1DC4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lastRenderedPageBreak/>
              <w:t>5.1.1</w:t>
            </w:r>
          </w:p>
        </w:tc>
        <w:tc>
          <w:tcPr>
            <w:tcW w:w="8930" w:type="dxa"/>
          </w:tcPr>
          <w:p w14:paraId="117E18DA" w14:textId="383C121C" w:rsidR="006A1DC4" w:rsidRPr="003C7AF5" w:rsidRDefault="006A1DC4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Правовые и нормативные основы безопасности труда: Федеральный закон «Об основах охраны труда в РФ», Трудовой кодекс, гигиенические нормативы, санитарные нормы, санитарные нормы и правила, правила безопасности, система строительных норм и правил. Система стандартов безопасности труда Госстандарт России.</w:t>
            </w:r>
          </w:p>
        </w:tc>
        <w:tc>
          <w:tcPr>
            <w:tcW w:w="1276" w:type="dxa"/>
          </w:tcPr>
          <w:p w14:paraId="2D8C1360" w14:textId="4D598ABF" w:rsidR="006A1DC4" w:rsidRPr="002C0923" w:rsidRDefault="006A1DC4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10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1D01BD8" w14:textId="5D91E10E" w:rsidR="006A1DC4" w:rsidRPr="002865D0" w:rsidRDefault="004469E5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7C922BB" w14:textId="77777777" w:rsidR="006A1DC4" w:rsidRPr="002865D0" w:rsidRDefault="006A1DC4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5A46441D" w14:textId="77777777" w:rsidR="006A1DC4" w:rsidRPr="002865D0" w:rsidRDefault="006A1DC4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54AFE0C1" w14:textId="15784F01" w:rsidR="006A1DC4" w:rsidRPr="002865D0" w:rsidRDefault="004469E5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4E2C3E" w14:textId="77777777" w:rsidR="006A1DC4" w:rsidRPr="002865D0" w:rsidRDefault="006A1DC4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</w:p>
        </w:tc>
      </w:tr>
      <w:tr w:rsidR="006A1DC4" w14:paraId="55F6C014" w14:textId="77777777" w:rsidTr="005B3F5D">
        <w:tc>
          <w:tcPr>
            <w:tcW w:w="1248" w:type="dxa"/>
          </w:tcPr>
          <w:p w14:paraId="06A0726B" w14:textId="738F89B8" w:rsidR="006A1DC4" w:rsidRPr="003C7AF5" w:rsidRDefault="006A1DC4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ПЗ 4</w:t>
            </w:r>
          </w:p>
        </w:tc>
        <w:tc>
          <w:tcPr>
            <w:tcW w:w="8930" w:type="dxa"/>
          </w:tcPr>
          <w:p w14:paraId="54521D81" w14:textId="64A357F8" w:rsidR="006A1DC4" w:rsidRPr="003C7AF5" w:rsidRDefault="006A1DC4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Организационные основы безопасности труда: органы управления безопасностью труда, обучение, инструктаж и проверка знаний по охране труда; аттестация рабочих мест по условиям труда и сертификация производственных объектов на соответствие требованиям по охране труда; расследование и учёт несчастных случаев на производстве, анализ травматизма; ответственность за нарушение требований по безопасности труда.</w:t>
            </w:r>
          </w:p>
        </w:tc>
        <w:tc>
          <w:tcPr>
            <w:tcW w:w="1276" w:type="dxa"/>
          </w:tcPr>
          <w:p w14:paraId="6D42C543" w14:textId="3EF6D610" w:rsidR="006A1DC4" w:rsidRPr="002C0923" w:rsidRDefault="006A1DC4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11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5968EA8" w14:textId="77777777" w:rsidR="006A1DC4" w:rsidRPr="002865D0" w:rsidRDefault="006A1DC4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BEB8B7C" w14:textId="4E03068E" w:rsidR="006A1DC4" w:rsidRPr="002865D0" w:rsidRDefault="006A1DC4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465306B0" w14:textId="77777777" w:rsidR="006A1DC4" w:rsidRPr="002865D0" w:rsidRDefault="006A1DC4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7A34647A" w14:textId="3414A92D" w:rsidR="006A1DC4" w:rsidRPr="002865D0" w:rsidRDefault="004469E5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FF94A8" w14:textId="77777777" w:rsidR="006A1DC4" w:rsidRPr="002865D0" w:rsidRDefault="006A1DC4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</w:p>
        </w:tc>
      </w:tr>
      <w:tr w:rsidR="006A1DC4" w14:paraId="055D6722" w14:textId="77777777" w:rsidTr="005B3F5D">
        <w:tc>
          <w:tcPr>
            <w:tcW w:w="1248" w:type="dxa"/>
          </w:tcPr>
          <w:p w14:paraId="7633B14E" w14:textId="6972B64F" w:rsidR="006A1DC4" w:rsidRPr="003C7AF5" w:rsidRDefault="006A1DC4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СР</w:t>
            </w:r>
          </w:p>
        </w:tc>
        <w:tc>
          <w:tcPr>
            <w:tcW w:w="8930" w:type="dxa"/>
          </w:tcPr>
          <w:p w14:paraId="3825E8B6" w14:textId="70C8E025" w:rsidR="006A1DC4" w:rsidRPr="003C7AF5" w:rsidRDefault="006A1DC4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Повторение пройденного материала.</w:t>
            </w:r>
          </w:p>
        </w:tc>
        <w:tc>
          <w:tcPr>
            <w:tcW w:w="1276" w:type="dxa"/>
          </w:tcPr>
          <w:p w14:paraId="215D4CD6" w14:textId="77777777" w:rsidR="006A1DC4" w:rsidRPr="002C0923" w:rsidRDefault="006A1DC4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359627F" w14:textId="77777777" w:rsidR="006A1DC4" w:rsidRPr="002865D0" w:rsidRDefault="006A1DC4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72450D1" w14:textId="77777777" w:rsidR="006A1DC4" w:rsidRPr="002865D0" w:rsidRDefault="006A1DC4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773D41FB" w14:textId="77777777" w:rsidR="006A1DC4" w:rsidRPr="002865D0" w:rsidRDefault="006A1DC4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04193525" w14:textId="77777777" w:rsidR="006A1DC4" w:rsidRPr="002865D0" w:rsidRDefault="006A1DC4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1882C3" w14:textId="7CA52B3F" w:rsidR="006A1DC4" w:rsidRPr="002865D0" w:rsidRDefault="006A1DC4" w:rsidP="006A1DC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4469E5" w14:paraId="4207D680" w14:textId="77777777" w:rsidTr="005B3F5D">
        <w:tc>
          <w:tcPr>
            <w:tcW w:w="1248" w:type="dxa"/>
          </w:tcPr>
          <w:p w14:paraId="4678039A" w14:textId="3CDC036D" w:rsidR="004469E5" w:rsidRPr="003C7AF5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b/>
                <w:sz w:val="22"/>
                <w:szCs w:val="22"/>
              </w:rPr>
              <w:t>Тема 5.2</w:t>
            </w:r>
          </w:p>
        </w:tc>
        <w:tc>
          <w:tcPr>
            <w:tcW w:w="8930" w:type="dxa"/>
          </w:tcPr>
          <w:p w14:paraId="052EF8A6" w14:textId="5F7C3FD7" w:rsidR="004469E5" w:rsidRPr="003C7AF5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b/>
                <w:sz w:val="22"/>
                <w:szCs w:val="22"/>
              </w:rPr>
              <w:t>Экономические механизмы управления безопасностью труда.</w:t>
            </w:r>
          </w:p>
        </w:tc>
        <w:tc>
          <w:tcPr>
            <w:tcW w:w="1276" w:type="dxa"/>
          </w:tcPr>
          <w:p w14:paraId="7605B9A4" w14:textId="77777777" w:rsidR="004469E5" w:rsidRPr="002C0923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4AFB167" w14:textId="4DB0CC30" w:rsidR="004469E5" w:rsidRPr="004469E5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4469E5">
              <w:rPr>
                <w:b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3359AC0" w14:textId="7E4E5C15" w:rsidR="004469E5" w:rsidRPr="004469E5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4469E5">
              <w:rPr>
                <w:b/>
              </w:rPr>
              <w:t>2</w:t>
            </w: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6A7EABE3" w14:textId="2E74EC7E" w:rsidR="004469E5" w:rsidRPr="004469E5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4469E5"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8951249" w14:textId="26F9E502" w:rsidR="004469E5" w:rsidRPr="004469E5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4469E5"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EB46CC" w14:textId="1B2C2755" w:rsidR="004469E5" w:rsidRPr="004469E5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 w:rsidRPr="004469E5">
              <w:rPr>
                <w:b/>
                <w:color w:val="FF0000"/>
              </w:rPr>
              <w:t>2</w:t>
            </w:r>
          </w:p>
        </w:tc>
      </w:tr>
      <w:tr w:rsidR="004469E5" w14:paraId="2BCCD2F7" w14:textId="77777777" w:rsidTr="005B3F5D">
        <w:tc>
          <w:tcPr>
            <w:tcW w:w="1248" w:type="dxa"/>
          </w:tcPr>
          <w:p w14:paraId="41BCD6E6" w14:textId="3CAA13BE" w:rsidR="004469E5" w:rsidRPr="003C7AF5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5.2.1</w:t>
            </w:r>
          </w:p>
        </w:tc>
        <w:tc>
          <w:tcPr>
            <w:tcW w:w="8930" w:type="dxa"/>
          </w:tcPr>
          <w:p w14:paraId="048D0CB3" w14:textId="63C4246E" w:rsidR="004469E5" w:rsidRPr="003C7AF5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Социально-экономическое значение, экономический механизм и источники финансирования охраны труда. Экономические последствия (ущерб) от производственного травматизма и профессиональных заболеваний. Экономический эффект и экономическая эффективность мероприятий по обеспечению требований охраны и улучшению условий труда.</w:t>
            </w:r>
          </w:p>
        </w:tc>
        <w:tc>
          <w:tcPr>
            <w:tcW w:w="1276" w:type="dxa"/>
          </w:tcPr>
          <w:p w14:paraId="322CEC05" w14:textId="476B65CF" w:rsidR="004469E5" w:rsidRPr="002C0923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12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067501D" w14:textId="690E09D9" w:rsidR="004469E5" w:rsidRPr="002865D0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6792947" w14:textId="77777777" w:rsidR="004469E5" w:rsidRPr="002865D0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413139DF" w14:textId="77777777" w:rsidR="004469E5" w:rsidRPr="002865D0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886073F" w14:textId="4BFD853A" w:rsidR="004469E5" w:rsidRPr="002865D0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8D0C2C4" w14:textId="77777777" w:rsidR="004469E5" w:rsidRPr="002865D0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</w:p>
        </w:tc>
      </w:tr>
      <w:tr w:rsidR="004469E5" w14:paraId="13B32816" w14:textId="77777777" w:rsidTr="005B3F5D">
        <w:tc>
          <w:tcPr>
            <w:tcW w:w="1248" w:type="dxa"/>
          </w:tcPr>
          <w:p w14:paraId="5BAF28EA" w14:textId="76B689F1" w:rsidR="004469E5" w:rsidRPr="003C7AF5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ПЗ 5</w:t>
            </w:r>
          </w:p>
        </w:tc>
        <w:tc>
          <w:tcPr>
            <w:tcW w:w="8930" w:type="dxa"/>
          </w:tcPr>
          <w:p w14:paraId="69C18175" w14:textId="53D6D7AA" w:rsidR="004469E5" w:rsidRPr="003C7AF5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Составить АКТ №___ о несчастном случае на производстве по форме Н-1.</w:t>
            </w:r>
          </w:p>
        </w:tc>
        <w:tc>
          <w:tcPr>
            <w:tcW w:w="1276" w:type="dxa"/>
          </w:tcPr>
          <w:p w14:paraId="3F904749" w14:textId="0DB58668" w:rsidR="004469E5" w:rsidRPr="002C0923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13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D0B96EF" w14:textId="77777777" w:rsidR="004469E5" w:rsidRPr="002865D0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0AA1960" w14:textId="117E1E3D" w:rsidR="004469E5" w:rsidRPr="002865D0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789C6DCF" w14:textId="77777777" w:rsidR="004469E5" w:rsidRPr="002865D0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242D9AA8" w14:textId="1E47C864" w:rsidR="004469E5" w:rsidRPr="002865D0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492EDA3" w14:textId="77777777" w:rsidR="004469E5" w:rsidRPr="002865D0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</w:p>
        </w:tc>
      </w:tr>
      <w:tr w:rsidR="004469E5" w14:paraId="7478E461" w14:textId="77777777" w:rsidTr="005B3F5D">
        <w:tc>
          <w:tcPr>
            <w:tcW w:w="1248" w:type="dxa"/>
          </w:tcPr>
          <w:p w14:paraId="5B158B5D" w14:textId="741C6AFF" w:rsidR="004469E5" w:rsidRPr="003C7AF5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СР</w:t>
            </w:r>
          </w:p>
        </w:tc>
        <w:tc>
          <w:tcPr>
            <w:tcW w:w="8930" w:type="dxa"/>
          </w:tcPr>
          <w:p w14:paraId="6490518A" w14:textId="0141BB77" w:rsidR="004469E5" w:rsidRPr="003C7AF5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Подготовить сообщение на тему: «Как избежать заболеваний, связанных с профессией?».</w:t>
            </w:r>
          </w:p>
        </w:tc>
        <w:tc>
          <w:tcPr>
            <w:tcW w:w="1276" w:type="dxa"/>
          </w:tcPr>
          <w:p w14:paraId="0F950469" w14:textId="77777777" w:rsidR="004469E5" w:rsidRPr="002C0923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2D6EB7C" w14:textId="77777777" w:rsidR="004469E5" w:rsidRPr="002865D0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A14EEDA" w14:textId="77777777" w:rsidR="004469E5" w:rsidRPr="002865D0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401C163C" w14:textId="77777777" w:rsidR="004469E5" w:rsidRPr="002865D0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08DCB00" w14:textId="77777777" w:rsidR="004469E5" w:rsidRPr="002865D0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AB17241" w14:textId="392C2A16" w:rsidR="004469E5" w:rsidRPr="002865D0" w:rsidRDefault="004469E5" w:rsidP="004469E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FF5C38" w14:paraId="21C4BADA" w14:textId="77777777" w:rsidTr="005B3F5D">
        <w:tc>
          <w:tcPr>
            <w:tcW w:w="1248" w:type="dxa"/>
          </w:tcPr>
          <w:p w14:paraId="4A390597" w14:textId="330915E6" w:rsidR="00FF5C38" w:rsidRPr="003C7AF5" w:rsidRDefault="00FF5C38" w:rsidP="00FF5C3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b/>
                <w:sz w:val="22"/>
                <w:szCs w:val="22"/>
              </w:rPr>
              <w:t>Тема 6.1</w:t>
            </w:r>
          </w:p>
        </w:tc>
        <w:tc>
          <w:tcPr>
            <w:tcW w:w="8930" w:type="dxa"/>
          </w:tcPr>
          <w:p w14:paraId="08983E36" w14:textId="7E99EB20" w:rsidR="00FF5C38" w:rsidRPr="003C7AF5" w:rsidRDefault="00FF5C38" w:rsidP="00FF5C3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b/>
                <w:sz w:val="22"/>
                <w:szCs w:val="22"/>
              </w:rPr>
              <w:t>Охрана труда в строительстве.</w:t>
            </w:r>
          </w:p>
        </w:tc>
        <w:tc>
          <w:tcPr>
            <w:tcW w:w="1276" w:type="dxa"/>
          </w:tcPr>
          <w:p w14:paraId="5397549D" w14:textId="77777777" w:rsidR="00FF5C38" w:rsidRPr="002865D0" w:rsidRDefault="00FF5C38" w:rsidP="00FF5C3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F95F14F" w14:textId="392DCE79" w:rsidR="00FF5C38" w:rsidRPr="00410829" w:rsidRDefault="00410829" w:rsidP="00FF5C3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410829">
              <w:rPr>
                <w:b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6576194" w14:textId="214951A3" w:rsidR="00FF5C38" w:rsidRPr="00410829" w:rsidRDefault="00410829" w:rsidP="00FF5C3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410829">
              <w:rPr>
                <w:b/>
              </w:rPr>
              <w:t>2</w:t>
            </w: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41474A99" w14:textId="61D3BCCC" w:rsidR="00FF5C38" w:rsidRPr="00410829" w:rsidRDefault="00410829" w:rsidP="00FF5C3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410829"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6705B5A2" w14:textId="142F97B5" w:rsidR="00FF5C38" w:rsidRPr="00410829" w:rsidRDefault="00410829" w:rsidP="00FF5C3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410829"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115F0D3" w14:textId="5932599B" w:rsidR="00FF5C38" w:rsidRPr="00410829" w:rsidRDefault="00410829" w:rsidP="00FF5C3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 w:rsidRPr="00410829">
              <w:rPr>
                <w:b/>
                <w:color w:val="FF0000"/>
              </w:rPr>
              <w:t>2</w:t>
            </w:r>
          </w:p>
        </w:tc>
      </w:tr>
      <w:tr w:rsidR="00FF5C38" w14:paraId="6A76FA8B" w14:textId="77777777" w:rsidTr="005B3F5D">
        <w:tc>
          <w:tcPr>
            <w:tcW w:w="1248" w:type="dxa"/>
          </w:tcPr>
          <w:p w14:paraId="1340FBC3" w14:textId="71DE194B" w:rsidR="00FF5C38" w:rsidRPr="003C7AF5" w:rsidRDefault="00FF5C38" w:rsidP="00FF5C3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ПЗ 6</w:t>
            </w:r>
          </w:p>
        </w:tc>
        <w:tc>
          <w:tcPr>
            <w:tcW w:w="8930" w:type="dxa"/>
          </w:tcPr>
          <w:p w14:paraId="3F073504" w14:textId="707D3706" w:rsidR="00FF5C38" w:rsidRPr="003C7AF5" w:rsidRDefault="00FF5C38" w:rsidP="00FF5C3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Безопасность труда на строительной площадке. Организация строительной площадки. Проектирование организации строительства и производства работ с учётом вопросов охраны труда.</w:t>
            </w:r>
          </w:p>
        </w:tc>
        <w:tc>
          <w:tcPr>
            <w:tcW w:w="1276" w:type="dxa"/>
          </w:tcPr>
          <w:p w14:paraId="1289B7BE" w14:textId="403383D9" w:rsidR="00FF5C38" w:rsidRPr="00410829" w:rsidRDefault="00410829" w:rsidP="00FF5C3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410829">
              <w:t>14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85AACF8" w14:textId="77777777" w:rsidR="00FF5C38" w:rsidRPr="00410829" w:rsidRDefault="00FF5C38" w:rsidP="00FF5C3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9AA81BB" w14:textId="02BF118E" w:rsidR="00FF5C38" w:rsidRPr="00410829" w:rsidRDefault="00410829" w:rsidP="00FF5C3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7D3FC264" w14:textId="77777777" w:rsidR="00FF5C38" w:rsidRPr="00410829" w:rsidRDefault="00FF5C38" w:rsidP="00FF5C3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2115FE8" w14:textId="65C3FBFA" w:rsidR="00FF5C38" w:rsidRPr="00410829" w:rsidRDefault="00410829" w:rsidP="00FF5C3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F98F836" w14:textId="77777777" w:rsidR="00FF5C38" w:rsidRPr="00410829" w:rsidRDefault="00FF5C38" w:rsidP="00FF5C3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</w:p>
        </w:tc>
      </w:tr>
      <w:tr w:rsidR="00FF5C38" w14:paraId="52C09167" w14:textId="77777777" w:rsidTr="005B3F5D">
        <w:tc>
          <w:tcPr>
            <w:tcW w:w="1248" w:type="dxa"/>
          </w:tcPr>
          <w:p w14:paraId="02A26E9B" w14:textId="0EB4C6DC" w:rsidR="00FF5C38" w:rsidRPr="003C7AF5" w:rsidRDefault="00FF5C38" w:rsidP="00FF5C3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СР</w:t>
            </w:r>
          </w:p>
        </w:tc>
        <w:tc>
          <w:tcPr>
            <w:tcW w:w="8930" w:type="dxa"/>
          </w:tcPr>
          <w:p w14:paraId="2C79EA61" w14:textId="483DAC21" w:rsidR="00FF5C38" w:rsidRPr="003C7AF5" w:rsidRDefault="00FF5C38" w:rsidP="00FF5C3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Подготовить презентацию на тему: «Строительная площадка – место повышенной опасности!»</w:t>
            </w:r>
          </w:p>
        </w:tc>
        <w:tc>
          <w:tcPr>
            <w:tcW w:w="1276" w:type="dxa"/>
          </w:tcPr>
          <w:p w14:paraId="5C215C50" w14:textId="77777777" w:rsidR="00FF5C38" w:rsidRPr="00410829" w:rsidRDefault="00FF5C38" w:rsidP="00FF5C3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6DF4813" w14:textId="77777777" w:rsidR="00FF5C38" w:rsidRPr="00410829" w:rsidRDefault="00FF5C38" w:rsidP="00FF5C3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EDCC0AB" w14:textId="77777777" w:rsidR="00FF5C38" w:rsidRPr="00410829" w:rsidRDefault="00FF5C38" w:rsidP="00FF5C3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35D829B4" w14:textId="77777777" w:rsidR="00FF5C38" w:rsidRPr="00410829" w:rsidRDefault="00FF5C38" w:rsidP="00FF5C3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40C4A01A" w14:textId="77777777" w:rsidR="00FF5C38" w:rsidRPr="00410829" w:rsidRDefault="00FF5C38" w:rsidP="00FF5C3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23EEABF" w14:textId="346868B2" w:rsidR="00FF5C38" w:rsidRPr="00410829" w:rsidRDefault="00410829" w:rsidP="00FF5C3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410829" w14:paraId="7D083415" w14:textId="77777777" w:rsidTr="005B3F5D">
        <w:tc>
          <w:tcPr>
            <w:tcW w:w="1248" w:type="dxa"/>
          </w:tcPr>
          <w:p w14:paraId="40970B76" w14:textId="2E32AA21" w:rsidR="00410829" w:rsidRPr="003C7AF5" w:rsidRDefault="00410829" w:rsidP="004108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b/>
                <w:sz w:val="22"/>
                <w:szCs w:val="22"/>
              </w:rPr>
              <w:t>Тема 7.1</w:t>
            </w:r>
          </w:p>
        </w:tc>
        <w:tc>
          <w:tcPr>
            <w:tcW w:w="8930" w:type="dxa"/>
          </w:tcPr>
          <w:p w14:paraId="7D9F8F0C" w14:textId="68B57C38" w:rsidR="00410829" w:rsidRPr="003C7AF5" w:rsidRDefault="00410829" w:rsidP="004108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b/>
                <w:sz w:val="22"/>
                <w:szCs w:val="22"/>
              </w:rPr>
              <w:t xml:space="preserve">Первая помощь пострадавшим. Принципы оказания первой помощи пострадавшим. </w:t>
            </w:r>
          </w:p>
        </w:tc>
        <w:tc>
          <w:tcPr>
            <w:tcW w:w="1276" w:type="dxa"/>
          </w:tcPr>
          <w:p w14:paraId="6D3FAFC0" w14:textId="77777777" w:rsidR="00410829" w:rsidRPr="002865D0" w:rsidRDefault="00410829" w:rsidP="004108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F464446" w14:textId="3D938F79" w:rsidR="00410829" w:rsidRPr="00410829" w:rsidRDefault="007E5AAC" w:rsidP="004108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5B5FE16" w14:textId="2FCB880A" w:rsidR="00410829" w:rsidRPr="00410829" w:rsidRDefault="007E5AAC" w:rsidP="004108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31E13E80" w14:textId="4C7AC24B" w:rsidR="00410829" w:rsidRPr="00410829" w:rsidRDefault="007E5AAC" w:rsidP="004108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29278A4B" w14:textId="5661A5EC" w:rsidR="00410829" w:rsidRPr="00410829" w:rsidRDefault="007E5AAC" w:rsidP="004108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CF13842" w14:textId="7CC2C537" w:rsidR="00410829" w:rsidRPr="00410829" w:rsidRDefault="007E5AAC" w:rsidP="004108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</w:tr>
      <w:tr w:rsidR="00410829" w14:paraId="472D1C40" w14:textId="77777777" w:rsidTr="005B3F5D">
        <w:tc>
          <w:tcPr>
            <w:tcW w:w="1248" w:type="dxa"/>
          </w:tcPr>
          <w:p w14:paraId="0D52FC88" w14:textId="156B4E15" w:rsidR="00410829" w:rsidRPr="003C7AF5" w:rsidRDefault="00410829" w:rsidP="004108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ПЗ 7</w:t>
            </w:r>
          </w:p>
        </w:tc>
        <w:tc>
          <w:tcPr>
            <w:tcW w:w="8930" w:type="dxa"/>
          </w:tcPr>
          <w:p w14:paraId="43AEA3A8" w14:textId="509F3805" w:rsidR="00410829" w:rsidRPr="003C7AF5" w:rsidRDefault="00410829" w:rsidP="004108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Первая помощь пострадавшим. Принципы оказания первой помощи пострадавшим. Основные приёмы оказания первой помощи пострадавшим.</w:t>
            </w:r>
          </w:p>
        </w:tc>
        <w:tc>
          <w:tcPr>
            <w:tcW w:w="1276" w:type="dxa"/>
          </w:tcPr>
          <w:p w14:paraId="1DC92AFE" w14:textId="38A5429E" w:rsidR="00410829" w:rsidRPr="00410829" w:rsidRDefault="00410829" w:rsidP="004108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410829">
              <w:t>15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9830646" w14:textId="77777777" w:rsidR="00410829" w:rsidRPr="00410829" w:rsidRDefault="00410829" w:rsidP="004108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2948784" w14:textId="36CC89E0" w:rsidR="00410829" w:rsidRPr="00410829" w:rsidRDefault="007E5AAC" w:rsidP="004108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571FB5DB" w14:textId="77777777" w:rsidR="00410829" w:rsidRPr="00410829" w:rsidRDefault="00410829" w:rsidP="004108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769089C4" w14:textId="2C428C2B" w:rsidR="00410829" w:rsidRPr="00410829" w:rsidRDefault="007E5AAC" w:rsidP="004108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2022408" w14:textId="77777777" w:rsidR="00410829" w:rsidRPr="00410829" w:rsidRDefault="00410829" w:rsidP="004108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</w:p>
        </w:tc>
      </w:tr>
      <w:tr w:rsidR="00410829" w14:paraId="5189CD7D" w14:textId="77777777" w:rsidTr="005B3F5D">
        <w:tc>
          <w:tcPr>
            <w:tcW w:w="1248" w:type="dxa"/>
          </w:tcPr>
          <w:p w14:paraId="28A198D2" w14:textId="07350118" w:rsidR="00410829" w:rsidRPr="003C7AF5" w:rsidRDefault="00410829" w:rsidP="004108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СР</w:t>
            </w:r>
          </w:p>
        </w:tc>
        <w:tc>
          <w:tcPr>
            <w:tcW w:w="8930" w:type="dxa"/>
          </w:tcPr>
          <w:p w14:paraId="5A707466" w14:textId="1777B111" w:rsidR="00410829" w:rsidRPr="003C7AF5" w:rsidRDefault="00410829" w:rsidP="004108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sz w:val="22"/>
                <w:szCs w:val="22"/>
              </w:rPr>
              <w:t>Подготовка к дифференцированному зачёту.</w:t>
            </w:r>
          </w:p>
        </w:tc>
        <w:tc>
          <w:tcPr>
            <w:tcW w:w="1276" w:type="dxa"/>
          </w:tcPr>
          <w:p w14:paraId="272E4B2B" w14:textId="77777777" w:rsidR="00410829" w:rsidRPr="00CA5A98" w:rsidRDefault="00410829" w:rsidP="004108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606697E" w14:textId="77777777" w:rsidR="00410829" w:rsidRPr="00410829" w:rsidRDefault="00410829" w:rsidP="004108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F09DB72" w14:textId="77777777" w:rsidR="00410829" w:rsidRPr="00410829" w:rsidRDefault="00410829" w:rsidP="004108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283461A2" w14:textId="77777777" w:rsidR="00410829" w:rsidRPr="00410829" w:rsidRDefault="00410829" w:rsidP="004108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7C9246AF" w14:textId="77777777" w:rsidR="00410829" w:rsidRPr="00410829" w:rsidRDefault="00410829" w:rsidP="004108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AEA8AE" w14:textId="0337C568" w:rsidR="00410829" w:rsidRPr="00410829" w:rsidRDefault="007E5AAC" w:rsidP="0041082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CA5A98" w14:paraId="2F94D061" w14:textId="77777777" w:rsidTr="005B3F5D">
        <w:tc>
          <w:tcPr>
            <w:tcW w:w="1248" w:type="dxa"/>
          </w:tcPr>
          <w:p w14:paraId="2E9D09AE" w14:textId="5FABC543" w:rsidR="00CA5A98" w:rsidRPr="003C7AF5" w:rsidRDefault="00CA5A98" w:rsidP="00CA5A9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b/>
                <w:sz w:val="22"/>
                <w:szCs w:val="22"/>
              </w:rPr>
              <w:t>ПА</w:t>
            </w:r>
          </w:p>
        </w:tc>
        <w:tc>
          <w:tcPr>
            <w:tcW w:w="8930" w:type="dxa"/>
          </w:tcPr>
          <w:p w14:paraId="598926CF" w14:textId="15054550" w:rsidR="00CA5A98" w:rsidRPr="003C7AF5" w:rsidRDefault="00CA5A98" w:rsidP="00CA5A9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2"/>
                <w:szCs w:val="22"/>
              </w:rPr>
            </w:pPr>
            <w:r w:rsidRPr="003C7AF5">
              <w:rPr>
                <w:b/>
                <w:sz w:val="22"/>
                <w:szCs w:val="22"/>
              </w:rPr>
              <w:t>Дифференцированный зачёт по МДК 02.03 в</w:t>
            </w:r>
            <w:r>
              <w:rPr>
                <w:b/>
                <w:sz w:val="22"/>
                <w:szCs w:val="22"/>
              </w:rPr>
              <w:t xml:space="preserve"> шестом</w:t>
            </w:r>
            <w:r w:rsidRPr="003C7AF5">
              <w:rPr>
                <w:b/>
                <w:sz w:val="22"/>
                <w:szCs w:val="22"/>
              </w:rPr>
              <w:t xml:space="preserve"> семестре 3-го курса.</w:t>
            </w:r>
          </w:p>
        </w:tc>
        <w:tc>
          <w:tcPr>
            <w:tcW w:w="1276" w:type="dxa"/>
          </w:tcPr>
          <w:p w14:paraId="7DA2C1CA" w14:textId="4A98F44E" w:rsidR="00CA5A98" w:rsidRPr="00CA5A98" w:rsidRDefault="00CA5A98" w:rsidP="00CA5A9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CA5A98">
              <w:t>16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7F1667B" w14:textId="77777777" w:rsidR="00CA5A98" w:rsidRPr="002865D0" w:rsidRDefault="00CA5A98" w:rsidP="00CA5A9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2F55F84" w14:textId="6CA9F7E3" w:rsidR="00CA5A98" w:rsidRPr="002865D0" w:rsidRDefault="00FC4839" w:rsidP="00CA5A9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0A5E14D6" w14:textId="77777777" w:rsidR="00CA5A98" w:rsidRPr="002865D0" w:rsidRDefault="00CA5A98" w:rsidP="00CA5A9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56520CF7" w14:textId="1BC7322D" w:rsidR="00CA5A98" w:rsidRPr="002865D0" w:rsidRDefault="00FC4839" w:rsidP="00CA5A9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4C8348D" w14:textId="77777777" w:rsidR="00CA5A98" w:rsidRPr="002865D0" w:rsidRDefault="00CA5A98" w:rsidP="00CA5A9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</w:p>
        </w:tc>
      </w:tr>
      <w:tr w:rsidR="0068561F" w14:paraId="6BBA7BA0" w14:textId="77777777" w:rsidTr="00564897">
        <w:tc>
          <w:tcPr>
            <w:tcW w:w="1248" w:type="dxa"/>
          </w:tcPr>
          <w:p w14:paraId="50B92A14" w14:textId="6F8A3A92" w:rsidR="0068561F" w:rsidRPr="004C58D3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rPr>
                <w:b/>
              </w:rPr>
            </w:pPr>
            <w:r w:rsidRPr="004C58D3">
              <w:rPr>
                <w:b/>
              </w:rPr>
              <w:t>ПП</w:t>
            </w:r>
            <w:r w:rsidR="00FC4839">
              <w:rPr>
                <w:b/>
              </w:rPr>
              <w:t xml:space="preserve"> 02</w:t>
            </w:r>
          </w:p>
        </w:tc>
        <w:tc>
          <w:tcPr>
            <w:tcW w:w="8930" w:type="dxa"/>
          </w:tcPr>
          <w:p w14:paraId="6A90327B" w14:textId="77777777" w:rsidR="0068561F" w:rsidRPr="004C58D3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rPr>
                <w:b/>
              </w:rPr>
            </w:pPr>
            <w:r w:rsidRPr="004C58D3">
              <w:rPr>
                <w:b/>
              </w:rPr>
              <w:t>Производственная практика (по профилю специальности) итоговая по модулю</w:t>
            </w:r>
          </w:p>
        </w:tc>
        <w:tc>
          <w:tcPr>
            <w:tcW w:w="1276" w:type="dxa"/>
          </w:tcPr>
          <w:p w14:paraId="38ED8422" w14:textId="77777777" w:rsidR="0068561F" w:rsidRPr="00CA5A98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0AF2D1F7" w14:textId="77777777" w:rsidR="0068561F" w:rsidRPr="00EE6375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06D9A65" w14:textId="77777777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5" w:type="dxa"/>
            <w:shd w:val="clear" w:color="auto" w:fill="D9D9D9" w:themeFill="background1" w:themeFillShade="D9"/>
            <w:vAlign w:val="center"/>
          </w:tcPr>
          <w:p w14:paraId="27C8C7DF" w14:textId="77777777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5CA86BCF" w14:textId="77777777" w:rsidR="0068561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43CCE13" w14:textId="7288C7ED" w:rsidR="0068561F" w:rsidRDefault="00FC4839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36</w:t>
            </w:r>
          </w:p>
        </w:tc>
      </w:tr>
      <w:tr w:rsidR="0068561F" w:rsidRPr="00357892" w14:paraId="5157D23C" w14:textId="77777777" w:rsidTr="00564897">
        <w:tc>
          <w:tcPr>
            <w:tcW w:w="1248" w:type="dxa"/>
          </w:tcPr>
          <w:p w14:paraId="6C25A953" w14:textId="77777777" w:rsidR="0068561F" w:rsidRPr="00357892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</w:p>
        </w:tc>
        <w:tc>
          <w:tcPr>
            <w:tcW w:w="8930" w:type="dxa"/>
          </w:tcPr>
          <w:p w14:paraId="7BDDCD42" w14:textId="77777777" w:rsidR="0068561F" w:rsidRPr="00CF39EF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</w:rPr>
            </w:pPr>
            <w:r w:rsidRPr="00CF39EF">
              <w:rPr>
                <w:b/>
              </w:rPr>
              <w:t>Всего часов</w:t>
            </w:r>
          </w:p>
        </w:tc>
        <w:tc>
          <w:tcPr>
            <w:tcW w:w="1276" w:type="dxa"/>
          </w:tcPr>
          <w:p w14:paraId="071863C7" w14:textId="0CE4FDD1" w:rsidR="0068561F" w:rsidRPr="00CF39EF" w:rsidRDefault="00027919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276</w:t>
            </w:r>
          </w:p>
        </w:tc>
        <w:tc>
          <w:tcPr>
            <w:tcW w:w="708" w:type="dxa"/>
          </w:tcPr>
          <w:p w14:paraId="4DB87414" w14:textId="62D95658" w:rsidR="0068561F" w:rsidRPr="003850BA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</w:tcPr>
          <w:p w14:paraId="3849F23E" w14:textId="0DBE9150" w:rsidR="0068561F" w:rsidRPr="003850BA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565" w:type="dxa"/>
          </w:tcPr>
          <w:p w14:paraId="07DEF93D" w14:textId="211069FB" w:rsidR="0068561F" w:rsidRPr="003850BA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568" w:type="dxa"/>
          </w:tcPr>
          <w:p w14:paraId="100C3BEE" w14:textId="04EA06B8" w:rsidR="0068561F" w:rsidRPr="003850BA" w:rsidRDefault="0068561F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14:paraId="4063D7BA" w14:textId="678EA801" w:rsidR="0068561F" w:rsidRPr="003850BA" w:rsidRDefault="003A23E7" w:rsidP="0068561F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sz w:val="20"/>
                <w:szCs w:val="20"/>
                <w:highlight w:val="yellow"/>
              </w:rPr>
            </w:pPr>
            <w:r w:rsidRPr="00CF39EF">
              <w:rPr>
                <w:b/>
                <w:sz w:val="20"/>
                <w:szCs w:val="20"/>
              </w:rPr>
              <w:t>116</w:t>
            </w:r>
          </w:p>
        </w:tc>
      </w:tr>
    </w:tbl>
    <w:p w14:paraId="31293591" w14:textId="77777777" w:rsidR="003C399A" w:rsidRDefault="003C399A" w:rsidP="00A4639E">
      <w:pPr>
        <w:pStyle w:val="ac"/>
        <w:numPr>
          <w:ilvl w:val="1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3C399A" w:rsidSect="00D7098C">
          <w:type w:val="continuous"/>
          <w:pgSz w:w="16838" w:h="11906" w:orient="landscape"/>
          <w:pgMar w:top="848" w:right="1387" w:bottom="851" w:left="1134" w:header="709" w:footer="709" w:gutter="0"/>
          <w:cols w:space="708"/>
          <w:docGrid w:linePitch="360"/>
        </w:sectPr>
      </w:pPr>
    </w:p>
    <w:p w14:paraId="52159971" w14:textId="21FDAF20" w:rsidR="005C7E15" w:rsidRPr="00564897" w:rsidRDefault="005C7E15" w:rsidP="00B2032E">
      <w:pPr>
        <w:pStyle w:val="13"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right="-2"/>
        <w:jc w:val="both"/>
        <w:rPr>
          <w:b/>
        </w:rPr>
      </w:pPr>
      <w:r w:rsidRPr="00B2032E">
        <w:rPr>
          <w:b/>
          <w:bCs/>
        </w:rPr>
        <w:lastRenderedPageBreak/>
        <w:t>Примерные темы</w:t>
      </w:r>
      <w:r w:rsidR="0075752F">
        <w:rPr>
          <w:b/>
          <w:bCs/>
        </w:rPr>
        <w:t xml:space="preserve"> </w:t>
      </w:r>
      <w:r w:rsidR="0075752F" w:rsidRPr="00A74D05">
        <w:rPr>
          <w:rFonts w:eastAsia="Times New Roman"/>
          <w:b/>
          <w:color w:val="000000" w:themeColor="text1"/>
        </w:rPr>
        <w:t>рефератов, докладов, сообщений, индивидуальных проектов, курсовых проектов</w:t>
      </w:r>
    </w:p>
    <w:sdt>
      <w:sdtPr>
        <w:id w:val="22168567"/>
        <w:placeholder>
          <w:docPart w:val="CCB7966C87BE432B9EDCCC7938089167"/>
        </w:placeholder>
        <w:text w:multiLine="1"/>
      </w:sdtPr>
      <w:sdtContent>
        <w:p w14:paraId="21AC59D9" w14:textId="317DECF4" w:rsidR="00232293" w:rsidRPr="003C399A" w:rsidRDefault="00F11E92" w:rsidP="00F11E92">
          <w:pPr>
            <w:pStyle w:val="ac"/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ind w:left="1129"/>
            <w:rPr>
              <w:rFonts w:eastAsia="Times New Roman"/>
              <w:b/>
            </w:rPr>
          </w:pPr>
          <w:r w:rsidRPr="0075752F">
            <w:t xml:space="preserve">1. Понятие физических вредностей в «Охране труда» и методы защиты от них. </w:t>
          </w:r>
          <w:r>
            <w:br/>
          </w:r>
          <w:r w:rsidRPr="0075752F">
            <w:t xml:space="preserve">2. Понятие химических вредностей в «Охране труда» и методы защиты от них. </w:t>
          </w:r>
          <w:r>
            <w:br/>
          </w:r>
          <w:r w:rsidRPr="0075752F">
            <w:t xml:space="preserve">3. Основные виды вредных химических веществ, используемых в строительстве, и их влияние на здоровье работников. </w:t>
          </w:r>
          <w:r>
            <w:br/>
          </w:r>
          <w:r w:rsidRPr="0075752F">
            <w:t xml:space="preserve">4. Порядок защиты от шума на производстве и строительных площадках. </w:t>
          </w:r>
          <w:r>
            <w:br/>
          </w:r>
          <w:r w:rsidRPr="0075752F">
            <w:t xml:space="preserve">5. Проектирование временного освещения на строительной площадке. </w:t>
          </w:r>
          <w:r>
            <w:br/>
          </w:r>
          <w:r w:rsidRPr="0075752F">
            <w:t xml:space="preserve">6. Виды и структура нормативных документов, регламентирующих вопросы охраны труда в строительстве. </w:t>
          </w:r>
          <w:r>
            <w:br/>
          </w:r>
          <w:r w:rsidRPr="0075752F">
            <w:t xml:space="preserve">7. Система инженерной безопасности производства земляных работ. </w:t>
          </w:r>
          <w:r>
            <w:br/>
          </w:r>
          <w:r w:rsidRPr="0075752F">
            <w:t xml:space="preserve">8. Система инженерной безопасности производства каменных работ. </w:t>
          </w:r>
          <w:r>
            <w:br/>
          </w:r>
          <w:r w:rsidRPr="0075752F">
            <w:t xml:space="preserve">9. Система инженерной безопасности производства монтажных работ. </w:t>
          </w:r>
          <w:r>
            <w:br/>
          </w:r>
          <w:r w:rsidRPr="0075752F">
            <w:t xml:space="preserve">10. Система инженерной безопасности при бетонировании монолитных конструкций. </w:t>
          </w:r>
          <w:r>
            <w:br/>
          </w:r>
          <w:r w:rsidRPr="0075752F">
            <w:t xml:space="preserve">11. Основные виды средств индивидуальной и коллективной защиты работников в строительстве. </w:t>
          </w:r>
          <w:r>
            <w:br/>
          </w:r>
          <w:r w:rsidRPr="0075752F">
            <w:t xml:space="preserve">12. Порядок расчёта устойчивости монтажных механизмов в строительстве. </w:t>
          </w:r>
          <w:r>
            <w:br/>
          </w:r>
          <w:r w:rsidRPr="0075752F">
            <w:t xml:space="preserve">13. Обеспечение пожарной безопасности и взрывобезопасности при строительстве зданий и сооружений. </w:t>
          </w:r>
          <w:r>
            <w:br/>
          </w:r>
          <w:r w:rsidRPr="0075752F">
            <w:t xml:space="preserve">14. Основные требования к пожарной безопасности в ходе эксплуатации зданий и сооружений. </w:t>
          </w:r>
          <w:r>
            <w:br/>
          </w:r>
          <w:r w:rsidRPr="0075752F">
            <w:t xml:space="preserve">15. Порядок обеспечения </w:t>
          </w:r>
          <w:proofErr w:type="spellStart"/>
          <w:r w:rsidRPr="0075752F">
            <w:t>молниезащиты</w:t>
          </w:r>
          <w:proofErr w:type="spellEnd"/>
          <w:r w:rsidRPr="0075752F">
            <w:t xml:space="preserve"> при строительстве и эксплуатации зданий. </w:t>
          </w:r>
          <w:r>
            <w:br/>
          </w:r>
          <w:r w:rsidRPr="0075752F">
            <w:t xml:space="preserve">16. Проектирование и аттестация рабочих мест на предприятиях стройиндустрии. </w:t>
          </w:r>
          <w:r>
            <w:br/>
          </w:r>
          <w:r w:rsidRPr="0075752F">
            <w:t xml:space="preserve">17. Способы оценки вероятности неблагоприятных событий в экономике. </w:t>
          </w:r>
          <w:r>
            <w:br/>
          </w:r>
          <w:r w:rsidRPr="0075752F">
            <w:t xml:space="preserve">18. Система обязательного и добровольного страхования в строительстве. </w:t>
          </w:r>
          <w:r>
            <w:br/>
          </w:r>
          <w:r w:rsidRPr="0075752F">
            <w:t xml:space="preserve">19. Порядок учёта и расследования несчастных случаев на производстве. </w:t>
          </w:r>
          <w:r>
            <w:br/>
          </w:r>
          <w:r w:rsidRPr="0075752F">
            <w:t>20. Методы расчёта экономической эффективности мероприятий по охране труда в строительстве.</w:t>
          </w:r>
          <w:r>
            <w:br/>
          </w:r>
          <w:r w:rsidRPr="0075752F">
            <w:t>21. Влияние алкоголя на безопасность труда.</w:t>
          </w:r>
          <w:r>
            <w:br/>
          </w:r>
          <w:r w:rsidRPr="0075752F">
            <w:t>22. Как избежать заболеваний, связанных с профессией?</w:t>
          </w:r>
          <w:r>
            <w:br/>
          </w:r>
          <w:r w:rsidRPr="0075752F">
            <w:t>23. Строительная площадка – место повышенной опасности!</w:t>
          </w:r>
          <w:r>
            <w:br/>
          </w:r>
          <w:r>
            <w:t>24</w:t>
          </w:r>
          <w:r>
            <w:t>. Строительство и жилищно-коммунальный комплекс.</w:t>
          </w:r>
          <w:r>
            <w:br/>
          </w:r>
          <w:r>
            <w:t>2</w:t>
          </w:r>
          <w:r>
            <w:t>5</w:t>
          </w:r>
          <w:r>
            <w:t>. Строительные материалы и заводы строительной индустрии.</w:t>
          </w:r>
          <w:r>
            <w:br/>
          </w:r>
          <w:r w:rsidR="00266E1C">
            <w:t>26</w:t>
          </w:r>
          <w:r>
            <w:t>. Общие цели и задачи строительства и архитектуры.</w:t>
          </w:r>
          <w:r>
            <w:br/>
          </w:r>
          <w:r w:rsidR="00266E1C">
            <w:t>27</w:t>
          </w:r>
          <w:r>
            <w:t>. Постройки прошлого и настоящего.</w:t>
          </w:r>
          <w:r>
            <w:br/>
          </w:r>
          <w:r w:rsidR="00266E1C">
            <w:t>28</w:t>
          </w:r>
          <w:r>
            <w:t>. Инновационные строительные материалы.</w:t>
          </w:r>
          <w:r>
            <w:br/>
          </w:r>
          <w:r w:rsidR="00266E1C">
            <w:t>29</w:t>
          </w:r>
          <w:r>
            <w:t>. Проблемы строительной отрасли.</w:t>
          </w:r>
          <w:r>
            <w:br/>
          </w:r>
          <w:r w:rsidR="00266E1C">
            <w:t>30</w:t>
          </w:r>
          <w:r>
            <w:t>. Как стать строителем?</w:t>
          </w:r>
          <w:r>
            <w:br/>
          </w:r>
          <w:r w:rsidR="00266E1C">
            <w:t>31</w:t>
          </w:r>
          <w:r>
            <w:t>. Пути решения экологических проблем строительства.</w:t>
          </w:r>
          <w:r>
            <w:br/>
          </w:r>
          <w:r w:rsidR="00266E1C">
            <w:t>32</w:t>
          </w:r>
          <w:r>
            <w:t>. История развития строительной отрасли.</w:t>
          </w:r>
          <w:r>
            <w:br/>
          </w:r>
          <w:r w:rsidR="00266E1C">
            <w:t>33</w:t>
          </w:r>
          <w:r>
            <w:t>. Инновационные технологии в строительстве. Как построить небоскрёб?</w:t>
          </w:r>
          <w:r>
            <w:br/>
          </w:r>
          <w:r w:rsidR="00266E1C">
            <w:t>34</w:t>
          </w:r>
          <w:r>
            <w:t>. Современные материалы, оборудование, машины, применяемые в различных видах строительных работ.</w:t>
          </w:r>
          <w:r>
            <w:br/>
          </w:r>
          <w:r w:rsidR="00266E1C">
            <w:t>35</w:t>
          </w:r>
          <w:r>
            <w:t>. Система инженерной безопасности производства земляных работ.</w:t>
          </w:r>
        </w:p>
      </w:sdtContent>
    </w:sdt>
    <w:p w14:paraId="6BFF8C7B" w14:textId="77777777" w:rsidR="00250463" w:rsidRPr="003C399A" w:rsidRDefault="00250463" w:rsidP="003C399A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1129"/>
        <w:rPr>
          <w:i/>
          <w:color w:val="FF0000"/>
        </w:rPr>
      </w:pPr>
    </w:p>
    <w:p w14:paraId="45BD42CB" w14:textId="77777777" w:rsidR="001239BF" w:rsidRDefault="001239BF" w:rsidP="001A671A">
      <w:pPr>
        <w:pStyle w:val="1"/>
      </w:pPr>
      <w:bookmarkStart w:id="4" w:name="_Toc490825773"/>
      <w:bookmarkStart w:id="5" w:name="_Toc513725714"/>
      <w:r>
        <w:t>УСЛОВИЯ</w:t>
      </w:r>
      <w:r w:rsidR="006C6363">
        <w:t xml:space="preserve"> </w:t>
      </w:r>
      <w:r>
        <w:t>РЕАЛИЗАЦИИ</w:t>
      </w:r>
      <w:r w:rsidR="006C6363">
        <w:t xml:space="preserve"> </w:t>
      </w:r>
      <w:r>
        <w:t>ПРОГРАММЫ</w:t>
      </w:r>
      <w:r w:rsidR="006C6363">
        <w:t xml:space="preserve"> </w:t>
      </w:r>
      <w:bookmarkEnd w:id="4"/>
      <w:r w:rsidR="001A671A" w:rsidRPr="001A671A">
        <w:t>ПРОФЕССИОНАЛЬНОГО МОДУЛЯ</w:t>
      </w:r>
      <w:bookmarkEnd w:id="5"/>
    </w:p>
    <w:p w14:paraId="08B8462F" w14:textId="77777777" w:rsidR="001239BF" w:rsidRDefault="001239BF" w:rsidP="00A4639E">
      <w:pPr>
        <w:pStyle w:val="13"/>
        <w:numPr>
          <w:ilvl w:val="1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</w:rPr>
      </w:pPr>
      <w:r w:rsidRPr="00E27118">
        <w:rPr>
          <w:b/>
          <w:bCs/>
        </w:rPr>
        <w:t>Требования</w:t>
      </w:r>
      <w:r w:rsidR="006C6363">
        <w:rPr>
          <w:b/>
          <w:bCs/>
        </w:rPr>
        <w:t xml:space="preserve"> </w:t>
      </w:r>
      <w:r w:rsidRPr="00E27118">
        <w:rPr>
          <w:b/>
          <w:bCs/>
        </w:rPr>
        <w:t>к</w:t>
      </w:r>
      <w:r w:rsidR="006C6363">
        <w:rPr>
          <w:b/>
          <w:bCs/>
        </w:rPr>
        <w:t xml:space="preserve"> </w:t>
      </w:r>
      <w:r w:rsidRPr="00E27118">
        <w:rPr>
          <w:b/>
          <w:bCs/>
        </w:rPr>
        <w:t>минимальному</w:t>
      </w:r>
      <w:r w:rsidR="006C6363">
        <w:rPr>
          <w:b/>
          <w:bCs/>
        </w:rPr>
        <w:t xml:space="preserve"> </w:t>
      </w:r>
      <w:r w:rsidRPr="00E27118">
        <w:rPr>
          <w:b/>
          <w:bCs/>
        </w:rPr>
        <w:t>материально-техническому</w:t>
      </w:r>
      <w:r w:rsidR="006C6363">
        <w:rPr>
          <w:b/>
          <w:bCs/>
        </w:rPr>
        <w:t xml:space="preserve"> </w:t>
      </w:r>
      <w:r w:rsidRPr="00E27118">
        <w:rPr>
          <w:b/>
          <w:bCs/>
        </w:rPr>
        <w:t>обеспечению</w:t>
      </w:r>
    </w:p>
    <w:p w14:paraId="206923C9" w14:textId="0F0256A1" w:rsidR="00C20F0C" w:rsidRPr="00D21C88" w:rsidRDefault="00C20F0C" w:rsidP="00312974">
      <w:pPr>
        <w:pStyle w:val="1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8"/>
        <w:jc w:val="both"/>
        <w:rPr>
          <w:kern w:val="0"/>
          <w:highlight w:val="yellow"/>
        </w:rPr>
      </w:pPr>
      <w:r w:rsidRPr="00D21C88">
        <w:rPr>
          <w:kern w:val="0"/>
          <w:highlight w:val="yellow"/>
        </w:rPr>
        <w:t xml:space="preserve">Кабинет: </w:t>
      </w:r>
      <w:sdt>
        <w:sdtPr>
          <w:rPr>
            <w:color w:val="000000" w:themeColor="text1"/>
            <w:kern w:val="0"/>
            <w:highlight w:val="yellow"/>
          </w:rPr>
          <w:id w:val="22168569"/>
          <w:placeholder>
            <w:docPart w:val="DefaultPlaceholder_22675703"/>
          </w:placeholder>
          <w:text/>
        </w:sdtPr>
        <w:sdtContent>
          <w:r w:rsidR="0052668B" w:rsidRPr="0052668B">
            <w:rPr>
              <w:color w:val="000000" w:themeColor="text1"/>
              <w:kern w:val="0"/>
              <w:highlight w:val="yellow"/>
            </w:rPr>
            <w:t>Основы строительного производства</w:t>
          </w:r>
        </w:sdtContent>
      </w:sdt>
      <w:r w:rsidR="00312974" w:rsidRPr="0052668B">
        <w:rPr>
          <w:color w:val="000000" w:themeColor="text1"/>
          <w:kern w:val="0"/>
          <w:highlight w:val="yellow"/>
        </w:rPr>
        <w:t xml:space="preserve">, </w:t>
      </w:r>
      <w:r w:rsidR="00312974" w:rsidRPr="00D21C88">
        <w:rPr>
          <w:kern w:val="0"/>
          <w:highlight w:val="yellow"/>
        </w:rPr>
        <w:t xml:space="preserve">оснащенный оборудованием: </w:t>
      </w:r>
      <w:sdt>
        <w:sdtPr>
          <w:rPr>
            <w:color w:val="FF0000"/>
            <w:kern w:val="0"/>
            <w:highlight w:val="yellow"/>
          </w:rPr>
          <w:alias w:val="из примерной программы"/>
          <w:tag w:val="мат-тех.обеспечение"/>
          <w:id w:val="-619225233"/>
          <w:placeholder>
            <w:docPart w:val="0A800ED8DA5F4B80834E133CEE20A7B5"/>
          </w:placeholder>
          <w:text w:multiLine="1"/>
        </w:sdtPr>
        <w:sdtContent>
          <w:r w:rsidRPr="00D21C88">
            <w:rPr>
              <w:color w:val="FF0000"/>
              <w:kern w:val="0"/>
              <w:highlight w:val="yellow"/>
            </w:rPr>
            <w:t>Из примерной программы.</w:t>
          </w:r>
        </w:sdtContent>
      </w:sdt>
    </w:p>
    <w:p w14:paraId="7C8E9E06" w14:textId="77777777" w:rsidR="00312974" w:rsidRPr="00D21C88" w:rsidRDefault="00C20F0C" w:rsidP="00312974">
      <w:pPr>
        <w:pStyle w:val="1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8"/>
        <w:jc w:val="both"/>
        <w:rPr>
          <w:color w:val="FF0000"/>
          <w:kern w:val="0"/>
          <w:highlight w:val="yellow"/>
        </w:rPr>
      </w:pPr>
      <w:r w:rsidRPr="00D21C88">
        <w:rPr>
          <w:kern w:val="0"/>
          <w:highlight w:val="yellow"/>
        </w:rPr>
        <w:lastRenderedPageBreak/>
        <w:t>Лаборатори</w:t>
      </w:r>
      <w:r w:rsidR="00312974" w:rsidRPr="00D21C88">
        <w:rPr>
          <w:kern w:val="0"/>
          <w:highlight w:val="yellow"/>
        </w:rPr>
        <w:t>и</w:t>
      </w:r>
      <w:r w:rsidRPr="00D21C88">
        <w:rPr>
          <w:kern w:val="0"/>
          <w:highlight w:val="yellow"/>
        </w:rPr>
        <w:t xml:space="preserve">: </w:t>
      </w:r>
      <w:sdt>
        <w:sdtPr>
          <w:rPr>
            <w:color w:val="FF0000"/>
            <w:kern w:val="0"/>
            <w:highlight w:val="yellow"/>
          </w:rPr>
          <w:id w:val="22168570"/>
          <w:placeholder>
            <w:docPart w:val="DefaultPlaceholder_22675703"/>
          </w:placeholder>
          <w:text/>
        </w:sdtPr>
        <w:sdtContent>
          <w:r w:rsidR="00312974" w:rsidRPr="00D21C88">
            <w:rPr>
              <w:color w:val="FF0000"/>
              <w:kern w:val="0"/>
              <w:highlight w:val="yellow"/>
            </w:rPr>
            <w:t>наименование лабораторий, необходимых для реализации модуля</w:t>
          </w:r>
        </w:sdtContent>
      </w:sdt>
      <w:r w:rsidR="00312974" w:rsidRPr="00D21C88">
        <w:rPr>
          <w:color w:val="808080" w:themeColor="background1" w:themeShade="80"/>
          <w:kern w:val="0"/>
          <w:highlight w:val="yellow"/>
        </w:rPr>
        <w:t xml:space="preserve">, </w:t>
      </w:r>
      <w:r w:rsidR="00312974" w:rsidRPr="00D21C88">
        <w:rPr>
          <w:kern w:val="0"/>
          <w:highlight w:val="yellow"/>
        </w:rPr>
        <w:t xml:space="preserve">оснащенные оборудованием </w:t>
      </w:r>
      <w:sdt>
        <w:sdtPr>
          <w:rPr>
            <w:color w:val="FF0000"/>
            <w:kern w:val="0"/>
            <w:highlight w:val="yellow"/>
          </w:rPr>
          <w:id w:val="22168571"/>
          <w:placeholder>
            <w:docPart w:val="DefaultPlaceholder_22675703"/>
          </w:placeholder>
          <w:text/>
        </w:sdtPr>
        <w:sdtContent>
          <w:r w:rsidR="00312974" w:rsidRPr="00D21C88">
            <w:rPr>
              <w:color w:val="FF0000"/>
              <w:kern w:val="0"/>
              <w:highlight w:val="yellow"/>
            </w:rPr>
            <w:t>перечисляется оборудование</w:t>
          </w:r>
        </w:sdtContent>
      </w:sdt>
      <w:r w:rsidR="00312974" w:rsidRPr="00D21C88">
        <w:rPr>
          <w:color w:val="FF0000"/>
          <w:kern w:val="0"/>
          <w:highlight w:val="yellow"/>
        </w:rPr>
        <w:t>.</w:t>
      </w:r>
    </w:p>
    <w:p w14:paraId="06513B61" w14:textId="4F8B9BFD" w:rsidR="00312974" w:rsidRPr="0052668B" w:rsidRDefault="00312974" w:rsidP="009E7E5B">
      <w:pPr>
        <w:pStyle w:val="1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8"/>
        <w:jc w:val="both"/>
        <w:rPr>
          <w:kern w:val="0"/>
        </w:rPr>
      </w:pPr>
      <w:r w:rsidRPr="00D21C88">
        <w:rPr>
          <w:kern w:val="0"/>
          <w:highlight w:val="yellow"/>
        </w:rPr>
        <w:t>Мастерские</w:t>
      </w:r>
      <w:r w:rsidRPr="00D21C88">
        <w:rPr>
          <w:color w:val="FF0000"/>
          <w:kern w:val="0"/>
          <w:highlight w:val="yellow"/>
        </w:rPr>
        <w:t xml:space="preserve"> </w:t>
      </w:r>
      <w:sdt>
        <w:sdtPr>
          <w:rPr>
            <w:color w:val="FF0000"/>
            <w:kern w:val="0"/>
            <w:highlight w:val="yellow"/>
          </w:rPr>
          <w:id w:val="10212049"/>
          <w:placeholder>
            <w:docPart w:val="DefaultPlaceholder_22675703"/>
          </w:placeholder>
          <w:text/>
        </w:sdtPr>
        <w:sdtContent>
          <w:r w:rsidRPr="00D21C88">
            <w:rPr>
              <w:color w:val="FF0000"/>
              <w:kern w:val="0"/>
              <w:highlight w:val="yellow"/>
            </w:rPr>
            <w:t>перечисляются через запятую наименования мастерских, необходимых для реализации модуля</w:t>
          </w:r>
        </w:sdtContent>
      </w:sdt>
      <w:r w:rsidRPr="00D21C88">
        <w:rPr>
          <w:kern w:val="0"/>
          <w:highlight w:val="yellow"/>
        </w:rPr>
        <w:t xml:space="preserve">, </w:t>
      </w:r>
      <w:r w:rsidRPr="0052668B">
        <w:rPr>
          <w:kern w:val="0"/>
        </w:rPr>
        <w:t xml:space="preserve">оснащенные оборудованием </w:t>
      </w:r>
      <w:sdt>
        <w:sdtPr>
          <w:rPr>
            <w:kern w:val="0"/>
          </w:rPr>
          <w:id w:val="10212050"/>
          <w:placeholder>
            <w:docPart w:val="DefaultPlaceholder_22675703"/>
          </w:placeholder>
          <w:text/>
        </w:sdtPr>
        <w:sdtContent>
          <w:r w:rsidR="009E7E5B" w:rsidRPr="009E7E5B">
            <w:rPr>
              <w:kern w:val="0"/>
            </w:rPr>
            <w:t>рабочие места по количеству обучающихся, рабочее место преподавателя, комплект учебно-методической документации, наглядные пособия: демонстрационные плакаты, образцы работ, работы из фонда, раздаточный материал по междисциплинарным курсам: «Основы строительного производства», «Технология строительного производства», «Охрана труда в строительстве», ПК для оснащения рабочего места преподавателя;</w:t>
          </w:r>
          <w:r w:rsidR="002C7803">
            <w:rPr>
              <w:kern w:val="0"/>
            </w:rPr>
            <w:t xml:space="preserve"> </w:t>
          </w:r>
          <w:r w:rsidR="009E7E5B" w:rsidRPr="009E7E5B">
            <w:rPr>
              <w:kern w:val="0"/>
            </w:rPr>
            <w:t>ПК для оснащения рабочих мест студентов;</w:t>
          </w:r>
          <w:r w:rsidR="002C7803">
            <w:rPr>
              <w:kern w:val="0"/>
            </w:rPr>
            <w:t xml:space="preserve"> </w:t>
          </w:r>
          <w:r w:rsidR="009E7E5B" w:rsidRPr="009E7E5B">
            <w:rPr>
              <w:kern w:val="0"/>
            </w:rPr>
            <w:t>технические устройства для визуального отображения информации (интерактивная доска); мультимедиа проектор;</w:t>
          </w:r>
          <w:r w:rsidR="002C7803">
            <w:rPr>
              <w:kern w:val="0"/>
            </w:rPr>
            <w:t xml:space="preserve"> </w:t>
          </w:r>
          <w:r w:rsidR="009E7E5B" w:rsidRPr="009E7E5B">
            <w:rPr>
              <w:kern w:val="0"/>
            </w:rPr>
            <w:t>программное обеспечение для автом</w:t>
          </w:r>
          <w:r w:rsidR="002C7803">
            <w:rPr>
              <w:kern w:val="0"/>
            </w:rPr>
            <w:t xml:space="preserve">атизированного проектирования </w:t>
          </w:r>
          <w:r w:rsidR="009E7E5B" w:rsidRPr="009E7E5B">
            <w:rPr>
              <w:kern w:val="0"/>
            </w:rPr>
            <w:t>(</w:t>
          </w:r>
          <w:proofErr w:type="spellStart"/>
          <w:r w:rsidR="009E7E5B" w:rsidRPr="009E7E5B">
            <w:rPr>
              <w:kern w:val="0"/>
            </w:rPr>
            <w:t>AutoCAD</w:t>
          </w:r>
          <w:proofErr w:type="spellEnd"/>
          <w:r w:rsidR="009E7E5B" w:rsidRPr="009E7E5B">
            <w:rPr>
              <w:kern w:val="0"/>
            </w:rPr>
            <w:t xml:space="preserve">, ArchiCAD, Компас, 3D </w:t>
          </w:r>
          <w:proofErr w:type="spellStart"/>
          <w:r w:rsidR="009E7E5B" w:rsidRPr="009E7E5B">
            <w:rPr>
              <w:kern w:val="0"/>
            </w:rPr>
            <w:t>Max</w:t>
          </w:r>
          <w:proofErr w:type="spellEnd"/>
          <w:r w:rsidR="009E7E5B" w:rsidRPr="009E7E5B">
            <w:rPr>
              <w:kern w:val="0"/>
            </w:rPr>
            <w:t>);</w:t>
          </w:r>
        </w:sdtContent>
      </w:sdt>
      <w:r w:rsidRPr="0052668B">
        <w:rPr>
          <w:kern w:val="0"/>
        </w:rPr>
        <w:t>.</w:t>
      </w:r>
    </w:p>
    <w:p w14:paraId="755F9AA1" w14:textId="77777777" w:rsidR="00312974" w:rsidRDefault="00312974" w:rsidP="00312974">
      <w:pPr>
        <w:pStyle w:val="1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  <w:color w:val="FF0000"/>
        </w:rPr>
      </w:pPr>
      <w:r w:rsidRPr="00D21C88">
        <w:rPr>
          <w:bCs/>
          <w:highlight w:val="yellow"/>
        </w:rPr>
        <w:t>Оснащение базы производственной практики, необходимой для реализации ПМ</w:t>
      </w:r>
      <w:r w:rsidR="00850C1A" w:rsidRPr="00D21C88">
        <w:rPr>
          <w:bCs/>
          <w:highlight w:val="yellow"/>
        </w:rPr>
        <w:t xml:space="preserve">: </w:t>
      </w:r>
      <w:sdt>
        <w:sdtPr>
          <w:rPr>
            <w:bCs/>
            <w:color w:val="FF0000"/>
            <w:highlight w:val="yellow"/>
          </w:rPr>
          <w:id w:val="10212118"/>
          <w:placeholder>
            <w:docPart w:val="5310A92022674C7C858067D3DB886F77"/>
          </w:placeholder>
          <w:text/>
        </w:sdtPr>
        <w:sdtContent>
          <w:r w:rsidR="00850C1A" w:rsidRPr="00D21C88">
            <w:rPr>
              <w:bCs/>
              <w:color w:val="FF0000"/>
              <w:highlight w:val="yellow"/>
            </w:rPr>
            <w:t>перечисляется оснащение</w:t>
          </w:r>
        </w:sdtContent>
      </w:sdt>
      <w:r w:rsidR="00850C1A" w:rsidRPr="00D21C88">
        <w:rPr>
          <w:bCs/>
          <w:highlight w:val="yellow"/>
        </w:rPr>
        <w:t>.</w:t>
      </w:r>
    </w:p>
    <w:p w14:paraId="198B2BA4" w14:textId="77777777" w:rsidR="001239BF" w:rsidRPr="00ED1B5C" w:rsidRDefault="001239BF" w:rsidP="00A4639E">
      <w:pPr>
        <w:pStyle w:val="13"/>
        <w:numPr>
          <w:ilvl w:val="1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</w:rPr>
      </w:pPr>
      <w:r w:rsidRPr="00ED1B5C">
        <w:rPr>
          <w:b/>
          <w:bCs/>
        </w:rPr>
        <w:t>Информационное</w:t>
      </w:r>
      <w:r w:rsidR="006C6363">
        <w:rPr>
          <w:b/>
          <w:bCs/>
        </w:rPr>
        <w:t xml:space="preserve"> </w:t>
      </w:r>
      <w:r w:rsidRPr="00232293">
        <w:rPr>
          <w:b/>
          <w:bCs/>
        </w:rPr>
        <w:t>обеспечение</w:t>
      </w:r>
      <w:r w:rsidR="006C6363" w:rsidRPr="00232293">
        <w:rPr>
          <w:b/>
          <w:bCs/>
        </w:rPr>
        <w:t xml:space="preserve"> </w:t>
      </w:r>
      <w:r w:rsidR="00567C09">
        <w:rPr>
          <w:b/>
          <w:bCs/>
        </w:rPr>
        <w:t>реализации программы</w:t>
      </w:r>
    </w:p>
    <w:p w14:paraId="6136039F" w14:textId="77777777" w:rsidR="001239BF" w:rsidRDefault="00567C09" w:rsidP="00ED1B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</w:rPr>
      </w:pPr>
      <w:r>
        <w:rPr>
          <w:b/>
          <w:bCs/>
        </w:rPr>
        <w:t>3.2.1. Печатные издания</w:t>
      </w:r>
    </w:p>
    <w:sdt>
      <w:sdtPr>
        <w:alias w:val="основная литература"/>
        <w:tag w:val="основная литература"/>
        <w:id w:val="-28803325"/>
        <w:placeholder>
          <w:docPart w:val="00CBFDB1C5314CE18D97D129B6D43FDC"/>
        </w:placeholder>
      </w:sdtPr>
      <w:sdtContent>
        <w:p w14:paraId="64F3FC70" w14:textId="77777777" w:rsidR="00284E4E" w:rsidRPr="00284E4E" w:rsidRDefault="004D5819" w:rsidP="00284E4E">
          <w:pPr>
            <w:pStyle w:val="ac"/>
            <w:numPr>
              <w:ilvl w:val="0"/>
              <w:numId w:val="28"/>
            </w:numPr>
            <w:ind w:left="709"/>
            <w:rPr>
              <w:bCs/>
            </w:rPr>
          </w:pPr>
          <w:proofErr w:type="gramStart"/>
          <w:r w:rsidRPr="00284E4E">
            <w:rPr>
              <w:bCs/>
              <w:i/>
            </w:rPr>
            <w:t>.</w:t>
          </w:r>
          <w:proofErr w:type="spellStart"/>
          <w:r w:rsidR="00284E4E" w:rsidRPr="00284E4E">
            <w:rPr>
              <w:bCs/>
              <w:i/>
            </w:rPr>
            <w:t>Сеткова</w:t>
          </w:r>
          <w:proofErr w:type="spellEnd"/>
          <w:proofErr w:type="gramEnd"/>
          <w:r w:rsidR="00284E4E" w:rsidRPr="00284E4E">
            <w:rPr>
              <w:bCs/>
              <w:i/>
            </w:rPr>
            <w:t xml:space="preserve"> В.И., </w:t>
          </w:r>
          <w:r w:rsidR="00284E4E" w:rsidRPr="00284E4E">
            <w:rPr>
              <w:rFonts w:eastAsia="Times New Roman"/>
              <w:kern w:val="0"/>
            </w:rPr>
            <w:t xml:space="preserve">Сербин Е.П.  Строительство. Введение в специальность: учеб. пособие для студ. Учреждений сред. проф. Образования – 2-е изд., </w:t>
          </w:r>
          <w:proofErr w:type="spellStart"/>
          <w:r w:rsidR="00284E4E" w:rsidRPr="00284E4E">
            <w:rPr>
              <w:rFonts w:eastAsia="Times New Roman"/>
              <w:kern w:val="0"/>
            </w:rPr>
            <w:t>перераб</w:t>
          </w:r>
          <w:proofErr w:type="spellEnd"/>
          <w:proofErr w:type="gramStart"/>
          <w:r w:rsidR="00284E4E" w:rsidRPr="00284E4E">
            <w:rPr>
              <w:rFonts w:eastAsia="Times New Roman"/>
              <w:kern w:val="0"/>
            </w:rPr>
            <w:t>.</w:t>
          </w:r>
          <w:proofErr w:type="gramEnd"/>
          <w:r w:rsidR="00284E4E" w:rsidRPr="00284E4E">
            <w:rPr>
              <w:rFonts w:eastAsia="Times New Roman"/>
              <w:kern w:val="0"/>
            </w:rPr>
            <w:t xml:space="preserve"> и доп. – М.: Издательский центр «Академия», 2011. – 192 с.</w:t>
          </w:r>
        </w:p>
        <w:p w14:paraId="59D558D7" w14:textId="3C535BC2" w:rsidR="001D59F2" w:rsidRPr="00284E4E" w:rsidRDefault="007959BC" w:rsidP="00284E4E">
          <w:pPr>
            <w:pStyle w:val="ac"/>
            <w:numPr>
              <w:ilvl w:val="0"/>
              <w:numId w:val="28"/>
            </w:numPr>
            <w:ind w:left="709"/>
            <w:rPr>
              <w:bCs/>
            </w:rPr>
          </w:pPr>
        </w:p>
      </w:sdtContent>
    </w:sdt>
    <w:p w14:paraId="68BE1721" w14:textId="77777777" w:rsidR="001239BF" w:rsidRDefault="00567C09" w:rsidP="00484B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3.2.2. Электронные </w:t>
      </w:r>
      <w:r w:rsidR="001239BF" w:rsidRPr="00CB46FE">
        <w:rPr>
          <w:b/>
          <w:bCs/>
        </w:rPr>
        <w:t>источники</w:t>
      </w:r>
      <w:r>
        <w:rPr>
          <w:b/>
          <w:bCs/>
        </w:rPr>
        <w:t xml:space="preserve"> (электронные ресурсы)</w:t>
      </w:r>
    </w:p>
    <w:sdt>
      <w:sdtPr>
        <w:rPr>
          <w:b/>
        </w:rPr>
        <w:id w:val="-405686864"/>
        <w:placeholder>
          <w:docPart w:val="00CBFDB1C5314CE18D97D129B6D43FDC"/>
        </w:placeholder>
      </w:sdtPr>
      <w:sdtEndPr>
        <w:rPr>
          <w:b w:val="0"/>
        </w:rPr>
      </w:sdtEndPr>
      <w:sdtContent>
        <w:sdt>
          <w:sdtPr>
            <w:rPr>
              <w:b/>
            </w:rPr>
            <w:id w:val="10211950"/>
            <w:placeholder>
              <w:docPart w:val="8B2F752F62204D92AE4DA6429A725F86"/>
            </w:placeholder>
          </w:sdtPr>
          <w:sdtEndPr>
            <w:rPr>
              <w:b w:val="0"/>
            </w:rPr>
          </w:sdtEndPr>
          <w:sdtContent>
            <w:p w14:paraId="5F8A43D3" w14:textId="77777777" w:rsidR="00564897" w:rsidRPr="00564897" w:rsidRDefault="00564897" w:rsidP="00CA437F">
              <w:pPr>
                <w:pStyle w:val="ac"/>
                <w:numPr>
                  <w:ilvl w:val="0"/>
                  <w:numId w:val="19"/>
                </w:numPr>
                <w:spacing w:line="276" w:lineRule="auto"/>
                <w:jc w:val="both"/>
                <w:rPr>
                  <w:bCs/>
                </w:rPr>
              </w:pPr>
              <w:r w:rsidRPr="00564897">
                <w:t>Электронно-</w:t>
              </w:r>
              <w:r w:rsidRPr="00564897">
                <w:rPr>
                  <w:bCs/>
                </w:rPr>
                <w:t xml:space="preserve">библиотечная система </w:t>
              </w:r>
              <w:proofErr w:type="spellStart"/>
              <w:r w:rsidRPr="00564897">
                <w:rPr>
                  <w:bCs/>
                </w:rPr>
                <w:t>IPRbooks</w:t>
              </w:r>
              <w:proofErr w:type="spellEnd"/>
              <w:r w:rsidRPr="00564897">
                <w:rPr>
                  <w:bCs/>
                </w:rPr>
                <w:t xml:space="preserve"> [Электронный ресурс] : режим доступа www.iprbookshop.ru , свободный. </w:t>
              </w:r>
            </w:p>
            <w:p w14:paraId="14513E3B" w14:textId="77777777" w:rsidR="00D21C88" w:rsidRPr="00715CC4" w:rsidRDefault="00D21C88" w:rsidP="00D21C88">
              <w:pPr>
                <w:pStyle w:val="ac"/>
                <w:numPr>
                  <w:ilvl w:val="0"/>
                  <w:numId w:val="19"/>
                </w:numPr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jc w:val="both"/>
                <w:rPr>
                  <w:color w:val="000000" w:themeColor="text1"/>
                </w:rPr>
              </w:pPr>
              <w:r w:rsidRPr="00715CC4">
                <w:rPr>
                  <w:color w:val="000000" w:themeColor="text1"/>
                </w:rPr>
                <w:t xml:space="preserve">http://files.stroyinf.ru/Data1/2/2628 - база ГОСТов. Государственные стандарты. </w:t>
              </w:r>
            </w:p>
            <w:p w14:paraId="6315D876" w14:textId="0B6CF6EF" w:rsidR="00D21C88" w:rsidRPr="00935C74" w:rsidRDefault="00D21C88" w:rsidP="00252933">
              <w:pPr>
                <w:pStyle w:val="ac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jc w:val="both"/>
              </w:pPr>
              <w:r w:rsidRPr="00715CC4">
                <w:rPr>
                  <w:color w:val="000000" w:themeColor="text1"/>
                </w:rPr>
                <w:t xml:space="preserve">Строительная документация. Техническая документация. </w:t>
              </w:r>
              <w:r w:rsidRPr="00655C74">
                <w:t>Портал нормативно-технической документации [Электронный ресурс]. –</w:t>
              </w:r>
              <w:r>
                <w:t xml:space="preserve"> Режим доступа: </w:t>
              </w:r>
              <w:proofErr w:type="spellStart"/>
              <w:r w:rsidRPr="00655C74">
                <w:t>http</w:t>
              </w:r>
              <w:proofErr w:type="spellEnd"/>
              <w:r w:rsidRPr="00655C74">
                <w:t>//www.pntdoc.ru, свободный.</w:t>
              </w:r>
            </w:p>
            <w:p w14:paraId="7545BEB4" w14:textId="77777777" w:rsidR="00252933" w:rsidRDefault="00252933" w:rsidP="00252933">
              <w:pPr>
                <w:pStyle w:val="ac"/>
                <w:numPr>
                  <w:ilvl w:val="0"/>
                  <w:numId w:val="19"/>
                </w:numPr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jc w:val="both"/>
              </w:pPr>
              <w:r w:rsidRPr="00935C74">
                <w:t>СП 246.1325800.2016 Положение об авторском надзоре за строительством зданий и сооружений</w:t>
              </w:r>
              <w:r>
                <w:t>. Электронный фонд правовой и нормативной документации. Доступ свободный.</w:t>
              </w:r>
            </w:p>
            <w:p w14:paraId="0F4EDC37" w14:textId="77777777" w:rsidR="001239BF" w:rsidRPr="006D2CA0" w:rsidRDefault="007959BC" w:rsidP="00252933">
              <w:pPr>
                <w:pStyle w:val="ac"/>
                <w:spacing w:line="276" w:lineRule="auto"/>
                <w:jc w:val="both"/>
              </w:pPr>
            </w:p>
          </w:sdtContent>
        </w:sdt>
      </w:sdtContent>
    </w:sdt>
    <w:p w14:paraId="5F62E193" w14:textId="77777777" w:rsidR="001239BF" w:rsidRPr="00E27118" w:rsidRDefault="00567C09" w:rsidP="00B003D9">
      <w:pPr>
        <w:spacing w:line="276" w:lineRule="auto"/>
        <w:jc w:val="both"/>
        <w:rPr>
          <w:b/>
        </w:rPr>
      </w:pPr>
      <w:r>
        <w:rPr>
          <w:b/>
        </w:rPr>
        <w:t xml:space="preserve">3.2.3. Дополнительные источники </w:t>
      </w:r>
    </w:p>
    <w:p w14:paraId="4BADC827" w14:textId="68639D64" w:rsidR="00284E4E" w:rsidRDefault="00284E4E" w:rsidP="00284E4E">
      <w:pPr>
        <w:pStyle w:val="ac"/>
        <w:numPr>
          <w:ilvl w:val="0"/>
          <w:numId w:val="29"/>
        </w:numPr>
        <w:jc w:val="both"/>
      </w:pPr>
      <w:r>
        <w:t xml:space="preserve"> Ольхина Е. Справочник по отделочным строительным работам – учебное пособие ФГУ ФИРО – 2010 г. </w:t>
      </w:r>
    </w:p>
    <w:p w14:paraId="64E46997" w14:textId="36D9D88B" w:rsidR="00284E4E" w:rsidRPr="00C30F2C" w:rsidRDefault="00284E4E" w:rsidP="00284E4E">
      <w:pPr>
        <w:pStyle w:val="ac"/>
        <w:numPr>
          <w:ilvl w:val="0"/>
          <w:numId w:val="29"/>
        </w:numPr>
        <w:jc w:val="both"/>
      </w:pPr>
      <w:r w:rsidRPr="00284E4E">
        <w:rPr>
          <w:color w:val="000000" w:themeColor="text1"/>
          <w:sz w:val="22"/>
          <w:szCs w:val="22"/>
          <w:shd w:val="clear" w:color="auto" w:fill="FFFFFF"/>
        </w:rPr>
        <w:t>Положении о составе разделов проектной документации и требованиях к их содержанию», утвержденном постановлением Правительства Российской Федерации от 16 февраля 2008 года № 87.</w:t>
      </w:r>
    </w:p>
    <w:p w14:paraId="29B3B580" w14:textId="06ECE620" w:rsidR="00284E4E" w:rsidRPr="00AC3CD7" w:rsidRDefault="00284E4E" w:rsidP="00284E4E">
      <w:pPr>
        <w:pStyle w:val="ac"/>
        <w:numPr>
          <w:ilvl w:val="0"/>
          <w:numId w:val="29"/>
        </w:numPr>
        <w:jc w:val="both"/>
      </w:pPr>
      <w:proofErr w:type="spellStart"/>
      <w:r w:rsidRPr="00284E4E">
        <w:rPr>
          <w:color w:val="000000" w:themeColor="text1"/>
          <w:sz w:val="22"/>
          <w:szCs w:val="22"/>
          <w:shd w:val="clear" w:color="auto" w:fill="FFFFFF"/>
        </w:rPr>
        <w:t>Седокова</w:t>
      </w:r>
      <w:proofErr w:type="spellEnd"/>
      <w:r w:rsidRPr="00284E4E">
        <w:rPr>
          <w:color w:val="000000" w:themeColor="text1"/>
          <w:sz w:val="22"/>
          <w:szCs w:val="22"/>
          <w:shd w:val="clear" w:color="auto" w:fill="FFFFFF"/>
        </w:rPr>
        <w:t xml:space="preserve"> С.Д.  Основы технологии и организации строительно-монтажных работ: учебник – М.: ИНФРА-М, 2019. – 208 с. – (Среднее профессиональное образование). </w:t>
      </w:r>
    </w:p>
    <w:p w14:paraId="6E46BBB3" w14:textId="4E6F713B" w:rsidR="00284E4E" w:rsidRDefault="00284E4E" w:rsidP="00284E4E">
      <w:pPr>
        <w:pStyle w:val="ac"/>
        <w:numPr>
          <w:ilvl w:val="0"/>
          <w:numId w:val="29"/>
        </w:numPr>
        <w:jc w:val="both"/>
      </w:pPr>
      <w:proofErr w:type="spellStart"/>
      <w:r w:rsidRPr="00284E4E">
        <w:rPr>
          <w:rFonts w:eastAsia="Times New Roman"/>
          <w:kern w:val="0"/>
        </w:rPr>
        <w:t>Синянский</w:t>
      </w:r>
      <w:proofErr w:type="spellEnd"/>
      <w:r w:rsidRPr="00284E4E">
        <w:rPr>
          <w:rFonts w:eastAsia="Times New Roman"/>
          <w:kern w:val="0"/>
        </w:rPr>
        <w:t xml:space="preserve"> И.А. Типология зданий и сооружений: учеб. пособие для учреждений </w:t>
      </w:r>
      <w:proofErr w:type="spellStart"/>
      <w:r w:rsidRPr="00284E4E">
        <w:rPr>
          <w:rFonts w:eastAsia="Times New Roman"/>
          <w:kern w:val="0"/>
        </w:rPr>
        <w:t>сред.проф</w:t>
      </w:r>
      <w:proofErr w:type="spellEnd"/>
      <w:r w:rsidRPr="00284E4E">
        <w:rPr>
          <w:rFonts w:eastAsia="Times New Roman"/>
          <w:kern w:val="0"/>
        </w:rPr>
        <w:t xml:space="preserve">. образования – 5-е изд., </w:t>
      </w:r>
      <w:proofErr w:type="spellStart"/>
      <w:r w:rsidRPr="00284E4E">
        <w:rPr>
          <w:rFonts w:eastAsia="Times New Roman"/>
          <w:kern w:val="0"/>
        </w:rPr>
        <w:t>перераб</w:t>
      </w:r>
      <w:proofErr w:type="spellEnd"/>
      <w:proofErr w:type="gramStart"/>
      <w:r w:rsidRPr="00284E4E">
        <w:rPr>
          <w:rFonts w:eastAsia="Times New Roman"/>
          <w:kern w:val="0"/>
        </w:rPr>
        <w:t>.</w:t>
      </w:r>
      <w:proofErr w:type="gramEnd"/>
      <w:r w:rsidRPr="00284E4E">
        <w:rPr>
          <w:rFonts w:eastAsia="Times New Roman"/>
          <w:kern w:val="0"/>
        </w:rPr>
        <w:t xml:space="preserve"> и доп. – М.: Издательский центр «Академия», 2012. – 224 с. </w:t>
      </w:r>
    </w:p>
    <w:p w14:paraId="2A9BB7D1" w14:textId="64A55733" w:rsidR="00284E4E" w:rsidRPr="00284E4E" w:rsidRDefault="00284E4E" w:rsidP="00284E4E">
      <w:pPr>
        <w:pStyle w:val="ac"/>
        <w:numPr>
          <w:ilvl w:val="0"/>
          <w:numId w:val="29"/>
        </w:numPr>
        <w:jc w:val="both"/>
        <w:rPr>
          <w:rStyle w:val="c14"/>
          <w:color w:val="000000"/>
        </w:rPr>
      </w:pPr>
      <w:r w:rsidRPr="00284E4E">
        <w:rPr>
          <w:rStyle w:val="c14"/>
          <w:color w:val="000000"/>
        </w:rPr>
        <w:t xml:space="preserve">СНиП 3.01.01-85* Организация строительного производства </w:t>
      </w:r>
    </w:p>
    <w:p w14:paraId="32E79515" w14:textId="3DA47537" w:rsidR="00284E4E" w:rsidRPr="00D94F4C" w:rsidRDefault="00284E4E" w:rsidP="00284E4E">
      <w:pPr>
        <w:pStyle w:val="ac"/>
        <w:numPr>
          <w:ilvl w:val="0"/>
          <w:numId w:val="29"/>
        </w:numPr>
        <w:jc w:val="both"/>
        <w:rPr>
          <w:rStyle w:val="c14"/>
          <w:color w:val="000000"/>
        </w:rPr>
      </w:pPr>
      <w:r w:rsidRPr="00D94F4C">
        <w:rPr>
          <w:rStyle w:val="c14"/>
          <w:color w:val="000000"/>
        </w:rPr>
        <w:t xml:space="preserve">СНиП 3.02.01-87. Земляные сооружения, основания и фундаменты. </w:t>
      </w:r>
    </w:p>
    <w:p w14:paraId="794F1D65" w14:textId="34AC294B" w:rsidR="00284E4E" w:rsidRPr="00284E4E" w:rsidRDefault="00284E4E" w:rsidP="00284E4E">
      <w:pPr>
        <w:pStyle w:val="ac"/>
        <w:numPr>
          <w:ilvl w:val="0"/>
          <w:numId w:val="29"/>
        </w:numPr>
        <w:jc w:val="both"/>
        <w:rPr>
          <w:rStyle w:val="c14"/>
          <w:color w:val="000000"/>
        </w:rPr>
      </w:pPr>
      <w:r w:rsidRPr="00284E4E">
        <w:rPr>
          <w:rStyle w:val="c14"/>
          <w:color w:val="000000"/>
        </w:rPr>
        <w:t xml:space="preserve">СНиП 3.03.01-87. Несущие и ограждающие конструкции. </w:t>
      </w:r>
    </w:p>
    <w:p w14:paraId="6B279291" w14:textId="0C63F78B" w:rsidR="00284E4E" w:rsidRPr="00284E4E" w:rsidRDefault="00284E4E" w:rsidP="00284E4E">
      <w:pPr>
        <w:pStyle w:val="ac"/>
        <w:numPr>
          <w:ilvl w:val="0"/>
          <w:numId w:val="29"/>
        </w:numPr>
        <w:jc w:val="both"/>
        <w:rPr>
          <w:rStyle w:val="c14"/>
          <w:color w:val="000000"/>
        </w:rPr>
      </w:pPr>
      <w:r w:rsidRPr="00284E4E">
        <w:rPr>
          <w:rStyle w:val="c14"/>
          <w:color w:val="000000"/>
        </w:rPr>
        <w:t xml:space="preserve">СНиП 3.04.01-87. Изоляционные и отделочные покрытия. </w:t>
      </w:r>
    </w:p>
    <w:p w14:paraId="682EADA6" w14:textId="63188763" w:rsidR="00284E4E" w:rsidRPr="00D94F4C" w:rsidRDefault="00284E4E" w:rsidP="00284E4E">
      <w:pPr>
        <w:pStyle w:val="ac"/>
        <w:numPr>
          <w:ilvl w:val="0"/>
          <w:numId w:val="29"/>
        </w:numPr>
        <w:jc w:val="both"/>
        <w:rPr>
          <w:rStyle w:val="c14"/>
          <w:color w:val="000000"/>
        </w:rPr>
      </w:pPr>
      <w:r w:rsidRPr="00D94F4C">
        <w:rPr>
          <w:rStyle w:val="c14"/>
          <w:color w:val="000000"/>
        </w:rPr>
        <w:t>СНиП 12-03-2001 Безопасность труда в строительстве. Часть 1. Общие требования.</w:t>
      </w:r>
    </w:p>
    <w:p w14:paraId="61C8A593" w14:textId="088192C5" w:rsidR="00284E4E" w:rsidRPr="00B30282" w:rsidRDefault="00284E4E" w:rsidP="00284E4E">
      <w:pPr>
        <w:pStyle w:val="ac"/>
        <w:numPr>
          <w:ilvl w:val="0"/>
          <w:numId w:val="29"/>
        </w:numPr>
        <w:jc w:val="both"/>
      </w:pPr>
      <w:r w:rsidRPr="00D94F4C">
        <w:rPr>
          <w:rStyle w:val="c14"/>
          <w:color w:val="000000"/>
        </w:rPr>
        <w:t>СНиП 12-03-2001 Безопасность труда в строительстве. Часть 2. Строительное производство.</w:t>
      </w:r>
    </w:p>
    <w:p w14:paraId="6984E44C" w14:textId="6831DD49" w:rsidR="00284E4E" w:rsidRPr="00935C74" w:rsidRDefault="00284E4E" w:rsidP="00284E4E">
      <w:pPr>
        <w:pStyle w:val="af4"/>
        <w:numPr>
          <w:ilvl w:val="0"/>
          <w:numId w:val="29"/>
        </w:numPr>
      </w:pPr>
      <w:r w:rsidRPr="00935C74">
        <w:lastRenderedPageBreak/>
        <w:t>СП 246.1325800.2016 Положение об авторском надзоре за строительством зданий и сооружений</w:t>
      </w:r>
      <w:r>
        <w:t>.</w:t>
      </w:r>
    </w:p>
    <w:p w14:paraId="2A372708" w14:textId="29BCD9C7" w:rsidR="00284E4E" w:rsidRDefault="00284E4E" w:rsidP="00284E4E">
      <w:pPr>
        <w:pStyle w:val="ac"/>
        <w:numPr>
          <w:ilvl w:val="0"/>
          <w:numId w:val="29"/>
        </w:numPr>
        <w:jc w:val="both"/>
      </w:pPr>
      <w:r>
        <w:t>Трудовой кодекс Российской Федерации от 30.12.2001 № 197 – ФЗ (в ред. от 27.12.2018г.</w:t>
      </w:r>
    </w:p>
    <w:p w14:paraId="14D37397" w14:textId="1E6AF08A" w:rsidR="00F5643E" w:rsidRDefault="00284E4E" w:rsidP="00ED1B5C">
      <w:pPr>
        <w:pStyle w:val="ac"/>
        <w:numPr>
          <w:ilvl w:val="0"/>
          <w:numId w:val="29"/>
        </w:numPr>
        <w:jc w:val="both"/>
      </w:pPr>
      <w:r w:rsidRPr="00A8539D">
        <w:t>Федеральный закон от 24.07.1998 N 125-ФЗ (ред. от 07.03.2018) "Об обязательном социальном страховании от несчастных случаев на производстве и профессиональных заболеваний"</w:t>
      </w:r>
      <w:r w:rsidR="00A319BF">
        <w:t>.</w:t>
      </w:r>
    </w:p>
    <w:p w14:paraId="0F06260D" w14:textId="77777777" w:rsidR="00F5643E" w:rsidRDefault="001239BF" w:rsidP="00F5643E">
      <w:pPr>
        <w:pStyle w:val="1"/>
      </w:pPr>
      <w:bookmarkStart w:id="6" w:name="_Toc490825774"/>
      <w:bookmarkStart w:id="7" w:name="_Toc513725715"/>
      <w:r>
        <w:t>КОНТРОЛЬ</w:t>
      </w:r>
      <w:r w:rsidR="006C6363">
        <w:t xml:space="preserve"> </w:t>
      </w:r>
      <w:r>
        <w:t>И</w:t>
      </w:r>
      <w:r w:rsidR="006C6363">
        <w:t xml:space="preserve"> </w:t>
      </w:r>
      <w:r>
        <w:t>ОЦЕНКА</w:t>
      </w:r>
      <w:r w:rsidR="006C6363">
        <w:t xml:space="preserve"> </w:t>
      </w:r>
      <w:r>
        <w:t>РЕЗУЛЬТАТОВ</w:t>
      </w:r>
      <w:r w:rsidR="006C6363">
        <w:t xml:space="preserve"> </w:t>
      </w:r>
      <w:r>
        <w:t>ОСВОЕНИЯ</w:t>
      </w:r>
      <w:r w:rsidR="006C6363">
        <w:t xml:space="preserve"> </w:t>
      </w:r>
      <w:bookmarkEnd w:id="6"/>
      <w:r w:rsidR="001A671A" w:rsidRPr="001A671A">
        <w:t>ПРОФЕССИОНАЛЬНОГО МОДУЛЯ</w:t>
      </w:r>
      <w:bookmarkEnd w:id="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296"/>
        <w:gridCol w:w="10"/>
        <w:gridCol w:w="3316"/>
        <w:gridCol w:w="3289"/>
      </w:tblGrid>
      <w:tr w:rsidR="00F5643E" w14:paraId="1A481FDD" w14:textId="77777777" w:rsidTr="0032226E">
        <w:trPr>
          <w:tblHeader/>
        </w:trPr>
        <w:tc>
          <w:tcPr>
            <w:tcW w:w="3306" w:type="dxa"/>
            <w:gridSpan w:val="2"/>
          </w:tcPr>
          <w:p w14:paraId="79EE6B0E" w14:textId="77777777" w:rsidR="00F5643E" w:rsidRPr="00F5643E" w:rsidRDefault="00F5643E" w:rsidP="00F564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и наименование ОК и ПК</w:t>
            </w:r>
          </w:p>
        </w:tc>
        <w:tc>
          <w:tcPr>
            <w:tcW w:w="3316" w:type="dxa"/>
          </w:tcPr>
          <w:p w14:paraId="4A8DE9FA" w14:textId="77777777" w:rsidR="00F5643E" w:rsidRPr="00C727D2" w:rsidRDefault="00F5643E" w:rsidP="00F5643E">
            <w:pPr>
              <w:jc w:val="center"/>
              <w:rPr>
                <w:b/>
                <w:bCs/>
              </w:rPr>
            </w:pPr>
            <w:r w:rsidRPr="00C727D2">
              <w:rPr>
                <w:b/>
                <w:bCs/>
              </w:rPr>
              <w:t>Критерии оценки</w:t>
            </w:r>
            <w:r>
              <w:rPr>
                <w:b/>
                <w:bCs/>
              </w:rPr>
              <w:t xml:space="preserve"> (показатели освоенности компетенции)</w:t>
            </w:r>
          </w:p>
        </w:tc>
        <w:tc>
          <w:tcPr>
            <w:tcW w:w="3289" w:type="dxa"/>
          </w:tcPr>
          <w:p w14:paraId="4155F942" w14:textId="77777777" w:rsidR="00F5643E" w:rsidRPr="00C727D2" w:rsidRDefault="00F5643E" w:rsidP="00F5643E">
            <w:pPr>
              <w:jc w:val="center"/>
              <w:rPr>
                <w:b/>
                <w:bCs/>
              </w:rPr>
            </w:pPr>
            <w:r w:rsidRPr="00C727D2">
              <w:rPr>
                <w:b/>
                <w:bCs/>
              </w:rPr>
              <w:t>Методы оценки</w:t>
            </w:r>
          </w:p>
        </w:tc>
      </w:tr>
      <w:tr w:rsidR="00F5643E" w14:paraId="347360E8" w14:textId="77777777" w:rsidTr="0032226E">
        <w:tc>
          <w:tcPr>
            <w:tcW w:w="3306" w:type="dxa"/>
            <w:gridSpan w:val="2"/>
          </w:tcPr>
          <w:p w14:paraId="5BFB0E51" w14:textId="47D7A209" w:rsidR="00F5643E" w:rsidRPr="00CA437F" w:rsidRDefault="00F5643E" w:rsidP="00F5643E">
            <w:pPr>
              <w:rPr>
                <w:rFonts w:eastAsia="Calibri"/>
                <w:bCs/>
                <w:i/>
              </w:rPr>
            </w:pPr>
            <w:r w:rsidRPr="00CA437F">
              <w:rPr>
                <w:rFonts w:eastAsia="Calibri"/>
                <w:bCs/>
              </w:rPr>
              <w:t xml:space="preserve">ОК 01. </w:t>
            </w:r>
            <w:r w:rsidR="00C60C3B">
              <w:t>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3316" w:type="dxa"/>
          </w:tcPr>
          <w:p w14:paraId="34EDAAFD" w14:textId="77777777" w:rsidR="00C33C78" w:rsidRPr="00441CDA" w:rsidRDefault="00C33C78" w:rsidP="00C33C78">
            <w:pPr>
              <w:pStyle w:val="aff2"/>
              <w:widowControl w:val="0"/>
              <w:tabs>
                <w:tab w:val="left" w:pos="900"/>
              </w:tabs>
              <w:ind w:left="0" w:firstLine="0"/>
              <w:jc w:val="both"/>
            </w:pPr>
            <w:r w:rsidRPr="00441CDA">
              <w:rPr>
                <w:bCs/>
              </w:rPr>
              <w:t xml:space="preserve">- </w:t>
            </w:r>
            <w:r w:rsidRPr="00441CDA">
              <w:t>проявление интереса к будущей профессии;</w:t>
            </w:r>
          </w:p>
          <w:p w14:paraId="6F6309F8" w14:textId="6191BDF2" w:rsidR="00F5643E" w:rsidRPr="00F5643E" w:rsidRDefault="00C33C78" w:rsidP="00C33C78">
            <w:pPr>
              <w:rPr>
                <w:rFonts w:eastAsia="Calibri"/>
                <w:color w:val="FF0000"/>
              </w:rPr>
            </w:pPr>
            <w:r w:rsidRPr="00441CDA">
              <w:rPr>
                <w:bCs/>
              </w:rPr>
              <w:t>- динамика достижений студента в учебной</w:t>
            </w:r>
            <w:r>
              <w:rPr>
                <w:bCs/>
              </w:rPr>
              <w:t xml:space="preserve"> </w:t>
            </w:r>
            <w:r w:rsidRPr="00441CDA">
              <w:rPr>
                <w:bCs/>
              </w:rPr>
              <w:t xml:space="preserve">деятельности и </w:t>
            </w:r>
            <w:r>
              <w:rPr>
                <w:bCs/>
              </w:rPr>
              <w:t xml:space="preserve">различных сферах </w:t>
            </w:r>
            <w:r w:rsidRPr="00441CDA">
              <w:rPr>
                <w:bCs/>
              </w:rPr>
              <w:t xml:space="preserve">общественной </w:t>
            </w:r>
            <w:r>
              <w:rPr>
                <w:bCs/>
              </w:rPr>
              <w:t>жизни</w:t>
            </w:r>
          </w:p>
        </w:tc>
        <w:tc>
          <w:tcPr>
            <w:tcW w:w="3289" w:type="dxa"/>
          </w:tcPr>
          <w:p w14:paraId="3A540B6E" w14:textId="1FC5BB7D" w:rsidR="00F5643E" w:rsidRPr="00C33C78" w:rsidRDefault="00C33C78" w:rsidP="00C33C78">
            <w:pPr>
              <w:rPr>
                <w:rFonts w:eastAsia="Calibri"/>
                <w:color w:val="FF0000"/>
              </w:rPr>
            </w:pPr>
            <w:r w:rsidRPr="002D02D0">
              <w:rPr>
                <w:bCs/>
              </w:rPr>
              <w:t>Экспертное наблюдение и оценка деятельности студента в процессе освоения образовательной программы на практических занятиях, при выполнении работ по учебной практике</w:t>
            </w:r>
          </w:p>
        </w:tc>
      </w:tr>
      <w:tr w:rsidR="00F5643E" w14:paraId="284E7E27" w14:textId="77777777" w:rsidTr="0032226E">
        <w:tc>
          <w:tcPr>
            <w:tcW w:w="3306" w:type="dxa"/>
            <w:gridSpan w:val="2"/>
          </w:tcPr>
          <w:p w14:paraId="495978BA" w14:textId="7004ECFC" w:rsidR="00F5643E" w:rsidRPr="00CA437F" w:rsidRDefault="00F5643E" w:rsidP="00F5643E">
            <w:pPr>
              <w:rPr>
                <w:rFonts w:eastAsia="Calibri"/>
                <w:bCs/>
                <w:i/>
              </w:rPr>
            </w:pPr>
            <w:r w:rsidRPr="00CA437F">
              <w:rPr>
                <w:rFonts w:eastAsia="Calibri"/>
                <w:bCs/>
              </w:rPr>
              <w:t xml:space="preserve">ОК 02. </w:t>
            </w:r>
            <w:r w:rsidR="00C60C3B">
              <w:t>Анализировать социально-экономические и политические проблемы и процессы, использовать методы гуманитарно-социологических наук в различных видах профессиональной и социальной деятельности</w:t>
            </w:r>
          </w:p>
        </w:tc>
        <w:tc>
          <w:tcPr>
            <w:tcW w:w="3316" w:type="dxa"/>
          </w:tcPr>
          <w:p w14:paraId="1356CBC0" w14:textId="77777777" w:rsidR="0066082B" w:rsidRPr="0066082B" w:rsidRDefault="0066082B" w:rsidP="0066082B">
            <w:pPr>
              <w:rPr>
                <w:rFonts w:eastAsia="Calibri"/>
                <w:color w:val="000000" w:themeColor="text1"/>
              </w:rPr>
            </w:pPr>
            <w:r w:rsidRPr="0066082B">
              <w:rPr>
                <w:rFonts w:eastAsia="Calibri"/>
                <w:color w:val="000000" w:themeColor="text1"/>
              </w:rPr>
              <w:t>- оптимизация методов и</w:t>
            </w:r>
          </w:p>
          <w:p w14:paraId="03D3427F" w14:textId="77777777" w:rsidR="0066082B" w:rsidRPr="0066082B" w:rsidRDefault="0066082B" w:rsidP="0066082B">
            <w:pPr>
              <w:rPr>
                <w:rFonts w:eastAsia="Calibri"/>
                <w:color w:val="000000" w:themeColor="text1"/>
              </w:rPr>
            </w:pPr>
            <w:r w:rsidRPr="0066082B">
              <w:rPr>
                <w:rFonts w:eastAsia="Calibri"/>
                <w:color w:val="000000" w:themeColor="text1"/>
              </w:rPr>
              <w:t>способов решения</w:t>
            </w:r>
          </w:p>
          <w:p w14:paraId="5AAAA906" w14:textId="77777777" w:rsidR="0066082B" w:rsidRPr="0066082B" w:rsidRDefault="0066082B" w:rsidP="0066082B">
            <w:pPr>
              <w:rPr>
                <w:rFonts w:eastAsia="Calibri"/>
                <w:color w:val="000000" w:themeColor="text1"/>
              </w:rPr>
            </w:pPr>
            <w:r w:rsidRPr="0066082B">
              <w:rPr>
                <w:rFonts w:eastAsia="Calibri"/>
                <w:color w:val="000000" w:themeColor="text1"/>
              </w:rPr>
              <w:t>профессиональных задач с</w:t>
            </w:r>
          </w:p>
          <w:p w14:paraId="2F88AE16" w14:textId="4BAEDDB7" w:rsidR="00F5643E" w:rsidRPr="00F5643E" w:rsidRDefault="0066082B" w:rsidP="0066082B">
            <w:pPr>
              <w:rPr>
                <w:rFonts w:eastAsia="Calibri"/>
                <w:color w:val="FF0000"/>
              </w:rPr>
            </w:pPr>
            <w:r w:rsidRPr="0066082B">
              <w:rPr>
                <w:rFonts w:eastAsia="Calibri"/>
                <w:color w:val="000000" w:themeColor="text1"/>
              </w:rPr>
              <w:t>учетом анализа социально</w:t>
            </w:r>
            <w:r>
              <w:rPr>
                <w:rFonts w:eastAsia="Calibri"/>
                <w:color w:val="000000" w:themeColor="text1"/>
              </w:rPr>
              <w:t>-</w:t>
            </w:r>
            <w:r w:rsidRPr="0066082B">
              <w:rPr>
                <w:rFonts w:eastAsia="Calibri"/>
                <w:color w:val="000000" w:themeColor="text1"/>
              </w:rPr>
              <w:t>экономических процессов</w:t>
            </w:r>
          </w:p>
        </w:tc>
        <w:tc>
          <w:tcPr>
            <w:tcW w:w="3289" w:type="dxa"/>
          </w:tcPr>
          <w:p w14:paraId="3923AA71" w14:textId="12F6E7AA" w:rsidR="00F5643E" w:rsidRPr="00F5643E" w:rsidRDefault="00C37A6F" w:rsidP="00F5643E">
            <w:pPr>
              <w:rPr>
                <w:rFonts w:eastAsia="Calibri"/>
                <w:color w:val="FF0000"/>
              </w:rPr>
            </w:pPr>
            <w:r w:rsidRPr="002D02D0">
              <w:rPr>
                <w:bCs/>
              </w:rPr>
              <w:t>Экспертное наблюдение и оценка деятельности студента в процессе освоения образовательной программы на практических занятиях, при выполнении работ по учебной практике</w:t>
            </w:r>
          </w:p>
        </w:tc>
      </w:tr>
      <w:tr w:rsidR="00F5643E" w14:paraId="711B8312" w14:textId="77777777" w:rsidTr="0032226E">
        <w:tc>
          <w:tcPr>
            <w:tcW w:w="3306" w:type="dxa"/>
            <w:gridSpan w:val="2"/>
          </w:tcPr>
          <w:p w14:paraId="664A747C" w14:textId="37D8FF48" w:rsidR="00F5643E" w:rsidRPr="00CA437F" w:rsidRDefault="00C60C3B" w:rsidP="00F5643E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 xml:space="preserve">ОК 03. </w:t>
            </w:r>
            <w:r>
              <w:t>Организовывать свою собственную деятельность, определять методы и способы выполнения профессиональных задач, оценивать их эффективность и качество</w:t>
            </w:r>
          </w:p>
        </w:tc>
        <w:tc>
          <w:tcPr>
            <w:tcW w:w="3316" w:type="dxa"/>
          </w:tcPr>
          <w:p w14:paraId="7179A9AB" w14:textId="2E18CA6A" w:rsidR="00CE0BE6" w:rsidRDefault="00C6298A" w:rsidP="00C6298A">
            <w:pPr>
              <w:tabs>
                <w:tab w:val="left" w:pos="252"/>
              </w:tabs>
            </w:pPr>
            <w:r>
              <w:t xml:space="preserve">- </w:t>
            </w:r>
            <w:r w:rsidR="00CE0BE6" w:rsidRPr="00586566">
              <w:t>выбор и применение методов и способов решения профессиональных задач в области планирования и организации работы цеха обработки металлов давлением</w:t>
            </w:r>
            <w:r w:rsidR="00CE0BE6" w:rsidRPr="00A31A80">
              <w:t>;</w:t>
            </w:r>
            <w:r w:rsidR="00CE0BE6" w:rsidRPr="00586566">
              <w:t xml:space="preserve"> </w:t>
            </w:r>
          </w:p>
          <w:p w14:paraId="636EF92F" w14:textId="77777777" w:rsidR="00CE0BE6" w:rsidRPr="00A31A80" w:rsidRDefault="00CE0BE6" w:rsidP="00CE0BE6">
            <w:pPr>
              <w:snapToGrid w:val="0"/>
            </w:pPr>
            <w:r w:rsidRPr="00586566">
              <w:t>- оценка эффективности и качества выполнения профессиональных задач</w:t>
            </w:r>
            <w:r w:rsidRPr="00A31A80">
              <w:t>;</w:t>
            </w:r>
          </w:p>
          <w:p w14:paraId="335A67DA" w14:textId="77777777" w:rsidR="00CE0BE6" w:rsidRPr="00A31A80" w:rsidRDefault="00CE0BE6" w:rsidP="00CE0BE6">
            <w:pPr>
              <w:snapToGrid w:val="0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3E56AA">
              <w:rPr>
                <w:bCs/>
              </w:rPr>
              <w:t xml:space="preserve">обоснование выбора и применения методов и способов решения профессиональных задач в области разработки </w:t>
            </w:r>
            <w:r>
              <w:rPr>
                <w:bCs/>
              </w:rPr>
              <w:t>проектной документации</w:t>
            </w:r>
            <w:r w:rsidRPr="00A31A80">
              <w:rPr>
                <w:bCs/>
              </w:rPr>
              <w:t>;</w:t>
            </w:r>
          </w:p>
          <w:p w14:paraId="7576CF94" w14:textId="2E4EDFA0" w:rsidR="00F5643E" w:rsidRPr="00F5643E" w:rsidRDefault="00CE0BE6" w:rsidP="00CE0BE6">
            <w:pPr>
              <w:rPr>
                <w:rFonts w:eastAsia="Calibri"/>
                <w:color w:val="FF0000"/>
              </w:rPr>
            </w:pPr>
            <w:r>
              <w:rPr>
                <w:bCs/>
              </w:rPr>
              <w:t>- т</w:t>
            </w:r>
            <w:r w:rsidRPr="002D02D0">
              <w:rPr>
                <w:bCs/>
              </w:rPr>
              <w:t>очность, правильность и полнота выполнения профессиональных задач</w:t>
            </w:r>
          </w:p>
        </w:tc>
        <w:tc>
          <w:tcPr>
            <w:tcW w:w="3289" w:type="dxa"/>
          </w:tcPr>
          <w:p w14:paraId="09071E21" w14:textId="21F234F4" w:rsidR="00F5643E" w:rsidRPr="00F5643E" w:rsidRDefault="00CE0BE6" w:rsidP="00F5643E">
            <w:pPr>
              <w:rPr>
                <w:rFonts w:eastAsia="Calibri"/>
                <w:color w:val="FF0000"/>
              </w:rPr>
            </w:pPr>
            <w:r w:rsidRPr="002D02D0">
              <w:rPr>
                <w:bCs/>
              </w:rPr>
              <w:t>Экспертное наблюдение и оценка деятельности студента в процессе освоения образовательной программы на практических занятиях, при выполнении работ по учебной практике</w:t>
            </w:r>
          </w:p>
        </w:tc>
      </w:tr>
      <w:tr w:rsidR="00F5643E" w14:paraId="00EDD938" w14:textId="77777777" w:rsidTr="0032226E">
        <w:tc>
          <w:tcPr>
            <w:tcW w:w="3306" w:type="dxa"/>
            <w:gridSpan w:val="2"/>
          </w:tcPr>
          <w:p w14:paraId="47803463" w14:textId="2261D0E1" w:rsidR="00F5643E" w:rsidRPr="00CA437F" w:rsidRDefault="00F5643E" w:rsidP="00F5643E">
            <w:pPr>
              <w:rPr>
                <w:rFonts w:eastAsia="Calibri"/>
                <w:bCs/>
                <w:i/>
              </w:rPr>
            </w:pPr>
            <w:r w:rsidRPr="00CA437F">
              <w:rPr>
                <w:rFonts w:eastAsia="Calibri"/>
                <w:bCs/>
              </w:rPr>
              <w:t xml:space="preserve">ОК 04. </w:t>
            </w:r>
            <w:r w:rsidR="00C60C3B">
              <w:t>Решать проблемы, оценивать риски и принимать решения в нестандартных ситуациях</w:t>
            </w:r>
          </w:p>
        </w:tc>
        <w:tc>
          <w:tcPr>
            <w:tcW w:w="3316" w:type="dxa"/>
          </w:tcPr>
          <w:p w14:paraId="66FEC979" w14:textId="4FA4AB87" w:rsidR="00AD209F" w:rsidRPr="00474247" w:rsidRDefault="00BA0E1A" w:rsidP="00AD209F">
            <w:pPr>
              <w:pStyle w:val="aff2"/>
              <w:widowControl w:val="0"/>
              <w:ind w:left="0" w:firstLine="0"/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="00AD209F" w:rsidRPr="00586566">
              <w:rPr>
                <w:bCs/>
              </w:rPr>
              <w:t xml:space="preserve">решение стандартных и нестандартных </w:t>
            </w:r>
            <w:r w:rsidR="00AD209F" w:rsidRPr="00586566">
              <w:t>профессиональных задач в области архитектуры</w:t>
            </w:r>
            <w:r w:rsidR="00AD209F" w:rsidRPr="00A31A80">
              <w:t>;</w:t>
            </w:r>
          </w:p>
          <w:p w14:paraId="5784183F" w14:textId="77777777" w:rsidR="00AD209F" w:rsidRPr="00586566" w:rsidRDefault="00AD209F" w:rsidP="00AD209F">
            <w:pPr>
              <w:pStyle w:val="aff2"/>
              <w:widowControl w:val="0"/>
              <w:ind w:left="0" w:firstLine="0"/>
              <w:jc w:val="both"/>
              <w:rPr>
                <w:bCs/>
              </w:rPr>
            </w:pPr>
          </w:p>
          <w:p w14:paraId="557CA64E" w14:textId="63F9E4FF" w:rsidR="00F5643E" w:rsidRPr="00AD209F" w:rsidRDefault="00AD209F" w:rsidP="00AD209F">
            <w:pPr>
              <w:pStyle w:val="aff2"/>
              <w:widowControl w:val="0"/>
              <w:ind w:left="0" w:firstLine="0"/>
              <w:jc w:val="both"/>
              <w:rPr>
                <w:bCs/>
              </w:rPr>
            </w:pPr>
            <w:r>
              <w:lastRenderedPageBreak/>
              <w:t xml:space="preserve">- </w:t>
            </w:r>
            <w:r w:rsidRPr="00586566">
              <w:t xml:space="preserve">нести ответственность за решение </w:t>
            </w:r>
            <w:r w:rsidRPr="00586566">
              <w:rPr>
                <w:bCs/>
              </w:rPr>
              <w:t xml:space="preserve">стандартных и нестандартных </w:t>
            </w:r>
            <w:r w:rsidRPr="00586566">
              <w:t>профессиональных задач</w:t>
            </w:r>
            <w:r w:rsidRPr="00586566">
              <w:rPr>
                <w:bCs/>
              </w:rPr>
              <w:t xml:space="preserve"> при осуществлении проектной деятельности</w:t>
            </w:r>
            <w:r>
              <w:rPr>
                <w:bCs/>
              </w:rPr>
              <w:t xml:space="preserve"> </w:t>
            </w:r>
          </w:p>
        </w:tc>
        <w:tc>
          <w:tcPr>
            <w:tcW w:w="3289" w:type="dxa"/>
          </w:tcPr>
          <w:p w14:paraId="25AD3598" w14:textId="6CF9F36D" w:rsidR="00F5643E" w:rsidRPr="00F5643E" w:rsidRDefault="00AD209F" w:rsidP="00F5643E">
            <w:pPr>
              <w:rPr>
                <w:rFonts w:eastAsia="Calibri"/>
                <w:color w:val="FF0000"/>
              </w:rPr>
            </w:pPr>
            <w:r w:rsidRPr="002D02D0">
              <w:rPr>
                <w:bCs/>
              </w:rPr>
              <w:lastRenderedPageBreak/>
              <w:t xml:space="preserve">Экспертное наблюдение и оценка деятельности студента в процессе освоения образовательной программы на практических занятиях, </w:t>
            </w:r>
            <w:r w:rsidRPr="002D02D0">
              <w:rPr>
                <w:bCs/>
              </w:rPr>
              <w:lastRenderedPageBreak/>
              <w:t>при выполнении работ по учебной практике</w:t>
            </w:r>
          </w:p>
        </w:tc>
      </w:tr>
      <w:tr w:rsidR="00F5643E" w14:paraId="219D5C2B" w14:textId="77777777" w:rsidTr="0032226E">
        <w:tc>
          <w:tcPr>
            <w:tcW w:w="3306" w:type="dxa"/>
            <w:gridSpan w:val="2"/>
          </w:tcPr>
          <w:p w14:paraId="3FB2FA62" w14:textId="35B4C088" w:rsidR="00F5643E" w:rsidRPr="00CA437F" w:rsidRDefault="00F5643E" w:rsidP="00F5643E">
            <w:pPr>
              <w:rPr>
                <w:rFonts w:eastAsia="Calibri"/>
                <w:bCs/>
                <w:i/>
              </w:rPr>
            </w:pPr>
            <w:r w:rsidRPr="00CA437F">
              <w:rPr>
                <w:rFonts w:eastAsia="Calibri"/>
                <w:bCs/>
              </w:rPr>
              <w:lastRenderedPageBreak/>
              <w:t xml:space="preserve">ОК 05. </w:t>
            </w:r>
            <w:r w:rsidR="00D50F7C">
              <w:t>Осуществлять поиск, анализ и оценку информации, необходимую для постановки и решения профессиональных задач, профессионального и личностного развития</w:t>
            </w:r>
          </w:p>
        </w:tc>
        <w:tc>
          <w:tcPr>
            <w:tcW w:w="3316" w:type="dxa"/>
          </w:tcPr>
          <w:p w14:paraId="1DD6D9C3" w14:textId="77777777" w:rsidR="00007B33" w:rsidRPr="00A31A80" w:rsidRDefault="00007B33" w:rsidP="00007B33">
            <w:pPr>
              <w:widowControl w:val="0"/>
              <w:rPr>
                <w:bCs/>
              </w:rPr>
            </w:pPr>
            <w:r>
              <w:rPr>
                <w:bCs/>
              </w:rPr>
              <w:t>о</w:t>
            </w:r>
            <w:r w:rsidRPr="002D02D0">
              <w:rPr>
                <w:bCs/>
              </w:rPr>
              <w:t xml:space="preserve">перативность поиска и использования </w:t>
            </w:r>
            <w:r w:rsidRPr="002D02D0">
              <w:t xml:space="preserve">необходимой </w:t>
            </w:r>
            <w:r w:rsidRPr="002D02D0">
              <w:rPr>
                <w:bCs/>
              </w:rPr>
              <w:t xml:space="preserve">информации </w:t>
            </w:r>
            <w:r w:rsidRPr="002D02D0">
              <w:t>для качественного выполнения профессиональных задач, профессионального и личностного развития</w:t>
            </w:r>
            <w:r w:rsidRPr="00A31A80">
              <w:t>;</w:t>
            </w:r>
          </w:p>
          <w:p w14:paraId="349E716F" w14:textId="566CDA31" w:rsidR="00F5643E" w:rsidRPr="00F5643E" w:rsidRDefault="00007B33" w:rsidP="00007B33">
            <w:pPr>
              <w:rPr>
                <w:rFonts w:eastAsia="Calibri"/>
                <w:color w:val="FF0000"/>
              </w:rPr>
            </w:pPr>
            <w:r>
              <w:rPr>
                <w:bCs/>
              </w:rPr>
              <w:t>- ш</w:t>
            </w:r>
            <w:r w:rsidRPr="002D02D0">
              <w:rPr>
                <w:bCs/>
              </w:rPr>
              <w:t>ирота использования различных источников информации</w:t>
            </w:r>
            <w:r>
              <w:rPr>
                <w:bCs/>
              </w:rPr>
              <w:t>, включая электронные</w:t>
            </w:r>
          </w:p>
        </w:tc>
        <w:tc>
          <w:tcPr>
            <w:tcW w:w="3289" w:type="dxa"/>
          </w:tcPr>
          <w:p w14:paraId="2D90A882" w14:textId="7368F7CC" w:rsidR="00F5643E" w:rsidRPr="00F5643E" w:rsidRDefault="00007B33" w:rsidP="00F5643E">
            <w:pPr>
              <w:rPr>
                <w:rFonts w:eastAsia="Calibri"/>
                <w:color w:val="FF0000"/>
              </w:rPr>
            </w:pPr>
            <w:r w:rsidRPr="002D02D0">
              <w:rPr>
                <w:bCs/>
              </w:rPr>
              <w:t>Экспертное наблюдение и оценка деятельности студента в процессе освоения образовательной программы на практических занятиях, при выполнении работ по учебной практике</w:t>
            </w:r>
          </w:p>
        </w:tc>
      </w:tr>
      <w:tr w:rsidR="00F5643E" w14:paraId="506A3CFE" w14:textId="77777777" w:rsidTr="0032226E">
        <w:tc>
          <w:tcPr>
            <w:tcW w:w="3306" w:type="dxa"/>
            <w:gridSpan w:val="2"/>
          </w:tcPr>
          <w:p w14:paraId="2CE5A867" w14:textId="166719F7" w:rsidR="00F5643E" w:rsidRPr="00CA437F" w:rsidRDefault="00D50F7C" w:rsidP="00F5643E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 xml:space="preserve">ОК 06. </w:t>
            </w:r>
            <w:r>
              <w:t>Работать в коллективе и команде, обеспечивать сплочение, эффективно общаться с коллегами, руководством, потребителями</w:t>
            </w:r>
          </w:p>
        </w:tc>
        <w:tc>
          <w:tcPr>
            <w:tcW w:w="3316" w:type="dxa"/>
          </w:tcPr>
          <w:p w14:paraId="5A97A69D" w14:textId="0FE65051" w:rsidR="005B1F59" w:rsidRPr="00441CDA" w:rsidRDefault="005B1F59" w:rsidP="005B1F59">
            <w:pPr>
              <w:pStyle w:val="aff2"/>
              <w:widowControl w:val="0"/>
              <w:ind w:left="0" w:firstLine="0"/>
              <w:jc w:val="both"/>
              <w:rPr>
                <w:bCs/>
              </w:rPr>
            </w:pPr>
            <w:r>
              <w:rPr>
                <w:bCs/>
              </w:rPr>
              <w:t xml:space="preserve">взаимодействие </w:t>
            </w:r>
            <w:r w:rsidRPr="00441CDA">
              <w:rPr>
                <w:bCs/>
              </w:rPr>
              <w:t>обучающихся с преподавателями в ходе обучения;</w:t>
            </w:r>
          </w:p>
          <w:p w14:paraId="4DBA9F41" w14:textId="2F289723" w:rsidR="005B1F59" w:rsidRPr="00441CDA" w:rsidRDefault="005B1F59" w:rsidP="005B1F59">
            <w:pPr>
              <w:pStyle w:val="aff2"/>
              <w:widowControl w:val="0"/>
              <w:ind w:left="0" w:firstLine="0"/>
              <w:jc w:val="both"/>
              <w:rPr>
                <w:bCs/>
              </w:rPr>
            </w:pPr>
            <w:r w:rsidRPr="00441CDA">
              <w:rPr>
                <w:bCs/>
              </w:rPr>
              <w:t>соблюдение норм межличностного общения;</w:t>
            </w:r>
          </w:p>
          <w:p w14:paraId="5C8324D6" w14:textId="2C404BE9" w:rsidR="00F5643E" w:rsidRPr="005B1F59" w:rsidRDefault="005B1F59" w:rsidP="005B1F59">
            <w:pPr>
              <w:pStyle w:val="aff2"/>
              <w:widowControl w:val="0"/>
              <w:ind w:left="0" w:firstLine="0"/>
              <w:jc w:val="both"/>
              <w:rPr>
                <w:rFonts w:eastAsia="Calibri"/>
              </w:rPr>
            </w:pPr>
            <w:r w:rsidRPr="00441CDA">
              <w:rPr>
                <w:bCs/>
              </w:rPr>
              <w:t>коммуникабельность при взаимодействии с потребителями</w:t>
            </w:r>
            <w:r>
              <w:rPr>
                <w:bCs/>
              </w:rPr>
              <w:t>.</w:t>
            </w:r>
          </w:p>
        </w:tc>
        <w:tc>
          <w:tcPr>
            <w:tcW w:w="3289" w:type="dxa"/>
          </w:tcPr>
          <w:p w14:paraId="7262B943" w14:textId="3ECE326A" w:rsidR="00F5643E" w:rsidRPr="00F5643E" w:rsidRDefault="005B1F59" w:rsidP="00F5643E">
            <w:pPr>
              <w:rPr>
                <w:rFonts w:eastAsia="Calibri"/>
                <w:color w:val="FF0000"/>
              </w:rPr>
            </w:pPr>
            <w:r w:rsidRPr="002D02D0">
              <w:rPr>
                <w:bCs/>
              </w:rPr>
              <w:t>Экспертное наблюдение и оценка деятельности студента в процессе освоения образовательной программы на практических занятиях, при выполнении работ по учебной практике</w:t>
            </w:r>
          </w:p>
        </w:tc>
      </w:tr>
      <w:tr w:rsidR="00F5643E" w14:paraId="21862AA4" w14:textId="77777777" w:rsidTr="0032226E">
        <w:tc>
          <w:tcPr>
            <w:tcW w:w="3306" w:type="dxa"/>
            <w:gridSpan w:val="2"/>
          </w:tcPr>
          <w:p w14:paraId="16B2CDA5" w14:textId="70C2063D" w:rsidR="00F5643E" w:rsidRPr="00CA437F" w:rsidRDefault="00F5643E" w:rsidP="00F5643E">
            <w:pPr>
              <w:rPr>
                <w:rFonts w:eastAsia="Calibri"/>
                <w:i/>
                <w:iCs/>
              </w:rPr>
            </w:pPr>
            <w:r w:rsidRPr="00CA437F">
              <w:rPr>
                <w:rFonts w:eastAsia="Calibri"/>
              </w:rPr>
              <w:t xml:space="preserve">ОК 07. </w:t>
            </w:r>
            <w:r w:rsidR="00D50F7C"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  <w:tc>
          <w:tcPr>
            <w:tcW w:w="3316" w:type="dxa"/>
          </w:tcPr>
          <w:p w14:paraId="24BB52A2" w14:textId="0C557C70" w:rsidR="00CE0BE6" w:rsidRPr="00A31A80" w:rsidRDefault="002421FD" w:rsidP="00CE0BE6">
            <w:pPr>
              <w:pStyle w:val="aff2"/>
              <w:widowControl w:val="0"/>
              <w:ind w:left="0" w:firstLine="0"/>
              <w:rPr>
                <w:bCs/>
              </w:rPr>
            </w:pPr>
            <w:r>
              <w:rPr>
                <w:bCs/>
              </w:rPr>
              <w:t xml:space="preserve">- </w:t>
            </w:r>
            <w:r w:rsidR="00CE0BE6">
              <w:rPr>
                <w:bCs/>
              </w:rPr>
              <w:t>д</w:t>
            </w:r>
            <w:r w:rsidR="00CE0BE6" w:rsidRPr="00D370AF">
              <w:rPr>
                <w:bCs/>
              </w:rPr>
              <w:t xml:space="preserve">инамика достижений </w:t>
            </w:r>
            <w:r w:rsidR="00CE0BE6" w:rsidRPr="00CC7C03">
              <w:t>профессионального и личностного развития</w:t>
            </w:r>
            <w:r w:rsidR="00CE0BE6" w:rsidRPr="00D370AF">
              <w:rPr>
                <w:bCs/>
              </w:rPr>
              <w:t xml:space="preserve"> студента</w:t>
            </w:r>
            <w:r w:rsidR="00CE0BE6" w:rsidRPr="00A31A80">
              <w:rPr>
                <w:bCs/>
              </w:rPr>
              <w:t>;</w:t>
            </w:r>
          </w:p>
          <w:p w14:paraId="6772D1D5" w14:textId="453EBC51" w:rsidR="00F5643E" w:rsidRPr="00F5643E" w:rsidRDefault="00CE0BE6" w:rsidP="00CE0BE6">
            <w:pPr>
              <w:rPr>
                <w:rFonts w:eastAsia="Calibri"/>
                <w:color w:val="FF0000"/>
              </w:rPr>
            </w:pPr>
            <w:r>
              <w:rPr>
                <w:bCs/>
              </w:rPr>
              <w:t>-</w:t>
            </w:r>
            <w:r w:rsidRPr="002F6D72">
              <w:rPr>
                <w:bCs/>
              </w:rPr>
              <w:t xml:space="preserve"> организация самостоятельных занятий при изучении профессионального модуля</w:t>
            </w:r>
          </w:p>
        </w:tc>
        <w:tc>
          <w:tcPr>
            <w:tcW w:w="3289" w:type="dxa"/>
          </w:tcPr>
          <w:p w14:paraId="47C31194" w14:textId="5F2B878E" w:rsidR="00F5643E" w:rsidRPr="00F5643E" w:rsidRDefault="00CE0BE6" w:rsidP="00F5643E">
            <w:pPr>
              <w:rPr>
                <w:rFonts w:eastAsia="Calibri"/>
                <w:color w:val="FF0000"/>
              </w:rPr>
            </w:pPr>
            <w:r w:rsidRPr="002D02D0">
              <w:rPr>
                <w:bCs/>
              </w:rPr>
              <w:t>Экспертное наблюдение и оценка деятельности студента в процессе освоения образовательной программы на практических занятиях, при выполнении работ по учебной практике</w:t>
            </w:r>
          </w:p>
        </w:tc>
      </w:tr>
      <w:tr w:rsidR="00F5643E" w14:paraId="258C5C4C" w14:textId="77777777" w:rsidTr="0032226E">
        <w:tc>
          <w:tcPr>
            <w:tcW w:w="3306" w:type="dxa"/>
            <w:gridSpan w:val="2"/>
          </w:tcPr>
          <w:p w14:paraId="331EA12F" w14:textId="2824E8A2" w:rsidR="00F5643E" w:rsidRPr="00CA437F" w:rsidRDefault="00F5643E" w:rsidP="00F5643E">
            <w:pPr>
              <w:rPr>
                <w:rFonts w:eastAsia="Calibri"/>
              </w:rPr>
            </w:pPr>
            <w:r w:rsidRPr="00CA437F">
              <w:rPr>
                <w:rFonts w:eastAsia="Calibri"/>
              </w:rPr>
              <w:t xml:space="preserve">ОК 08. </w:t>
            </w:r>
            <w:r w:rsidR="00D50F7C">
              <w:t>Быть готовым к смене технологий в профессиональной деятельности</w:t>
            </w:r>
          </w:p>
        </w:tc>
        <w:tc>
          <w:tcPr>
            <w:tcW w:w="3316" w:type="dxa"/>
          </w:tcPr>
          <w:p w14:paraId="3E262B5B" w14:textId="16811A19" w:rsidR="002421FD" w:rsidRDefault="002421FD" w:rsidP="00F5643E">
            <w:pPr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 xml:space="preserve">- изучение изменений законодательства и нормативных документов. </w:t>
            </w:r>
          </w:p>
          <w:p w14:paraId="4000AFA9" w14:textId="4D7BF61D" w:rsidR="00F5643E" w:rsidRPr="002421FD" w:rsidRDefault="002421FD" w:rsidP="00F5643E">
            <w:pPr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 нахождение и использование источников информации</w:t>
            </w:r>
          </w:p>
        </w:tc>
        <w:tc>
          <w:tcPr>
            <w:tcW w:w="3289" w:type="dxa"/>
          </w:tcPr>
          <w:p w14:paraId="636B46EA" w14:textId="0B7DD977" w:rsidR="00F5643E" w:rsidRPr="00F5643E" w:rsidRDefault="00C37A6F" w:rsidP="00F5643E">
            <w:pPr>
              <w:rPr>
                <w:rFonts w:eastAsia="Calibri"/>
                <w:color w:val="FF0000"/>
              </w:rPr>
            </w:pPr>
            <w:r w:rsidRPr="002D02D0">
              <w:rPr>
                <w:bCs/>
              </w:rPr>
              <w:t>Экспертное наблюдение и оценка деятельности студента в процессе освоения образовательной программы на практических занятиях, при выполнении работ по учебной практике</w:t>
            </w:r>
          </w:p>
        </w:tc>
      </w:tr>
      <w:tr w:rsidR="00F5643E" w14:paraId="682F80AB" w14:textId="77777777" w:rsidTr="0032226E">
        <w:tc>
          <w:tcPr>
            <w:tcW w:w="3306" w:type="dxa"/>
            <w:gridSpan w:val="2"/>
          </w:tcPr>
          <w:p w14:paraId="14BD888F" w14:textId="5901F230" w:rsidR="00F5643E" w:rsidRPr="00CA437F" w:rsidRDefault="00F5643E" w:rsidP="00F5643E">
            <w:pPr>
              <w:rPr>
                <w:rFonts w:eastAsia="Calibri"/>
                <w:i/>
                <w:iCs/>
              </w:rPr>
            </w:pPr>
            <w:r w:rsidRPr="00CA437F">
              <w:rPr>
                <w:rFonts w:eastAsia="Calibri"/>
              </w:rPr>
              <w:t xml:space="preserve">ОК 09. </w:t>
            </w:r>
            <w:r w:rsidR="00D50F7C">
              <w:t>Уважительно и бережно относиться к историческому наследию и культурным традициям, толерантно воспринимать социальные и культурные традиции</w:t>
            </w:r>
          </w:p>
        </w:tc>
        <w:tc>
          <w:tcPr>
            <w:tcW w:w="3316" w:type="dxa"/>
          </w:tcPr>
          <w:p w14:paraId="35E5E92B" w14:textId="6A1F832A" w:rsidR="00F5643E" w:rsidRPr="00F5643E" w:rsidRDefault="0066082B" w:rsidP="00F5643E">
            <w:pPr>
              <w:rPr>
                <w:rFonts w:eastAsia="Calibri"/>
                <w:color w:val="FF0000"/>
              </w:rPr>
            </w:pPr>
            <w:r>
              <w:t>- анализ инноваций в области земельно-имущественных отношений</w:t>
            </w:r>
          </w:p>
        </w:tc>
        <w:tc>
          <w:tcPr>
            <w:tcW w:w="3289" w:type="dxa"/>
          </w:tcPr>
          <w:p w14:paraId="112F8C8C" w14:textId="455FFBCE" w:rsidR="00F5643E" w:rsidRPr="00F5643E" w:rsidRDefault="00C37A6F" w:rsidP="00F5643E">
            <w:pPr>
              <w:rPr>
                <w:rFonts w:eastAsia="Calibri"/>
                <w:color w:val="FF0000"/>
              </w:rPr>
            </w:pPr>
            <w:r w:rsidRPr="002D02D0">
              <w:rPr>
                <w:bCs/>
              </w:rPr>
              <w:t>Экспертное наблюдение и оценка деятельности студента в процессе освоения образовательной программы на практических занятиях, при выполнении работ по учебной практике</w:t>
            </w:r>
          </w:p>
        </w:tc>
      </w:tr>
      <w:tr w:rsidR="00F5643E" w14:paraId="794DA4FF" w14:textId="77777777" w:rsidTr="0032226E">
        <w:tc>
          <w:tcPr>
            <w:tcW w:w="3306" w:type="dxa"/>
            <w:gridSpan w:val="2"/>
          </w:tcPr>
          <w:p w14:paraId="0168079A" w14:textId="57A26A0F" w:rsidR="00F5643E" w:rsidRPr="00814478" w:rsidRDefault="00F5643E" w:rsidP="00F5643E">
            <w:pPr>
              <w:rPr>
                <w:rFonts w:eastAsia="Calibri"/>
                <w:bCs/>
              </w:rPr>
            </w:pPr>
            <w:r w:rsidRPr="00814478">
              <w:rPr>
                <w:rFonts w:eastAsia="Calibri"/>
                <w:bCs/>
              </w:rPr>
              <w:t xml:space="preserve">ОК 10. </w:t>
            </w:r>
            <w:r w:rsidR="00D50F7C">
              <w:t xml:space="preserve">Соблюдать правила техники безопасности, нести </w:t>
            </w:r>
            <w:r w:rsidR="00D50F7C">
              <w:lastRenderedPageBreak/>
              <w:t>ответственность за организацию мероприятий по обеспечению безопасности труда</w:t>
            </w:r>
          </w:p>
        </w:tc>
        <w:tc>
          <w:tcPr>
            <w:tcW w:w="3316" w:type="dxa"/>
          </w:tcPr>
          <w:p w14:paraId="0EF84C81" w14:textId="5FB4A4A5" w:rsidR="00F5643E" w:rsidRPr="00F5643E" w:rsidRDefault="0066082B" w:rsidP="00F5643E">
            <w:pPr>
              <w:rPr>
                <w:rFonts w:eastAsia="Calibri"/>
                <w:color w:val="FF0000"/>
              </w:rPr>
            </w:pPr>
            <w:r>
              <w:lastRenderedPageBreak/>
              <w:t xml:space="preserve">- демонстрация знаний в области экологической </w:t>
            </w:r>
            <w:r>
              <w:lastRenderedPageBreak/>
              <w:t>безопасности и принципах рационального природопользования</w:t>
            </w:r>
          </w:p>
        </w:tc>
        <w:tc>
          <w:tcPr>
            <w:tcW w:w="3289" w:type="dxa"/>
          </w:tcPr>
          <w:p w14:paraId="1D9BB3CE" w14:textId="6857C5DA" w:rsidR="00F5643E" w:rsidRPr="00F5643E" w:rsidRDefault="00C37A6F" w:rsidP="00F5643E">
            <w:pPr>
              <w:rPr>
                <w:rFonts w:eastAsia="Calibri"/>
                <w:color w:val="FF0000"/>
              </w:rPr>
            </w:pPr>
            <w:r w:rsidRPr="002D02D0">
              <w:rPr>
                <w:bCs/>
              </w:rPr>
              <w:lastRenderedPageBreak/>
              <w:t xml:space="preserve">Экспертное наблюдение и оценка деятельности </w:t>
            </w:r>
            <w:r w:rsidRPr="002D02D0">
              <w:rPr>
                <w:bCs/>
              </w:rPr>
              <w:lastRenderedPageBreak/>
              <w:t>студента в процессе освоения образовательной программы на практических занятиях, при выполнении работ по учебной практике</w:t>
            </w:r>
          </w:p>
        </w:tc>
      </w:tr>
      <w:tr w:rsidR="00DD6188" w14:paraId="64178525" w14:textId="77777777" w:rsidTr="0032226E">
        <w:tc>
          <w:tcPr>
            <w:tcW w:w="3296" w:type="dxa"/>
            <w:tcBorders>
              <w:bottom w:val="nil"/>
            </w:tcBorders>
          </w:tcPr>
          <w:p w14:paraId="552A7C44" w14:textId="6116CB2C" w:rsidR="00DD6188" w:rsidRPr="0032226E" w:rsidRDefault="0032226E" w:rsidP="00DD6188">
            <w:r w:rsidRPr="0032226E">
              <w:lastRenderedPageBreak/>
              <w:t>ПК 2.1. Участвовать в авторском надзоре при выполнении строительных работ в соответствии с разработанным объемно-планировочным решением.</w:t>
            </w:r>
          </w:p>
        </w:tc>
        <w:tc>
          <w:tcPr>
            <w:tcW w:w="3326" w:type="dxa"/>
            <w:gridSpan w:val="2"/>
            <w:tcBorders>
              <w:bottom w:val="nil"/>
            </w:tcBorders>
          </w:tcPr>
          <w:p w14:paraId="3A265AEB" w14:textId="77777777" w:rsidR="00F25995" w:rsidRPr="00B53762" w:rsidRDefault="00F25995" w:rsidP="00F25995">
            <w:pPr>
              <w:numPr>
                <w:ilvl w:val="0"/>
                <w:numId w:val="30"/>
              </w:numPr>
              <w:tabs>
                <w:tab w:val="left" w:pos="252"/>
              </w:tabs>
              <w:rPr>
                <w:color w:val="FF0000"/>
              </w:rPr>
            </w:pPr>
            <w:r w:rsidRPr="00B53762">
              <w:t>точность и скорость чтения чертежей;</w:t>
            </w:r>
          </w:p>
          <w:p w14:paraId="6C7AAE27" w14:textId="77777777" w:rsidR="00F25995" w:rsidRPr="00B53762" w:rsidRDefault="00F25995" w:rsidP="00F25995">
            <w:pPr>
              <w:numPr>
                <w:ilvl w:val="0"/>
                <w:numId w:val="30"/>
              </w:numPr>
              <w:tabs>
                <w:tab w:val="left" w:pos="252"/>
              </w:tabs>
            </w:pPr>
            <w:r w:rsidRPr="00B53762">
              <w:t>грамотность выполнения чертежей;</w:t>
            </w:r>
          </w:p>
          <w:p w14:paraId="397804A1" w14:textId="77777777" w:rsidR="00F25995" w:rsidRPr="00B53762" w:rsidRDefault="00F25995" w:rsidP="00F25995">
            <w:pPr>
              <w:numPr>
                <w:ilvl w:val="0"/>
                <w:numId w:val="30"/>
              </w:numPr>
              <w:tabs>
                <w:tab w:val="left" w:pos="252"/>
              </w:tabs>
            </w:pPr>
            <w:r w:rsidRPr="00B53762">
              <w:t xml:space="preserve">выполнение проектной документации </w:t>
            </w:r>
            <w:r w:rsidRPr="00B53762">
              <w:rPr>
                <w:bCs/>
              </w:rPr>
              <w:t>в соответствии с действующими правилами и нормами;</w:t>
            </w:r>
          </w:p>
          <w:p w14:paraId="4C567512" w14:textId="77777777" w:rsidR="00F25995" w:rsidRPr="00B53762" w:rsidRDefault="00F25995" w:rsidP="00F25995">
            <w:pPr>
              <w:numPr>
                <w:ilvl w:val="0"/>
                <w:numId w:val="30"/>
              </w:numPr>
              <w:tabs>
                <w:tab w:val="left" w:pos="252"/>
              </w:tabs>
            </w:pPr>
            <w:r w:rsidRPr="00B53762">
              <w:rPr>
                <w:iCs/>
              </w:rPr>
              <w:t>аргументированный выбор и рациональное использование пакетов прикладных программ для разработки проектной документации;</w:t>
            </w:r>
          </w:p>
          <w:p w14:paraId="2BD6128D" w14:textId="77777777" w:rsidR="00F25995" w:rsidRPr="00B53762" w:rsidRDefault="00F25995" w:rsidP="00F25995">
            <w:pPr>
              <w:numPr>
                <w:ilvl w:val="0"/>
                <w:numId w:val="30"/>
              </w:numPr>
              <w:tabs>
                <w:tab w:val="left" w:pos="252"/>
              </w:tabs>
            </w:pPr>
            <w:r w:rsidRPr="00B53762">
              <w:rPr>
                <w:bCs/>
              </w:rPr>
              <w:t>точность и скорость выполнения несложных расчетов конструктивных элементов</w:t>
            </w:r>
            <w:r w:rsidRPr="00B53762">
              <w:t>;</w:t>
            </w:r>
          </w:p>
          <w:p w14:paraId="207BB3EF" w14:textId="4E926AFC" w:rsidR="002C6CEC" w:rsidRPr="00F5643E" w:rsidRDefault="00F25995" w:rsidP="00F25995">
            <w:pPr>
              <w:rPr>
                <w:color w:val="FF0000"/>
              </w:rPr>
            </w:pPr>
            <w:r w:rsidRPr="00B53762">
              <w:t>разработка по эскизам руководителя отдельных фрагментов</w:t>
            </w:r>
          </w:p>
        </w:tc>
        <w:tc>
          <w:tcPr>
            <w:tcW w:w="3289" w:type="dxa"/>
          </w:tcPr>
          <w:p w14:paraId="13DFC616" w14:textId="77777777" w:rsidR="00F25995" w:rsidRPr="0066082B" w:rsidRDefault="00F25995" w:rsidP="00F25995">
            <w:pPr>
              <w:rPr>
                <w:bCs/>
                <w:iCs/>
              </w:rPr>
            </w:pPr>
            <w:r w:rsidRPr="0066082B">
              <w:rPr>
                <w:bCs/>
                <w:iCs/>
              </w:rPr>
              <w:t>Текущий контроль в форме</w:t>
            </w:r>
          </w:p>
          <w:p w14:paraId="66193A6B" w14:textId="77777777" w:rsidR="00C37A6F" w:rsidRPr="0066082B" w:rsidRDefault="00F25995" w:rsidP="00C37A6F">
            <w:pPr>
              <w:rPr>
                <w:bCs/>
                <w:iCs/>
                <w:lang w:val="en-US"/>
              </w:rPr>
            </w:pPr>
            <w:r w:rsidRPr="0066082B">
              <w:rPr>
                <w:bCs/>
                <w:iCs/>
              </w:rPr>
              <w:t>защиты практических занятий</w:t>
            </w:r>
            <w:r w:rsidR="00C37A6F" w:rsidRPr="0066082B">
              <w:rPr>
                <w:bCs/>
                <w:iCs/>
                <w:lang w:val="en-US"/>
              </w:rPr>
              <w:t>/</w:t>
            </w:r>
          </w:p>
          <w:p w14:paraId="077C8EBA" w14:textId="2EC2112A" w:rsidR="00F25995" w:rsidRPr="0066082B" w:rsidRDefault="00F25995" w:rsidP="00C37A6F">
            <w:pPr>
              <w:rPr>
                <w:bCs/>
                <w:iCs/>
              </w:rPr>
            </w:pPr>
            <w:r w:rsidRPr="0066082B">
              <w:rPr>
                <w:bCs/>
              </w:rPr>
              <w:t xml:space="preserve">Наблюдение за действиями обучающегося во время выполнения практических работ и во время учебной практики. </w:t>
            </w:r>
          </w:p>
          <w:p w14:paraId="507C2825" w14:textId="77777777" w:rsidR="00F25995" w:rsidRPr="0066082B" w:rsidRDefault="00F25995" w:rsidP="00F25995">
            <w:pPr>
              <w:snapToGrid w:val="0"/>
              <w:rPr>
                <w:bCs/>
              </w:rPr>
            </w:pPr>
            <w:r w:rsidRPr="0066082B">
              <w:rPr>
                <w:bCs/>
              </w:rPr>
              <w:t>Экспертная оценка на практическом занятии</w:t>
            </w:r>
          </w:p>
          <w:p w14:paraId="77D29127" w14:textId="77777777" w:rsidR="00732DFB" w:rsidRPr="0066082B" w:rsidRDefault="00732DFB" w:rsidP="001F3724">
            <w:pPr>
              <w:rPr>
                <w:bCs/>
                <w:color w:val="FF0000"/>
              </w:rPr>
            </w:pPr>
          </w:p>
        </w:tc>
      </w:tr>
      <w:tr w:rsidR="00732DFB" w14:paraId="7DB4A3E3" w14:textId="77777777" w:rsidTr="0032226E">
        <w:tc>
          <w:tcPr>
            <w:tcW w:w="3296" w:type="dxa"/>
          </w:tcPr>
          <w:p w14:paraId="755BBF92" w14:textId="017742BD" w:rsidR="00732DFB" w:rsidRPr="0032226E" w:rsidRDefault="0032226E" w:rsidP="00732DFB">
            <w:r w:rsidRPr="0032226E">
              <w:t>ПК 2.2. Осуществлять корректировку проектной документации по замечаниям смежных и контролирующих организаций и заказчика.</w:t>
            </w:r>
          </w:p>
        </w:tc>
        <w:tc>
          <w:tcPr>
            <w:tcW w:w="3326" w:type="dxa"/>
            <w:gridSpan w:val="2"/>
          </w:tcPr>
          <w:p w14:paraId="0770A75E" w14:textId="77777777" w:rsidR="004A7A03" w:rsidRDefault="004A7A03" w:rsidP="004A7A03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участие в согласовании (увязке)</w:t>
            </w:r>
          </w:p>
          <w:p w14:paraId="07D16425" w14:textId="77777777" w:rsidR="004A7A03" w:rsidRDefault="004A7A03" w:rsidP="004A7A03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 осуществлении изменений в</w:t>
            </w:r>
          </w:p>
          <w:p w14:paraId="06FB8C41" w14:textId="77777777" w:rsidR="004A7A03" w:rsidRDefault="004A7A03" w:rsidP="004A7A03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архитектурно-планировочном</w:t>
            </w:r>
          </w:p>
          <w:p w14:paraId="7B403E8D" w14:textId="77777777" w:rsidR="004A7A03" w:rsidRDefault="004A7A03" w:rsidP="004A7A03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решении в соответствии с</w:t>
            </w:r>
          </w:p>
          <w:p w14:paraId="6AAC961D" w14:textId="77777777" w:rsidR="004A7A03" w:rsidRDefault="004A7A03" w:rsidP="004A7A03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проектными разработками других</w:t>
            </w:r>
          </w:p>
          <w:p w14:paraId="7A07D024" w14:textId="77777777" w:rsidR="004A7A03" w:rsidRDefault="004A7A03" w:rsidP="004A7A0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частей проекта</w:t>
            </w:r>
          </w:p>
          <w:p w14:paraId="18C8EDB7" w14:textId="77777777" w:rsidR="004A7A03" w:rsidRPr="00B53762" w:rsidRDefault="004A7A03" w:rsidP="004A7A03">
            <w:pPr>
              <w:rPr>
                <w:bCs/>
              </w:rPr>
            </w:pPr>
            <w:r w:rsidRPr="00B53762">
              <w:rPr>
                <w:bCs/>
              </w:rPr>
              <w:t>- логичность и точность в последовательности составления проектной документации;</w:t>
            </w:r>
          </w:p>
          <w:p w14:paraId="5BD129CA" w14:textId="6F544A0A" w:rsidR="00732DFB" w:rsidRPr="00F5643E" w:rsidRDefault="004A7A03" w:rsidP="004A7A03">
            <w:pPr>
              <w:rPr>
                <w:color w:val="FF0000"/>
              </w:rPr>
            </w:pPr>
            <w:r w:rsidRPr="00B53762">
              <w:rPr>
                <w:bCs/>
              </w:rPr>
              <w:t>- составление проектной документации на разных стадиях проектирования с учетом вносимых изменений в соответствии с нормативно-технической документацией</w:t>
            </w:r>
          </w:p>
        </w:tc>
        <w:tc>
          <w:tcPr>
            <w:tcW w:w="3289" w:type="dxa"/>
          </w:tcPr>
          <w:p w14:paraId="0E1F4DF7" w14:textId="5141083A" w:rsidR="00C33C78" w:rsidRPr="0066082B" w:rsidRDefault="00C33C78" w:rsidP="00C33C78">
            <w:pPr>
              <w:rPr>
                <w:bCs/>
                <w:iCs/>
              </w:rPr>
            </w:pPr>
            <w:r w:rsidRPr="0066082B">
              <w:rPr>
                <w:bCs/>
                <w:iCs/>
              </w:rPr>
              <w:t>Зачеты по учебной практике и по каждому из разделов профессионального модуля</w:t>
            </w:r>
            <w:r w:rsidRPr="0066082B">
              <w:rPr>
                <w:bCs/>
                <w:iCs/>
              </w:rPr>
              <w:t>.</w:t>
            </w:r>
          </w:p>
          <w:p w14:paraId="61FEA3B1" w14:textId="77777777" w:rsidR="00C33C78" w:rsidRPr="0066082B" w:rsidRDefault="00C33C78" w:rsidP="00C33C78">
            <w:pPr>
              <w:jc w:val="both"/>
              <w:rPr>
                <w:bCs/>
              </w:rPr>
            </w:pPr>
            <w:r w:rsidRPr="0066082B">
              <w:rPr>
                <w:bCs/>
                <w:iCs/>
              </w:rPr>
              <w:t>Комплексный экзамен по модулю</w:t>
            </w:r>
          </w:p>
          <w:p w14:paraId="023D1E00" w14:textId="77777777" w:rsidR="00732DFB" w:rsidRPr="0066082B" w:rsidRDefault="00732DFB" w:rsidP="00732DFB">
            <w:pPr>
              <w:rPr>
                <w:color w:val="FF0000"/>
              </w:rPr>
            </w:pPr>
          </w:p>
        </w:tc>
      </w:tr>
      <w:tr w:rsidR="00C33C78" w14:paraId="6D3A2531" w14:textId="77777777" w:rsidTr="0032226E">
        <w:tc>
          <w:tcPr>
            <w:tcW w:w="3296" w:type="dxa"/>
          </w:tcPr>
          <w:p w14:paraId="16003D05" w14:textId="44580A42" w:rsidR="00C33C78" w:rsidRPr="0032226E" w:rsidRDefault="00C33C78" w:rsidP="00C33C78">
            <w:r w:rsidRPr="0032226E">
              <w:t>ПК 2.3. Осуществлять сбор, хранение, обработку и анализ информации, применяемой в сфере профессиональной деятельности.</w:t>
            </w:r>
          </w:p>
        </w:tc>
        <w:tc>
          <w:tcPr>
            <w:tcW w:w="3326" w:type="dxa"/>
            <w:gridSpan w:val="2"/>
          </w:tcPr>
          <w:p w14:paraId="54FACFC2" w14:textId="77777777" w:rsidR="00C33C78" w:rsidRPr="00B53762" w:rsidRDefault="00C33C78" w:rsidP="00C33C78">
            <w:pPr>
              <w:snapToGrid w:val="0"/>
              <w:rPr>
                <w:bCs/>
              </w:rPr>
            </w:pPr>
            <w:r w:rsidRPr="00B53762">
              <w:rPr>
                <w:bCs/>
              </w:rPr>
              <w:t>- использование навыков графического изображения объекта с учетом требований нормативно-технической документации;</w:t>
            </w:r>
          </w:p>
          <w:p w14:paraId="35011E0B" w14:textId="77777777" w:rsidR="00C33C78" w:rsidRPr="00B53762" w:rsidRDefault="00C33C78" w:rsidP="00C33C78">
            <w:pPr>
              <w:snapToGrid w:val="0"/>
              <w:rPr>
                <w:bCs/>
              </w:rPr>
            </w:pPr>
            <w:r w:rsidRPr="00B53762">
              <w:rPr>
                <w:bCs/>
              </w:rPr>
              <w:lastRenderedPageBreak/>
              <w:t>- точность изображения объекта с использованием компьютерных технологий;</w:t>
            </w:r>
          </w:p>
          <w:p w14:paraId="06EA5A4D" w14:textId="77777777" w:rsidR="00C33C78" w:rsidRDefault="00C33C78" w:rsidP="00C33C78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грамотность оформления</w:t>
            </w:r>
          </w:p>
          <w:p w14:paraId="6B4E915E" w14:textId="6796E854" w:rsidR="00C33C78" w:rsidRPr="00C33C78" w:rsidRDefault="00C33C78" w:rsidP="00C33C78">
            <w:pPr>
              <w:ind w:firstLine="708"/>
            </w:pPr>
            <w:r>
              <w:rPr>
                <w:sz w:val="23"/>
                <w:szCs w:val="23"/>
              </w:rPr>
              <w:t>проектной документации в соответствии с требованиями нормативно технической документации.</w:t>
            </w:r>
          </w:p>
        </w:tc>
        <w:tc>
          <w:tcPr>
            <w:tcW w:w="3289" w:type="dxa"/>
          </w:tcPr>
          <w:p w14:paraId="5F5ABB36" w14:textId="77777777" w:rsidR="00C33C78" w:rsidRPr="0066082B" w:rsidRDefault="00C33C78" w:rsidP="00C33C78">
            <w:pPr>
              <w:snapToGrid w:val="0"/>
              <w:rPr>
                <w:bCs/>
              </w:rPr>
            </w:pPr>
            <w:r w:rsidRPr="0066082B">
              <w:rPr>
                <w:bCs/>
              </w:rPr>
              <w:lastRenderedPageBreak/>
              <w:t>Наблюдение за действиями обучающегося во время практики.</w:t>
            </w:r>
          </w:p>
          <w:p w14:paraId="6F669C2B" w14:textId="3C556659" w:rsidR="00C33C78" w:rsidRPr="0066082B" w:rsidRDefault="00C33C78" w:rsidP="00C33C78">
            <w:pPr>
              <w:jc w:val="both"/>
              <w:rPr>
                <w:bCs/>
              </w:rPr>
            </w:pPr>
            <w:r w:rsidRPr="0066082B">
              <w:rPr>
                <w:bCs/>
              </w:rPr>
              <w:t>Тестирование</w:t>
            </w:r>
          </w:p>
          <w:p w14:paraId="4E82205F" w14:textId="77777777" w:rsidR="00C33C78" w:rsidRPr="0066082B" w:rsidRDefault="00C33C78" w:rsidP="00C33C78">
            <w:pPr>
              <w:snapToGrid w:val="0"/>
              <w:rPr>
                <w:bCs/>
              </w:rPr>
            </w:pPr>
            <w:r w:rsidRPr="0066082B">
              <w:rPr>
                <w:bCs/>
              </w:rPr>
              <w:lastRenderedPageBreak/>
              <w:t>Наблюдение за действиями обучающегося во время выполнения практических работ и во время практики;</w:t>
            </w:r>
          </w:p>
          <w:p w14:paraId="7120B500" w14:textId="77777777" w:rsidR="00C33C78" w:rsidRPr="0066082B" w:rsidRDefault="00C33C78" w:rsidP="00C33C78">
            <w:pPr>
              <w:snapToGrid w:val="0"/>
              <w:rPr>
                <w:bCs/>
              </w:rPr>
            </w:pPr>
            <w:r w:rsidRPr="0066082B">
              <w:rPr>
                <w:bCs/>
              </w:rPr>
              <w:t>Экспертная оценка на практическом занятии.</w:t>
            </w:r>
          </w:p>
          <w:p w14:paraId="1E8B9E07" w14:textId="4FECD575" w:rsidR="00C33C78" w:rsidRPr="0066082B" w:rsidRDefault="00C33C78" w:rsidP="00C33C78">
            <w:pPr>
              <w:rPr>
                <w:color w:val="FF0000"/>
              </w:rPr>
            </w:pPr>
            <w:bookmarkStart w:id="8" w:name="_GoBack"/>
            <w:bookmarkEnd w:id="8"/>
          </w:p>
        </w:tc>
      </w:tr>
    </w:tbl>
    <w:p w14:paraId="6AB3B49E" w14:textId="77777777" w:rsidR="00551932" w:rsidRDefault="00551932" w:rsidP="00551932"/>
    <w:p w14:paraId="059809A9" w14:textId="32C463AB" w:rsidR="00760FDE" w:rsidRPr="00EB3653" w:rsidRDefault="00760FDE" w:rsidP="00EB3653">
      <w:pPr>
        <w:widowControl w:val="0"/>
        <w:suppressAutoHyphens/>
        <w:jc w:val="both"/>
        <w:rPr>
          <w:i/>
          <w:iCs/>
          <w:color w:val="000000"/>
        </w:rPr>
        <w:sectPr w:rsidR="00760FDE" w:rsidRPr="00EB3653" w:rsidSect="00F5643E">
          <w:pgSz w:w="11906" w:h="16838"/>
          <w:pgMar w:top="1134" w:right="567" w:bottom="1134" w:left="1418" w:header="708" w:footer="708" w:gutter="0"/>
          <w:cols w:space="720"/>
          <w:docGrid w:linePitch="326"/>
        </w:sectPr>
      </w:pPr>
    </w:p>
    <w:p w14:paraId="34B7540A" w14:textId="77777777" w:rsidR="006D24BF" w:rsidRDefault="006D24BF" w:rsidP="00551932"/>
    <w:sectPr w:rsidR="006D24BF" w:rsidSect="00250463">
      <w:type w:val="continuous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1F33F2" w14:textId="77777777" w:rsidR="00CB5667" w:rsidRDefault="00CB5667" w:rsidP="00223CF8">
      <w:r>
        <w:separator/>
      </w:r>
    </w:p>
  </w:endnote>
  <w:endnote w:type="continuationSeparator" w:id="0">
    <w:p w14:paraId="6B0E58F8" w14:textId="77777777" w:rsidR="00CB5667" w:rsidRDefault="00CB5667" w:rsidP="00223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120AC" w14:textId="0F9F9331" w:rsidR="007959BC" w:rsidRDefault="007959BC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19F5409" w14:textId="77777777" w:rsidR="007959BC" w:rsidRDefault="007959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18EDDE" w14:textId="78C15992" w:rsidR="007959BC" w:rsidRDefault="007959BC" w:rsidP="00765BBB">
    <w:pPr>
      <w:pStyle w:val="a5"/>
      <w:jc w:val="right"/>
    </w:pPr>
  </w:p>
  <w:p w14:paraId="596A3FBA" w14:textId="77777777" w:rsidR="007959BC" w:rsidRDefault="007959BC" w:rsidP="005D39D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5E6FE" w14:textId="6416C4C0" w:rsidR="007959BC" w:rsidRDefault="007959BC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1E476E">
      <w:rPr>
        <w:noProof/>
      </w:rPr>
      <w:t>10</w:t>
    </w:r>
    <w:r>
      <w:rPr>
        <w:noProof/>
      </w:rPr>
      <w:fldChar w:fldCharType="end"/>
    </w:r>
  </w:p>
  <w:p w14:paraId="136B6F59" w14:textId="77777777" w:rsidR="007959BC" w:rsidRDefault="007959BC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47" w:type="dxa"/>
      <w:tblLayout w:type="fixed"/>
      <w:tblLook w:val="00A0" w:firstRow="1" w:lastRow="0" w:firstColumn="1" w:lastColumn="0" w:noHBand="0" w:noVBand="0"/>
    </w:tblPr>
    <w:tblGrid>
      <w:gridCol w:w="4536"/>
      <w:gridCol w:w="459"/>
      <w:gridCol w:w="4752"/>
    </w:tblGrid>
    <w:tr w:rsidR="007959BC" w:rsidRPr="00B57FE9" w14:paraId="2E08DFCD" w14:textId="77777777" w:rsidTr="00BF30A4">
      <w:tc>
        <w:tcPr>
          <w:tcW w:w="4536" w:type="dxa"/>
        </w:tcPr>
        <w:p w14:paraId="3557DF70" w14:textId="0C1BCF3C" w:rsidR="007959BC" w:rsidRPr="003A6158" w:rsidRDefault="007959BC" w:rsidP="00BF30A4">
          <w:pPr>
            <w:jc w:val="both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19433CB4" wp14:editId="4F2CFE12">
                    <wp:simplePos x="0" y="0"/>
                    <wp:positionH relativeFrom="column">
                      <wp:posOffset>-160655</wp:posOffset>
                    </wp:positionH>
                    <wp:positionV relativeFrom="paragraph">
                      <wp:posOffset>-156845</wp:posOffset>
                    </wp:positionV>
                    <wp:extent cx="7315200" cy="9525"/>
                    <wp:effectExtent l="0" t="0" r="0" b="9525"/>
                    <wp:wrapNone/>
                    <wp:docPr id="22" name="Прямая соединительная линия 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7315200" cy="9525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4F81BD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624ACB4" id="Прямая соединительная линия 2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65pt,-12.35pt" to="563.35pt,-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" strokecolor="#4a7ebb">
                    <o:lock v:ext="edit" shapetype="f"/>
                  </v:line>
                </w:pict>
              </mc:Fallback>
            </mc:AlternateContent>
          </w:r>
          <w:r w:rsidRPr="003A6158">
            <w:rPr>
              <w:rFonts w:ascii="Arial" w:hAnsi="Arial" w:cs="Arial"/>
              <w:sz w:val="16"/>
              <w:szCs w:val="16"/>
            </w:rPr>
            <w:t xml:space="preserve">ОАО «Первоуральский новотрубный завод» | Торговая ул., </w:t>
          </w:r>
          <w:smartTag w:uri="urn:schemas-microsoft-com:office:smarttags" w:element="metricconverter">
            <w:smartTagPr>
              <w:attr w:name="ProductID" w:val="1, г"/>
            </w:smartTagPr>
            <w:r w:rsidRPr="003A6158">
              <w:rPr>
                <w:rFonts w:ascii="Arial" w:hAnsi="Arial" w:cs="Arial"/>
                <w:sz w:val="16"/>
                <w:szCs w:val="16"/>
              </w:rPr>
              <w:t xml:space="preserve">1, </w:t>
            </w:r>
            <w:proofErr w:type="spellStart"/>
            <w:r w:rsidRPr="003A6158">
              <w:rPr>
                <w:rFonts w:ascii="Arial" w:hAnsi="Arial" w:cs="Arial"/>
                <w:sz w:val="16"/>
                <w:szCs w:val="16"/>
              </w:rPr>
              <w:t>г</w:t>
            </w:r>
          </w:smartTag>
          <w:r w:rsidRPr="003A6158">
            <w:rPr>
              <w:rFonts w:ascii="Arial" w:hAnsi="Arial" w:cs="Arial"/>
              <w:sz w:val="16"/>
              <w:szCs w:val="16"/>
            </w:rPr>
            <w:t>.Первоуральск</w:t>
          </w:r>
          <w:proofErr w:type="spellEnd"/>
          <w:r w:rsidRPr="003A6158">
            <w:rPr>
              <w:rFonts w:ascii="Arial" w:hAnsi="Arial" w:cs="Arial"/>
              <w:sz w:val="16"/>
              <w:szCs w:val="16"/>
            </w:rPr>
            <w:t xml:space="preserve"> | Свердловская область, Россия | ОКПО 00186619, ОГРН 1026601503840 | ИНН/КПП 6625004271/997550001 | Тел.: +7 (3439) 27-24-79 | </w:t>
          </w:r>
          <w:hyperlink r:id="rId1" w:history="1">
            <w:r w:rsidRPr="003A6158">
              <w:rPr>
                <w:rStyle w:val="a7"/>
                <w:rFonts w:ascii="Arial" w:hAnsi="Arial" w:cs="Arial"/>
                <w:sz w:val="16"/>
                <w:szCs w:val="16"/>
              </w:rPr>
              <w:t>www.bbmprof.ru</w:t>
            </w:r>
          </w:hyperlink>
          <w:r w:rsidRPr="003A6158">
            <w:rPr>
              <w:rFonts w:ascii="Arial" w:hAnsi="Arial" w:cs="Arial"/>
              <w:sz w:val="16"/>
              <w:szCs w:val="16"/>
            </w:rPr>
            <w:t xml:space="preserve"> </w:t>
          </w:r>
        </w:p>
      </w:tc>
      <w:tc>
        <w:tcPr>
          <w:tcW w:w="459" w:type="dxa"/>
        </w:tcPr>
        <w:p w14:paraId="07239472" w14:textId="77777777" w:rsidR="007959BC" w:rsidRPr="003A6158" w:rsidRDefault="007959BC" w:rsidP="00BF30A4">
          <w:pPr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752" w:type="dxa"/>
        </w:tcPr>
        <w:p w14:paraId="7B029B33" w14:textId="77777777" w:rsidR="007959BC" w:rsidRPr="003A6158" w:rsidRDefault="007959BC" w:rsidP="00BF30A4">
          <w:pPr>
            <w:jc w:val="both"/>
            <w:rPr>
              <w:rFonts w:ascii="Arial" w:hAnsi="Arial" w:cs="Arial"/>
              <w:sz w:val="16"/>
              <w:szCs w:val="16"/>
            </w:rPr>
          </w:pPr>
          <w:r w:rsidRPr="003A6158">
            <w:rPr>
              <w:rFonts w:ascii="Arial" w:hAnsi="Arial" w:cs="Arial"/>
              <w:sz w:val="16"/>
              <w:szCs w:val="16"/>
            </w:rPr>
            <w:t xml:space="preserve">ГАПОУ СО «Первоуральский металлургический колледж» | </w:t>
          </w:r>
          <w:proofErr w:type="spellStart"/>
          <w:r w:rsidRPr="003A6158">
            <w:rPr>
              <w:rFonts w:ascii="Arial" w:hAnsi="Arial" w:cs="Arial"/>
              <w:sz w:val="16"/>
              <w:szCs w:val="16"/>
            </w:rPr>
            <w:t>Пр.Космонавтов</w:t>
          </w:r>
          <w:proofErr w:type="spellEnd"/>
          <w:r w:rsidRPr="003A6158">
            <w:rPr>
              <w:rFonts w:ascii="Arial" w:hAnsi="Arial" w:cs="Arial"/>
              <w:sz w:val="16"/>
              <w:szCs w:val="16"/>
            </w:rPr>
            <w:t xml:space="preserve">, </w:t>
          </w:r>
          <w:smartTag w:uri="urn:schemas-microsoft-com:office:smarttags" w:element="metricconverter">
            <w:smartTagPr>
              <w:attr w:name="ProductID" w:val="1, г"/>
            </w:smartTagPr>
            <w:r w:rsidRPr="003A6158">
              <w:rPr>
                <w:rFonts w:ascii="Arial" w:hAnsi="Arial" w:cs="Arial"/>
                <w:sz w:val="16"/>
                <w:szCs w:val="16"/>
              </w:rPr>
              <w:t xml:space="preserve">1, </w:t>
            </w:r>
            <w:proofErr w:type="spellStart"/>
            <w:r w:rsidRPr="003A6158">
              <w:rPr>
                <w:rFonts w:ascii="Arial" w:hAnsi="Arial" w:cs="Arial"/>
                <w:sz w:val="16"/>
                <w:szCs w:val="16"/>
              </w:rPr>
              <w:t>г</w:t>
            </w:r>
          </w:smartTag>
          <w:r w:rsidRPr="003A6158">
            <w:rPr>
              <w:rFonts w:ascii="Arial" w:hAnsi="Arial" w:cs="Arial"/>
              <w:sz w:val="16"/>
              <w:szCs w:val="16"/>
            </w:rPr>
            <w:t>.Первоуральск</w:t>
          </w:r>
          <w:proofErr w:type="spellEnd"/>
          <w:r w:rsidRPr="003A6158">
            <w:rPr>
              <w:rFonts w:ascii="Arial" w:hAnsi="Arial" w:cs="Arial"/>
              <w:sz w:val="16"/>
              <w:szCs w:val="16"/>
            </w:rPr>
            <w:t xml:space="preserve"> | 623119 Свердловская область, Россия 623101 | ОКПО 00189977 ОГРН 1026601503015 | ИНН/КПП 6625008050/662501001 | Тел.: +7 (3439) 63-83-88 | </w:t>
          </w:r>
          <w:hyperlink r:id="rId2" w:history="1">
            <w:r w:rsidRPr="003A6158">
              <w:rPr>
                <w:rStyle w:val="a7"/>
                <w:rFonts w:ascii="Arial" w:hAnsi="Arial" w:cs="Arial"/>
                <w:sz w:val="16"/>
                <w:szCs w:val="16"/>
              </w:rPr>
              <w:t>www.pmk-online.ru</w:t>
            </w:r>
          </w:hyperlink>
        </w:p>
      </w:tc>
    </w:tr>
  </w:tbl>
  <w:p w14:paraId="257E8115" w14:textId="77777777" w:rsidR="007959BC" w:rsidRDefault="007959BC" w:rsidP="005D39D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E00C58" w14:textId="77777777" w:rsidR="00CB5667" w:rsidRDefault="00CB5667" w:rsidP="00223CF8">
      <w:r>
        <w:separator/>
      </w:r>
    </w:p>
  </w:footnote>
  <w:footnote w:type="continuationSeparator" w:id="0">
    <w:p w14:paraId="0593C728" w14:textId="77777777" w:rsidR="00CB5667" w:rsidRDefault="00CB5667" w:rsidP="00223CF8">
      <w:r>
        <w:continuationSeparator/>
      </w:r>
    </w:p>
  </w:footnote>
  <w:footnote w:id="1">
    <w:p w14:paraId="40E3CB28" w14:textId="77777777" w:rsidR="007959BC" w:rsidRDefault="007959BC">
      <w:pPr>
        <w:pStyle w:val="af5"/>
      </w:pPr>
      <w:r>
        <w:rPr>
          <w:rStyle w:val="af7"/>
        </w:rPr>
        <w:footnoteRef/>
      </w:r>
      <w:r>
        <w:t xml:space="preserve"> СР – самостоятельная работа </w:t>
      </w:r>
      <w:r w:rsidRPr="000E2337">
        <w:t>обучающегося (без взаимодействия с преподавателем).</w:t>
      </w:r>
    </w:p>
  </w:footnote>
  <w:footnote w:id="2">
    <w:p w14:paraId="7DF59831" w14:textId="77777777" w:rsidR="007959BC" w:rsidRDefault="007959BC">
      <w:pPr>
        <w:pStyle w:val="af5"/>
      </w:pPr>
      <w:r>
        <w:rPr>
          <w:rStyle w:val="af7"/>
        </w:rPr>
        <w:footnoteRef/>
      </w:r>
      <w:r>
        <w:t xml:space="preserve"> АР – </w:t>
      </w:r>
      <w:r w:rsidRPr="006D48AA">
        <w:t>общий объем аудиторной работы во взаимодействии с преподавателем (сумма ТО, ПЗ и ЛР).</w:t>
      </w:r>
    </w:p>
  </w:footnote>
  <w:footnote w:id="3">
    <w:p w14:paraId="51DC87C3" w14:textId="77777777" w:rsidR="007959BC" w:rsidRDefault="007959BC">
      <w:pPr>
        <w:pStyle w:val="af5"/>
      </w:pPr>
      <w:r>
        <w:rPr>
          <w:rStyle w:val="af7"/>
        </w:rPr>
        <w:footnoteRef/>
      </w:r>
      <w:r>
        <w:t xml:space="preserve"> ПЗ – </w:t>
      </w:r>
      <w:r w:rsidRPr="000E2337">
        <w:t xml:space="preserve">практическое занятие (в </w:t>
      </w:r>
      <w:proofErr w:type="spellStart"/>
      <w:r w:rsidRPr="000E2337">
        <w:t>т.ч</w:t>
      </w:r>
      <w:proofErr w:type="spellEnd"/>
      <w:r w:rsidRPr="000E2337">
        <w:t>. семинар).</w:t>
      </w:r>
      <w:r>
        <w:t xml:space="preserve"> </w:t>
      </w:r>
    </w:p>
  </w:footnote>
  <w:footnote w:id="4">
    <w:p w14:paraId="14511657" w14:textId="77777777" w:rsidR="007959BC" w:rsidRDefault="007959BC">
      <w:pPr>
        <w:pStyle w:val="af5"/>
      </w:pPr>
      <w:r>
        <w:rPr>
          <w:rStyle w:val="af7"/>
        </w:rPr>
        <w:footnoteRef/>
      </w:r>
      <w:r>
        <w:t xml:space="preserve"> ЛР – </w:t>
      </w:r>
      <w:r w:rsidRPr="000E2337">
        <w:t>лабораторная работа.</w:t>
      </w:r>
    </w:p>
  </w:footnote>
  <w:footnote w:id="5">
    <w:p w14:paraId="05D2BA90" w14:textId="77777777" w:rsidR="007959BC" w:rsidRDefault="007959BC">
      <w:pPr>
        <w:pStyle w:val="af5"/>
      </w:pPr>
      <w:r>
        <w:rPr>
          <w:rStyle w:val="af7"/>
        </w:rPr>
        <w:footnoteRef/>
      </w:r>
      <w:r>
        <w:t xml:space="preserve"> КП – курсовой проект (работа).</w:t>
      </w:r>
    </w:p>
  </w:footnote>
  <w:footnote w:id="6">
    <w:p w14:paraId="004BC736" w14:textId="77777777" w:rsidR="007959BC" w:rsidRDefault="007959BC">
      <w:pPr>
        <w:pStyle w:val="af5"/>
      </w:pPr>
      <w:r>
        <w:rPr>
          <w:rStyle w:val="af7"/>
        </w:rPr>
        <w:footnoteRef/>
      </w:r>
      <w:r>
        <w:t xml:space="preserve"> Раздел ПМ – часть программы ПМ, которая характеризуется логической завершенностью и направлена на освоение одной или нескольких ПК. Раздел ПМ может состоять из МДК или его части и соответствующих частей учебной и производственной практик. Наименование раздела ПМ должно начинаться с отглагольного существительного и отражать совокупность осваиваемых компетенций.</w:t>
      </w:r>
    </w:p>
  </w:footnote>
  <w:footnote w:id="7">
    <w:p w14:paraId="76260C20" w14:textId="77777777" w:rsidR="007959BC" w:rsidRDefault="007959BC">
      <w:pPr>
        <w:pStyle w:val="af5"/>
      </w:pPr>
      <w:r>
        <w:rPr>
          <w:rStyle w:val="af7"/>
        </w:rPr>
        <w:footnoteRef/>
      </w:r>
      <w:r>
        <w:t xml:space="preserve"> Часы указываются при итоговой концентрированной практике, а также дублируются в колонке 9. </w:t>
      </w:r>
    </w:p>
  </w:footnote>
  <w:footnote w:id="8">
    <w:p w14:paraId="2CAC1998" w14:textId="77777777" w:rsidR="007959BC" w:rsidRDefault="007959BC">
      <w:pPr>
        <w:pStyle w:val="af5"/>
      </w:pPr>
      <w:r>
        <w:rPr>
          <w:rStyle w:val="af7"/>
        </w:rPr>
        <w:footnoteRef/>
      </w:r>
      <w:r>
        <w:t xml:space="preserve"> </w:t>
      </w:r>
      <w:r w:rsidRPr="00D7098C">
        <w:t>ТО – теоретическое обучение (урок, лекция)</w:t>
      </w:r>
      <w:r>
        <w:t>.</w:t>
      </w:r>
      <w:r w:rsidRPr="00D7098C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C6678"/>
    <w:multiLevelType w:val="hybridMultilevel"/>
    <w:tmpl w:val="9E70BE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E325C"/>
    <w:multiLevelType w:val="hybridMultilevel"/>
    <w:tmpl w:val="6A98B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C7545"/>
    <w:multiLevelType w:val="hybridMultilevel"/>
    <w:tmpl w:val="932A3B94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E02C3"/>
    <w:multiLevelType w:val="hybridMultilevel"/>
    <w:tmpl w:val="3294E1AA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6BFC3FBC">
      <w:start w:val="1"/>
      <w:numFmt w:val="bullet"/>
      <w:lvlText w:val="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22290"/>
    <w:multiLevelType w:val="hybridMultilevel"/>
    <w:tmpl w:val="4C56FDA4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625D0"/>
    <w:multiLevelType w:val="hybridMultilevel"/>
    <w:tmpl w:val="B574A7D0"/>
    <w:lvl w:ilvl="0" w:tplc="A86CB37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530C14"/>
    <w:multiLevelType w:val="hybridMultilevel"/>
    <w:tmpl w:val="0BB0B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7C6B69"/>
    <w:multiLevelType w:val="multilevel"/>
    <w:tmpl w:val="5E6A74AA"/>
    <w:lvl w:ilvl="0">
      <w:start w:val="1"/>
      <w:numFmt w:val="decimal"/>
      <w:pStyle w:val="1"/>
      <w:lvlText w:val="%1."/>
      <w:lvlJc w:val="left"/>
      <w:pPr>
        <w:ind w:left="1004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rFonts w:hint="default"/>
      </w:rPr>
    </w:lvl>
  </w:abstractNum>
  <w:abstractNum w:abstractNumId="8" w15:restartNumberingAfterBreak="0">
    <w:nsid w:val="32785EF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7C77BB9"/>
    <w:multiLevelType w:val="hybridMultilevel"/>
    <w:tmpl w:val="59EC2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6E0555"/>
    <w:multiLevelType w:val="hybridMultilevel"/>
    <w:tmpl w:val="7E643D62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83EDC"/>
    <w:multiLevelType w:val="multilevel"/>
    <w:tmpl w:val="B59CD5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4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12" w15:restartNumberingAfterBreak="0">
    <w:nsid w:val="3A213DB8"/>
    <w:multiLevelType w:val="hybridMultilevel"/>
    <w:tmpl w:val="E440FB24"/>
    <w:lvl w:ilvl="0" w:tplc="8296239E">
      <w:start w:val="1"/>
      <w:numFmt w:val="bullet"/>
      <w:lvlText w:val="–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CB353FD"/>
    <w:multiLevelType w:val="hybridMultilevel"/>
    <w:tmpl w:val="C83C2394"/>
    <w:lvl w:ilvl="0" w:tplc="F6CA4AD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AA70EA"/>
    <w:multiLevelType w:val="multilevel"/>
    <w:tmpl w:val="6B68EE72"/>
    <w:lvl w:ilvl="0">
      <w:start w:val="3"/>
      <w:numFmt w:val="decimal"/>
      <w:lvlText w:val="%1."/>
      <w:lvlJc w:val="left"/>
      <w:pPr>
        <w:ind w:left="123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5" w15:restartNumberingAfterBreak="0">
    <w:nsid w:val="40FF49F0"/>
    <w:multiLevelType w:val="hybridMultilevel"/>
    <w:tmpl w:val="7FC87D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86538B"/>
    <w:multiLevelType w:val="multilevel"/>
    <w:tmpl w:val="AB3C933E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7" w15:restartNumberingAfterBreak="0">
    <w:nsid w:val="4D8B2291"/>
    <w:multiLevelType w:val="hybridMultilevel"/>
    <w:tmpl w:val="8ECCC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4305DE"/>
    <w:multiLevelType w:val="multilevel"/>
    <w:tmpl w:val="AB3C933E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9" w15:restartNumberingAfterBreak="0">
    <w:nsid w:val="54CA0FFD"/>
    <w:multiLevelType w:val="hybridMultilevel"/>
    <w:tmpl w:val="2F32FE3E"/>
    <w:lvl w:ilvl="0" w:tplc="CBDAF78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C32131"/>
    <w:multiLevelType w:val="hybridMultilevel"/>
    <w:tmpl w:val="F3C6A6CE"/>
    <w:lvl w:ilvl="0" w:tplc="B8BA61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BDF411C"/>
    <w:multiLevelType w:val="multilevel"/>
    <w:tmpl w:val="0624FCB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C2E2085"/>
    <w:multiLevelType w:val="hybridMultilevel"/>
    <w:tmpl w:val="76947C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69001A6"/>
    <w:multiLevelType w:val="hybridMultilevel"/>
    <w:tmpl w:val="FD984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DF6FC7"/>
    <w:multiLevelType w:val="hybridMultilevel"/>
    <w:tmpl w:val="F57AEC5A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5A6FF7"/>
    <w:multiLevelType w:val="hybridMultilevel"/>
    <w:tmpl w:val="5B94CCE4"/>
    <w:lvl w:ilvl="0" w:tplc="F6CA4AD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0C3C4E"/>
    <w:multiLevelType w:val="hybridMultilevel"/>
    <w:tmpl w:val="48427886"/>
    <w:lvl w:ilvl="0" w:tplc="F6CA4AD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2B6FCE"/>
    <w:multiLevelType w:val="hybridMultilevel"/>
    <w:tmpl w:val="F610782E"/>
    <w:lvl w:ilvl="0" w:tplc="0A325D7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14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15"/>
  </w:num>
  <w:num w:numId="7">
    <w:abstractNumId w:val="4"/>
  </w:num>
  <w:num w:numId="8">
    <w:abstractNumId w:val="11"/>
  </w:num>
  <w:num w:numId="9">
    <w:abstractNumId w:val="24"/>
  </w:num>
  <w:num w:numId="10">
    <w:abstractNumId w:val="18"/>
  </w:num>
  <w:num w:numId="11">
    <w:abstractNumId w:val="23"/>
  </w:num>
  <w:num w:numId="12">
    <w:abstractNumId w:val="1"/>
  </w:num>
  <w:num w:numId="13">
    <w:abstractNumId w:val="12"/>
  </w:num>
  <w:num w:numId="14">
    <w:abstractNumId w:val="2"/>
  </w:num>
  <w:num w:numId="15">
    <w:abstractNumId w:val="5"/>
  </w:num>
  <w:num w:numId="16">
    <w:abstractNumId w:val="0"/>
  </w:num>
  <w:num w:numId="17">
    <w:abstractNumId w:val="17"/>
  </w:num>
  <w:num w:numId="18">
    <w:abstractNumId w:val="6"/>
  </w:num>
  <w:num w:numId="19">
    <w:abstractNumId w:val="26"/>
  </w:num>
  <w:num w:numId="20">
    <w:abstractNumId w:val="10"/>
  </w:num>
  <w:num w:numId="21">
    <w:abstractNumId w:val="13"/>
  </w:num>
  <w:num w:numId="22">
    <w:abstractNumId w:val="20"/>
  </w:num>
  <w:num w:numId="23">
    <w:abstractNumId w:val="27"/>
  </w:num>
  <w:num w:numId="24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8"/>
  </w:num>
  <w:num w:numId="27">
    <w:abstractNumId w:val="21"/>
  </w:num>
  <w:num w:numId="28">
    <w:abstractNumId w:val="22"/>
  </w:num>
  <w:num w:numId="29">
    <w:abstractNumId w:val="9"/>
  </w:num>
  <w:num w:numId="30">
    <w:abstractNumId w:val="3"/>
  </w:num>
  <w:num w:numId="31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documentProtection w:edit="forms" w:enforcement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5C"/>
    <w:rsid w:val="00003E65"/>
    <w:rsid w:val="000043B9"/>
    <w:rsid w:val="00006EBC"/>
    <w:rsid w:val="00007B33"/>
    <w:rsid w:val="00007E37"/>
    <w:rsid w:val="00010445"/>
    <w:rsid w:val="00016D85"/>
    <w:rsid w:val="000173F7"/>
    <w:rsid w:val="00020115"/>
    <w:rsid w:val="00025B0E"/>
    <w:rsid w:val="00027919"/>
    <w:rsid w:val="00032875"/>
    <w:rsid w:val="00034BCE"/>
    <w:rsid w:val="00037953"/>
    <w:rsid w:val="00041B37"/>
    <w:rsid w:val="00050A1D"/>
    <w:rsid w:val="0006094E"/>
    <w:rsid w:val="00060FEA"/>
    <w:rsid w:val="00066769"/>
    <w:rsid w:val="00071624"/>
    <w:rsid w:val="0007509B"/>
    <w:rsid w:val="00077809"/>
    <w:rsid w:val="00077F5D"/>
    <w:rsid w:val="000927D5"/>
    <w:rsid w:val="000A2EDB"/>
    <w:rsid w:val="000A5CDF"/>
    <w:rsid w:val="000B77EC"/>
    <w:rsid w:val="000C0574"/>
    <w:rsid w:val="000C0D55"/>
    <w:rsid w:val="000C42B4"/>
    <w:rsid w:val="000C6F30"/>
    <w:rsid w:val="000D11F2"/>
    <w:rsid w:val="000D3BF6"/>
    <w:rsid w:val="000D674D"/>
    <w:rsid w:val="000E2337"/>
    <w:rsid w:val="000E4FE1"/>
    <w:rsid w:val="000E7D08"/>
    <w:rsid w:val="000F36BD"/>
    <w:rsid w:val="000F5288"/>
    <w:rsid w:val="000F72A0"/>
    <w:rsid w:val="001059E9"/>
    <w:rsid w:val="001239BF"/>
    <w:rsid w:val="00133852"/>
    <w:rsid w:val="00136508"/>
    <w:rsid w:val="00147B4B"/>
    <w:rsid w:val="00163E95"/>
    <w:rsid w:val="00170062"/>
    <w:rsid w:val="001721E6"/>
    <w:rsid w:val="00184B51"/>
    <w:rsid w:val="0019212C"/>
    <w:rsid w:val="001921F9"/>
    <w:rsid w:val="0019241C"/>
    <w:rsid w:val="001955B5"/>
    <w:rsid w:val="001A1B9F"/>
    <w:rsid w:val="001A3384"/>
    <w:rsid w:val="001A671A"/>
    <w:rsid w:val="001A6A71"/>
    <w:rsid w:val="001B1093"/>
    <w:rsid w:val="001B1CAE"/>
    <w:rsid w:val="001B290A"/>
    <w:rsid w:val="001B5EF1"/>
    <w:rsid w:val="001D1C5C"/>
    <w:rsid w:val="001D598C"/>
    <w:rsid w:val="001D59F2"/>
    <w:rsid w:val="001E0D55"/>
    <w:rsid w:val="001E476E"/>
    <w:rsid w:val="001E50CF"/>
    <w:rsid w:val="001F25CF"/>
    <w:rsid w:val="001F3724"/>
    <w:rsid w:val="00201973"/>
    <w:rsid w:val="00201D27"/>
    <w:rsid w:val="0020336A"/>
    <w:rsid w:val="00203FCE"/>
    <w:rsid w:val="00206484"/>
    <w:rsid w:val="002076AE"/>
    <w:rsid w:val="00213DCF"/>
    <w:rsid w:val="002167E5"/>
    <w:rsid w:val="00217AA4"/>
    <w:rsid w:val="00217BB4"/>
    <w:rsid w:val="00223CF8"/>
    <w:rsid w:val="00225971"/>
    <w:rsid w:val="00226813"/>
    <w:rsid w:val="00231590"/>
    <w:rsid w:val="00232293"/>
    <w:rsid w:val="00233120"/>
    <w:rsid w:val="002377C4"/>
    <w:rsid w:val="002421FD"/>
    <w:rsid w:val="00242CD5"/>
    <w:rsid w:val="00247B6B"/>
    <w:rsid w:val="00250463"/>
    <w:rsid w:val="002528AB"/>
    <w:rsid w:val="00252933"/>
    <w:rsid w:val="00257FF2"/>
    <w:rsid w:val="002610C1"/>
    <w:rsid w:val="00265010"/>
    <w:rsid w:val="00266231"/>
    <w:rsid w:val="00266E1C"/>
    <w:rsid w:val="00273968"/>
    <w:rsid w:val="002770B6"/>
    <w:rsid w:val="00281D97"/>
    <w:rsid w:val="0028270E"/>
    <w:rsid w:val="00284E4E"/>
    <w:rsid w:val="002865D0"/>
    <w:rsid w:val="00286A8A"/>
    <w:rsid w:val="00293A3A"/>
    <w:rsid w:val="00293E38"/>
    <w:rsid w:val="002A35AC"/>
    <w:rsid w:val="002A49F2"/>
    <w:rsid w:val="002A4D16"/>
    <w:rsid w:val="002A6EC4"/>
    <w:rsid w:val="002B518B"/>
    <w:rsid w:val="002C0923"/>
    <w:rsid w:val="002C0C39"/>
    <w:rsid w:val="002C1E55"/>
    <w:rsid w:val="002C2E7A"/>
    <w:rsid w:val="002C6CEC"/>
    <w:rsid w:val="002C74E5"/>
    <w:rsid w:val="002C7803"/>
    <w:rsid w:val="002D25DD"/>
    <w:rsid w:val="002D4104"/>
    <w:rsid w:val="002D7126"/>
    <w:rsid w:val="002E0471"/>
    <w:rsid w:val="002E16E5"/>
    <w:rsid w:val="002E4223"/>
    <w:rsid w:val="002F4479"/>
    <w:rsid w:val="00303E3F"/>
    <w:rsid w:val="00311E5B"/>
    <w:rsid w:val="00312974"/>
    <w:rsid w:val="003133E3"/>
    <w:rsid w:val="0031364A"/>
    <w:rsid w:val="00314E72"/>
    <w:rsid w:val="00322163"/>
    <w:rsid w:val="003221B4"/>
    <w:rsid w:val="0032226E"/>
    <w:rsid w:val="00325BEE"/>
    <w:rsid w:val="00331A98"/>
    <w:rsid w:val="00356E9C"/>
    <w:rsid w:val="00357892"/>
    <w:rsid w:val="003622E8"/>
    <w:rsid w:val="00364CA3"/>
    <w:rsid w:val="00371D17"/>
    <w:rsid w:val="003745BD"/>
    <w:rsid w:val="00375DD5"/>
    <w:rsid w:val="00381669"/>
    <w:rsid w:val="003850BA"/>
    <w:rsid w:val="00385B4A"/>
    <w:rsid w:val="003A23E7"/>
    <w:rsid w:val="003A447F"/>
    <w:rsid w:val="003A50A0"/>
    <w:rsid w:val="003C399A"/>
    <w:rsid w:val="003D0664"/>
    <w:rsid w:val="003D1E2A"/>
    <w:rsid w:val="003D461A"/>
    <w:rsid w:val="003D7C4C"/>
    <w:rsid w:val="003E0DF5"/>
    <w:rsid w:val="003E1ABE"/>
    <w:rsid w:val="003E5322"/>
    <w:rsid w:val="003F364F"/>
    <w:rsid w:val="003F41C4"/>
    <w:rsid w:val="003F47D2"/>
    <w:rsid w:val="003F7843"/>
    <w:rsid w:val="00401B0D"/>
    <w:rsid w:val="00410829"/>
    <w:rsid w:val="00410A43"/>
    <w:rsid w:val="0041569A"/>
    <w:rsid w:val="0042223D"/>
    <w:rsid w:val="00425E48"/>
    <w:rsid w:val="00427B5E"/>
    <w:rsid w:val="004426E4"/>
    <w:rsid w:val="0044458C"/>
    <w:rsid w:val="004469E5"/>
    <w:rsid w:val="00447827"/>
    <w:rsid w:val="00451EA3"/>
    <w:rsid w:val="00453BF5"/>
    <w:rsid w:val="00460328"/>
    <w:rsid w:val="004620CE"/>
    <w:rsid w:val="004840E6"/>
    <w:rsid w:val="00484BB9"/>
    <w:rsid w:val="00485349"/>
    <w:rsid w:val="00485539"/>
    <w:rsid w:val="0048734F"/>
    <w:rsid w:val="00490302"/>
    <w:rsid w:val="0049143E"/>
    <w:rsid w:val="0049336F"/>
    <w:rsid w:val="004A332A"/>
    <w:rsid w:val="004A7A03"/>
    <w:rsid w:val="004B1938"/>
    <w:rsid w:val="004B3AB7"/>
    <w:rsid w:val="004C3DC8"/>
    <w:rsid w:val="004C58D3"/>
    <w:rsid w:val="004C5B9D"/>
    <w:rsid w:val="004C71B9"/>
    <w:rsid w:val="004C77FD"/>
    <w:rsid w:val="004C7DB0"/>
    <w:rsid w:val="004D03F0"/>
    <w:rsid w:val="004D069F"/>
    <w:rsid w:val="004D0B1B"/>
    <w:rsid w:val="004D18DE"/>
    <w:rsid w:val="004D5819"/>
    <w:rsid w:val="004D7BDD"/>
    <w:rsid w:val="004D7D6C"/>
    <w:rsid w:val="004F5CE0"/>
    <w:rsid w:val="004F6C0A"/>
    <w:rsid w:val="005022AC"/>
    <w:rsid w:val="005037FD"/>
    <w:rsid w:val="005250AC"/>
    <w:rsid w:val="0052668B"/>
    <w:rsid w:val="0053371F"/>
    <w:rsid w:val="0054355E"/>
    <w:rsid w:val="00543E19"/>
    <w:rsid w:val="00547E6D"/>
    <w:rsid w:val="00550AA6"/>
    <w:rsid w:val="00551932"/>
    <w:rsid w:val="00560E31"/>
    <w:rsid w:val="00564897"/>
    <w:rsid w:val="005672EC"/>
    <w:rsid w:val="00567C09"/>
    <w:rsid w:val="00570C47"/>
    <w:rsid w:val="00584CED"/>
    <w:rsid w:val="00584F2F"/>
    <w:rsid w:val="00585063"/>
    <w:rsid w:val="00590864"/>
    <w:rsid w:val="00594F3D"/>
    <w:rsid w:val="00597179"/>
    <w:rsid w:val="005A5856"/>
    <w:rsid w:val="005A6054"/>
    <w:rsid w:val="005A7CE3"/>
    <w:rsid w:val="005B060C"/>
    <w:rsid w:val="005B1F59"/>
    <w:rsid w:val="005B3F5D"/>
    <w:rsid w:val="005B66AF"/>
    <w:rsid w:val="005C0C1B"/>
    <w:rsid w:val="005C165B"/>
    <w:rsid w:val="005C363D"/>
    <w:rsid w:val="005C7E15"/>
    <w:rsid w:val="005D39DE"/>
    <w:rsid w:val="005D5066"/>
    <w:rsid w:val="005D527C"/>
    <w:rsid w:val="005E548F"/>
    <w:rsid w:val="00604153"/>
    <w:rsid w:val="00615DAD"/>
    <w:rsid w:val="00616C61"/>
    <w:rsid w:val="0062161D"/>
    <w:rsid w:val="00621D6E"/>
    <w:rsid w:val="006222C0"/>
    <w:rsid w:val="00627366"/>
    <w:rsid w:val="00627384"/>
    <w:rsid w:val="00645299"/>
    <w:rsid w:val="006468B7"/>
    <w:rsid w:val="00651BEF"/>
    <w:rsid w:val="00652FD2"/>
    <w:rsid w:val="00653AF1"/>
    <w:rsid w:val="00653B86"/>
    <w:rsid w:val="00656022"/>
    <w:rsid w:val="0066082B"/>
    <w:rsid w:val="00677A38"/>
    <w:rsid w:val="00677E21"/>
    <w:rsid w:val="0068561F"/>
    <w:rsid w:val="00686329"/>
    <w:rsid w:val="006879B2"/>
    <w:rsid w:val="00696A2E"/>
    <w:rsid w:val="006A1BDA"/>
    <w:rsid w:val="006A1DC4"/>
    <w:rsid w:val="006A2164"/>
    <w:rsid w:val="006A55E2"/>
    <w:rsid w:val="006A61CC"/>
    <w:rsid w:val="006A6636"/>
    <w:rsid w:val="006B54B3"/>
    <w:rsid w:val="006C1D0F"/>
    <w:rsid w:val="006C3E24"/>
    <w:rsid w:val="006C5C21"/>
    <w:rsid w:val="006C6363"/>
    <w:rsid w:val="006C7BBA"/>
    <w:rsid w:val="006D24BF"/>
    <w:rsid w:val="006D2645"/>
    <w:rsid w:val="006D2CA0"/>
    <w:rsid w:val="006D487F"/>
    <w:rsid w:val="006D48AA"/>
    <w:rsid w:val="006E27FB"/>
    <w:rsid w:val="006E2AAB"/>
    <w:rsid w:val="006E2C55"/>
    <w:rsid w:val="006E71F5"/>
    <w:rsid w:val="00705A5A"/>
    <w:rsid w:val="00710076"/>
    <w:rsid w:val="007102CF"/>
    <w:rsid w:val="007105CB"/>
    <w:rsid w:val="0072227B"/>
    <w:rsid w:val="007252BB"/>
    <w:rsid w:val="007300D5"/>
    <w:rsid w:val="00732DFB"/>
    <w:rsid w:val="00742C46"/>
    <w:rsid w:val="00746B00"/>
    <w:rsid w:val="00747454"/>
    <w:rsid w:val="00747F97"/>
    <w:rsid w:val="00755FF1"/>
    <w:rsid w:val="0075752F"/>
    <w:rsid w:val="00757534"/>
    <w:rsid w:val="00760FDE"/>
    <w:rsid w:val="00765BBB"/>
    <w:rsid w:val="00771F25"/>
    <w:rsid w:val="007771EB"/>
    <w:rsid w:val="007830B9"/>
    <w:rsid w:val="007959BC"/>
    <w:rsid w:val="007A3912"/>
    <w:rsid w:val="007A3BE5"/>
    <w:rsid w:val="007A6B50"/>
    <w:rsid w:val="007A6BAC"/>
    <w:rsid w:val="007B07F6"/>
    <w:rsid w:val="007C0117"/>
    <w:rsid w:val="007C3A73"/>
    <w:rsid w:val="007D167C"/>
    <w:rsid w:val="007D2E62"/>
    <w:rsid w:val="007D3A56"/>
    <w:rsid w:val="007E0D9A"/>
    <w:rsid w:val="007E515D"/>
    <w:rsid w:val="007E5502"/>
    <w:rsid w:val="007E5AAC"/>
    <w:rsid w:val="007E637B"/>
    <w:rsid w:val="007E73B0"/>
    <w:rsid w:val="007F0F8C"/>
    <w:rsid w:val="007F35E5"/>
    <w:rsid w:val="007F3A43"/>
    <w:rsid w:val="007F458C"/>
    <w:rsid w:val="00814478"/>
    <w:rsid w:val="0081518E"/>
    <w:rsid w:val="00822F6A"/>
    <w:rsid w:val="00823154"/>
    <w:rsid w:val="00823764"/>
    <w:rsid w:val="00830720"/>
    <w:rsid w:val="00842833"/>
    <w:rsid w:val="00850C1A"/>
    <w:rsid w:val="00856B65"/>
    <w:rsid w:val="00864FED"/>
    <w:rsid w:val="008702EA"/>
    <w:rsid w:val="00870E2D"/>
    <w:rsid w:val="008765C8"/>
    <w:rsid w:val="00880C29"/>
    <w:rsid w:val="008821B7"/>
    <w:rsid w:val="00892D01"/>
    <w:rsid w:val="00896A0E"/>
    <w:rsid w:val="008A040E"/>
    <w:rsid w:val="008B218D"/>
    <w:rsid w:val="008B37C4"/>
    <w:rsid w:val="008C1F53"/>
    <w:rsid w:val="008C4B1D"/>
    <w:rsid w:val="008E1C11"/>
    <w:rsid w:val="008E3A88"/>
    <w:rsid w:val="008E3D26"/>
    <w:rsid w:val="008E5B92"/>
    <w:rsid w:val="009048EF"/>
    <w:rsid w:val="00906B98"/>
    <w:rsid w:val="00906F18"/>
    <w:rsid w:val="00907E04"/>
    <w:rsid w:val="009303A0"/>
    <w:rsid w:val="00931C1B"/>
    <w:rsid w:val="009426D3"/>
    <w:rsid w:val="00942CC4"/>
    <w:rsid w:val="00943A33"/>
    <w:rsid w:val="00946DE9"/>
    <w:rsid w:val="0094789C"/>
    <w:rsid w:val="00951DDA"/>
    <w:rsid w:val="0095521D"/>
    <w:rsid w:val="009613D8"/>
    <w:rsid w:val="00964522"/>
    <w:rsid w:val="00967D27"/>
    <w:rsid w:val="0097259C"/>
    <w:rsid w:val="00973062"/>
    <w:rsid w:val="00975C8C"/>
    <w:rsid w:val="00976F77"/>
    <w:rsid w:val="009800AF"/>
    <w:rsid w:val="00980D61"/>
    <w:rsid w:val="0098126B"/>
    <w:rsid w:val="009843B8"/>
    <w:rsid w:val="00986EFD"/>
    <w:rsid w:val="009920C3"/>
    <w:rsid w:val="00997CD6"/>
    <w:rsid w:val="00997F9C"/>
    <w:rsid w:val="009B1EE5"/>
    <w:rsid w:val="009B311A"/>
    <w:rsid w:val="009C2C31"/>
    <w:rsid w:val="009D26F8"/>
    <w:rsid w:val="009D5F2B"/>
    <w:rsid w:val="009D723B"/>
    <w:rsid w:val="009E02C3"/>
    <w:rsid w:val="009E25DC"/>
    <w:rsid w:val="009E4491"/>
    <w:rsid w:val="009E7E5B"/>
    <w:rsid w:val="009F0FD8"/>
    <w:rsid w:val="009F2B7F"/>
    <w:rsid w:val="009F4C6C"/>
    <w:rsid w:val="009F6750"/>
    <w:rsid w:val="00A003D0"/>
    <w:rsid w:val="00A25C8F"/>
    <w:rsid w:val="00A319BF"/>
    <w:rsid w:val="00A33DA1"/>
    <w:rsid w:val="00A34FA3"/>
    <w:rsid w:val="00A354BB"/>
    <w:rsid w:val="00A354BE"/>
    <w:rsid w:val="00A40913"/>
    <w:rsid w:val="00A40D29"/>
    <w:rsid w:val="00A412E6"/>
    <w:rsid w:val="00A45A56"/>
    <w:rsid w:val="00A4639E"/>
    <w:rsid w:val="00A52D2C"/>
    <w:rsid w:val="00A53256"/>
    <w:rsid w:val="00A56218"/>
    <w:rsid w:val="00A618B0"/>
    <w:rsid w:val="00A65761"/>
    <w:rsid w:val="00A70AE4"/>
    <w:rsid w:val="00A7190C"/>
    <w:rsid w:val="00A76FFC"/>
    <w:rsid w:val="00A81A22"/>
    <w:rsid w:val="00A8210A"/>
    <w:rsid w:val="00A90450"/>
    <w:rsid w:val="00AA0446"/>
    <w:rsid w:val="00AA209D"/>
    <w:rsid w:val="00AA2720"/>
    <w:rsid w:val="00AA5BEC"/>
    <w:rsid w:val="00AB1074"/>
    <w:rsid w:val="00AD209F"/>
    <w:rsid w:val="00AD57AA"/>
    <w:rsid w:val="00AD732F"/>
    <w:rsid w:val="00AE3522"/>
    <w:rsid w:val="00AE5BDF"/>
    <w:rsid w:val="00AF040D"/>
    <w:rsid w:val="00AF0B44"/>
    <w:rsid w:val="00AF4569"/>
    <w:rsid w:val="00B003D9"/>
    <w:rsid w:val="00B11074"/>
    <w:rsid w:val="00B13691"/>
    <w:rsid w:val="00B2032E"/>
    <w:rsid w:val="00B23CAF"/>
    <w:rsid w:val="00B26D04"/>
    <w:rsid w:val="00B26DF9"/>
    <w:rsid w:val="00B3115F"/>
    <w:rsid w:val="00B3735A"/>
    <w:rsid w:val="00B421CE"/>
    <w:rsid w:val="00B430CB"/>
    <w:rsid w:val="00B47A41"/>
    <w:rsid w:val="00B500AF"/>
    <w:rsid w:val="00B544B4"/>
    <w:rsid w:val="00B569A8"/>
    <w:rsid w:val="00B57FE9"/>
    <w:rsid w:val="00B638A5"/>
    <w:rsid w:val="00B6436F"/>
    <w:rsid w:val="00B662CD"/>
    <w:rsid w:val="00B70A6C"/>
    <w:rsid w:val="00B736E7"/>
    <w:rsid w:val="00B83BA2"/>
    <w:rsid w:val="00B91E22"/>
    <w:rsid w:val="00B95138"/>
    <w:rsid w:val="00BA0E1A"/>
    <w:rsid w:val="00BC639F"/>
    <w:rsid w:val="00BD01EA"/>
    <w:rsid w:val="00BD0590"/>
    <w:rsid w:val="00BD4CF5"/>
    <w:rsid w:val="00BD5D9E"/>
    <w:rsid w:val="00BE280E"/>
    <w:rsid w:val="00BF30A4"/>
    <w:rsid w:val="00BF40F3"/>
    <w:rsid w:val="00C000C6"/>
    <w:rsid w:val="00C00B16"/>
    <w:rsid w:val="00C07A32"/>
    <w:rsid w:val="00C106EC"/>
    <w:rsid w:val="00C117CB"/>
    <w:rsid w:val="00C174ED"/>
    <w:rsid w:val="00C20F0C"/>
    <w:rsid w:val="00C2297A"/>
    <w:rsid w:val="00C233A3"/>
    <w:rsid w:val="00C33C78"/>
    <w:rsid w:val="00C35693"/>
    <w:rsid w:val="00C36147"/>
    <w:rsid w:val="00C36DEC"/>
    <w:rsid w:val="00C37A6F"/>
    <w:rsid w:val="00C43D14"/>
    <w:rsid w:val="00C44480"/>
    <w:rsid w:val="00C50CBC"/>
    <w:rsid w:val="00C54D0C"/>
    <w:rsid w:val="00C60C3B"/>
    <w:rsid w:val="00C6298A"/>
    <w:rsid w:val="00C62B81"/>
    <w:rsid w:val="00C66832"/>
    <w:rsid w:val="00C70C12"/>
    <w:rsid w:val="00C727D2"/>
    <w:rsid w:val="00C81A10"/>
    <w:rsid w:val="00C8215B"/>
    <w:rsid w:val="00C85373"/>
    <w:rsid w:val="00C8734C"/>
    <w:rsid w:val="00C9119F"/>
    <w:rsid w:val="00C95EA6"/>
    <w:rsid w:val="00C97313"/>
    <w:rsid w:val="00CA0F06"/>
    <w:rsid w:val="00CA2467"/>
    <w:rsid w:val="00CA2694"/>
    <w:rsid w:val="00CA437F"/>
    <w:rsid w:val="00CA5162"/>
    <w:rsid w:val="00CA5A98"/>
    <w:rsid w:val="00CB1B0D"/>
    <w:rsid w:val="00CB46FE"/>
    <w:rsid w:val="00CB4B86"/>
    <w:rsid w:val="00CB5667"/>
    <w:rsid w:val="00CC0B2A"/>
    <w:rsid w:val="00CD0F15"/>
    <w:rsid w:val="00CD1F89"/>
    <w:rsid w:val="00CE0BE6"/>
    <w:rsid w:val="00CE1608"/>
    <w:rsid w:val="00CE6804"/>
    <w:rsid w:val="00CF3781"/>
    <w:rsid w:val="00CF39EF"/>
    <w:rsid w:val="00CF5957"/>
    <w:rsid w:val="00D02387"/>
    <w:rsid w:val="00D03BA1"/>
    <w:rsid w:val="00D05988"/>
    <w:rsid w:val="00D10234"/>
    <w:rsid w:val="00D120C6"/>
    <w:rsid w:val="00D14710"/>
    <w:rsid w:val="00D14C85"/>
    <w:rsid w:val="00D14E92"/>
    <w:rsid w:val="00D1507B"/>
    <w:rsid w:val="00D16FBA"/>
    <w:rsid w:val="00D21C88"/>
    <w:rsid w:val="00D224BD"/>
    <w:rsid w:val="00D2367A"/>
    <w:rsid w:val="00D3241E"/>
    <w:rsid w:val="00D34C9A"/>
    <w:rsid w:val="00D50F7C"/>
    <w:rsid w:val="00D515A3"/>
    <w:rsid w:val="00D547C5"/>
    <w:rsid w:val="00D60191"/>
    <w:rsid w:val="00D6108A"/>
    <w:rsid w:val="00D63531"/>
    <w:rsid w:val="00D705FE"/>
    <w:rsid w:val="00D7098C"/>
    <w:rsid w:val="00D71C8B"/>
    <w:rsid w:val="00D7266C"/>
    <w:rsid w:val="00D73515"/>
    <w:rsid w:val="00D761B0"/>
    <w:rsid w:val="00D83CA6"/>
    <w:rsid w:val="00D85E2A"/>
    <w:rsid w:val="00D86920"/>
    <w:rsid w:val="00D905BB"/>
    <w:rsid w:val="00D92080"/>
    <w:rsid w:val="00D93200"/>
    <w:rsid w:val="00DA421B"/>
    <w:rsid w:val="00DA7B95"/>
    <w:rsid w:val="00DB05ED"/>
    <w:rsid w:val="00DC02ED"/>
    <w:rsid w:val="00DD2923"/>
    <w:rsid w:val="00DD6188"/>
    <w:rsid w:val="00DF0AD3"/>
    <w:rsid w:val="00DF342F"/>
    <w:rsid w:val="00DF442C"/>
    <w:rsid w:val="00DF65A9"/>
    <w:rsid w:val="00E038A2"/>
    <w:rsid w:val="00E062C4"/>
    <w:rsid w:val="00E11565"/>
    <w:rsid w:val="00E130C7"/>
    <w:rsid w:val="00E16E21"/>
    <w:rsid w:val="00E2094F"/>
    <w:rsid w:val="00E219B0"/>
    <w:rsid w:val="00E2306F"/>
    <w:rsid w:val="00E27118"/>
    <w:rsid w:val="00E350F4"/>
    <w:rsid w:val="00E42730"/>
    <w:rsid w:val="00E54ACB"/>
    <w:rsid w:val="00E57FD4"/>
    <w:rsid w:val="00E60059"/>
    <w:rsid w:val="00E71C3E"/>
    <w:rsid w:val="00E90413"/>
    <w:rsid w:val="00E9152A"/>
    <w:rsid w:val="00E9739B"/>
    <w:rsid w:val="00EA5209"/>
    <w:rsid w:val="00EA6698"/>
    <w:rsid w:val="00EA7503"/>
    <w:rsid w:val="00EB163B"/>
    <w:rsid w:val="00EB3653"/>
    <w:rsid w:val="00EB57CF"/>
    <w:rsid w:val="00EB6DD3"/>
    <w:rsid w:val="00EB6E15"/>
    <w:rsid w:val="00EC0E95"/>
    <w:rsid w:val="00EC18CC"/>
    <w:rsid w:val="00EC3BCC"/>
    <w:rsid w:val="00ED1B5C"/>
    <w:rsid w:val="00EE3DC3"/>
    <w:rsid w:val="00EE48B0"/>
    <w:rsid w:val="00EE6375"/>
    <w:rsid w:val="00EF0134"/>
    <w:rsid w:val="00EF2038"/>
    <w:rsid w:val="00F01F6B"/>
    <w:rsid w:val="00F074D0"/>
    <w:rsid w:val="00F11E92"/>
    <w:rsid w:val="00F12076"/>
    <w:rsid w:val="00F13DDF"/>
    <w:rsid w:val="00F239EC"/>
    <w:rsid w:val="00F253AA"/>
    <w:rsid w:val="00F25995"/>
    <w:rsid w:val="00F27AA5"/>
    <w:rsid w:val="00F31148"/>
    <w:rsid w:val="00F369BA"/>
    <w:rsid w:val="00F37866"/>
    <w:rsid w:val="00F40B06"/>
    <w:rsid w:val="00F411D8"/>
    <w:rsid w:val="00F5298E"/>
    <w:rsid w:val="00F54FE5"/>
    <w:rsid w:val="00F5643E"/>
    <w:rsid w:val="00F56CA8"/>
    <w:rsid w:val="00F5767D"/>
    <w:rsid w:val="00F61C48"/>
    <w:rsid w:val="00F65EA3"/>
    <w:rsid w:val="00F669BE"/>
    <w:rsid w:val="00F710FD"/>
    <w:rsid w:val="00F750C9"/>
    <w:rsid w:val="00F8117A"/>
    <w:rsid w:val="00F859CD"/>
    <w:rsid w:val="00F92836"/>
    <w:rsid w:val="00F96857"/>
    <w:rsid w:val="00F97EAE"/>
    <w:rsid w:val="00F97F06"/>
    <w:rsid w:val="00FA3456"/>
    <w:rsid w:val="00FA5526"/>
    <w:rsid w:val="00FA6B2A"/>
    <w:rsid w:val="00FB376A"/>
    <w:rsid w:val="00FB7C67"/>
    <w:rsid w:val="00FC0844"/>
    <w:rsid w:val="00FC4839"/>
    <w:rsid w:val="00FC696D"/>
    <w:rsid w:val="00FE3C90"/>
    <w:rsid w:val="00FE4376"/>
    <w:rsid w:val="00FE536C"/>
    <w:rsid w:val="00FF37D4"/>
    <w:rsid w:val="00FF4FE6"/>
    <w:rsid w:val="00FF5C38"/>
    <w:rsid w:val="00FF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60A9C16"/>
  <w15:docId w15:val="{D9864540-5C8D-4C89-A942-FA0D1EF44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kern w:val="24"/>
        <w:sz w:val="24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F77"/>
  </w:style>
  <w:style w:type="paragraph" w:styleId="1">
    <w:name w:val="heading 1"/>
    <w:basedOn w:val="a"/>
    <w:next w:val="a"/>
    <w:link w:val="10"/>
    <w:qFormat/>
    <w:rsid w:val="005D39DE"/>
    <w:pPr>
      <w:keepNext/>
      <w:numPr>
        <w:numId w:val="1"/>
      </w:numPr>
      <w:autoSpaceDE w:val="0"/>
      <w:autoSpaceDN w:val="0"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5D39DE"/>
    <w:pPr>
      <w:keepNext/>
      <w:keepLines/>
      <w:spacing w:before="200"/>
      <w:jc w:val="center"/>
      <w:outlineLvl w:val="1"/>
    </w:pPr>
    <w:rPr>
      <w:b/>
      <w:bCs/>
      <w:sz w:val="28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F5643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locked/>
    <w:rsid w:val="00F564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9B1EE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nhideWhenUsed/>
    <w:qFormat/>
    <w:locked/>
    <w:rsid w:val="006C636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locked/>
    <w:rsid w:val="006C636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nhideWhenUsed/>
    <w:qFormat/>
    <w:locked/>
    <w:rsid w:val="00F5643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nhideWhenUsed/>
    <w:qFormat/>
    <w:locked/>
    <w:rsid w:val="00F5643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AF040D"/>
    <w:rPr>
      <w:szCs w:val="22"/>
    </w:rPr>
  </w:style>
  <w:style w:type="paragraph" w:styleId="a3">
    <w:name w:val="header"/>
    <w:basedOn w:val="a"/>
    <w:link w:val="a4"/>
    <w:semiHidden/>
    <w:rsid w:val="00223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223CF8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223CF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223CF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locked/>
    <w:rsid w:val="005D39DE"/>
    <w:rPr>
      <w:b/>
    </w:rPr>
  </w:style>
  <w:style w:type="paragraph" w:styleId="12">
    <w:name w:val="toc 1"/>
    <w:basedOn w:val="a"/>
    <w:next w:val="a"/>
    <w:autoRedefine/>
    <w:uiPriority w:val="39"/>
    <w:rsid w:val="00223CF8"/>
    <w:pPr>
      <w:spacing w:after="100"/>
    </w:pPr>
  </w:style>
  <w:style w:type="character" w:styleId="a7">
    <w:name w:val="Hyperlink"/>
    <w:uiPriority w:val="99"/>
    <w:rsid w:val="00223CF8"/>
    <w:rPr>
      <w:rFonts w:cs="Times New Roman"/>
      <w:color w:val="0000FF"/>
      <w:u w:val="single"/>
    </w:rPr>
  </w:style>
  <w:style w:type="table" w:styleId="a8">
    <w:name w:val="Table Grid"/>
    <w:basedOn w:val="a1"/>
    <w:rsid w:val="005D39D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link w:val="ListParagraphChar"/>
    <w:uiPriority w:val="99"/>
    <w:qFormat/>
    <w:rsid w:val="005D39DE"/>
    <w:pPr>
      <w:ind w:left="720"/>
      <w:contextualSpacing/>
    </w:pPr>
  </w:style>
  <w:style w:type="character" w:customStyle="1" w:styleId="20">
    <w:name w:val="Заголовок 2 Знак"/>
    <w:link w:val="2"/>
    <w:semiHidden/>
    <w:locked/>
    <w:rsid w:val="005D39DE"/>
    <w:rPr>
      <w:rFonts w:ascii="Times New Roman" w:hAnsi="Times New Roman" w:cs="Times New Roman"/>
      <w:b/>
      <w:bCs/>
      <w:sz w:val="26"/>
      <w:szCs w:val="26"/>
      <w:lang w:eastAsia="ru-RU"/>
    </w:rPr>
  </w:style>
  <w:style w:type="character" w:customStyle="1" w:styleId="apple-style-span">
    <w:name w:val="apple-style-span"/>
    <w:rsid w:val="00484BB9"/>
    <w:rPr>
      <w:rFonts w:cs="Times New Roman"/>
    </w:rPr>
  </w:style>
  <w:style w:type="character" w:customStyle="1" w:styleId="apple-converted-space">
    <w:name w:val="apple-converted-space"/>
    <w:rsid w:val="00484BB9"/>
    <w:rPr>
      <w:rFonts w:cs="Times New Roman"/>
    </w:rPr>
  </w:style>
  <w:style w:type="character" w:customStyle="1" w:styleId="50">
    <w:name w:val="Заголовок 5 Знак"/>
    <w:link w:val="5"/>
    <w:semiHidden/>
    <w:locked/>
    <w:rsid w:val="009B1EE5"/>
    <w:rPr>
      <w:rFonts w:ascii="Cambria" w:hAnsi="Cambria" w:cs="Times New Roman"/>
      <w:color w:val="243F60"/>
      <w:sz w:val="24"/>
      <w:szCs w:val="24"/>
      <w:lang w:eastAsia="ru-RU"/>
    </w:rPr>
  </w:style>
  <w:style w:type="paragraph" w:customStyle="1" w:styleId="14">
    <w:name w:val="Заголовок оглавления1"/>
    <w:basedOn w:val="1"/>
    <w:next w:val="a"/>
    <w:rsid w:val="009B1EE5"/>
    <w:pPr>
      <w:keepLines/>
      <w:numPr>
        <w:numId w:val="0"/>
      </w:numPr>
      <w:autoSpaceDE/>
      <w:autoSpaceDN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21">
    <w:name w:val="toc 2"/>
    <w:basedOn w:val="a"/>
    <w:next w:val="a"/>
    <w:autoRedefine/>
    <w:semiHidden/>
    <w:rsid w:val="009B1EE5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31">
    <w:name w:val="toc 3"/>
    <w:basedOn w:val="a"/>
    <w:next w:val="a"/>
    <w:autoRedefine/>
    <w:semiHidden/>
    <w:rsid w:val="009B1EE5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a9">
    <w:name w:val="Placeholder Text"/>
    <w:basedOn w:val="a0"/>
    <w:uiPriority w:val="99"/>
    <w:semiHidden/>
    <w:rsid w:val="00E9739B"/>
    <w:rPr>
      <w:color w:val="808080"/>
    </w:rPr>
  </w:style>
  <w:style w:type="paragraph" w:styleId="aa">
    <w:name w:val="Balloon Text"/>
    <w:basedOn w:val="a"/>
    <w:link w:val="ab"/>
    <w:rsid w:val="00E9739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E9739B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99"/>
    <w:qFormat/>
    <w:rsid w:val="001D59F2"/>
    <w:pPr>
      <w:ind w:left="720"/>
      <w:contextualSpacing/>
    </w:pPr>
  </w:style>
  <w:style w:type="paragraph" w:styleId="ad">
    <w:name w:val="Body Text"/>
    <w:basedOn w:val="a"/>
    <w:link w:val="ae"/>
    <w:rsid w:val="00217AA4"/>
    <w:pPr>
      <w:spacing w:after="120"/>
    </w:pPr>
  </w:style>
  <w:style w:type="character" w:customStyle="1" w:styleId="ae">
    <w:name w:val="Основной текст Знак"/>
    <w:basedOn w:val="a0"/>
    <w:link w:val="ad"/>
    <w:rsid w:val="00217AA4"/>
    <w:rPr>
      <w:rFonts w:ascii="Times New Roman" w:hAnsi="Times New Roman"/>
      <w:sz w:val="24"/>
      <w:szCs w:val="24"/>
    </w:rPr>
  </w:style>
  <w:style w:type="paragraph" w:styleId="22">
    <w:name w:val="Body Text 2"/>
    <w:basedOn w:val="a"/>
    <w:link w:val="23"/>
    <w:rsid w:val="00217AA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217AA4"/>
    <w:rPr>
      <w:rFonts w:ascii="Times New Roman" w:hAnsi="Times New Roman"/>
      <w:sz w:val="24"/>
      <w:szCs w:val="24"/>
    </w:rPr>
  </w:style>
  <w:style w:type="paragraph" w:styleId="af">
    <w:name w:val="Body Text Indent"/>
    <w:basedOn w:val="a"/>
    <w:link w:val="af0"/>
    <w:rsid w:val="00217AA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217AA4"/>
    <w:rPr>
      <w:rFonts w:ascii="Times New Roman" w:hAnsi="Times New Roman"/>
      <w:sz w:val="24"/>
      <w:szCs w:val="24"/>
    </w:rPr>
  </w:style>
  <w:style w:type="paragraph" w:customStyle="1" w:styleId="af1">
    <w:name w:val="Новый экспесс стиль"/>
    <w:basedOn w:val="a"/>
    <w:link w:val="af2"/>
    <w:qFormat/>
    <w:rsid w:val="00F8117A"/>
    <w:pPr>
      <w:spacing w:line="276" w:lineRule="auto"/>
      <w:ind w:firstLine="709"/>
      <w:jc w:val="both"/>
    </w:pPr>
  </w:style>
  <w:style w:type="character" w:customStyle="1" w:styleId="af2">
    <w:name w:val="Новый экспесс стиль Знак"/>
    <w:basedOn w:val="a0"/>
    <w:link w:val="af1"/>
    <w:rsid w:val="00F8117A"/>
    <w:rPr>
      <w:rFonts w:ascii="Times New Roman" w:hAnsi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C636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f3">
    <w:name w:val="Emphasis"/>
    <w:basedOn w:val="a0"/>
    <w:uiPriority w:val="20"/>
    <w:qFormat/>
    <w:locked/>
    <w:rsid w:val="006C6363"/>
    <w:rPr>
      <w:i/>
      <w:iCs/>
    </w:rPr>
  </w:style>
  <w:style w:type="character" w:customStyle="1" w:styleId="70">
    <w:name w:val="Заголовок 7 Знак"/>
    <w:basedOn w:val="a0"/>
    <w:link w:val="7"/>
    <w:rsid w:val="006C636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4">
    <w:name w:val="No Spacing"/>
    <w:qFormat/>
    <w:rsid w:val="006C6363"/>
  </w:style>
  <w:style w:type="paragraph" w:styleId="af5">
    <w:name w:val="footnote text"/>
    <w:basedOn w:val="a"/>
    <w:link w:val="af6"/>
    <w:uiPriority w:val="99"/>
    <w:unhideWhenUsed/>
    <w:rsid w:val="000F72A0"/>
    <w:rPr>
      <w:rFonts w:eastAsia="Times New Roman"/>
      <w:kern w:val="0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rsid w:val="000F72A0"/>
    <w:rPr>
      <w:rFonts w:eastAsia="Times New Roman"/>
      <w:kern w:val="0"/>
      <w:sz w:val="20"/>
      <w:szCs w:val="20"/>
    </w:rPr>
  </w:style>
  <w:style w:type="character" w:styleId="af7">
    <w:name w:val="footnote reference"/>
    <w:uiPriority w:val="99"/>
    <w:unhideWhenUsed/>
    <w:rsid w:val="000F72A0"/>
    <w:rPr>
      <w:vertAlign w:val="superscript"/>
    </w:rPr>
  </w:style>
  <w:style w:type="character" w:styleId="af8">
    <w:name w:val="annotation reference"/>
    <w:uiPriority w:val="99"/>
    <w:unhideWhenUsed/>
    <w:rsid w:val="000F72A0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0F72A0"/>
    <w:rPr>
      <w:rFonts w:eastAsia="Times New Roman"/>
      <w:kern w:val="0"/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0F72A0"/>
    <w:rPr>
      <w:rFonts w:eastAsia="Times New Roman"/>
      <w:kern w:val="0"/>
      <w:sz w:val="20"/>
      <w:szCs w:val="20"/>
    </w:rPr>
  </w:style>
  <w:style w:type="character" w:styleId="afb">
    <w:name w:val="FollowedHyperlink"/>
    <w:basedOn w:val="a0"/>
    <w:uiPriority w:val="99"/>
    <w:unhideWhenUsed/>
    <w:rsid w:val="00D7266C"/>
    <w:rPr>
      <w:color w:val="954F72"/>
      <w:u w:val="single"/>
    </w:rPr>
  </w:style>
  <w:style w:type="paragraph" w:customStyle="1" w:styleId="xl65">
    <w:name w:val="xl65"/>
    <w:basedOn w:val="a"/>
    <w:rsid w:val="00D7266C"/>
    <w:pPr>
      <w:spacing w:before="100" w:beforeAutospacing="1" w:after="100" w:afterAutospacing="1"/>
      <w:jc w:val="center"/>
    </w:pPr>
    <w:rPr>
      <w:rFonts w:eastAsia="Times New Roman"/>
      <w:kern w:val="0"/>
    </w:rPr>
  </w:style>
  <w:style w:type="paragraph" w:customStyle="1" w:styleId="xl66">
    <w:name w:val="xl66"/>
    <w:basedOn w:val="a"/>
    <w:rsid w:val="00D7266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kern w:val="0"/>
    </w:rPr>
  </w:style>
  <w:style w:type="paragraph" w:customStyle="1" w:styleId="xl67">
    <w:name w:val="xl67"/>
    <w:basedOn w:val="a"/>
    <w:rsid w:val="00D726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kern w:val="0"/>
    </w:rPr>
  </w:style>
  <w:style w:type="paragraph" w:customStyle="1" w:styleId="xl68">
    <w:name w:val="xl68"/>
    <w:basedOn w:val="a"/>
    <w:rsid w:val="00D7266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kern w:val="0"/>
    </w:rPr>
  </w:style>
  <w:style w:type="paragraph" w:customStyle="1" w:styleId="xl69">
    <w:name w:val="xl69"/>
    <w:basedOn w:val="a"/>
    <w:rsid w:val="00D72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kern w:val="0"/>
    </w:rPr>
  </w:style>
  <w:style w:type="paragraph" w:customStyle="1" w:styleId="xl70">
    <w:name w:val="xl70"/>
    <w:basedOn w:val="a"/>
    <w:rsid w:val="00D72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kern w:val="0"/>
    </w:rPr>
  </w:style>
  <w:style w:type="paragraph" w:customStyle="1" w:styleId="xl71">
    <w:name w:val="xl71"/>
    <w:basedOn w:val="a"/>
    <w:rsid w:val="00D72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kern w:val="0"/>
    </w:rPr>
  </w:style>
  <w:style w:type="paragraph" w:styleId="afc">
    <w:name w:val="Normal (Web)"/>
    <w:basedOn w:val="a"/>
    <w:uiPriority w:val="99"/>
    <w:semiHidden/>
    <w:unhideWhenUsed/>
    <w:rsid w:val="00B662CD"/>
    <w:pPr>
      <w:spacing w:before="100" w:beforeAutospacing="1" w:after="100" w:afterAutospacing="1"/>
    </w:pPr>
    <w:rPr>
      <w:rFonts w:eastAsia="Times New Roman"/>
      <w:kern w:val="0"/>
    </w:rPr>
  </w:style>
  <w:style w:type="character" w:customStyle="1" w:styleId="afd">
    <w:name w:val="Основной текст_"/>
    <w:link w:val="24"/>
    <w:locked/>
    <w:rsid w:val="00B569A8"/>
    <w:rPr>
      <w:rFonts w:eastAsia="Times New Roman"/>
      <w:sz w:val="23"/>
      <w:szCs w:val="23"/>
      <w:shd w:val="clear" w:color="auto" w:fill="FFFFFF"/>
    </w:rPr>
  </w:style>
  <w:style w:type="paragraph" w:customStyle="1" w:styleId="24">
    <w:name w:val="Основной текст2"/>
    <w:basedOn w:val="a"/>
    <w:link w:val="afd"/>
    <w:rsid w:val="00B569A8"/>
    <w:pPr>
      <w:shd w:val="clear" w:color="auto" w:fill="FFFFFF"/>
      <w:spacing w:line="0" w:lineRule="atLeast"/>
    </w:pPr>
    <w:rPr>
      <w:rFonts w:eastAsia="Times New Roman"/>
      <w:sz w:val="23"/>
      <w:szCs w:val="23"/>
    </w:rPr>
  </w:style>
  <w:style w:type="character" w:customStyle="1" w:styleId="32">
    <w:name w:val="Основной текст (3)_"/>
    <w:link w:val="33"/>
    <w:locked/>
    <w:rsid w:val="00B569A8"/>
    <w:rPr>
      <w:rFonts w:eastAsia="Times New Roman"/>
      <w:sz w:val="23"/>
      <w:szCs w:val="23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B569A8"/>
    <w:pPr>
      <w:shd w:val="clear" w:color="auto" w:fill="FFFFFF"/>
      <w:spacing w:line="254" w:lineRule="exact"/>
      <w:jc w:val="center"/>
    </w:pPr>
    <w:rPr>
      <w:rFonts w:eastAsia="Times New Roman"/>
      <w:sz w:val="23"/>
      <w:szCs w:val="23"/>
    </w:rPr>
  </w:style>
  <w:style w:type="paragraph" w:styleId="afe">
    <w:name w:val="annotation subject"/>
    <w:basedOn w:val="af9"/>
    <w:next w:val="af9"/>
    <w:link w:val="aff"/>
    <w:semiHidden/>
    <w:unhideWhenUsed/>
    <w:rsid w:val="00856B65"/>
    <w:rPr>
      <w:rFonts w:eastAsia="Calibri"/>
      <w:b/>
      <w:bCs/>
      <w:kern w:val="24"/>
    </w:rPr>
  </w:style>
  <w:style w:type="character" w:customStyle="1" w:styleId="aff">
    <w:name w:val="Тема примечания Знак"/>
    <w:basedOn w:val="afa"/>
    <w:link w:val="afe"/>
    <w:semiHidden/>
    <w:rsid w:val="00856B65"/>
    <w:rPr>
      <w:rFonts w:eastAsia="Times New Roman"/>
      <w:b/>
      <w:bCs/>
      <w:kern w:val="0"/>
      <w:sz w:val="20"/>
      <w:szCs w:val="20"/>
    </w:rPr>
  </w:style>
  <w:style w:type="paragraph" w:styleId="aff0">
    <w:name w:val="Revision"/>
    <w:hidden/>
    <w:uiPriority w:val="99"/>
    <w:semiHidden/>
    <w:rsid w:val="00856B65"/>
  </w:style>
  <w:style w:type="character" w:customStyle="1" w:styleId="30">
    <w:name w:val="Заголовок 3 Знак"/>
    <w:basedOn w:val="a0"/>
    <w:link w:val="3"/>
    <w:rsid w:val="00F5643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rsid w:val="00F5643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80">
    <w:name w:val="Заголовок 8 Знак"/>
    <w:basedOn w:val="a0"/>
    <w:link w:val="8"/>
    <w:rsid w:val="00F5643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rsid w:val="00F5643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f1">
    <w:name w:val="Book Title"/>
    <w:basedOn w:val="a0"/>
    <w:uiPriority w:val="33"/>
    <w:qFormat/>
    <w:rsid w:val="00F5643E"/>
    <w:rPr>
      <w:b/>
      <w:bCs/>
      <w:smallCaps/>
      <w:spacing w:val="5"/>
    </w:rPr>
  </w:style>
  <w:style w:type="character" w:customStyle="1" w:styleId="ListParagraphChar">
    <w:name w:val="List Paragraph Char"/>
    <w:link w:val="13"/>
    <w:uiPriority w:val="99"/>
    <w:locked/>
    <w:rsid w:val="00C8215B"/>
  </w:style>
  <w:style w:type="character" w:customStyle="1" w:styleId="c14">
    <w:name w:val="c14"/>
    <w:basedOn w:val="a0"/>
    <w:rsid w:val="00284E4E"/>
  </w:style>
  <w:style w:type="paragraph" w:styleId="aff2">
    <w:name w:val="List"/>
    <w:basedOn w:val="a"/>
    <w:rsid w:val="00C33C78"/>
    <w:pPr>
      <w:ind w:left="283" w:hanging="283"/>
      <w:contextualSpacing/>
    </w:pPr>
    <w:rPr>
      <w:rFonts w:eastAsia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0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4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5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4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9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mk-online.ru" TargetMode="External"/><Relationship Id="rId1" Type="http://schemas.openxmlformats.org/officeDocument/2006/relationships/hyperlink" Target="http://www.bbmprof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_Okhokhonina\Documents\&#1056;&#1055;\&#1053;&#1040;%20&#1047;&#1040;&#1065;&#1048;&#1058;&#1059;\&#1058;&#1082;&#1072;&#1095;&#1091;&#1082;_&#1060;&#1080;&#1079;&#1080;&#1082;&#1072;_&#1088;&#1072;&#1073;&#1086;&#1095;&#1077;&#1077;\&#1048;&#1085;&#1092;&#1086;&#1088;&#1084;&#1072;&#1090;&#1080;&#1082;&#1072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3C64D94039D4A0F9DD136C951F1DD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25F108-CBE1-4E30-A529-3E106AB57574}"/>
      </w:docPartPr>
      <w:docPartBody>
        <w:p w:rsidR="00AA14C5" w:rsidRDefault="00AA14C5">
          <w:pPr>
            <w:pStyle w:val="93C64D94039D4A0F9DD136C951F1DD65"/>
          </w:pPr>
          <w:r w:rsidRPr="00370D97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A2B8982B02496DA0C8801DCE60C7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52E339-D35F-4ACD-8C4B-DD5304D5903D}"/>
      </w:docPartPr>
      <w:docPartBody>
        <w:p w:rsidR="00AA14C5" w:rsidRDefault="004B664C" w:rsidP="004B664C">
          <w:pPr>
            <w:pStyle w:val="1EA2B8982B02496DA0C8801DCE60C7A11"/>
          </w:pPr>
          <w:r w:rsidRPr="006C6363">
            <w:rPr>
              <w:rStyle w:val="a3"/>
              <w:vanish/>
            </w:rPr>
            <w:t>Выберите элемент.</w:t>
          </w:r>
        </w:p>
      </w:docPartBody>
    </w:docPart>
    <w:docPart>
      <w:docPartPr>
        <w:name w:val="00CBFDB1C5314CE18D97D129B6D43F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41FFEA-8312-4956-B3EA-9F2007389DB4}"/>
      </w:docPartPr>
      <w:docPartBody>
        <w:p w:rsidR="00AA14C5" w:rsidRDefault="00AA14C5">
          <w:pPr>
            <w:pStyle w:val="00CBFDB1C5314CE18D97D129B6D43FDC"/>
          </w:pPr>
          <w:r w:rsidRPr="00832DFC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226757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CA6796-C231-4AED-A54D-5DE660D780DA}"/>
      </w:docPartPr>
      <w:docPartBody>
        <w:p w:rsidR="003F1219" w:rsidRDefault="003F1219">
          <w:r w:rsidRPr="002E1ACD">
            <w:rPr>
              <w:rStyle w:val="a3"/>
            </w:rPr>
            <w:t>Выберите элемент.</w:t>
          </w:r>
        </w:p>
      </w:docPartBody>
    </w:docPart>
    <w:docPart>
      <w:docPartPr>
        <w:name w:val="DefaultPlaceholder_226757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441B9A-FA97-4EE2-B43A-2CF8D9A11327}"/>
      </w:docPartPr>
      <w:docPartBody>
        <w:p w:rsidR="00C579C2" w:rsidRDefault="00B67F8A">
          <w:r w:rsidRPr="001F0007">
            <w:rPr>
              <w:rStyle w:val="a3"/>
            </w:rPr>
            <w:t>Место для ввода текста.</w:t>
          </w:r>
        </w:p>
      </w:docPartBody>
    </w:docPart>
    <w:docPart>
      <w:docPartPr>
        <w:name w:val="0A800ED8DA5F4B80834E133CEE20A7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202651-0780-4918-A2AE-6A1B1BDB3479}"/>
      </w:docPartPr>
      <w:docPartBody>
        <w:p w:rsidR="0017661E" w:rsidRDefault="00C579C2" w:rsidP="00C579C2">
          <w:pPr>
            <w:pStyle w:val="0A800ED8DA5F4B80834E133CEE20A7B5"/>
          </w:pPr>
          <w:r w:rsidRPr="00832DFC">
            <w:rPr>
              <w:rStyle w:val="a3"/>
            </w:rPr>
            <w:t>Место для ввода текста.</w:t>
          </w:r>
        </w:p>
      </w:docPartBody>
    </w:docPart>
    <w:docPart>
      <w:docPartPr>
        <w:name w:val="CDA26222ADA5427CAEFD21EE3E504F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EAB793-BC4B-45DD-963B-3040DC9EC365}"/>
      </w:docPartPr>
      <w:docPartBody>
        <w:p w:rsidR="003A3F30" w:rsidRDefault="003A3F30" w:rsidP="003A3F30">
          <w:pPr>
            <w:pStyle w:val="CDA26222ADA5427CAEFD21EE3E504FDA"/>
          </w:pPr>
          <w:r w:rsidRPr="006C6363">
            <w:rPr>
              <w:rStyle w:val="a3"/>
              <w:vanish/>
            </w:rPr>
            <w:t>Выберите элемент.</w:t>
          </w:r>
        </w:p>
      </w:docPartBody>
    </w:docPart>
    <w:docPart>
      <w:docPartPr>
        <w:name w:val="2A4472A607B54A109FAB6FB7B7ED28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04B7A3-5A0F-4D5E-AB67-079807F491EF}"/>
      </w:docPartPr>
      <w:docPartBody>
        <w:p w:rsidR="003A3F30" w:rsidRDefault="003A3F30" w:rsidP="003A3F30">
          <w:pPr>
            <w:pStyle w:val="2A4472A607B54A109FAB6FB7B7ED286F"/>
          </w:pPr>
          <w:r w:rsidRPr="002E1ACD">
            <w:rPr>
              <w:rStyle w:val="a3"/>
            </w:rPr>
            <w:t>Выберите элемент.</w:t>
          </w:r>
        </w:p>
      </w:docPartBody>
    </w:docPart>
    <w:docPart>
      <w:docPartPr>
        <w:name w:val="8B2F752F62204D92AE4DA6429A725F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A4B69E-2649-4D09-AF5F-A252DE2279D3}"/>
      </w:docPartPr>
      <w:docPartBody>
        <w:p w:rsidR="003A3F30" w:rsidRDefault="003A3F30" w:rsidP="003A3F30">
          <w:pPr>
            <w:pStyle w:val="8B2F752F62204D92AE4DA6429A725F86"/>
          </w:pPr>
          <w:r w:rsidRPr="00832DFC">
            <w:rPr>
              <w:rStyle w:val="a3"/>
            </w:rPr>
            <w:t>Место для ввода текста.</w:t>
          </w:r>
        </w:p>
      </w:docPartBody>
    </w:docPart>
    <w:docPart>
      <w:docPartPr>
        <w:name w:val="5310A92022674C7C858067D3DB886F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EBAFA0-0F11-41D9-BD24-F1BC6550FC9C}"/>
      </w:docPartPr>
      <w:docPartBody>
        <w:p w:rsidR="00C56FC6" w:rsidRDefault="003A3F30" w:rsidP="003A3F30">
          <w:pPr>
            <w:pStyle w:val="5310A92022674C7C858067D3DB886F77"/>
          </w:pPr>
          <w:r w:rsidRPr="001F0007">
            <w:rPr>
              <w:rStyle w:val="a3"/>
            </w:rPr>
            <w:t>Место для ввода текста.</w:t>
          </w:r>
        </w:p>
      </w:docPartBody>
    </w:docPart>
    <w:docPart>
      <w:docPartPr>
        <w:name w:val="CCB7966C87BE432B9EDCCC79380891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DF9B27-E0A3-41D0-B63F-97CFE48EF208}"/>
      </w:docPartPr>
      <w:docPartBody>
        <w:p w:rsidR="004B664C" w:rsidRDefault="004B664C" w:rsidP="004B664C">
          <w:pPr>
            <w:pStyle w:val="CCB7966C87BE432B9EDCCC7938089167"/>
          </w:pPr>
          <w:r w:rsidRPr="00564897">
            <w:rPr>
              <w:rStyle w:val="a3"/>
            </w:rPr>
            <w:t>Место для ввода текста.</w:t>
          </w:r>
        </w:p>
      </w:docPartBody>
    </w:docPart>
    <w:docPart>
      <w:docPartPr>
        <w:name w:val="71FCBA7214D84AA3885A7BB41423CD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B9D732-DD68-464F-9EC3-E0818D5F7F44}"/>
      </w:docPartPr>
      <w:docPartBody>
        <w:p w:rsidR="001F5F40" w:rsidRDefault="001F5F40" w:rsidP="001F5F40">
          <w:pPr>
            <w:pStyle w:val="71FCBA7214D84AA3885A7BB41423CD91"/>
          </w:pPr>
          <w:r>
            <w:rPr>
              <w:rStyle w:val="a3"/>
              <w:vanish/>
            </w:rPr>
            <w:t>Выберите элемент.</w:t>
          </w:r>
        </w:p>
      </w:docPartBody>
    </w:docPart>
    <w:docPart>
      <w:docPartPr>
        <w:name w:val="098DACE5CF8C44878C209F940B13B4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555329-4764-47A5-B9BC-1785DDB6B1AA}"/>
      </w:docPartPr>
      <w:docPartBody>
        <w:p w:rsidR="001F5F40" w:rsidRDefault="001F5F40" w:rsidP="001F5F40">
          <w:pPr>
            <w:pStyle w:val="098DACE5CF8C44878C209F940B13B450"/>
          </w:pPr>
          <w:r w:rsidRPr="001F0007">
            <w:rPr>
              <w:rStyle w:val="a3"/>
            </w:rPr>
            <w:t>Место для ввода текста.</w:t>
          </w:r>
        </w:p>
      </w:docPartBody>
    </w:docPart>
    <w:docPart>
      <w:docPartPr>
        <w:name w:val="4FBE6DD768F0417583E69326946232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FE78DC-2E46-4FF9-8CF9-809F0FEF9B7C}"/>
      </w:docPartPr>
      <w:docPartBody>
        <w:p w:rsidR="001F5F40" w:rsidRDefault="001F5F40" w:rsidP="001F5F40">
          <w:pPr>
            <w:pStyle w:val="4FBE6DD768F0417583E693269462322B"/>
          </w:pPr>
          <w:r w:rsidRPr="001F0007">
            <w:rPr>
              <w:rStyle w:val="a3"/>
            </w:rPr>
            <w:t>Место для ввода текста.</w:t>
          </w:r>
        </w:p>
      </w:docPartBody>
    </w:docPart>
    <w:docPart>
      <w:docPartPr>
        <w:name w:val="4371F0C9BB0046ABBF6D3766EF243E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986A60-5314-4B1E-A79C-114719CADCE0}"/>
      </w:docPartPr>
      <w:docPartBody>
        <w:p w:rsidR="00B627F9" w:rsidRDefault="00771858" w:rsidP="00771858">
          <w:pPr>
            <w:pStyle w:val="4371F0C9BB0046ABBF6D3766EF243E43"/>
          </w:pPr>
          <w:r w:rsidRPr="002E1ACD">
            <w:rPr>
              <w:rStyle w:val="a3"/>
            </w:rPr>
            <w:t>Выберите элемент.</w:t>
          </w:r>
        </w:p>
      </w:docPartBody>
    </w:docPart>
    <w:docPart>
      <w:docPartPr>
        <w:name w:val="359F124C14E943E09C45EB5B84A449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A88481-C8EA-47A3-AF84-70DEC817DF97}"/>
      </w:docPartPr>
      <w:docPartBody>
        <w:p w:rsidR="00B627F9" w:rsidRDefault="00771858" w:rsidP="00771858">
          <w:pPr>
            <w:pStyle w:val="359F124C14E943E09C45EB5B84A4496B"/>
          </w:pPr>
          <w:r>
            <w:rPr>
              <w:rStyle w:val="a3"/>
              <w:vanish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A14C5"/>
    <w:rsid w:val="000123DF"/>
    <w:rsid w:val="0013444E"/>
    <w:rsid w:val="001478D4"/>
    <w:rsid w:val="00151419"/>
    <w:rsid w:val="001569EC"/>
    <w:rsid w:val="00166DA4"/>
    <w:rsid w:val="0017661E"/>
    <w:rsid w:val="001F5F40"/>
    <w:rsid w:val="00253C5E"/>
    <w:rsid w:val="002558F7"/>
    <w:rsid w:val="00262E0C"/>
    <w:rsid w:val="00284FFE"/>
    <w:rsid w:val="00343D72"/>
    <w:rsid w:val="003A3F30"/>
    <w:rsid w:val="003B53A3"/>
    <w:rsid w:val="003D6BC0"/>
    <w:rsid w:val="003F1219"/>
    <w:rsid w:val="004B664C"/>
    <w:rsid w:val="00604B90"/>
    <w:rsid w:val="006A197A"/>
    <w:rsid w:val="00715AED"/>
    <w:rsid w:val="00721874"/>
    <w:rsid w:val="00771858"/>
    <w:rsid w:val="00781500"/>
    <w:rsid w:val="007A0798"/>
    <w:rsid w:val="0083468A"/>
    <w:rsid w:val="00864669"/>
    <w:rsid w:val="0099408D"/>
    <w:rsid w:val="009E2220"/>
    <w:rsid w:val="00A37F5B"/>
    <w:rsid w:val="00AA14C5"/>
    <w:rsid w:val="00AD07BA"/>
    <w:rsid w:val="00B0346F"/>
    <w:rsid w:val="00B554FC"/>
    <w:rsid w:val="00B627F9"/>
    <w:rsid w:val="00B67F8A"/>
    <w:rsid w:val="00B72301"/>
    <w:rsid w:val="00BA0F12"/>
    <w:rsid w:val="00C27455"/>
    <w:rsid w:val="00C56A68"/>
    <w:rsid w:val="00C56FC6"/>
    <w:rsid w:val="00C579C2"/>
    <w:rsid w:val="00CB3A44"/>
    <w:rsid w:val="00CD45A9"/>
    <w:rsid w:val="00CD4BA8"/>
    <w:rsid w:val="00CF642B"/>
    <w:rsid w:val="00D46864"/>
    <w:rsid w:val="00D52547"/>
    <w:rsid w:val="00EE1729"/>
    <w:rsid w:val="00F158DB"/>
    <w:rsid w:val="00FF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2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71858"/>
  </w:style>
  <w:style w:type="paragraph" w:customStyle="1" w:styleId="93C64D94039D4A0F9DD136C951F1DD65">
    <w:name w:val="93C64D94039D4A0F9DD136C951F1DD65"/>
    <w:rsid w:val="00D46864"/>
  </w:style>
  <w:style w:type="paragraph" w:customStyle="1" w:styleId="1EA2B8982B02496DA0C8801DCE60C7A1">
    <w:name w:val="1EA2B8982B02496DA0C8801DCE60C7A1"/>
    <w:rsid w:val="00D46864"/>
  </w:style>
  <w:style w:type="paragraph" w:customStyle="1" w:styleId="B09DC20A0FBC419499B2F785218BD20F">
    <w:name w:val="B09DC20A0FBC419499B2F785218BD20F"/>
    <w:rsid w:val="00D46864"/>
  </w:style>
  <w:style w:type="paragraph" w:customStyle="1" w:styleId="6DE80129A5FE44ED84F6FF7CBE6DB1F0">
    <w:name w:val="6DE80129A5FE44ED84F6FF7CBE6DB1F0"/>
    <w:rsid w:val="00D46864"/>
  </w:style>
  <w:style w:type="paragraph" w:customStyle="1" w:styleId="7C881815B7304F418A7B8F59C58A0259">
    <w:name w:val="7C881815B7304F418A7B8F59C58A0259"/>
    <w:rsid w:val="00D46864"/>
  </w:style>
  <w:style w:type="paragraph" w:customStyle="1" w:styleId="84F2EC2700644FC5B7BED44343C3544D">
    <w:name w:val="84F2EC2700644FC5B7BED44343C3544D"/>
    <w:rsid w:val="00D46864"/>
  </w:style>
  <w:style w:type="paragraph" w:customStyle="1" w:styleId="DB2EFCB2257A4E48AAF65CC67631BB44">
    <w:name w:val="DB2EFCB2257A4E48AAF65CC67631BB44"/>
    <w:rsid w:val="00D46864"/>
  </w:style>
  <w:style w:type="paragraph" w:customStyle="1" w:styleId="A191AEF80E90454CB229A0519FEF67D8">
    <w:name w:val="A191AEF80E90454CB229A0519FEF67D8"/>
    <w:rsid w:val="00D46864"/>
  </w:style>
  <w:style w:type="paragraph" w:customStyle="1" w:styleId="551927A6006C4D598826BFAC5638EBEB">
    <w:name w:val="551927A6006C4D598826BFAC5638EBEB"/>
    <w:rsid w:val="00D46864"/>
  </w:style>
  <w:style w:type="paragraph" w:customStyle="1" w:styleId="58FDE3053BE749B69B0CED3E9946BBD7">
    <w:name w:val="58FDE3053BE749B69B0CED3E9946BBD7"/>
    <w:rsid w:val="00D46864"/>
  </w:style>
  <w:style w:type="paragraph" w:customStyle="1" w:styleId="7558862D04174F7EB01106D87A08CE76">
    <w:name w:val="7558862D04174F7EB01106D87A08CE76"/>
    <w:rsid w:val="00D46864"/>
  </w:style>
  <w:style w:type="paragraph" w:customStyle="1" w:styleId="B4ECF7AE48464237838D6D5D0BCA1DD8">
    <w:name w:val="B4ECF7AE48464237838D6D5D0BCA1DD8"/>
    <w:rsid w:val="00D46864"/>
  </w:style>
  <w:style w:type="paragraph" w:customStyle="1" w:styleId="05E9E365B899407D9EAF6B162F8FA134">
    <w:name w:val="05E9E365B899407D9EAF6B162F8FA134"/>
    <w:rsid w:val="00D46864"/>
  </w:style>
  <w:style w:type="paragraph" w:customStyle="1" w:styleId="310151B683594422929E85F575B4046B">
    <w:name w:val="310151B683594422929E85F575B4046B"/>
    <w:rsid w:val="00D46864"/>
  </w:style>
  <w:style w:type="paragraph" w:customStyle="1" w:styleId="B372ED0380974B5BBE66DC1DE152ED18">
    <w:name w:val="B372ED0380974B5BBE66DC1DE152ED18"/>
    <w:rsid w:val="00D46864"/>
  </w:style>
  <w:style w:type="paragraph" w:customStyle="1" w:styleId="679EEAC970CB43E5B3BE271F3C8387CC">
    <w:name w:val="679EEAC970CB43E5B3BE271F3C8387CC"/>
    <w:rsid w:val="00D46864"/>
  </w:style>
  <w:style w:type="paragraph" w:customStyle="1" w:styleId="32A30F09C6D44A2F8227A2E69F8E0808">
    <w:name w:val="32A30F09C6D44A2F8227A2E69F8E0808"/>
    <w:rsid w:val="00D46864"/>
  </w:style>
  <w:style w:type="paragraph" w:customStyle="1" w:styleId="BD369A608AE4461A8C9B94180A2D43AA">
    <w:name w:val="BD369A608AE4461A8C9B94180A2D43AA"/>
    <w:rsid w:val="00D46864"/>
  </w:style>
  <w:style w:type="paragraph" w:customStyle="1" w:styleId="DB99523AC7124FA59FF689807E4701A3">
    <w:name w:val="DB99523AC7124FA59FF689807E4701A3"/>
    <w:rsid w:val="00D46864"/>
  </w:style>
  <w:style w:type="paragraph" w:customStyle="1" w:styleId="F6FCEC0F6C454AFEB0A1BAB9BBE3758D">
    <w:name w:val="F6FCEC0F6C454AFEB0A1BAB9BBE3758D"/>
    <w:rsid w:val="00D46864"/>
  </w:style>
  <w:style w:type="paragraph" w:customStyle="1" w:styleId="1892F207E1C3440E8047DA135D798593">
    <w:name w:val="1892F207E1C3440E8047DA135D798593"/>
    <w:rsid w:val="00D46864"/>
  </w:style>
  <w:style w:type="paragraph" w:customStyle="1" w:styleId="00CBFDB1C5314CE18D97D129B6D43FDC">
    <w:name w:val="00CBFDB1C5314CE18D97D129B6D43FDC"/>
    <w:rsid w:val="00D46864"/>
  </w:style>
  <w:style w:type="paragraph" w:customStyle="1" w:styleId="FEBCBBD125A54D42B663A5B295B154AC">
    <w:name w:val="FEBCBBD125A54D42B663A5B295B154AC"/>
    <w:rsid w:val="00D46864"/>
  </w:style>
  <w:style w:type="paragraph" w:customStyle="1" w:styleId="9760D362AD7D4A97AC9B0918519316A6">
    <w:name w:val="9760D362AD7D4A97AC9B0918519316A6"/>
    <w:rsid w:val="00D46864"/>
  </w:style>
  <w:style w:type="paragraph" w:customStyle="1" w:styleId="DAB75F4B5E39442D9B79066EA62514DD">
    <w:name w:val="DAB75F4B5E39442D9B79066EA62514DD"/>
    <w:rsid w:val="00D46864"/>
  </w:style>
  <w:style w:type="paragraph" w:customStyle="1" w:styleId="32149C8982664EE09C8CDC624E72C999">
    <w:name w:val="32149C8982664EE09C8CDC624E72C999"/>
    <w:rsid w:val="00AA14C5"/>
  </w:style>
  <w:style w:type="paragraph" w:customStyle="1" w:styleId="9869AFE7C0D645ABBFEF60E91AB4ED91">
    <w:name w:val="9869AFE7C0D645ABBFEF60E91AB4ED91"/>
    <w:rsid w:val="00AA14C5"/>
  </w:style>
  <w:style w:type="paragraph" w:customStyle="1" w:styleId="FE00BEF4E0ED44F594103A620C2EB2D2">
    <w:name w:val="FE00BEF4E0ED44F594103A620C2EB2D2"/>
    <w:rsid w:val="00AA14C5"/>
  </w:style>
  <w:style w:type="paragraph" w:customStyle="1" w:styleId="0B4785514DCA41848B65C25765A98259">
    <w:name w:val="0B4785514DCA41848B65C25765A98259"/>
    <w:rsid w:val="00AA14C5"/>
  </w:style>
  <w:style w:type="paragraph" w:customStyle="1" w:styleId="429ED3DB672544188D8317BAE34449FC">
    <w:name w:val="429ED3DB672544188D8317BAE34449FC"/>
    <w:rsid w:val="00AA14C5"/>
  </w:style>
  <w:style w:type="paragraph" w:customStyle="1" w:styleId="23372D3F5D2642F188462957CA1E4B9E">
    <w:name w:val="23372D3F5D2642F188462957CA1E4B9E"/>
    <w:rsid w:val="00AA14C5"/>
  </w:style>
  <w:style w:type="paragraph" w:customStyle="1" w:styleId="B79F804E5AEE4EDF8DB52D71BB7123C4">
    <w:name w:val="B79F804E5AEE4EDF8DB52D71BB7123C4"/>
    <w:rsid w:val="00AA14C5"/>
  </w:style>
  <w:style w:type="paragraph" w:customStyle="1" w:styleId="77CEF251C0F446D28AE3D5F3DF4988F0">
    <w:name w:val="77CEF251C0F446D28AE3D5F3DF4988F0"/>
    <w:rsid w:val="00AA14C5"/>
  </w:style>
  <w:style w:type="paragraph" w:customStyle="1" w:styleId="7AF15DEB4F684B10B7F62E171CF3F517">
    <w:name w:val="7AF15DEB4F684B10B7F62E171CF3F517"/>
    <w:rsid w:val="00AA14C5"/>
  </w:style>
  <w:style w:type="paragraph" w:customStyle="1" w:styleId="A6C07CFD7E2A48559BDF85550105141B">
    <w:name w:val="A6C07CFD7E2A48559BDF85550105141B"/>
    <w:rsid w:val="00AA14C5"/>
  </w:style>
  <w:style w:type="paragraph" w:customStyle="1" w:styleId="72884D74F0DC4FD18F532113FEF025F7">
    <w:name w:val="72884D74F0DC4FD18F532113FEF025F7"/>
    <w:rsid w:val="00AA14C5"/>
  </w:style>
  <w:style w:type="paragraph" w:customStyle="1" w:styleId="AC03FE5763D64B6F8888D5AEB1905940">
    <w:name w:val="AC03FE5763D64B6F8888D5AEB1905940"/>
    <w:rsid w:val="00AA14C5"/>
  </w:style>
  <w:style w:type="paragraph" w:customStyle="1" w:styleId="622933227F6C47AA9BCFD689EA5E3356">
    <w:name w:val="622933227F6C47AA9BCFD689EA5E3356"/>
    <w:rsid w:val="00AA14C5"/>
  </w:style>
  <w:style w:type="paragraph" w:customStyle="1" w:styleId="D380E48250AB4D56885C243C72AE6634">
    <w:name w:val="D380E48250AB4D56885C243C72AE6634"/>
    <w:rsid w:val="00AA14C5"/>
  </w:style>
  <w:style w:type="paragraph" w:customStyle="1" w:styleId="C31F4F3DEF124D65AAA4913B54B548E6">
    <w:name w:val="C31F4F3DEF124D65AAA4913B54B548E6"/>
    <w:rsid w:val="00AA14C5"/>
  </w:style>
  <w:style w:type="paragraph" w:customStyle="1" w:styleId="2DADDCEDE1F74F2FA384C403800B3F6F">
    <w:name w:val="2DADDCEDE1F74F2FA384C403800B3F6F"/>
    <w:rsid w:val="00AA14C5"/>
  </w:style>
  <w:style w:type="paragraph" w:customStyle="1" w:styleId="18E0B35835C94899B9DFCDB4500B3DE7">
    <w:name w:val="18E0B35835C94899B9DFCDB4500B3DE7"/>
    <w:rsid w:val="00AA14C5"/>
  </w:style>
  <w:style w:type="paragraph" w:customStyle="1" w:styleId="11940098DDDF46AAAADA3988918F7A38">
    <w:name w:val="11940098DDDF46AAAADA3988918F7A38"/>
    <w:rsid w:val="00AA14C5"/>
  </w:style>
  <w:style w:type="paragraph" w:customStyle="1" w:styleId="A617960CFD864FBFB9755A197E2F195A">
    <w:name w:val="A617960CFD864FBFB9755A197E2F195A"/>
    <w:rsid w:val="00AA14C5"/>
  </w:style>
  <w:style w:type="paragraph" w:customStyle="1" w:styleId="C22C7E0A67DE4657A661680F3D053A4B">
    <w:name w:val="C22C7E0A67DE4657A661680F3D053A4B"/>
    <w:rsid w:val="00AA14C5"/>
  </w:style>
  <w:style w:type="paragraph" w:customStyle="1" w:styleId="03DA9083A0784C588F11715342CAD3D6">
    <w:name w:val="03DA9083A0784C588F11715342CAD3D6"/>
    <w:rsid w:val="00AA14C5"/>
  </w:style>
  <w:style w:type="paragraph" w:customStyle="1" w:styleId="94371320D95B48EF9DC1AD2DFB47BF75">
    <w:name w:val="94371320D95B48EF9DC1AD2DFB47BF75"/>
    <w:rsid w:val="00AA14C5"/>
  </w:style>
  <w:style w:type="paragraph" w:customStyle="1" w:styleId="9EBFF10719C6464F99AF30519A75672D">
    <w:name w:val="9EBFF10719C6464F99AF30519A75672D"/>
    <w:rsid w:val="00AA14C5"/>
  </w:style>
  <w:style w:type="paragraph" w:customStyle="1" w:styleId="77D8B8C553BB4FB6864213CB8EBC5F96">
    <w:name w:val="77D8B8C553BB4FB6864213CB8EBC5F96"/>
    <w:rsid w:val="00AA14C5"/>
  </w:style>
  <w:style w:type="paragraph" w:customStyle="1" w:styleId="878D99BF3EB44A65B8F48242D42D3D3C">
    <w:name w:val="878D99BF3EB44A65B8F48242D42D3D3C"/>
    <w:rsid w:val="00AA14C5"/>
  </w:style>
  <w:style w:type="paragraph" w:customStyle="1" w:styleId="020DB4C948D24B7E9F14D85D1B3B1DBC">
    <w:name w:val="020DB4C948D24B7E9F14D85D1B3B1DBC"/>
    <w:rsid w:val="00AA14C5"/>
  </w:style>
  <w:style w:type="paragraph" w:customStyle="1" w:styleId="8BF93342D61C4F5A8F59CBF1DF8C4EB8">
    <w:name w:val="8BF93342D61C4F5A8F59CBF1DF8C4EB8"/>
    <w:rsid w:val="00AA14C5"/>
  </w:style>
  <w:style w:type="paragraph" w:customStyle="1" w:styleId="0CA8C08DCBF44630AD157F2E40473916">
    <w:name w:val="0CA8C08DCBF44630AD157F2E40473916"/>
    <w:rsid w:val="00AA14C5"/>
  </w:style>
  <w:style w:type="paragraph" w:customStyle="1" w:styleId="BFD34556CCD14722BD1DCC68892969BB">
    <w:name w:val="BFD34556CCD14722BD1DCC68892969BB"/>
    <w:rsid w:val="00AA14C5"/>
  </w:style>
  <w:style w:type="paragraph" w:customStyle="1" w:styleId="1A200067746845FEA90750A084F2D83D">
    <w:name w:val="1A200067746845FEA90750A084F2D83D"/>
    <w:rsid w:val="00AA14C5"/>
  </w:style>
  <w:style w:type="paragraph" w:customStyle="1" w:styleId="B391EB0537774B55B363BC580C6DC15C">
    <w:name w:val="B391EB0537774B55B363BC580C6DC15C"/>
    <w:rsid w:val="00AA14C5"/>
  </w:style>
  <w:style w:type="paragraph" w:customStyle="1" w:styleId="7174B0D9ACF54952A8E10C358CA1B9BB">
    <w:name w:val="7174B0D9ACF54952A8E10C358CA1B9BB"/>
    <w:rsid w:val="00AA14C5"/>
  </w:style>
  <w:style w:type="paragraph" w:customStyle="1" w:styleId="C76D4D45976B46D181174D42F0186C20">
    <w:name w:val="C76D4D45976B46D181174D42F0186C20"/>
    <w:rsid w:val="00AA14C5"/>
  </w:style>
  <w:style w:type="paragraph" w:customStyle="1" w:styleId="4AF655A51A284CA695A243B123FF2C17">
    <w:name w:val="4AF655A51A284CA695A243B123FF2C17"/>
    <w:rsid w:val="00AA14C5"/>
  </w:style>
  <w:style w:type="paragraph" w:customStyle="1" w:styleId="359EE55CB9B24278855A4C0925389137">
    <w:name w:val="359EE55CB9B24278855A4C0925389137"/>
    <w:rsid w:val="00AA14C5"/>
  </w:style>
  <w:style w:type="paragraph" w:customStyle="1" w:styleId="1FDAC20754EC4076ACFA7DCA881D9F72">
    <w:name w:val="1FDAC20754EC4076ACFA7DCA881D9F72"/>
    <w:rsid w:val="00AA14C5"/>
  </w:style>
  <w:style w:type="paragraph" w:customStyle="1" w:styleId="CAF975165F34419AAF0004DE2221F67A">
    <w:name w:val="CAF975165F34419AAF0004DE2221F67A"/>
    <w:rsid w:val="00AA14C5"/>
  </w:style>
  <w:style w:type="paragraph" w:customStyle="1" w:styleId="F68277F6DEDA41DBAA7E3359A465C47F">
    <w:name w:val="F68277F6DEDA41DBAA7E3359A465C47F"/>
    <w:rsid w:val="00AA14C5"/>
  </w:style>
  <w:style w:type="paragraph" w:customStyle="1" w:styleId="8FBDD1610A3940F68DE9FBC17C30DC03">
    <w:name w:val="8FBDD1610A3940F68DE9FBC17C30DC03"/>
    <w:rsid w:val="00AA14C5"/>
  </w:style>
  <w:style w:type="paragraph" w:customStyle="1" w:styleId="533B788E19E74636AB5D540E80097F39">
    <w:name w:val="533B788E19E74636AB5D540E80097F39"/>
    <w:rsid w:val="00AA14C5"/>
  </w:style>
  <w:style w:type="paragraph" w:customStyle="1" w:styleId="1837F02BC05149D989F6D71599E2622B">
    <w:name w:val="1837F02BC05149D989F6D71599E2622B"/>
    <w:rsid w:val="00AA14C5"/>
  </w:style>
  <w:style w:type="paragraph" w:customStyle="1" w:styleId="65C9B90394B248CC884D272ABF7B2D31">
    <w:name w:val="65C9B90394B248CC884D272ABF7B2D31"/>
    <w:rsid w:val="00AA14C5"/>
  </w:style>
  <w:style w:type="paragraph" w:customStyle="1" w:styleId="A51C9B0B66024AF19CA04E27B2A183A5">
    <w:name w:val="A51C9B0B66024AF19CA04E27B2A183A5"/>
    <w:rsid w:val="00AA14C5"/>
  </w:style>
  <w:style w:type="paragraph" w:customStyle="1" w:styleId="D4880C88EC2742C8BB80CEBCDC5112BD">
    <w:name w:val="D4880C88EC2742C8BB80CEBCDC5112BD"/>
    <w:rsid w:val="00AA14C5"/>
  </w:style>
  <w:style w:type="paragraph" w:customStyle="1" w:styleId="131B5F202B334A73BF8C904B4BB9C1AF">
    <w:name w:val="131B5F202B334A73BF8C904B4BB9C1AF"/>
    <w:rsid w:val="00AA14C5"/>
  </w:style>
  <w:style w:type="paragraph" w:customStyle="1" w:styleId="2B24ACAE3AE54851B1302704D1A621BC">
    <w:name w:val="2B24ACAE3AE54851B1302704D1A621BC"/>
    <w:rsid w:val="00AA14C5"/>
  </w:style>
  <w:style w:type="paragraph" w:customStyle="1" w:styleId="E508083CA22642AB9D24EA7C7C6DF58D">
    <w:name w:val="E508083CA22642AB9D24EA7C7C6DF58D"/>
    <w:rsid w:val="00AA14C5"/>
  </w:style>
  <w:style w:type="paragraph" w:customStyle="1" w:styleId="E50B1BEC0A094590972E86B3B0083C5D">
    <w:name w:val="E50B1BEC0A094590972E86B3B0083C5D"/>
    <w:rsid w:val="00AA14C5"/>
  </w:style>
  <w:style w:type="paragraph" w:customStyle="1" w:styleId="B123674DAF5342D4B868C98D1F8445A6">
    <w:name w:val="B123674DAF5342D4B868C98D1F8445A6"/>
    <w:rsid w:val="00AA14C5"/>
  </w:style>
  <w:style w:type="paragraph" w:customStyle="1" w:styleId="DA19DEA9C4D94A379D2F26864CF0661D">
    <w:name w:val="DA19DEA9C4D94A379D2F26864CF0661D"/>
    <w:rsid w:val="00AA14C5"/>
  </w:style>
  <w:style w:type="paragraph" w:customStyle="1" w:styleId="FC398C4F12D94023997251FFED3B1D36">
    <w:name w:val="FC398C4F12D94023997251FFED3B1D36"/>
    <w:rsid w:val="00AA14C5"/>
  </w:style>
  <w:style w:type="paragraph" w:customStyle="1" w:styleId="05384FB338254EAFBEBA89C5A08DC603">
    <w:name w:val="05384FB338254EAFBEBA89C5A08DC603"/>
    <w:rsid w:val="00AA14C5"/>
  </w:style>
  <w:style w:type="paragraph" w:customStyle="1" w:styleId="8143077F6016416B899C95DF02E03573">
    <w:name w:val="8143077F6016416B899C95DF02E03573"/>
    <w:rsid w:val="00AA14C5"/>
  </w:style>
  <w:style w:type="paragraph" w:customStyle="1" w:styleId="6D12CA367CAB419B8A0CA9573C685ADE">
    <w:name w:val="6D12CA367CAB419B8A0CA9573C685ADE"/>
    <w:rsid w:val="00AA14C5"/>
  </w:style>
  <w:style w:type="paragraph" w:customStyle="1" w:styleId="3CCF64E4735D42D6AC6B97EBFB829E89">
    <w:name w:val="3CCF64E4735D42D6AC6B97EBFB829E89"/>
    <w:rsid w:val="00AA14C5"/>
  </w:style>
  <w:style w:type="paragraph" w:customStyle="1" w:styleId="FF9A840187814C56BA2295C7B3E23DB9">
    <w:name w:val="FF9A840187814C56BA2295C7B3E23DB9"/>
    <w:rsid w:val="00AA14C5"/>
  </w:style>
  <w:style w:type="paragraph" w:customStyle="1" w:styleId="5F93C891FF3248E982D4F12FA96A06B5">
    <w:name w:val="5F93C891FF3248E982D4F12FA96A06B5"/>
    <w:rsid w:val="00AA14C5"/>
  </w:style>
  <w:style w:type="paragraph" w:customStyle="1" w:styleId="79D9B407D7B64AD2B6BB3C401BCE3865">
    <w:name w:val="79D9B407D7B64AD2B6BB3C401BCE3865"/>
    <w:rsid w:val="00AA14C5"/>
  </w:style>
  <w:style w:type="paragraph" w:customStyle="1" w:styleId="F94D90D7B5A9469188BA5D3901E4F40C">
    <w:name w:val="F94D90D7B5A9469188BA5D3901E4F40C"/>
    <w:rsid w:val="00AA14C5"/>
  </w:style>
  <w:style w:type="paragraph" w:customStyle="1" w:styleId="B24D08A021784C3698D3A1AA39FECC5B">
    <w:name w:val="B24D08A021784C3698D3A1AA39FECC5B"/>
    <w:rsid w:val="00AA14C5"/>
  </w:style>
  <w:style w:type="paragraph" w:customStyle="1" w:styleId="4C6BA5C6379A4181A02741ACFD1401F9">
    <w:name w:val="4C6BA5C6379A4181A02741ACFD1401F9"/>
    <w:rsid w:val="00AA14C5"/>
  </w:style>
  <w:style w:type="paragraph" w:customStyle="1" w:styleId="09F0F9ED37E343C7B1C62B0641924926">
    <w:name w:val="09F0F9ED37E343C7B1C62B0641924926"/>
    <w:rsid w:val="00AA14C5"/>
  </w:style>
  <w:style w:type="paragraph" w:customStyle="1" w:styleId="E3437585E88A4D9990398F3DD5AB0125">
    <w:name w:val="E3437585E88A4D9990398F3DD5AB0125"/>
    <w:rsid w:val="00AA14C5"/>
  </w:style>
  <w:style w:type="paragraph" w:customStyle="1" w:styleId="FC90997D8E7C43A79016F471456910D3">
    <w:name w:val="FC90997D8E7C43A79016F471456910D3"/>
    <w:rsid w:val="00AA14C5"/>
  </w:style>
  <w:style w:type="paragraph" w:customStyle="1" w:styleId="9A165805FE5E42DA92CDBCC9E315AD31">
    <w:name w:val="9A165805FE5E42DA92CDBCC9E315AD31"/>
    <w:rsid w:val="00AA14C5"/>
  </w:style>
  <w:style w:type="paragraph" w:customStyle="1" w:styleId="1B06BB8CC8454C86B489E7FC055F749D">
    <w:name w:val="1B06BB8CC8454C86B489E7FC055F749D"/>
    <w:rsid w:val="00AA14C5"/>
  </w:style>
  <w:style w:type="paragraph" w:customStyle="1" w:styleId="526993E0B7134FDDB15D6998964EA122">
    <w:name w:val="526993E0B7134FDDB15D6998964EA122"/>
    <w:rsid w:val="00AA14C5"/>
  </w:style>
  <w:style w:type="paragraph" w:customStyle="1" w:styleId="671E3456C1D84F8E92492241BE987D5D">
    <w:name w:val="671E3456C1D84F8E92492241BE987D5D"/>
    <w:rsid w:val="00AA14C5"/>
  </w:style>
  <w:style w:type="paragraph" w:customStyle="1" w:styleId="B76C4774B05843A88342DD6C446C56F6">
    <w:name w:val="B76C4774B05843A88342DD6C446C56F6"/>
    <w:rsid w:val="00AA14C5"/>
  </w:style>
  <w:style w:type="paragraph" w:customStyle="1" w:styleId="C7FDE2EE551E4634BCFB5507B26B4B6B">
    <w:name w:val="C7FDE2EE551E4634BCFB5507B26B4B6B"/>
    <w:rsid w:val="00AA14C5"/>
  </w:style>
  <w:style w:type="paragraph" w:customStyle="1" w:styleId="F8AC089DEFBD4868802C375FBE527FC0">
    <w:name w:val="F8AC089DEFBD4868802C375FBE527FC0"/>
    <w:rsid w:val="00AA14C5"/>
  </w:style>
  <w:style w:type="paragraph" w:customStyle="1" w:styleId="20FF286FF14A4DD0B7DF5F10D08B62A9">
    <w:name w:val="20FF286FF14A4DD0B7DF5F10D08B62A9"/>
    <w:rsid w:val="00AA14C5"/>
  </w:style>
  <w:style w:type="paragraph" w:customStyle="1" w:styleId="08EAFAC1EFAB481499193C5903510F51">
    <w:name w:val="08EAFAC1EFAB481499193C5903510F51"/>
    <w:rsid w:val="00AA14C5"/>
  </w:style>
  <w:style w:type="paragraph" w:customStyle="1" w:styleId="21E0918785DA454E999CEF9A868827A5">
    <w:name w:val="21E0918785DA454E999CEF9A868827A5"/>
    <w:rsid w:val="00AA14C5"/>
  </w:style>
  <w:style w:type="paragraph" w:customStyle="1" w:styleId="E8C2F5A6E3F54FB5B02B302F59170DFB">
    <w:name w:val="E8C2F5A6E3F54FB5B02B302F59170DFB"/>
    <w:rsid w:val="00AA14C5"/>
  </w:style>
  <w:style w:type="paragraph" w:customStyle="1" w:styleId="7F6ADD39A53C46BD98D3D4E004B1EAA4">
    <w:name w:val="7F6ADD39A53C46BD98D3D4E004B1EAA4"/>
    <w:rsid w:val="00AA14C5"/>
  </w:style>
  <w:style w:type="paragraph" w:customStyle="1" w:styleId="A76007B1AFBA4133B2CB3E827BED1258">
    <w:name w:val="A76007B1AFBA4133B2CB3E827BED1258"/>
    <w:rsid w:val="00AA14C5"/>
  </w:style>
  <w:style w:type="paragraph" w:customStyle="1" w:styleId="3DF326A94F3C48E49BEF38822BB66676">
    <w:name w:val="3DF326A94F3C48E49BEF38822BB66676"/>
    <w:rsid w:val="00AA14C5"/>
  </w:style>
  <w:style w:type="paragraph" w:customStyle="1" w:styleId="F54EEC2DF4924A33A8E395FEFB4A9536">
    <w:name w:val="F54EEC2DF4924A33A8E395FEFB4A9536"/>
    <w:rsid w:val="00AA14C5"/>
  </w:style>
  <w:style w:type="paragraph" w:customStyle="1" w:styleId="9B5B1B28F6034D699BE1819EB31E1038">
    <w:name w:val="9B5B1B28F6034D699BE1819EB31E1038"/>
    <w:rsid w:val="00AA14C5"/>
  </w:style>
  <w:style w:type="paragraph" w:customStyle="1" w:styleId="0712385C3F3A4CA7B928E16B2C5AF923">
    <w:name w:val="0712385C3F3A4CA7B928E16B2C5AF923"/>
    <w:rsid w:val="00AA14C5"/>
  </w:style>
  <w:style w:type="paragraph" w:customStyle="1" w:styleId="CB344DE0AFFE4954BB53D835ED869C09">
    <w:name w:val="CB344DE0AFFE4954BB53D835ED869C09"/>
    <w:rsid w:val="00AA14C5"/>
  </w:style>
  <w:style w:type="paragraph" w:customStyle="1" w:styleId="A4A0A21EF61F46B787E953EBDFB5B8AA">
    <w:name w:val="A4A0A21EF61F46B787E953EBDFB5B8AA"/>
    <w:rsid w:val="00AA14C5"/>
  </w:style>
  <w:style w:type="paragraph" w:customStyle="1" w:styleId="CBC3C7E945594367A26D1AD6EEDC543C">
    <w:name w:val="CBC3C7E945594367A26D1AD6EEDC543C"/>
    <w:rsid w:val="00AA14C5"/>
  </w:style>
  <w:style w:type="paragraph" w:customStyle="1" w:styleId="69600EBF7C9B4DDAA9327A5B0749F576">
    <w:name w:val="69600EBF7C9B4DDAA9327A5B0749F576"/>
    <w:rsid w:val="00AA14C5"/>
  </w:style>
  <w:style w:type="paragraph" w:customStyle="1" w:styleId="D7D702BFBE29418AA1937A67C49E811F">
    <w:name w:val="D7D702BFBE29418AA1937A67C49E811F"/>
    <w:rsid w:val="00AA14C5"/>
  </w:style>
  <w:style w:type="paragraph" w:customStyle="1" w:styleId="1BF2C95D0C704B10ABD75B9B0C0C01C8">
    <w:name w:val="1BF2C95D0C704B10ABD75B9B0C0C01C8"/>
    <w:rsid w:val="00AA14C5"/>
  </w:style>
  <w:style w:type="paragraph" w:customStyle="1" w:styleId="1C28233F066C49FBA0485C8DDAA669C4">
    <w:name w:val="1C28233F066C49FBA0485C8DDAA669C4"/>
    <w:rsid w:val="00AA14C5"/>
  </w:style>
  <w:style w:type="paragraph" w:customStyle="1" w:styleId="7C83F933114748BB87390E1ED741CBDA">
    <w:name w:val="7C83F933114748BB87390E1ED741CBDA"/>
    <w:rsid w:val="00AA14C5"/>
  </w:style>
  <w:style w:type="paragraph" w:customStyle="1" w:styleId="2F87AFDE6AB44B31B082BB0F951FBB4C">
    <w:name w:val="2F87AFDE6AB44B31B082BB0F951FBB4C"/>
    <w:rsid w:val="00AA14C5"/>
  </w:style>
  <w:style w:type="paragraph" w:customStyle="1" w:styleId="2A709C1EA3534BC8A19BBBB0BC708ECE">
    <w:name w:val="2A709C1EA3534BC8A19BBBB0BC708ECE"/>
    <w:rsid w:val="00AA14C5"/>
  </w:style>
  <w:style w:type="paragraph" w:customStyle="1" w:styleId="68C7CFF46A59470280BE024895D05F48">
    <w:name w:val="68C7CFF46A59470280BE024895D05F48"/>
    <w:rsid w:val="00AA14C5"/>
  </w:style>
  <w:style w:type="paragraph" w:customStyle="1" w:styleId="B82D9E704CC6430FA33C910C31E3127C">
    <w:name w:val="B82D9E704CC6430FA33C910C31E3127C"/>
    <w:rsid w:val="00AA14C5"/>
  </w:style>
  <w:style w:type="paragraph" w:customStyle="1" w:styleId="372F8A05DB044DD5A949D1BBB4996453">
    <w:name w:val="372F8A05DB044DD5A949D1BBB4996453"/>
    <w:rsid w:val="00AA14C5"/>
  </w:style>
  <w:style w:type="paragraph" w:customStyle="1" w:styleId="E8748DEF7B484FD0A538AAC9337CFE75">
    <w:name w:val="E8748DEF7B484FD0A538AAC9337CFE75"/>
    <w:rsid w:val="00AA14C5"/>
  </w:style>
  <w:style w:type="paragraph" w:customStyle="1" w:styleId="A79A9CA2C29B48AC9D118269CCA9C3E2">
    <w:name w:val="A79A9CA2C29B48AC9D118269CCA9C3E2"/>
    <w:rsid w:val="00AA14C5"/>
  </w:style>
  <w:style w:type="paragraph" w:customStyle="1" w:styleId="66C0457438AC403389F45D054B7C4C99">
    <w:name w:val="66C0457438AC403389F45D054B7C4C99"/>
    <w:rsid w:val="00AA14C5"/>
  </w:style>
  <w:style w:type="paragraph" w:customStyle="1" w:styleId="936EE5DC8DF74903A9751FAF924B94BB">
    <w:name w:val="936EE5DC8DF74903A9751FAF924B94BB"/>
    <w:rsid w:val="00AA14C5"/>
  </w:style>
  <w:style w:type="paragraph" w:customStyle="1" w:styleId="0D50481A39234B17A00EE38009E9CB13">
    <w:name w:val="0D50481A39234B17A00EE38009E9CB13"/>
    <w:rsid w:val="00AA14C5"/>
  </w:style>
  <w:style w:type="paragraph" w:customStyle="1" w:styleId="E1353D39EE1048C5804722FEF9887A1A">
    <w:name w:val="E1353D39EE1048C5804722FEF9887A1A"/>
    <w:rsid w:val="00AA14C5"/>
  </w:style>
  <w:style w:type="paragraph" w:customStyle="1" w:styleId="7672F0D3656143DA95CE90A688889344">
    <w:name w:val="7672F0D3656143DA95CE90A688889344"/>
    <w:rsid w:val="00AA14C5"/>
  </w:style>
  <w:style w:type="paragraph" w:customStyle="1" w:styleId="43266081C87845C6BEA9ABD5C06659BD">
    <w:name w:val="43266081C87845C6BEA9ABD5C06659BD"/>
    <w:rsid w:val="00AA14C5"/>
  </w:style>
  <w:style w:type="paragraph" w:customStyle="1" w:styleId="B2EF33C7C45E48F3B13A7BCE333DA8D7">
    <w:name w:val="B2EF33C7C45E48F3B13A7BCE333DA8D7"/>
    <w:rsid w:val="00AA14C5"/>
  </w:style>
  <w:style w:type="paragraph" w:customStyle="1" w:styleId="24F722B565114ECA9FD297A54CFBDB82">
    <w:name w:val="24F722B565114ECA9FD297A54CFBDB82"/>
    <w:rsid w:val="00AA14C5"/>
  </w:style>
  <w:style w:type="paragraph" w:customStyle="1" w:styleId="DD805E5850F74300AA3219F9567504AC">
    <w:name w:val="DD805E5850F74300AA3219F9567504AC"/>
    <w:rsid w:val="00AA14C5"/>
  </w:style>
  <w:style w:type="paragraph" w:customStyle="1" w:styleId="B9FDD8C8AF6B49E1A391163584DBA4E2">
    <w:name w:val="B9FDD8C8AF6B49E1A391163584DBA4E2"/>
    <w:rsid w:val="00AA14C5"/>
  </w:style>
  <w:style w:type="paragraph" w:customStyle="1" w:styleId="D6696E86954D41F79C8AB2CEC808573F">
    <w:name w:val="D6696E86954D41F79C8AB2CEC808573F"/>
    <w:rsid w:val="00AA14C5"/>
  </w:style>
  <w:style w:type="paragraph" w:customStyle="1" w:styleId="91958C43378A4A5B9EFEEB0A5C4B8BF3">
    <w:name w:val="91958C43378A4A5B9EFEEB0A5C4B8BF3"/>
    <w:rsid w:val="00AA14C5"/>
  </w:style>
  <w:style w:type="paragraph" w:customStyle="1" w:styleId="675C8BD440C44BC4AE4E35F21604E9E7">
    <w:name w:val="675C8BD440C44BC4AE4E35F21604E9E7"/>
    <w:rsid w:val="00AA14C5"/>
  </w:style>
  <w:style w:type="paragraph" w:customStyle="1" w:styleId="B1CA7ECAE24E4AF1BE3678B3AAA6AA22">
    <w:name w:val="B1CA7ECAE24E4AF1BE3678B3AAA6AA22"/>
    <w:rsid w:val="00AA14C5"/>
  </w:style>
  <w:style w:type="paragraph" w:customStyle="1" w:styleId="008835D9A6F0493E81956F7B632DF31B">
    <w:name w:val="008835D9A6F0493E81956F7B632DF31B"/>
    <w:rsid w:val="00AA14C5"/>
  </w:style>
  <w:style w:type="paragraph" w:customStyle="1" w:styleId="D78A48BF9BAE4257A0D071889FB6B3E5">
    <w:name w:val="D78A48BF9BAE4257A0D071889FB6B3E5"/>
    <w:rsid w:val="00AA14C5"/>
  </w:style>
  <w:style w:type="paragraph" w:customStyle="1" w:styleId="C57E4BE01C4B41A882396D5757B599AF">
    <w:name w:val="C57E4BE01C4B41A882396D5757B599AF"/>
    <w:rsid w:val="00AA14C5"/>
  </w:style>
  <w:style w:type="paragraph" w:customStyle="1" w:styleId="98668BB50DA049CABB438745CEFAD41C">
    <w:name w:val="98668BB50DA049CABB438745CEFAD41C"/>
    <w:rsid w:val="00AA14C5"/>
  </w:style>
  <w:style w:type="paragraph" w:customStyle="1" w:styleId="1870BE3ABD044B3AA17F42FF12BF2ACA">
    <w:name w:val="1870BE3ABD044B3AA17F42FF12BF2ACA"/>
    <w:rsid w:val="00AA14C5"/>
  </w:style>
  <w:style w:type="paragraph" w:customStyle="1" w:styleId="A431BCB76D8C4FE39B9AA5B912347AA5">
    <w:name w:val="A431BCB76D8C4FE39B9AA5B912347AA5"/>
    <w:rsid w:val="00AA14C5"/>
  </w:style>
  <w:style w:type="paragraph" w:customStyle="1" w:styleId="AC5FC5F2E9F5483480CCCB3E6BA2D91F">
    <w:name w:val="AC5FC5F2E9F5483480CCCB3E6BA2D91F"/>
    <w:rsid w:val="00AA14C5"/>
  </w:style>
  <w:style w:type="paragraph" w:customStyle="1" w:styleId="33E3D8F3B29741D5B44E2CC4F83E1A7B">
    <w:name w:val="33E3D8F3B29741D5B44E2CC4F83E1A7B"/>
    <w:rsid w:val="00AA14C5"/>
  </w:style>
  <w:style w:type="paragraph" w:customStyle="1" w:styleId="77CE31818F1442E7BD95B239F4FD2EF8">
    <w:name w:val="77CE31818F1442E7BD95B239F4FD2EF8"/>
    <w:rsid w:val="00AA14C5"/>
  </w:style>
  <w:style w:type="paragraph" w:customStyle="1" w:styleId="EDB9A19BC51B4EF09BD4ED7B0C5932E2">
    <w:name w:val="EDB9A19BC51B4EF09BD4ED7B0C5932E2"/>
    <w:rsid w:val="00AA14C5"/>
  </w:style>
  <w:style w:type="paragraph" w:customStyle="1" w:styleId="D7F5AEAE25D941DDB8A31A8290E9E7A7">
    <w:name w:val="D7F5AEAE25D941DDB8A31A8290E9E7A7"/>
    <w:rsid w:val="00AA14C5"/>
  </w:style>
  <w:style w:type="paragraph" w:customStyle="1" w:styleId="E36EF0013B974E6D93811F61E832EC52">
    <w:name w:val="E36EF0013B974E6D93811F61E832EC52"/>
    <w:rsid w:val="00AA14C5"/>
  </w:style>
  <w:style w:type="paragraph" w:customStyle="1" w:styleId="4D8B7C2739F1404ABFE1DD2295E2AD35">
    <w:name w:val="4D8B7C2739F1404ABFE1DD2295E2AD35"/>
    <w:rsid w:val="00AA14C5"/>
  </w:style>
  <w:style w:type="paragraph" w:customStyle="1" w:styleId="03DC323F16CC43DDAAD2D0320A51D8F3">
    <w:name w:val="03DC323F16CC43DDAAD2D0320A51D8F3"/>
    <w:rsid w:val="00AA14C5"/>
  </w:style>
  <w:style w:type="paragraph" w:customStyle="1" w:styleId="7248E4E8F6D94EA4BEFAE5213696D172">
    <w:name w:val="7248E4E8F6D94EA4BEFAE5213696D172"/>
    <w:rsid w:val="00AA14C5"/>
  </w:style>
  <w:style w:type="paragraph" w:customStyle="1" w:styleId="3EEC40FB22A24B8E8BD8BB9E97058450">
    <w:name w:val="3EEC40FB22A24B8E8BD8BB9E97058450"/>
    <w:rsid w:val="00AA14C5"/>
  </w:style>
  <w:style w:type="paragraph" w:customStyle="1" w:styleId="80C64A38526A499B87BF081AD1777B3B">
    <w:name w:val="80C64A38526A499B87BF081AD1777B3B"/>
    <w:rsid w:val="00AA14C5"/>
  </w:style>
  <w:style w:type="paragraph" w:customStyle="1" w:styleId="04B0DA89144442E088F3113E38747A8E">
    <w:name w:val="04B0DA89144442E088F3113E38747A8E"/>
    <w:rsid w:val="00AA14C5"/>
  </w:style>
  <w:style w:type="paragraph" w:customStyle="1" w:styleId="009262F00E2E4829936D2F1C482D0FD7">
    <w:name w:val="009262F00E2E4829936D2F1C482D0FD7"/>
    <w:rsid w:val="00AA14C5"/>
  </w:style>
  <w:style w:type="paragraph" w:customStyle="1" w:styleId="B02C1DEA79CF4600969E390EEA4CCA0B">
    <w:name w:val="B02C1DEA79CF4600969E390EEA4CCA0B"/>
    <w:rsid w:val="00AA14C5"/>
  </w:style>
  <w:style w:type="paragraph" w:customStyle="1" w:styleId="E2C3D42ACAA445449066FE5AD9B9000A">
    <w:name w:val="E2C3D42ACAA445449066FE5AD9B9000A"/>
    <w:rsid w:val="00AA14C5"/>
  </w:style>
  <w:style w:type="paragraph" w:customStyle="1" w:styleId="AF3AFB8F6B524EE7B7B73EFD01A13102">
    <w:name w:val="AF3AFB8F6B524EE7B7B73EFD01A13102"/>
    <w:rsid w:val="00AA14C5"/>
  </w:style>
  <w:style w:type="paragraph" w:customStyle="1" w:styleId="D4EA63A3C7A74917B30E6D9EBEE9EB9E">
    <w:name w:val="D4EA63A3C7A74917B30E6D9EBEE9EB9E"/>
    <w:rsid w:val="00AA14C5"/>
  </w:style>
  <w:style w:type="paragraph" w:customStyle="1" w:styleId="9FB44FE537A44D73ABFA2249FE5C922F">
    <w:name w:val="9FB44FE537A44D73ABFA2249FE5C922F"/>
    <w:rsid w:val="00AA14C5"/>
  </w:style>
  <w:style w:type="paragraph" w:customStyle="1" w:styleId="797F88934EAB4663B18834992FBF90D0">
    <w:name w:val="797F88934EAB4663B18834992FBF90D0"/>
    <w:rsid w:val="00AA14C5"/>
  </w:style>
  <w:style w:type="paragraph" w:customStyle="1" w:styleId="6E6242DB6DF248388B575874F58CD7ED">
    <w:name w:val="6E6242DB6DF248388B575874F58CD7ED"/>
    <w:rsid w:val="00AA14C5"/>
  </w:style>
  <w:style w:type="paragraph" w:customStyle="1" w:styleId="756D2F7B0D21433DBF74AFAACAD3F924">
    <w:name w:val="756D2F7B0D21433DBF74AFAACAD3F924"/>
    <w:rsid w:val="00AA14C5"/>
  </w:style>
  <w:style w:type="paragraph" w:customStyle="1" w:styleId="5113716F808D4DF18E9DA04EB6D53688">
    <w:name w:val="5113716F808D4DF18E9DA04EB6D53688"/>
    <w:rsid w:val="00AA14C5"/>
  </w:style>
  <w:style w:type="paragraph" w:customStyle="1" w:styleId="FC50828899564316BB47C45EA07B6804">
    <w:name w:val="FC50828899564316BB47C45EA07B6804"/>
    <w:rsid w:val="00AA14C5"/>
  </w:style>
  <w:style w:type="paragraph" w:customStyle="1" w:styleId="5AD39B9E8ECB4F818882443EE1F3F320">
    <w:name w:val="5AD39B9E8ECB4F818882443EE1F3F320"/>
    <w:rsid w:val="00AA14C5"/>
  </w:style>
  <w:style w:type="paragraph" w:customStyle="1" w:styleId="250825C4F97E427BB9127412CDB03049">
    <w:name w:val="250825C4F97E427BB9127412CDB03049"/>
    <w:rsid w:val="00AA14C5"/>
  </w:style>
  <w:style w:type="paragraph" w:customStyle="1" w:styleId="2448C8DADF6346378CE5C604B2D8F5AC">
    <w:name w:val="2448C8DADF6346378CE5C604B2D8F5AC"/>
    <w:rsid w:val="00AA14C5"/>
  </w:style>
  <w:style w:type="paragraph" w:customStyle="1" w:styleId="3AD75373562744DCA51DAB2297B3F47C">
    <w:name w:val="3AD75373562744DCA51DAB2297B3F47C"/>
    <w:rsid w:val="00AA14C5"/>
  </w:style>
  <w:style w:type="paragraph" w:customStyle="1" w:styleId="24A76AC6E5AC4F15B8332A1F91FA1590">
    <w:name w:val="24A76AC6E5AC4F15B8332A1F91FA1590"/>
    <w:rsid w:val="00AA14C5"/>
  </w:style>
  <w:style w:type="paragraph" w:customStyle="1" w:styleId="DE5968DF348C47299D71C5D936CA34FC">
    <w:name w:val="DE5968DF348C47299D71C5D936CA34FC"/>
    <w:rsid w:val="00AA14C5"/>
  </w:style>
  <w:style w:type="paragraph" w:customStyle="1" w:styleId="BDD4DC1598C94F8380CE20EA0C87E6F9">
    <w:name w:val="BDD4DC1598C94F8380CE20EA0C87E6F9"/>
    <w:rsid w:val="00AA14C5"/>
  </w:style>
  <w:style w:type="paragraph" w:customStyle="1" w:styleId="4DA24C90BE664E65ADA9878DFBAE6F28">
    <w:name w:val="4DA24C90BE664E65ADA9878DFBAE6F28"/>
    <w:rsid w:val="00AA14C5"/>
  </w:style>
  <w:style w:type="paragraph" w:customStyle="1" w:styleId="710CBAE95B074578B452C63DC92B53EF">
    <w:name w:val="710CBAE95B074578B452C63DC92B53EF"/>
    <w:rsid w:val="00AA14C5"/>
  </w:style>
  <w:style w:type="paragraph" w:customStyle="1" w:styleId="AB4ED599A1B3450283CAF80A18EE60EB">
    <w:name w:val="AB4ED599A1B3450283CAF80A18EE60EB"/>
    <w:rsid w:val="00AA14C5"/>
  </w:style>
  <w:style w:type="paragraph" w:customStyle="1" w:styleId="4A84EC53D9444B23AD47AC37B580DF84">
    <w:name w:val="4A84EC53D9444B23AD47AC37B580DF84"/>
    <w:rsid w:val="00AA14C5"/>
  </w:style>
  <w:style w:type="paragraph" w:customStyle="1" w:styleId="2EB733498A9A4801A4E9F8D7772D6A78">
    <w:name w:val="2EB733498A9A4801A4E9F8D7772D6A78"/>
    <w:rsid w:val="00AA14C5"/>
  </w:style>
  <w:style w:type="paragraph" w:customStyle="1" w:styleId="006CF64E2960403D86D18E68CE5DFE34">
    <w:name w:val="006CF64E2960403D86D18E68CE5DFE34"/>
    <w:rsid w:val="00AA14C5"/>
  </w:style>
  <w:style w:type="paragraph" w:customStyle="1" w:styleId="3EB44288252140E5AC2F358F75C78E12">
    <w:name w:val="3EB44288252140E5AC2F358F75C78E12"/>
    <w:rsid w:val="00AA14C5"/>
  </w:style>
  <w:style w:type="paragraph" w:customStyle="1" w:styleId="4722406438E54780B058DAC18909F348">
    <w:name w:val="4722406438E54780B058DAC18909F348"/>
    <w:rsid w:val="00AA14C5"/>
  </w:style>
  <w:style w:type="paragraph" w:customStyle="1" w:styleId="FE3C2121A3964310B1DEF9AB2190C55B">
    <w:name w:val="FE3C2121A3964310B1DEF9AB2190C55B"/>
    <w:rsid w:val="00AA14C5"/>
  </w:style>
  <w:style w:type="paragraph" w:customStyle="1" w:styleId="E8033EE074204C66872365BE57A622F7">
    <w:name w:val="E8033EE074204C66872365BE57A622F7"/>
    <w:rsid w:val="00AA14C5"/>
  </w:style>
  <w:style w:type="paragraph" w:customStyle="1" w:styleId="E12C6DE47B38463FB0467065F57EA549">
    <w:name w:val="E12C6DE47B38463FB0467065F57EA549"/>
    <w:rsid w:val="00AA14C5"/>
  </w:style>
  <w:style w:type="paragraph" w:customStyle="1" w:styleId="2356CF1855E24E8EAA353FE4A1FF2821">
    <w:name w:val="2356CF1855E24E8EAA353FE4A1FF2821"/>
    <w:rsid w:val="00AA14C5"/>
  </w:style>
  <w:style w:type="paragraph" w:customStyle="1" w:styleId="AF2BA9FAC43C4B29B95E7F1EA50E8BBC">
    <w:name w:val="AF2BA9FAC43C4B29B95E7F1EA50E8BBC"/>
    <w:rsid w:val="00AA14C5"/>
  </w:style>
  <w:style w:type="paragraph" w:customStyle="1" w:styleId="9D9991E1CDC54BC6875D89BF515F6204">
    <w:name w:val="9D9991E1CDC54BC6875D89BF515F6204"/>
    <w:rsid w:val="00AA14C5"/>
  </w:style>
  <w:style w:type="paragraph" w:customStyle="1" w:styleId="55B0F146BEAD478DAA9E8C26A1C1BC35">
    <w:name w:val="55B0F146BEAD478DAA9E8C26A1C1BC35"/>
    <w:rsid w:val="00AA14C5"/>
  </w:style>
  <w:style w:type="paragraph" w:customStyle="1" w:styleId="50D5FA491D5440D09553790DA928E3F9">
    <w:name w:val="50D5FA491D5440D09553790DA928E3F9"/>
    <w:rsid w:val="00AA14C5"/>
  </w:style>
  <w:style w:type="paragraph" w:customStyle="1" w:styleId="2C947ECF383D4974983E473FD4A11B9E">
    <w:name w:val="2C947ECF383D4974983E473FD4A11B9E"/>
    <w:rsid w:val="00AA14C5"/>
  </w:style>
  <w:style w:type="paragraph" w:customStyle="1" w:styleId="16DE83A2AB094C9F9B1B1508E041DC03">
    <w:name w:val="16DE83A2AB094C9F9B1B1508E041DC03"/>
    <w:rsid w:val="00AA14C5"/>
  </w:style>
  <w:style w:type="paragraph" w:customStyle="1" w:styleId="E2999344860E458B81A7E6412D05F857">
    <w:name w:val="E2999344860E458B81A7E6412D05F857"/>
    <w:rsid w:val="00AA14C5"/>
  </w:style>
  <w:style w:type="paragraph" w:customStyle="1" w:styleId="59A948764AF34C2D90424AA3E45228D8">
    <w:name w:val="59A948764AF34C2D90424AA3E45228D8"/>
    <w:rsid w:val="00AA14C5"/>
  </w:style>
  <w:style w:type="paragraph" w:customStyle="1" w:styleId="2EEFDC7848494213AF2F2C5660630F0C">
    <w:name w:val="2EEFDC7848494213AF2F2C5660630F0C"/>
    <w:rsid w:val="00AA14C5"/>
  </w:style>
  <w:style w:type="paragraph" w:customStyle="1" w:styleId="84830E92D0E94057901D38EB50438977">
    <w:name w:val="84830E92D0E94057901D38EB50438977"/>
    <w:rsid w:val="00AA14C5"/>
  </w:style>
  <w:style w:type="paragraph" w:customStyle="1" w:styleId="8A4C6E5EF45144CC8C4163543DAACA0C">
    <w:name w:val="8A4C6E5EF45144CC8C4163543DAACA0C"/>
    <w:rsid w:val="00AA14C5"/>
  </w:style>
  <w:style w:type="paragraph" w:customStyle="1" w:styleId="75FC123982504A34A9E3F5A428902534">
    <w:name w:val="75FC123982504A34A9E3F5A428902534"/>
    <w:rsid w:val="00AA14C5"/>
  </w:style>
  <w:style w:type="paragraph" w:customStyle="1" w:styleId="07E8B380985D495787E3CF92E8DDBF94">
    <w:name w:val="07E8B380985D495787E3CF92E8DDBF94"/>
    <w:rsid w:val="00AA14C5"/>
  </w:style>
  <w:style w:type="paragraph" w:customStyle="1" w:styleId="F9A8B613D0CF4F6E9C74A12D1E7FE49F">
    <w:name w:val="F9A8B613D0CF4F6E9C74A12D1E7FE49F"/>
    <w:rsid w:val="00AA14C5"/>
  </w:style>
  <w:style w:type="paragraph" w:customStyle="1" w:styleId="56A1D8172DD1418DBFCD6D2A1C62D553">
    <w:name w:val="56A1D8172DD1418DBFCD6D2A1C62D553"/>
    <w:rsid w:val="00AA14C5"/>
  </w:style>
  <w:style w:type="paragraph" w:customStyle="1" w:styleId="CD83E938C8A2442A906FEAAB325FC735">
    <w:name w:val="CD83E938C8A2442A906FEAAB325FC735"/>
    <w:rsid w:val="00AA14C5"/>
  </w:style>
  <w:style w:type="paragraph" w:customStyle="1" w:styleId="DA87F31A800E456E95E21E5D04017C75">
    <w:name w:val="DA87F31A800E456E95E21E5D04017C75"/>
    <w:rsid w:val="00AA14C5"/>
  </w:style>
  <w:style w:type="paragraph" w:customStyle="1" w:styleId="D2A9CBF846BC4C8D9850F58FC82D23C4">
    <w:name w:val="D2A9CBF846BC4C8D9850F58FC82D23C4"/>
    <w:rsid w:val="00AA14C5"/>
  </w:style>
  <w:style w:type="paragraph" w:customStyle="1" w:styleId="1432ABDB1B8544BA8270B6E42F3FC1DE">
    <w:name w:val="1432ABDB1B8544BA8270B6E42F3FC1DE"/>
    <w:rsid w:val="00AA14C5"/>
  </w:style>
  <w:style w:type="paragraph" w:customStyle="1" w:styleId="18070F779AD64FC6BDB6C58D408DB806">
    <w:name w:val="18070F779AD64FC6BDB6C58D408DB806"/>
    <w:rsid w:val="00AA14C5"/>
  </w:style>
  <w:style w:type="paragraph" w:customStyle="1" w:styleId="33C14A3CA78C413C9193181C262C967C">
    <w:name w:val="33C14A3CA78C413C9193181C262C967C"/>
    <w:rsid w:val="00AA14C5"/>
  </w:style>
  <w:style w:type="paragraph" w:customStyle="1" w:styleId="C8000C6A8BBD4275A7817DD57808994E">
    <w:name w:val="C8000C6A8BBD4275A7817DD57808994E"/>
    <w:rsid w:val="00AA14C5"/>
  </w:style>
  <w:style w:type="paragraph" w:customStyle="1" w:styleId="1A67790C2A22484895DE559947491307">
    <w:name w:val="1A67790C2A22484895DE559947491307"/>
    <w:rsid w:val="00AA14C5"/>
  </w:style>
  <w:style w:type="paragraph" w:customStyle="1" w:styleId="6E3652DADD1C4B12A982B47B32120DF1">
    <w:name w:val="6E3652DADD1C4B12A982B47B32120DF1"/>
    <w:rsid w:val="00AA14C5"/>
  </w:style>
  <w:style w:type="paragraph" w:customStyle="1" w:styleId="883236B7D64849E6BA2BD9D4F2B6E080">
    <w:name w:val="883236B7D64849E6BA2BD9D4F2B6E080"/>
    <w:rsid w:val="00AA14C5"/>
  </w:style>
  <w:style w:type="paragraph" w:customStyle="1" w:styleId="DBEA5B02359943DDB333D60A4381724C">
    <w:name w:val="DBEA5B02359943DDB333D60A4381724C"/>
    <w:rsid w:val="00AA14C5"/>
  </w:style>
  <w:style w:type="paragraph" w:customStyle="1" w:styleId="08271B03EAC34EF5AB3F45F1A478F913">
    <w:name w:val="08271B03EAC34EF5AB3F45F1A478F913"/>
    <w:rsid w:val="00AA14C5"/>
  </w:style>
  <w:style w:type="paragraph" w:customStyle="1" w:styleId="CB4C9452D3E54BB1B05347912E28D14A">
    <w:name w:val="CB4C9452D3E54BB1B05347912E28D14A"/>
    <w:rsid w:val="00AA14C5"/>
  </w:style>
  <w:style w:type="paragraph" w:customStyle="1" w:styleId="3760FD3668BC490B8C0CA9EDEB04CD50">
    <w:name w:val="3760FD3668BC490B8C0CA9EDEB04CD50"/>
    <w:rsid w:val="00AA14C5"/>
  </w:style>
  <w:style w:type="paragraph" w:customStyle="1" w:styleId="73EAA089E9714AC2BEB15439C938142E">
    <w:name w:val="73EAA089E9714AC2BEB15439C938142E"/>
    <w:rsid w:val="00AA14C5"/>
  </w:style>
  <w:style w:type="paragraph" w:customStyle="1" w:styleId="2CB1F25BC23D43C3933BB2293830CF1D">
    <w:name w:val="2CB1F25BC23D43C3933BB2293830CF1D"/>
    <w:rsid w:val="00AA14C5"/>
  </w:style>
  <w:style w:type="paragraph" w:customStyle="1" w:styleId="87E031DB12FD429789DA54615B1A9F19">
    <w:name w:val="87E031DB12FD429789DA54615B1A9F19"/>
    <w:rsid w:val="00AA14C5"/>
  </w:style>
  <w:style w:type="paragraph" w:customStyle="1" w:styleId="8049C59F333B4E8E89B8AFF529FA1059">
    <w:name w:val="8049C59F333B4E8E89B8AFF529FA1059"/>
    <w:rsid w:val="00AA14C5"/>
  </w:style>
  <w:style w:type="paragraph" w:customStyle="1" w:styleId="2E9827D5117C4E65AE4B29B1C4F8FD63">
    <w:name w:val="2E9827D5117C4E65AE4B29B1C4F8FD63"/>
    <w:rsid w:val="00AA14C5"/>
  </w:style>
  <w:style w:type="paragraph" w:customStyle="1" w:styleId="D3BAAE75384042E49F344E9643AC92B8">
    <w:name w:val="D3BAAE75384042E49F344E9643AC92B8"/>
    <w:rsid w:val="00AA14C5"/>
  </w:style>
  <w:style w:type="paragraph" w:customStyle="1" w:styleId="CBA4C6D5618F44838A7528338FC9C3CF">
    <w:name w:val="CBA4C6D5618F44838A7528338FC9C3CF"/>
    <w:rsid w:val="00AA14C5"/>
  </w:style>
  <w:style w:type="paragraph" w:customStyle="1" w:styleId="347CFE6B77994CC098A33633DB3C204E">
    <w:name w:val="347CFE6B77994CC098A33633DB3C204E"/>
    <w:rsid w:val="00AA14C5"/>
  </w:style>
  <w:style w:type="paragraph" w:customStyle="1" w:styleId="B128A3D9A1804ABBAA97382BE41EE891">
    <w:name w:val="B128A3D9A1804ABBAA97382BE41EE891"/>
    <w:rsid w:val="00AA14C5"/>
  </w:style>
  <w:style w:type="paragraph" w:customStyle="1" w:styleId="B853BC6EC37842C38819C35F48D94DA0">
    <w:name w:val="B853BC6EC37842C38819C35F48D94DA0"/>
    <w:rsid w:val="00AA14C5"/>
  </w:style>
  <w:style w:type="paragraph" w:customStyle="1" w:styleId="48AA1A1671DD456B8C7914820C4C1591">
    <w:name w:val="48AA1A1671DD456B8C7914820C4C1591"/>
    <w:rsid w:val="00AA14C5"/>
  </w:style>
  <w:style w:type="paragraph" w:customStyle="1" w:styleId="751DEC83BC7E4AC3A49460C5A217BE97">
    <w:name w:val="751DEC83BC7E4AC3A49460C5A217BE97"/>
    <w:rsid w:val="00AA14C5"/>
  </w:style>
  <w:style w:type="paragraph" w:customStyle="1" w:styleId="6A57B4CBE8054838823DE3440D42752F">
    <w:name w:val="6A57B4CBE8054838823DE3440D42752F"/>
    <w:rsid w:val="00AA14C5"/>
  </w:style>
  <w:style w:type="paragraph" w:customStyle="1" w:styleId="1E026A1E3C284646A2A0E142C2506A30">
    <w:name w:val="1E026A1E3C284646A2A0E142C2506A30"/>
    <w:rsid w:val="00AA14C5"/>
  </w:style>
  <w:style w:type="paragraph" w:customStyle="1" w:styleId="A0CAF0AAC15A4520B17BCACEF1613E54">
    <w:name w:val="A0CAF0AAC15A4520B17BCACEF1613E54"/>
    <w:rsid w:val="00AA14C5"/>
  </w:style>
  <w:style w:type="paragraph" w:customStyle="1" w:styleId="99942A2718C54B10ABEFFAC791C9F89E">
    <w:name w:val="99942A2718C54B10ABEFFAC791C9F89E"/>
    <w:rsid w:val="00AA14C5"/>
  </w:style>
  <w:style w:type="paragraph" w:customStyle="1" w:styleId="AB71B718BF6B487F853B99A3F508EF67">
    <w:name w:val="AB71B718BF6B487F853B99A3F508EF67"/>
    <w:rsid w:val="00AA14C5"/>
  </w:style>
  <w:style w:type="paragraph" w:customStyle="1" w:styleId="DD5744B946844E73B518E1FF99E42361">
    <w:name w:val="DD5744B946844E73B518E1FF99E42361"/>
    <w:rsid w:val="00AA14C5"/>
  </w:style>
  <w:style w:type="paragraph" w:customStyle="1" w:styleId="E1B0421211684DCD849B8EAFAC551DEE">
    <w:name w:val="E1B0421211684DCD849B8EAFAC551DEE"/>
    <w:rsid w:val="00AA14C5"/>
  </w:style>
  <w:style w:type="paragraph" w:customStyle="1" w:styleId="616A1EF4ECB0457B8738106E2018A482">
    <w:name w:val="616A1EF4ECB0457B8738106E2018A482"/>
    <w:rsid w:val="00AA14C5"/>
  </w:style>
  <w:style w:type="paragraph" w:customStyle="1" w:styleId="CCA37B8B14DA4A00B97F191175DA4090">
    <w:name w:val="CCA37B8B14DA4A00B97F191175DA4090"/>
    <w:rsid w:val="00AA14C5"/>
  </w:style>
  <w:style w:type="paragraph" w:customStyle="1" w:styleId="5C5F08BD8E8443FC866A717A3E136B3E">
    <w:name w:val="5C5F08BD8E8443FC866A717A3E136B3E"/>
    <w:rsid w:val="00AA14C5"/>
  </w:style>
  <w:style w:type="paragraph" w:customStyle="1" w:styleId="D98C56E56DA44E1F9827B7A2406A50BC">
    <w:name w:val="D98C56E56DA44E1F9827B7A2406A50BC"/>
    <w:rsid w:val="00AA14C5"/>
  </w:style>
  <w:style w:type="paragraph" w:customStyle="1" w:styleId="E671F2A3A2EA4DECB26FA81E8CCFC78E">
    <w:name w:val="E671F2A3A2EA4DECB26FA81E8CCFC78E"/>
    <w:rsid w:val="00AA14C5"/>
  </w:style>
  <w:style w:type="paragraph" w:customStyle="1" w:styleId="EDB0EC77FB004A869873FDFB218EBE01">
    <w:name w:val="EDB0EC77FB004A869873FDFB218EBE01"/>
    <w:rsid w:val="00AA14C5"/>
  </w:style>
  <w:style w:type="paragraph" w:customStyle="1" w:styleId="686BF39FABAC480D8E688390C562FD7A">
    <w:name w:val="686BF39FABAC480D8E688390C562FD7A"/>
    <w:rsid w:val="00AA14C5"/>
  </w:style>
  <w:style w:type="paragraph" w:customStyle="1" w:styleId="BC0759E95FD64C32B780829A8F0FA154">
    <w:name w:val="BC0759E95FD64C32B780829A8F0FA154"/>
    <w:rsid w:val="00AA14C5"/>
  </w:style>
  <w:style w:type="paragraph" w:customStyle="1" w:styleId="FE6B414F7D414E26BE934D3CBEEC211F">
    <w:name w:val="FE6B414F7D414E26BE934D3CBEEC211F"/>
    <w:rsid w:val="00AA14C5"/>
  </w:style>
  <w:style w:type="paragraph" w:customStyle="1" w:styleId="17FB25444C5841589D0F69C073FD0CF9">
    <w:name w:val="17FB25444C5841589D0F69C073FD0CF9"/>
    <w:rsid w:val="00AA14C5"/>
  </w:style>
  <w:style w:type="paragraph" w:customStyle="1" w:styleId="5E0FCB748B3F40D5B2F5E3206E30968A">
    <w:name w:val="5E0FCB748B3F40D5B2F5E3206E30968A"/>
    <w:rsid w:val="00AA14C5"/>
  </w:style>
  <w:style w:type="paragraph" w:customStyle="1" w:styleId="8BF8B80770514553A7BB46B474E60B65">
    <w:name w:val="8BF8B80770514553A7BB46B474E60B65"/>
    <w:rsid w:val="00AA14C5"/>
  </w:style>
  <w:style w:type="paragraph" w:customStyle="1" w:styleId="D2CB6B55A167497A81F4238D310B15F5">
    <w:name w:val="D2CB6B55A167497A81F4238D310B15F5"/>
    <w:rsid w:val="00AA14C5"/>
  </w:style>
  <w:style w:type="paragraph" w:customStyle="1" w:styleId="ED22C72FEFC8467A97471459EE46BBC3">
    <w:name w:val="ED22C72FEFC8467A97471459EE46BBC3"/>
    <w:rsid w:val="00AA14C5"/>
  </w:style>
  <w:style w:type="paragraph" w:customStyle="1" w:styleId="2C6840DAC3F841AB9A16A9666B29F631">
    <w:name w:val="2C6840DAC3F841AB9A16A9666B29F631"/>
    <w:rsid w:val="00AA14C5"/>
  </w:style>
  <w:style w:type="paragraph" w:customStyle="1" w:styleId="05C1FD946E0742B88A27108BB3034FAB">
    <w:name w:val="05C1FD946E0742B88A27108BB3034FAB"/>
    <w:rsid w:val="00AA14C5"/>
  </w:style>
  <w:style w:type="paragraph" w:customStyle="1" w:styleId="886C6E6FF73C40FEAC9C99F5FA626810">
    <w:name w:val="886C6E6FF73C40FEAC9C99F5FA626810"/>
    <w:rsid w:val="00AA14C5"/>
  </w:style>
  <w:style w:type="paragraph" w:customStyle="1" w:styleId="631A682EFA31469DB26BC813603F8471">
    <w:name w:val="631A682EFA31469DB26BC813603F8471"/>
    <w:rsid w:val="00AA14C5"/>
  </w:style>
  <w:style w:type="paragraph" w:customStyle="1" w:styleId="94D6B8E4926042399CA03FBA4B9BE835">
    <w:name w:val="94D6B8E4926042399CA03FBA4B9BE835"/>
    <w:rsid w:val="00AA14C5"/>
  </w:style>
  <w:style w:type="paragraph" w:customStyle="1" w:styleId="65898DCF99EC4E2A9CF949B0FF9061AB">
    <w:name w:val="65898DCF99EC4E2A9CF949B0FF9061AB"/>
    <w:rsid w:val="00AA14C5"/>
  </w:style>
  <w:style w:type="paragraph" w:customStyle="1" w:styleId="CA2D21FAF18C4DD1A6967E94632D23C3">
    <w:name w:val="CA2D21FAF18C4DD1A6967E94632D23C3"/>
    <w:rsid w:val="00AA14C5"/>
  </w:style>
  <w:style w:type="paragraph" w:customStyle="1" w:styleId="5C7614A2C5284577850DFC56AEF12787">
    <w:name w:val="5C7614A2C5284577850DFC56AEF12787"/>
    <w:rsid w:val="00AA14C5"/>
  </w:style>
  <w:style w:type="paragraph" w:customStyle="1" w:styleId="1B5133730FD04F41B711E3AFA192EB47">
    <w:name w:val="1B5133730FD04F41B711E3AFA192EB47"/>
    <w:rsid w:val="00AA14C5"/>
  </w:style>
  <w:style w:type="paragraph" w:customStyle="1" w:styleId="C5382115271F4610B9BCF38611925C54">
    <w:name w:val="C5382115271F4610B9BCF38611925C54"/>
    <w:rsid w:val="00AA14C5"/>
  </w:style>
  <w:style w:type="paragraph" w:customStyle="1" w:styleId="90FF77FF77FE4C35B44AD4878E1C1DC3">
    <w:name w:val="90FF77FF77FE4C35B44AD4878E1C1DC3"/>
    <w:rsid w:val="00AA14C5"/>
  </w:style>
  <w:style w:type="paragraph" w:customStyle="1" w:styleId="B192E27CF5F447658017C43421DB1B7F">
    <w:name w:val="B192E27CF5F447658017C43421DB1B7F"/>
    <w:rsid w:val="00AA14C5"/>
  </w:style>
  <w:style w:type="paragraph" w:customStyle="1" w:styleId="8E0025B53D594125A3CFAC87047AE776">
    <w:name w:val="8E0025B53D594125A3CFAC87047AE776"/>
    <w:rsid w:val="00AA14C5"/>
  </w:style>
  <w:style w:type="paragraph" w:customStyle="1" w:styleId="FFF5F1E65F494CBDB683F3752C86E515">
    <w:name w:val="FFF5F1E65F494CBDB683F3752C86E515"/>
    <w:rsid w:val="00AA14C5"/>
  </w:style>
  <w:style w:type="paragraph" w:customStyle="1" w:styleId="639317ADBE1E4BC8B82043A3579EE9F0">
    <w:name w:val="639317ADBE1E4BC8B82043A3579EE9F0"/>
    <w:rsid w:val="00AA14C5"/>
  </w:style>
  <w:style w:type="paragraph" w:customStyle="1" w:styleId="DB7A71BFF8F04A568BCBC66CC6CDDF3C">
    <w:name w:val="DB7A71BFF8F04A568BCBC66CC6CDDF3C"/>
    <w:rsid w:val="00AA14C5"/>
  </w:style>
  <w:style w:type="paragraph" w:customStyle="1" w:styleId="DFA16EF74AEC491D834990A5C7CC013A">
    <w:name w:val="DFA16EF74AEC491D834990A5C7CC013A"/>
    <w:rsid w:val="00AA14C5"/>
  </w:style>
  <w:style w:type="paragraph" w:customStyle="1" w:styleId="12CF0BD84E9441CAAAD8CD9D0F6158A3">
    <w:name w:val="12CF0BD84E9441CAAAD8CD9D0F6158A3"/>
    <w:rsid w:val="00AA14C5"/>
  </w:style>
  <w:style w:type="paragraph" w:customStyle="1" w:styleId="65D478F9A0BA4B4CB57AD87B8B29FA65">
    <w:name w:val="65D478F9A0BA4B4CB57AD87B8B29FA65"/>
    <w:rsid w:val="00AA14C5"/>
  </w:style>
  <w:style w:type="paragraph" w:customStyle="1" w:styleId="742572879A2D441EABE79752EEC4B545">
    <w:name w:val="742572879A2D441EABE79752EEC4B545"/>
    <w:rsid w:val="00AA14C5"/>
  </w:style>
  <w:style w:type="paragraph" w:customStyle="1" w:styleId="60BD0FF9D7D64CBA84A107DF8B6E2D17">
    <w:name w:val="60BD0FF9D7D64CBA84A107DF8B6E2D17"/>
    <w:rsid w:val="00AA14C5"/>
  </w:style>
  <w:style w:type="paragraph" w:customStyle="1" w:styleId="2927697CA9374830AA37E71348543A6F">
    <w:name w:val="2927697CA9374830AA37E71348543A6F"/>
    <w:rsid w:val="00AA14C5"/>
  </w:style>
  <w:style w:type="paragraph" w:customStyle="1" w:styleId="0D566395AC8049E0AB12566195F0CD9A">
    <w:name w:val="0D566395AC8049E0AB12566195F0CD9A"/>
    <w:rsid w:val="00AA14C5"/>
  </w:style>
  <w:style w:type="paragraph" w:customStyle="1" w:styleId="F8317FBCA72E406D8EE41E04B7DBA172">
    <w:name w:val="F8317FBCA72E406D8EE41E04B7DBA172"/>
    <w:rsid w:val="00AA14C5"/>
  </w:style>
  <w:style w:type="paragraph" w:customStyle="1" w:styleId="DBB729E065DD4EDEA112E395A00B1C09">
    <w:name w:val="DBB729E065DD4EDEA112E395A00B1C09"/>
    <w:rsid w:val="00AA14C5"/>
  </w:style>
  <w:style w:type="paragraph" w:customStyle="1" w:styleId="51754586411941BFB3F246D6503F2A18">
    <w:name w:val="51754586411941BFB3F246D6503F2A18"/>
    <w:rsid w:val="00AA14C5"/>
  </w:style>
  <w:style w:type="paragraph" w:customStyle="1" w:styleId="3BC912714EC544DDA947F53787F8FB49">
    <w:name w:val="3BC912714EC544DDA947F53787F8FB49"/>
    <w:rsid w:val="00AA14C5"/>
  </w:style>
  <w:style w:type="paragraph" w:customStyle="1" w:styleId="5CC859BF08E7478DB4DAB9717E700307">
    <w:name w:val="5CC859BF08E7478DB4DAB9717E700307"/>
    <w:rsid w:val="00AA14C5"/>
  </w:style>
  <w:style w:type="paragraph" w:customStyle="1" w:styleId="9465D3D2E0AC4CA787803998BCD551BD">
    <w:name w:val="9465D3D2E0AC4CA787803998BCD551BD"/>
    <w:rsid w:val="00AA14C5"/>
  </w:style>
  <w:style w:type="paragraph" w:customStyle="1" w:styleId="82612D3D319244E9ABFCF298A3909B8A">
    <w:name w:val="82612D3D319244E9ABFCF298A3909B8A"/>
    <w:rsid w:val="00AA14C5"/>
  </w:style>
  <w:style w:type="paragraph" w:customStyle="1" w:styleId="CAA8A10DA3D64C0C8FBACAB9DD2902FB">
    <w:name w:val="CAA8A10DA3D64C0C8FBACAB9DD2902FB"/>
    <w:rsid w:val="00AA14C5"/>
  </w:style>
  <w:style w:type="paragraph" w:customStyle="1" w:styleId="FF28E07952044D5599CF3A6DE8AEE832">
    <w:name w:val="FF28E07952044D5599CF3A6DE8AEE832"/>
    <w:rsid w:val="00AA14C5"/>
  </w:style>
  <w:style w:type="paragraph" w:customStyle="1" w:styleId="B78D9158066E43EC96A366D140EF61A5">
    <w:name w:val="B78D9158066E43EC96A366D140EF61A5"/>
    <w:rsid w:val="00AA14C5"/>
  </w:style>
  <w:style w:type="paragraph" w:customStyle="1" w:styleId="D1DE3AA288AB488C9BA9927D313A1613">
    <w:name w:val="D1DE3AA288AB488C9BA9927D313A1613"/>
    <w:rsid w:val="00AA14C5"/>
  </w:style>
  <w:style w:type="paragraph" w:customStyle="1" w:styleId="5CE98419B1CB4D1A9BF894B4C5896D98">
    <w:name w:val="5CE98419B1CB4D1A9BF894B4C5896D98"/>
    <w:rsid w:val="00AA14C5"/>
  </w:style>
  <w:style w:type="paragraph" w:customStyle="1" w:styleId="AACB6D23D37A402BA2DCAD979B4E8591">
    <w:name w:val="AACB6D23D37A402BA2DCAD979B4E8591"/>
    <w:rsid w:val="00AA14C5"/>
  </w:style>
  <w:style w:type="paragraph" w:customStyle="1" w:styleId="19A56E0C90394A9E97ECB757BD41A5B1">
    <w:name w:val="19A56E0C90394A9E97ECB757BD41A5B1"/>
    <w:rsid w:val="00AA14C5"/>
  </w:style>
  <w:style w:type="paragraph" w:customStyle="1" w:styleId="46B8EB4C02914A249FD9CE95E1D7952C">
    <w:name w:val="46B8EB4C02914A249FD9CE95E1D7952C"/>
    <w:rsid w:val="00AA14C5"/>
  </w:style>
  <w:style w:type="paragraph" w:customStyle="1" w:styleId="0762BE517265464E8DF62F72C0B936BE">
    <w:name w:val="0762BE517265464E8DF62F72C0B936BE"/>
    <w:rsid w:val="00AA14C5"/>
  </w:style>
  <w:style w:type="paragraph" w:customStyle="1" w:styleId="ABCC120957A244E29868A53DF4E93955">
    <w:name w:val="ABCC120957A244E29868A53DF4E93955"/>
    <w:rsid w:val="00AA14C5"/>
  </w:style>
  <w:style w:type="paragraph" w:customStyle="1" w:styleId="013658A8EF7942C49AA9DA84C1795CC2">
    <w:name w:val="013658A8EF7942C49AA9DA84C1795CC2"/>
    <w:rsid w:val="00AA14C5"/>
  </w:style>
  <w:style w:type="paragraph" w:customStyle="1" w:styleId="28C387A4C68740CBB673F074C56CB28C">
    <w:name w:val="28C387A4C68740CBB673F074C56CB28C"/>
    <w:rsid w:val="00AA14C5"/>
  </w:style>
  <w:style w:type="paragraph" w:customStyle="1" w:styleId="A159DC4FBF384ED2826185727CD99238">
    <w:name w:val="A159DC4FBF384ED2826185727CD99238"/>
    <w:rsid w:val="00AA14C5"/>
  </w:style>
  <w:style w:type="paragraph" w:customStyle="1" w:styleId="B6BA2EE7F9AB4B6FB8FB8FF2BF4057D5">
    <w:name w:val="B6BA2EE7F9AB4B6FB8FB8FF2BF4057D5"/>
    <w:rsid w:val="00AA14C5"/>
  </w:style>
  <w:style w:type="paragraph" w:customStyle="1" w:styleId="64D94C83924E463C9103D45615BF25C5">
    <w:name w:val="64D94C83924E463C9103D45615BF25C5"/>
    <w:rsid w:val="00AA14C5"/>
  </w:style>
  <w:style w:type="paragraph" w:customStyle="1" w:styleId="651E8BC74B344436B7FB02E6E26B9C30">
    <w:name w:val="651E8BC74B344436B7FB02E6E26B9C30"/>
    <w:rsid w:val="00AA14C5"/>
  </w:style>
  <w:style w:type="paragraph" w:customStyle="1" w:styleId="6FF50ABE780F4DF9BAC5E8A60EB5D7EF">
    <w:name w:val="6FF50ABE780F4DF9BAC5E8A60EB5D7EF"/>
    <w:rsid w:val="00AA14C5"/>
  </w:style>
  <w:style w:type="paragraph" w:customStyle="1" w:styleId="D20B6661D4AA434BA40A39736D52D18E">
    <w:name w:val="D20B6661D4AA434BA40A39736D52D18E"/>
    <w:rsid w:val="00AA14C5"/>
  </w:style>
  <w:style w:type="paragraph" w:customStyle="1" w:styleId="5E97F7F3E6CD455D8C640067E0227250">
    <w:name w:val="5E97F7F3E6CD455D8C640067E0227250"/>
    <w:rsid w:val="00AA14C5"/>
  </w:style>
  <w:style w:type="paragraph" w:customStyle="1" w:styleId="8A34FCAD6D384E46B7FA85F8C9D1BC2F">
    <w:name w:val="8A34FCAD6D384E46B7FA85F8C9D1BC2F"/>
    <w:rsid w:val="00AA14C5"/>
  </w:style>
  <w:style w:type="paragraph" w:customStyle="1" w:styleId="93A873EE90134535B6ABFA4E37D55FAE">
    <w:name w:val="93A873EE90134535B6ABFA4E37D55FAE"/>
    <w:rsid w:val="00AA14C5"/>
  </w:style>
  <w:style w:type="paragraph" w:customStyle="1" w:styleId="7C938746410D49919EB0835F82D5A823">
    <w:name w:val="7C938746410D49919EB0835F82D5A823"/>
    <w:rsid w:val="00AA14C5"/>
  </w:style>
  <w:style w:type="paragraph" w:customStyle="1" w:styleId="16F3F6219A5F48399BC5B29F4139A0B1">
    <w:name w:val="16F3F6219A5F48399BC5B29F4139A0B1"/>
    <w:rsid w:val="00AA14C5"/>
  </w:style>
  <w:style w:type="paragraph" w:customStyle="1" w:styleId="B1AB789FACB14EA6B000A48B9A3D8F77">
    <w:name w:val="B1AB789FACB14EA6B000A48B9A3D8F77"/>
    <w:rsid w:val="00AA14C5"/>
  </w:style>
  <w:style w:type="paragraph" w:customStyle="1" w:styleId="F1D9E6256831412CAB5B5A7D976FF7C0">
    <w:name w:val="F1D9E6256831412CAB5B5A7D976FF7C0"/>
    <w:rsid w:val="00AA14C5"/>
  </w:style>
  <w:style w:type="paragraph" w:customStyle="1" w:styleId="D87F993659614370A8B6B1DFA99568D5">
    <w:name w:val="D87F993659614370A8B6B1DFA99568D5"/>
    <w:rsid w:val="00AA14C5"/>
  </w:style>
  <w:style w:type="paragraph" w:customStyle="1" w:styleId="A9889DBC57374576963D4BC328658138">
    <w:name w:val="A9889DBC57374576963D4BC328658138"/>
    <w:rsid w:val="00AA14C5"/>
  </w:style>
  <w:style w:type="paragraph" w:customStyle="1" w:styleId="F7332FF8F9BF47DE83EA3F56E6AC99F7">
    <w:name w:val="F7332FF8F9BF47DE83EA3F56E6AC99F7"/>
    <w:rsid w:val="00AA14C5"/>
  </w:style>
  <w:style w:type="paragraph" w:customStyle="1" w:styleId="A010355333D940B9BDC13E1B02281692">
    <w:name w:val="A010355333D940B9BDC13E1B02281692"/>
    <w:rsid w:val="00AA14C5"/>
  </w:style>
  <w:style w:type="paragraph" w:customStyle="1" w:styleId="EAE511717CAD427B97223059BFF24D6C">
    <w:name w:val="EAE511717CAD427B97223059BFF24D6C"/>
    <w:rsid w:val="00AA14C5"/>
  </w:style>
  <w:style w:type="paragraph" w:customStyle="1" w:styleId="A3C3651FFC164DB8A2082ACC748A06BA">
    <w:name w:val="A3C3651FFC164DB8A2082ACC748A06BA"/>
    <w:rsid w:val="00AA14C5"/>
  </w:style>
  <w:style w:type="paragraph" w:customStyle="1" w:styleId="AB3C274E97A84E61ACE35D90A8145879">
    <w:name w:val="AB3C274E97A84E61ACE35D90A8145879"/>
    <w:rsid w:val="00AA14C5"/>
  </w:style>
  <w:style w:type="paragraph" w:customStyle="1" w:styleId="E98C0D4B8C4C45D8804091AB3CBAD4B0">
    <w:name w:val="E98C0D4B8C4C45D8804091AB3CBAD4B0"/>
    <w:rsid w:val="00AA14C5"/>
  </w:style>
  <w:style w:type="paragraph" w:customStyle="1" w:styleId="A0ECE2FC80DB491A9BA0737F3D6C417B">
    <w:name w:val="A0ECE2FC80DB491A9BA0737F3D6C417B"/>
    <w:rsid w:val="00AA14C5"/>
  </w:style>
  <w:style w:type="paragraph" w:customStyle="1" w:styleId="BFBB000EAFB34F0D9DE9DCDD7358D68F">
    <w:name w:val="BFBB000EAFB34F0D9DE9DCDD7358D68F"/>
    <w:rsid w:val="00AA14C5"/>
  </w:style>
  <w:style w:type="paragraph" w:customStyle="1" w:styleId="5B02B487346B4E4B9FED22F0AC97E31A">
    <w:name w:val="5B02B487346B4E4B9FED22F0AC97E31A"/>
    <w:rsid w:val="00AA14C5"/>
  </w:style>
  <w:style w:type="paragraph" w:customStyle="1" w:styleId="E8A66A0C80FD4456B5BCE2D69186E6F7">
    <w:name w:val="E8A66A0C80FD4456B5BCE2D69186E6F7"/>
    <w:rsid w:val="00AA14C5"/>
  </w:style>
  <w:style w:type="paragraph" w:customStyle="1" w:styleId="934E8A753E854B42B434BBA3F30429F2">
    <w:name w:val="934E8A753E854B42B434BBA3F30429F2"/>
    <w:rsid w:val="00AA14C5"/>
  </w:style>
  <w:style w:type="paragraph" w:customStyle="1" w:styleId="2F119DA30EC44926B3084C6431646819">
    <w:name w:val="2F119DA30EC44926B3084C6431646819"/>
    <w:rsid w:val="00AA14C5"/>
  </w:style>
  <w:style w:type="paragraph" w:customStyle="1" w:styleId="933E87F9B84F436D89D4ACCAFD0123A8">
    <w:name w:val="933E87F9B84F436D89D4ACCAFD0123A8"/>
    <w:rsid w:val="00AA14C5"/>
  </w:style>
  <w:style w:type="paragraph" w:customStyle="1" w:styleId="15A3042CC8984C3FBDD3FD09E50079C2">
    <w:name w:val="15A3042CC8984C3FBDD3FD09E50079C2"/>
    <w:rsid w:val="00AA14C5"/>
  </w:style>
  <w:style w:type="paragraph" w:customStyle="1" w:styleId="A97D0BAADDEB4166B3296E9FAA6B893A">
    <w:name w:val="A97D0BAADDEB4166B3296E9FAA6B893A"/>
    <w:rsid w:val="00AA14C5"/>
  </w:style>
  <w:style w:type="paragraph" w:customStyle="1" w:styleId="F0396FFD6329473A85F9E18A5A063B03">
    <w:name w:val="F0396FFD6329473A85F9E18A5A063B03"/>
    <w:rsid w:val="00AA14C5"/>
  </w:style>
  <w:style w:type="paragraph" w:customStyle="1" w:styleId="04DBCBF2B42B4F89A0D7842EFDD53011">
    <w:name w:val="04DBCBF2B42B4F89A0D7842EFDD53011"/>
    <w:rsid w:val="00AA14C5"/>
  </w:style>
  <w:style w:type="paragraph" w:customStyle="1" w:styleId="659F706B49144341B850E6BB1B2E2300">
    <w:name w:val="659F706B49144341B850E6BB1B2E2300"/>
    <w:rsid w:val="00AA14C5"/>
  </w:style>
  <w:style w:type="paragraph" w:customStyle="1" w:styleId="4AA4E40AFD584CF39E2F6DD5D187547B">
    <w:name w:val="4AA4E40AFD584CF39E2F6DD5D187547B"/>
    <w:rsid w:val="00AA14C5"/>
  </w:style>
  <w:style w:type="paragraph" w:customStyle="1" w:styleId="8423A12092B446468D2C32C22D0FB021">
    <w:name w:val="8423A12092B446468D2C32C22D0FB021"/>
    <w:rsid w:val="00AA14C5"/>
  </w:style>
  <w:style w:type="paragraph" w:customStyle="1" w:styleId="84FE5B49D5554C5584775B95C2D2940F">
    <w:name w:val="84FE5B49D5554C5584775B95C2D2940F"/>
    <w:rsid w:val="00AA14C5"/>
  </w:style>
  <w:style w:type="paragraph" w:customStyle="1" w:styleId="D63F5CDB28DB4E31A2E8C774B087628B">
    <w:name w:val="D63F5CDB28DB4E31A2E8C774B087628B"/>
    <w:rsid w:val="00AA14C5"/>
  </w:style>
  <w:style w:type="paragraph" w:customStyle="1" w:styleId="495C5D3EF9D24E35B95665A0C9436163">
    <w:name w:val="495C5D3EF9D24E35B95665A0C9436163"/>
    <w:rsid w:val="00AA14C5"/>
  </w:style>
  <w:style w:type="paragraph" w:customStyle="1" w:styleId="19A3A00AC4CB47EFAF7D8F2A0F033402">
    <w:name w:val="19A3A00AC4CB47EFAF7D8F2A0F033402"/>
    <w:rsid w:val="00AA14C5"/>
  </w:style>
  <w:style w:type="paragraph" w:customStyle="1" w:styleId="476CC50667904753AED320A7211CDE44">
    <w:name w:val="476CC50667904753AED320A7211CDE44"/>
    <w:rsid w:val="00AA14C5"/>
  </w:style>
  <w:style w:type="paragraph" w:customStyle="1" w:styleId="09F0F102B5BB425BB75C0DE1D474A783">
    <w:name w:val="09F0F102B5BB425BB75C0DE1D474A783"/>
    <w:rsid w:val="00AA14C5"/>
  </w:style>
  <w:style w:type="paragraph" w:customStyle="1" w:styleId="B2F028BE7670420EB1D8101296DB84F6">
    <w:name w:val="B2F028BE7670420EB1D8101296DB84F6"/>
    <w:rsid w:val="00AA14C5"/>
  </w:style>
  <w:style w:type="paragraph" w:customStyle="1" w:styleId="1FBDFF35F2B44F7A95AD91312A4682E3">
    <w:name w:val="1FBDFF35F2B44F7A95AD91312A4682E3"/>
    <w:rsid w:val="00AA14C5"/>
  </w:style>
  <w:style w:type="paragraph" w:customStyle="1" w:styleId="5B9D86F376F6455B99D6C77965A34340">
    <w:name w:val="5B9D86F376F6455B99D6C77965A34340"/>
    <w:rsid w:val="00AA14C5"/>
  </w:style>
  <w:style w:type="paragraph" w:customStyle="1" w:styleId="FC0CA7571523473296FD037635B7407D">
    <w:name w:val="FC0CA7571523473296FD037635B7407D"/>
    <w:rsid w:val="00AA14C5"/>
  </w:style>
  <w:style w:type="paragraph" w:customStyle="1" w:styleId="441D682C27794478BDD69D167D60A25F">
    <w:name w:val="441D682C27794478BDD69D167D60A25F"/>
    <w:rsid w:val="00AA14C5"/>
  </w:style>
  <w:style w:type="paragraph" w:customStyle="1" w:styleId="BA3491343574485B91D2365CDCA51BF1">
    <w:name w:val="BA3491343574485B91D2365CDCA51BF1"/>
    <w:rsid w:val="00AA14C5"/>
  </w:style>
  <w:style w:type="paragraph" w:customStyle="1" w:styleId="E5103FCBB81247159FEF058EB4819217">
    <w:name w:val="E5103FCBB81247159FEF058EB4819217"/>
    <w:rsid w:val="00AA14C5"/>
  </w:style>
  <w:style w:type="paragraph" w:customStyle="1" w:styleId="F198CB85D19740EAAF8EE78D5EB7028F">
    <w:name w:val="F198CB85D19740EAAF8EE78D5EB7028F"/>
    <w:rsid w:val="00AA14C5"/>
  </w:style>
  <w:style w:type="paragraph" w:customStyle="1" w:styleId="8F203507004C4B268E4F16D644DBF765">
    <w:name w:val="8F203507004C4B268E4F16D644DBF765"/>
    <w:rsid w:val="00AA14C5"/>
  </w:style>
  <w:style w:type="paragraph" w:customStyle="1" w:styleId="BB45CE8B4627419D8E34DB80B2F4A7B2">
    <w:name w:val="BB45CE8B4627419D8E34DB80B2F4A7B2"/>
    <w:rsid w:val="00AA14C5"/>
  </w:style>
  <w:style w:type="paragraph" w:customStyle="1" w:styleId="EC91AE6A4BD04687BCCE11B2FDC96715">
    <w:name w:val="EC91AE6A4BD04687BCCE11B2FDC96715"/>
    <w:rsid w:val="00AA14C5"/>
  </w:style>
  <w:style w:type="paragraph" w:customStyle="1" w:styleId="E899D8F0FC304079925168D73BBB0A90">
    <w:name w:val="E899D8F0FC304079925168D73BBB0A90"/>
    <w:rsid w:val="00AA14C5"/>
  </w:style>
  <w:style w:type="paragraph" w:customStyle="1" w:styleId="408AFCEACD384CC0BD7874B57B77F206">
    <w:name w:val="408AFCEACD384CC0BD7874B57B77F206"/>
    <w:rsid w:val="00AA14C5"/>
  </w:style>
  <w:style w:type="paragraph" w:customStyle="1" w:styleId="8FABF685820B4C35A9B9BCE8CA829F6A">
    <w:name w:val="8FABF685820B4C35A9B9BCE8CA829F6A"/>
    <w:rsid w:val="00AA14C5"/>
  </w:style>
  <w:style w:type="paragraph" w:customStyle="1" w:styleId="47F69DDF50D6492684CD57D26A7D7A11">
    <w:name w:val="47F69DDF50D6492684CD57D26A7D7A11"/>
    <w:rsid w:val="00AA14C5"/>
  </w:style>
  <w:style w:type="paragraph" w:customStyle="1" w:styleId="F5C50CB582A343E3864581C2C2395841">
    <w:name w:val="F5C50CB582A343E3864581C2C2395841"/>
    <w:rsid w:val="00AA14C5"/>
  </w:style>
  <w:style w:type="paragraph" w:customStyle="1" w:styleId="24ACB791E02744C5B09BB8AF7F098B5B">
    <w:name w:val="24ACB791E02744C5B09BB8AF7F098B5B"/>
    <w:rsid w:val="00AA14C5"/>
  </w:style>
  <w:style w:type="paragraph" w:customStyle="1" w:styleId="B75EA5D145DE42E59B85B84DD30098B4">
    <w:name w:val="B75EA5D145DE42E59B85B84DD30098B4"/>
    <w:rsid w:val="00AA14C5"/>
  </w:style>
  <w:style w:type="paragraph" w:customStyle="1" w:styleId="3C987A5946D94CC1AF2E1C3A61F6DB3E">
    <w:name w:val="3C987A5946D94CC1AF2E1C3A61F6DB3E"/>
    <w:rsid w:val="00AA14C5"/>
  </w:style>
  <w:style w:type="paragraph" w:customStyle="1" w:styleId="3D6241274A3A472FA8AFD0679431D79D">
    <w:name w:val="3D6241274A3A472FA8AFD0679431D79D"/>
    <w:rsid w:val="00AA14C5"/>
  </w:style>
  <w:style w:type="paragraph" w:customStyle="1" w:styleId="49CC920925884031BF6A4F728AA971D0">
    <w:name w:val="49CC920925884031BF6A4F728AA971D0"/>
    <w:rsid w:val="00AA14C5"/>
  </w:style>
  <w:style w:type="paragraph" w:customStyle="1" w:styleId="BDE8709F04C0406EA853BB459C22E597">
    <w:name w:val="BDE8709F04C0406EA853BB459C22E597"/>
    <w:rsid w:val="00AA14C5"/>
  </w:style>
  <w:style w:type="paragraph" w:customStyle="1" w:styleId="D23082D501E54CAAB1B9DC4F770EB8AA">
    <w:name w:val="D23082D501E54CAAB1B9DC4F770EB8AA"/>
    <w:rsid w:val="00AA14C5"/>
  </w:style>
  <w:style w:type="paragraph" w:customStyle="1" w:styleId="682181210F3C47F6A0EFEB9806DF6F56">
    <w:name w:val="682181210F3C47F6A0EFEB9806DF6F56"/>
    <w:rsid w:val="00AA14C5"/>
  </w:style>
  <w:style w:type="paragraph" w:customStyle="1" w:styleId="C6CECDB0B7234958B9B77031984C4D2E">
    <w:name w:val="C6CECDB0B7234958B9B77031984C4D2E"/>
    <w:rsid w:val="00AA14C5"/>
  </w:style>
  <w:style w:type="paragraph" w:customStyle="1" w:styleId="7DB5FC69F5B34F17AC860CCCA28663CB">
    <w:name w:val="7DB5FC69F5B34F17AC860CCCA28663CB"/>
    <w:rsid w:val="00AA14C5"/>
  </w:style>
  <w:style w:type="paragraph" w:customStyle="1" w:styleId="CC58B0D0CBF74B8385A84F70DE38B999">
    <w:name w:val="CC58B0D0CBF74B8385A84F70DE38B999"/>
    <w:rsid w:val="00AA14C5"/>
  </w:style>
  <w:style w:type="paragraph" w:customStyle="1" w:styleId="AA3ACACDBCFD49DF8043D2467E2E8C0B">
    <w:name w:val="AA3ACACDBCFD49DF8043D2467E2E8C0B"/>
    <w:rsid w:val="00AA14C5"/>
  </w:style>
  <w:style w:type="paragraph" w:customStyle="1" w:styleId="7F3FB0D5397E445D865F04A6279A737C">
    <w:name w:val="7F3FB0D5397E445D865F04A6279A737C"/>
    <w:rsid w:val="00AA14C5"/>
  </w:style>
  <w:style w:type="paragraph" w:customStyle="1" w:styleId="72713A98CCA94F67998A84A65E8581FA">
    <w:name w:val="72713A98CCA94F67998A84A65E8581FA"/>
    <w:rsid w:val="00AA14C5"/>
  </w:style>
  <w:style w:type="paragraph" w:customStyle="1" w:styleId="889F5EA1D3A2453681FF21FA79C95868">
    <w:name w:val="889F5EA1D3A2453681FF21FA79C95868"/>
    <w:rsid w:val="00AA14C5"/>
  </w:style>
  <w:style w:type="paragraph" w:customStyle="1" w:styleId="063286306BF14AD2AB0DD870E358C725">
    <w:name w:val="063286306BF14AD2AB0DD870E358C725"/>
    <w:rsid w:val="00AA14C5"/>
  </w:style>
  <w:style w:type="paragraph" w:customStyle="1" w:styleId="0A7C4AA632B64010943364FA53611432">
    <w:name w:val="0A7C4AA632B64010943364FA53611432"/>
    <w:rsid w:val="00AA14C5"/>
  </w:style>
  <w:style w:type="paragraph" w:customStyle="1" w:styleId="4F3045B9549A498C89C72BBCF4CDF344">
    <w:name w:val="4F3045B9549A498C89C72BBCF4CDF344"/>
    <w:rsid w:val="00AA14C5"/>
  </w:style>
  <w:style w:type="paragraph" w:customStyle="1" w:styleId="6D95C1AE97D547CF84120E4B86B398C8">
    <w:name w:val="6D95C1AE97D547CF84120E4B86B398C8"/>
    <w:rsid w:val="00AA14C5"/>
  </w:style>
  <w:style w:type="paragraph" w:customStyle="1" w:styleId="0E9702E5F4154A7DA475F25C06537B22">
    <w:name w:val="0E9702E5F4154A7DA475F25C06537B22"/>
    <w:rsid w:val="00AA14C5"/>
  </w:style>
  <w:style w:type="paragraph" w:customStyle="1" w:styleId="A3D1D71B034848DCBE3791392592317A">
    <w:name w:val="A3D1D71B034848DCBE3791392592317A"/>
    <w:rsid w:val="00AA14C5"/>
  </w:style>
  <w:style w:type="paragraph" w:customStyle="1" w:styleId="B0B0BD02C62042ED89C25459ACFDC0C4">
    <w:name w:val="B0B0BD02C62042ED89C25459ACFDC0C4"/>
    <w:rsid w:val="00AA14C5"/>
  </w:style>
  <w:style w:type="paragraph" w:customStyle="1" w:styleId="33C1A1BBAAC145E6A6BE7382B4B28A98">
    <w:name w:val="33C1A1BBAAC145E6A6BE7382B4B28A98"/>
    <w:rsid w:val="00AA14C5"/>
  </w:style>
  <w:style w:type="paragraph" w:customStyle="1" w:styleId="04FE655D1FAA41AF9C4F0C964F1001FB">
    <w:name w:val="04FE655D1FAA41AF9C4F0C964F1001FB"/>
    <w:rsid w:val="00AA14C5"/>
  </w:style>
  <w:style w:type="paragraph" w:customStyle="1" w:styleId="3E8679C005934859826D410EC028FF18">
    <w:name w:val="3E8679C005934859826D410EC028FF18"/>
    <w:rsid w:val="00AA14C5"/>
  </w:style>
  <w:style w:type="paragraph" w:customStyle="1" w:styleId="BB42480871D34592B657B6CE65A695FC">
    <w:name w:val="BB42480871D34592B657B6CE65A695FC"/>
    <w:rsid w:val="00AA14C5"/>
  </w:style>
  <w:style w:type="paragraph" w:customStyle="1" w:styleId="7E1088DB10FC42669FFC7BA03E7E1A13">
    <w:name w:val="7E1088DB10FC42669FFC7BA03E7E1A13"/>
    <w:rsid w:val="00AA14C5"/>
  </w:style>
  <w:style w:type="paragraph" w:customStyle="1" w:styleId="D190947C1ECB4EED94D0D2A447D5EDD9">
    <w:name w:val="D190947C1ECB4EED94D0D2A447D5EDD9"/>
    <w:rsid w:val="00AA14C5"/>
  </w:style>
  <w:style w:type="paragraph" w:customStyle="1" w:styleId="1659B99ABE5D4EFF97CF5F3646647F7C">
    <w:name w:val="1659B99ABE5D4EFF97CF5F3646647F7C"/>
    <w:rsid w:val="00AA14C5"/>
  </w:style>
  <w:style w:type="paragraph" w:customStyle="1" w:styleId="8A0F080814A04CC4AD741D0C37F779B9">
    <w:name w:val="8A0F080814A04CC4AD741D0C37F779B9"/>
    <w:rsid w:val="00AA14C5"/>
  </w:style>
  <w:style w:type="paragraph" w:customStyle="1" w:styleId="3CB7E9BAA5964BCFB7856C09869D70C0">
    <w:name w:val="3CB7E9BAA5964BCFB7856C09869D70C0"/>
    <w:rsid w:val="00AA14C5"/>
  </w:style>
  <w:style w:type="paragraph" w:customStyle="1" w:styleId="DFC4DE2F32D5497DA6F57F5BAC89D0DE">
    <w:name w:val="DFC4DE2F32D5497DA6F57F5BAC89D0DE"/>
    <w:rsid w:val="00AA14C5"/>
  </w:style>
  <w:style w:type="paragraph" w:customStyle="1" w:styleId="136AB65A7CD64AB3985F080B7BEF1ACE">
    <w:name w:val="136AB65A7CD64AB3985F080B7BEF1ACE"/>
    <w:rsid w:val="00AA14C5"/>
  </w:style>
  <w:style w:type="paragraph" w:customStyle="1" w:styleId="804F5F50468C47F1927C2B3AF39B4F66">
    <w:name w:val="804F5F50468C47F1927C2B3AF39B4F66"/>
    <w:rsid w:val="00AA14C5"/>
  </w:style>
  <w:style w:type="paragraph" w:customStyle="1" w:styleId="8115247F1D384B348C31DFFC6F07BC31">
    <w:name w:val="8115247F1D384B348C31DFFC6F07BC31"/>
    <w:rsid w:val="00AA14C5"/>
  </w:style>
  <w:style w:type="paragraph" w:customStyle="1" w:styleId="593DBDCEFE274EF99202AA32716E140F">
    <w:name w:val="593DBDCEFE274EF99202AA32716E140F"/>
    <w:rsid w:val="00AA14C5"/>
  </w:style>
  <w:style w:type="paragraph" w:customStyle="1" w:styleId="9D09BE6CB088443089458C3226FFC5F4">
    <w:name w:val="9D09BE6CB088443089458C3226FFC5F4"/>
    <w:rsid w:val="00AA14C5"/>
  </w:style>
  <w:style w:type="paragraph" w:customStyle="1" w:styleId="BFA5E86373734D409CFF6C633B993FE1">
    <w:name w:val="BFA5E86373734D409CFF6C633B993FE1"/>
    <w:rsid w:val="00AA14C5"/>
  </w:style>
  <w:style w:type="paragraph" w:customStyle="1" w:styleId="33EB66BE7A6140A29ADD386463D3BB71">
    <w:name w:val="33EB66BE7A6140A29ADD386463D3BB71"/>
    <w:rsid w:val="00AA14C5"/>
  </w:style>
  <w:style w:type="paragraph" w:customStyle="1" w:styleId="6E06526D1DD3450FADA58E9FCC210368">
    <w:name w:val="6E06526D1DD3450FADA58E9FCC210368"/>
    <w:rsid w:val="00AA14C5"/>
  </w:style>
  <w:style w:type="paragraph" w:customStyle="1" w:styleId="81908D81E5BF47A5AFAAE16293122515">
    <w:name w:val="81908D81E5BF47A5AFAAE16293122515"/>
    <w:rsid w:val="00AA14C5"/>
  </w:style>
  <w:style w:type="paragraph" w:customStyle="1" w:styleId="4482B04644834FECB8A46739A215F256">
    <w:name w:val="4482B04644834FECB8A46739A215F256"/>
    <w:rsid w:val="00AA14C5"/>
  </w:style>
  <w:style w:type="paragraph" w:customStyle="1" w:styleId="BA134458F6E0425C822182177D203306">
    <w:name w:val="BA134458F6E0425C822182177D203306"/>
    <w:rsid w:val="00AA14C5"/>
  </w:style>
  <w:style w:type="paragraph" w:customStyle="1" w:styleId="C9D1E7FC02164490A1AD4134581FD8BE">
    <w:name w:val="C9D1E7FC02164490A1AD4134581FD8BE"/>
    <w:rsid w:val="00AA14C5"/>
  </w:style>
  <w:style w:type="paragraph" w:customStyle="1" w:styleId="F96348A839074D229B47313EB38F04E6">
    <w:name w:val="F96348A839074D229B47313EB38F04E6"/>
    <w:rsid w:val="00AA14C5"/>
  </w:style>
  <w:style w:type="paragraph" w:customStyle="1" w:styleId="4C99A95CA89544E4BBFF074E97F98F21">
    <w:name w:val="4C99A95CA89544E4BBFF074E97F98F21"/>
    <w:rsid w:val="00AA14C5"/>
  </w:style>
  <w:style w:type="paragraph" w:customStyle="1" w:styleId="810C8AE4E5814AA299CFA4FE0435A1F8">
    <w:name w:val="810C8AE4E5814AA299CFA4FE0435A1F8"/>
    <w:rsid w:val="00AA14C5"/>
  </w:style>
  <w:style w:type="paragraph" w:customStyle="1" w:styleId="ADD794777F154E4EAAD264F9BA813C81">
    <w:name w:val="ADD794777F154E4EAAD264F9BA813C81"/>
    <w:rsid w:val="00AA14C5"/>
  </w:style>
  <w:style w:type="paragraph" w:customStyle="1" w:styleId="4C4EBC3D05DA4EDB9C41EF8075B74E89">
    <w:name w:val="4C4EBC3D05DA4EDB9C41EF8075B74E89"/>
    <w:rsid w:val="00AA14C5"/>
  </w:style>
  <w:style w:type="paragraph" w:customStyle="1" w:styleId="BB8FC546486649E0B6B37BE07B5F79DA">
    <w:name w:val="BB8FC546486649E0B6B37BE07B5F79DA"/>
    <w:rsid w:val="00AA14C5"/>
  </w:style>
  <w:style w:type="paragraph" w:customStyle="1" w:styleId="62D63DF275AA4CD699ED924F4B48F286">
    <w:name w:val="62D63DF275AA4CD699ED924F4B48F286"/>
    <w:rsid w:val="00AA14C5"/>
  </w:style>
  <w:style w:type="paragraph" w:customStyle="1" w:styleId="D3152E0CB92C47A2A8154646FE893C81">
    <w:name w:val="D3152E0CB92C47A2A8154646FE893C81"/>
    <w:rsid w:val="00AA14C5"/>
  </w:style>
  <w:style w:type="paragraph" w:customStyle="1" w:styleId="05168390E3EE4322AD3A00E3FC77FCF4">
    <w:name w:val="05168390E3EE4322AD3A00E3FC77FCF4"/>
    <w:rsid w:val="00AA14C5"/>
  </w:style>
  <w:style w:type="paragraph" w:customStyle="1" w:styleId="FEB41C7918AA4645BD6CA41E6038BCB9">
    <w:name w:val="FEB41C7918AA4645BD6CA41E6038BCB9"/>
    <w:rsid w:val="00AA14C5"/>
  </w:style>
  <w:style w:type="paragraph" w:customStyle="1" w:styleId="0833D425EB5949A1A7863FC20EC8A20B">
    <w:name w:val="0833D425EB5949A1A7863FC20EC8A20B"/>
    <w:rsid w:val="00AA14C5"/>
  </w:style>
  <w:style w:type="paragraph" w:customStyle="1" w:styleId="7084C6CC74ED4F70BFCE9596C68724AE">
    <w:name w:val="7084C6CC74ED4F70BFCE9596C68724AE"/>
    <w:rsid w:val="00AA14C5"/>
  </w:style>
  <w:style w:type="paragraph" w:customStyle="1" w:styleId="BDB85B9C8FB0418E9E03C0CC03FB86EC">
    <w:name w:val="BDB85B9C8FB0418E9E03C0CC03FB86EC"/>
    <w:rsid w:val="00AA14C5"/>
  </w:style>
  <w:style w:type="paragraph" w:customStyle="1" w:styleId="5ED3743FB5484E32910754FA4AB7C3E1">
    <w:name w:val="5ED3743FB5484E32910754FA4AB7C3E1"/>
    <w:rsid w:val="00AA14C5"/>
  </w:style>
  <w:style w:type="paragraph" w:customStyle="1" w:styleId="8A62466D6DA641768C2A7EA143E0CC9A">
    <w:name w:val="8A62466D6DA641768C2A7EA143E0CC9A"/>
    <w:rsid w:val="00AA14C5"/>
  </w:style>
  <w:style w:type="paragraph" w:customStyle="1" w:styleId="909E94C4581045C7971145FA935856FF">
    <w:name w:val="909E94C4581045C7971145FA935856FF"/>
    <w:rsid w:val="00AA14C5"/>
  </w:style>
  <w:style w:type="paragraph" w:customStyle="1" w:styleId="577201462E3F42B98F3951DBDAC679C5">
    <w:name w:val="577201462E3F42B98F3951DBDAC679C5"/>
    <w:rsid w:val="00AA14C5"/>
  </w:style>
  <w:style w:type="paragraph" w:customStyle="1" w:styleId="F7398CACC8784EF7B63D8E02CAE7ADE0">
    <w:name w:val="F7398CACC8784EF7B63D8E02CAE7ADE0"/>
    <w:rsid w:val="00AA14C5"/>
  </w:style>
  <w:style w:type="paragraph" w:customStyle="1" w:styleId="3B9770A09E84436195970770BA5C06CD">
    <w:name w:val="3B9770A09E84436195970770BA5C06CD"/>
    <w:rsid w:val="00AA14C5"/>
  </w:style>
  <w:style w:type="paragraph" w:customStyle="1" w:styleId="575086E6290F408FBC11CBCD2ADB8691">
    <w:name w:val="575086E6290F408FBC11CBCD2ADB8691"/>
    <w:rsid w:val="00AA14C5"/>
  </w:style>
  <w:style w:type="paragraph" w:customStyle="1" w:styleId="4180086980C54B4DBE084674DBA0F32B">
    <w:name w:val="4180086980C54B4DBE084674DBA0F32B"/>
    <w:rsid w:val="00AA14C5"/>
  </w:style>
  <w:style w:type="paragraph" w:customStyle="1" w:styleId="B6BC4F47D88A4E4DAAA8FC6F19D10247">
    <w:name w:val="B6BC4F47D88A4E4DAAA8FC6F19D10247"/>
    <w:rsid w:val="00AA14C5"/>
  </w:style>
  <w:style w:type="paragraph" w:customStyle="1" w:styleId="E1F6A73966DD4C0E92B82F15C04D3BB3">
    <w:name w:val="E1F6A73966DD4C0E92B82F15C04D3BB3"/>
    <w:rsid w:val="00AA14C5"/>
  </w:style>
  <w:style w:type="paragraph" w:customStyle="1" w:styleId="A944B73E9D50445FA68BB68382085DF8">
    <w:name w:val="A944B73E9D50445FA68BB68382085DF8"/>
    <w:rsid w:val="00AA14C5"/>
  </w:style>
  <w:style w:type="paragraph" w:customStyle="1" w:styleId="68658A967F964C759A66124921669588">
    <w:name w:val="68658A967F964C759A66124921669588"/>
    <w:rsid w:val="00AA14C5"/>
  </w:style>
  <w:style w:type="paragraph" w:customStyle="1" w:styleId="2FBA0BCA8C564F0B9A80230C5BA04C18">
    <w:name w:val="2FBA0BCA8C564F0B9A80230C5BA04C18"/>
    <w:rsid w:val="00AA14C5"/>
  </w:style>
  <w:style w:type="paragraph" w:customStyle="1" w:styleId="5E3BDD34C63343AE9388109016173160">
    <w:name w:val="5E3BDD34C63343AE9388109016173160"/>
    <w:rsid w:val="00AA14C5"/>
  </w:style>
  <w:style w:type="paragraph" w:customStyle="1" w:styleId="66C61AFB16E345E299E0DEE953BE2B9B">
    <w:name w:val="66C61AFB16E345E299E0DEE953BE2B9B"/>
    <w:rsid w:val="00AA14C5"/>
  </w:style>
  <w:style w:type="paragraph" w:customStyle="1" w:styleId="2A3927DFCB4344B2936C92B14F8ECEE2">
    <w:name w:val="2A3927DFCB4344B2936C92B14F8ECEE2"/>
    <w:rsid w:val="00AA14C5"/>
  </w:style>
  <w:style w:type="paragraph" w:customStyle="1" w:styleId="44C52CC425DE44979FFBF11C16E3BE5F">
    <w:name w:val="44C52CC425DE44979FFBF11C16E3BE5F"/>
    <w:rsid w:val="00AA14C5"/>
  </w:style>
  <w:style w:type="paragraph" w:customStyle="1" w:styleId="52F919D90DBD415EAC6EABAC0F057A27">
    <w:name w:val="52F919D90DBD415EAC6EABAC0F057A27"/>
    <w:rsid w:val="00AA14C5"/>
  </w:style>
  <w:style w:type="paragraph" w:customStyle="1" w:styleId="C0820C85518D407E85CF731AB55BB919">
    <w:name w:val="C0820C85518D407E85CF731AB55BB919"/>
    <w:rsid w:val="00AA14C5"/>
  </w:style>
  <w:style w:type="paragraph" w:customStyle="1" w:styleId="90EE8C68031345DCA6FF45C9D54EFDB1">
    <w:name w:val="90EE8C68031345DCA6FF45C9D54EFDB1"/>
    <w:rsid w:val="00AA14C5"/>
  </w:style>
  <w:style w:type="paragraph" w:customStyle="1" w:styleId="ADA0B20D4E0B4412A1803061F56D4A3F">
    <w:name w:val="ADA0B20D4E0B4412A1803061F56D4A3F"/>
    <w:rsid w:val="00AA14C5"/>
  </w:style>
  <w:style w:type="paragraph" w:customStyle="1" w:styleId="F3004226F0454485AE2BCFA1662E858C">
    <w:name w:val="F3004226F0454485AE2BCFA1662E858C"/>
    <w:rsid w:val="00AA14C5"/>
  </w:style>
  <w:style w:type="paragraph" w:customStyle="1" w:styleId="92057EC92073435DB00B953F08486572">
    <w:name w:val="92057EC92073435DB00B953F08486572"/>
    <w:rsid w:val="00AA14C5"/>
  </w:style>
  <w:style w:type="paragraph" w:customStyle="1" w:styleId="2DA90F8EE70941889C9AA8E2A9250F34">
    <w:name w:val="2DA90F8EE70941889C9AA8E2A9250F34"/>
    <w:rsid w:val="00AA14C5"/>
  </w:style>
  <w:style w:type="paragraph" w:customStyle="1" w:styleId="9356EC9682BE485A9732EE70E0684EDC">
    <w:name w:val="9356EC9682BE485A9732EE70E0684EDC"/>
    <w:rsid w:val="00AA14C5"/>
  </w:style>
  <w:style w:type="paragraph" w:customStyle="1" w:styleId="E38FC04FE09A4EAEB7FE2E7D430E9930">
    <w:name w:val="E38FC04FE09A4EAEB7FE2E7D430E9930"/>
    <w:rsid w:val="00AA14C5"/>
  </w:style>
  <w:style w:type="paragraph" w:customStyle="1" w:styleId="FBADD773CAE244728075961E3B274360">
    <w:name w:val="FBADD773CAE244728075961E3B274360"/>
    <w:rsid w:val="00AA14C5"/>
  </w:style>
  <w:style w:type="paragraph" w:customStyle="1" w:styleId="26477F75905D4B1FB9D108302364854C">
    <w:name w:val="26477F75905D4B1FB9D108302364854C"/>
    <w:rsid w:val="00AA14C5"/>
  </w:style>
  <w:style w:type="paragraph" w:customStyle="1" w:styleId="5831C0B852BF4C8C99EB20438BB8B360">
    <w:name w:val="5831C0B852BF4C8C99EB20438BB8B360"/>
    <w:rsid w:val="00AA14C5"/>
  </w:style>
  <w:style w:type="paragraph" w:customStyle="1" w:styleId="10D495FD62C447E783E6CCDCE14AC866">
    <w:name w:val="10D495FD62C447E783E6CCDCE14AC866"/>
    <w:rsid w:val="00C27455"/>
    <w:pPr>
      <w:spacing w:after="160" w:line="259" w:lineRule="auto"/>
    </w:pPr>
  </w:style>
  <w:style w:type="paragraph" w:customStyle="1" w:styleId="C8291B171BDB4FC695ED850C49C19E5F">
    <w:name w:val="C8291B171BDB4FC695ED850C49C19E5F"/>
    <w:rsid w:val="00781500"/>
  </w:style>
  <w:style w:type="paragraph" w:customStyle="1" w:styleId="4E567393202544ECB1A5765BE6A9F4EB">
    <w:name w:val="4E567393202544ECB1A5765BE6A9F4EB"/>
    <w:rsid w:val="00781500"/>
  </w:style>
  <w:style w:type="paragraph" w:customStyle="1" w:styleId="9A2CB7B335954B45AAECA325594BD7A2">
    <w:name w:val="9A2CB7B335954B45AAECA325594BD7A2"/>
    <w:rsid w:val="00781500"/>
  </w:style>
  <w:style w:type="paragraph" w:customStyle="1" w:styleId="3CCD395A770441F18999ED1225C11E00">
    <w:name w:val="3CCD395A770441F18999ED1225C11E00"/>
    <w:rsid w:val="00781500"/>
  </w:style>
  <w:style w:type="paragraph" w:customStyle="1" w:styleId="AF304E7703264FB5869C71D0BBA8C2A6">
    <w:name w:val="AF304E7703264FB5869C71D0BBA8C2A6"/>
    <w:rsid w:val="00781500"/>
  </w:style>
  <w:style w:type="paragraph" w:customStyle="1" w:styleId="0EA3D560D212429BBF515AC350DCFDAD">
    <w:name w:val="0EA3D560D212429BBF515AC350DCFDAD"/>
    <w:rsid w:val="00781500"/>
  </w:style>
  <w:style w:type="paragraph" w:customStyle="1" w:styleId="F13CDEBF32304F78A2E3A832D6861281">
    <w:name w:val="F13CDEBF32304F78A2E3A832D6861281"/>
    <w:rsid w:val="00781500"/>
  </w:style>
  <w:style w:type="paragraph" w:customStyle="1" w:styleId="9B47BD27D91042FCA8C64F5C7C58974A">
    <w:name w:val="9B47BD27D91042FCA8C64F5C7C58974A"/>
    <w:rsid w:val="00781500"/>
  </w:style>
  <w:style w:type="paragraph" w:customStyle="1" w:styleId="2B08EC58F7E94609B6093B34868A0B63">
    <w:name w:val="2B08EC58F7E94609B6093B34868A0B63"/>
    <w:rsid w:val="00781500"/>
  </w:style>
  <w:style w:type="paragraph" w:customStyle="1" w:styleId="27C9F81B2688462BA9CD9BFF213D8474">
    <w:name w:val="27C9F81B2688462BA9CD9BFF213D8474"/>
    <w:rsid w:val="00781500"/>
  </w:style>
  <w:style w:type="paragraph" w:customStyle="1" w:styleId="95EF5D428964438B937B531ABCF727E3">
    <w:name w:val="95EF5D428964438B937B531ABCF727E3"/>
    <w:rsid w:val="00781500"/>
  </w:style>
  <w:style w:type="paragraph" w:customStyle="1" w:styleId="037597531E2747F99292FF921757C81B">
    <w:name w:val="037597531E2747F99292FF921757C81B"/>
    <w:rsid w:val="00781500"/>
  </w:style>
  <w:style w:type="paragraph" w:customStyle="1" w:styleId="E144EB164D26413EA5A2EB35937254A7">
    <w:name w:val="E144EB164D26413EA5A2EB35937254A7"/>
    <w:rsid w:val="00781500"/>
  </w:style>
  <w:style w:type="paragraph" w:customStyle="1" w:styleId="3D059784E31D4FA19AA1E1752AE51268">
    <w:name w:val="3D059784E31D4FA19AA1E1752AE51268"/>
    <w:rsid w:val="00781500"/>
  </w:style>
  <w:style w:type="paragraph" w:customStyle="1" w:styleId="4DDE0437E02F4C4C8E701C58AA714294">
    <w:name w:val="4DDE0437E02F4C4C8E701C58AA714294"/>
    <w:rsid w:val="00781500"/>
  </w:style>
  <w:style w:type="paragraph" w:customStyle="1" w:styleId="21B822B4940245B6B87726D0D71A1D77">
    <w:name w:val="21B822B4940245B6B87726D0D71A1D77"/>
    <w:rsid w:val="00781500"/>
  </w:style>
  <w:style w:type="paragraph" w:customStyle="1" w:styleId="84345EF8AFFF4904A062FADBD296851E">
    <w:name w:val="84345EF8AFFF4904A062FADBD296851E"/>
    <w:rsid w:val="00781500"/>
  </w:style>
  <w:style w:type="paragraph" w:customStyle="1" w:styleId="86E6AC7185EC430487A9C6CB0586DBC6">
    <w:name w:val="86E6AC7185EC430487A9C6CB0586DBC6"/>
    <w:rsid w:val="00781500"/>
  </w:style>
  <w:style w:type="paragraph" w:customStyle="1" w:styleId="BEE464F6A6DA40A49CB60EC26C751B3D">
    <w:name w:val="BEE464F6A6DA40A49CB60EC26C751B3D"/>
    <w:rsid w:val="00781500"/>
  </w:style>
  <w:style w:type="paragraph" w:customStyle="1" w:styleId="FD95A438991E4A98BD9ED67F0F662208">
    <w:name w:val="FD95A438991E4A98BD9ED67F0F662208"/>
    <w:rsid w:val="00781500"/>
  </w:style>
  <w:style w:type="paragraph" w:customStyle="1" w:styleId="536E4A2633434806A28CB594B1F0C57B">
    <w:name w:val="536E4A2633434806A28CB594B1F0C57B"/>
    <w:rsid w:val="00781500"/>
  </w:style>
  <w:style w:type="paragraph" w:customStyle="1" w:styleId="5BA7871C7A4844ADABF6E83C34BCC91D">
    <w:name w:val="5BA7871C7A4844ADABF6E83C34BCC91D"/>
    <w:rsid w:val="00781500"/>
  </w:style>
  <w:style w:type="paragraph" w:customStyle="1" w:styleId="3B06997E40E746778232D26C14D1D150">
    <w:name w:val="3B06997E40E746778232D26C14D1D150"/>
    <w:rsid w:val="00781500"/>
  </w:style>
  <w:style w:type="paragraph" w:customStyle="1" w:styleId="F1435E39DEB84041ADB1210EE4B059F0">
    <w:name w:val="F1435E39DEB84041ADB1210EE4B059F0"/>
    <w:rsid w:val="00781500"/>
  </w:style>
  <w:style w:type="paragraph" w:customStyle="1" w:styleId="F25BE7EB09F048399BC83036C0F87520">
    <w:name w:val="F25BE7EB09F048399BC83036C0F87520"/>
    <w:rsid w:val="00781500"/>
  </w:style>
  <w:style w:type="paragraph" w:customStyle="1" w:styleId="C7A27C069C2A499A86F7D9AA914476A5">
    <w:name w:val="C7A27C069C2A499A86F7D9AA914476A5"/>
    <w:rsid w:val="00781500"/>
  </w:style>
  <w:style w:type="paragraph" w:customStyle="1" w:styleId="6171D0DF6C404B558F2F8BA9E883B3C3">
    <w:name w:val="6171D0DF6C404B558F2F8BA9E883B3C3"/>
    <w:rsid w:val="00781500"/>
  </w:style>
  <w:style w:type="paragraph" w:customStyle="1" w:styleId="8354EACA617846EFACC7EA775A24287F">
    <w:name w:val="8354EACA617846EFACC7EA775A24287F"/>
    <w:rsid w:val="00781500"/>
  </w:style>
  <w:style w:type="paragraph" w:customStyle="1" w:styleId="22DFE59653E64FEE9FA574DBC1339571">
    <w:name w:val="22DFE59653E64FEE9FA574DBC1339571"/>
    <w:rsid w:val="00781500"/>
  </w:style>
  <w:style w:type="paragraph" w:customStyle="1" w:styleId="64EAF0567CF649E1B4B7B6D1E9BD2DC9">
    <w:name w:val="64EAF0567CF649E1B4B7B6D1E9BD2DC9"/>
    <w:rsid w:val="00781500"/>
  </w:style>
  <w:style w:type="paragraph" w:customStyle="1" w:styleId="FABB2C0400464B92BA087770C280715A">
    <w:name w:val="FABB2C0400464B92BA087770C280715A"/>
    <w:rsid w:val="00781500"/>
  </w:style>
  <w:style w:type="paragraph" w:customStyle="1" w:styleId="8008EC89C9D94BF7ACEFC8598B37C9E4">
    <w:name w:val="8008EC89C9D94BF7ACEFC8598B37C9E4"/>
    <w:rsid w:val="00781500"/>
  </w:style>
  <w:style w:type="paragraph" w:customStyle="1" w:styleId="1361086AFC3C4DF2A3FFCA4629A2621A">
    <w:name w:val="1361086AFC3C4DF2A3FFCA4629A2621A"/>
    <w:rsid w:val="00781500"/>
  </w:style>
  <w:style w:type="paragraph" w:customStyle="1" w:styleId="155753B6D4604D0CA427D0B7EACBFE32">
    <w:name w:val="155753B6D4604D0CA427D0B7EACBFE32"/>
    <w:rsid w:val="00781500"/>
  </w:style>
  <w:style w:type="paragraph" w:customStyle="1" w:styleId="DD33E668665D4EBB88FF2851BFFB2CCE">
    <w:name w:val="DD33E668665D4EBB88FF2851BFFB2CCE"/>
    <w:rsid w:val="00781500"/>
  </w:style>
  <w:style w:type="paragraph" w:customStyle="1" w:styleId="24404AD07DAA4EF3A8DCF7644BCC6F21">
    <w:name w:val="24404AD07DAA4EF3A8DCF7644BCC6F21"/>
    <w:rsid w:val="00781500"/>
  </w:style>
  <w:style w:type="paragraph" w:customStyle="1" w:styleId="43A39A41862B466791B101401EB019C3">
    <w:name w:val="43A39A41862B466791B101401EB019C3"/>
    <w:rsid w:val="00781500"/>
  </w:style>
  <w:style w:type="paragraph" w:customStyle="1" w:styleId="E0C4B2257F3C4E70B8DD185433A92B4B">
    <w:name w:val="E0C4B2257F3C4E70B8DD185433A92B4B"/>
    <w:rsid w:val="00781500"/>
  </w:style>
  <w:style w:type="paragraph" w:customStyle="1" w:styleId="26992977B7BE41E7AA29BE1A590FAF3D">
    <w:name w:val="26992977B7BE41E7AA29BE1A590FAF3D"/>
    <w:rsid w:val="00781500"/>
  </w:style>
  <w:style w:type="paragraph" w:customStyle="1" w:styleId="0CF1C642251D485484AC82A4BF9A16E5">
    <w:name w:val="0CF1C642251D485484AC82A4BF9A16E5"/>
    <w:rsid w:val="00781500"/>
  </w:style>
  <w:style w:type="paragraph" w:customStyle="1" w:styleId="CA18543F0805423693E45F1548D187FC">
    <w:name w:val="CA18543F0805423693E45F1548D187FC"/>
    <w:rsid w:val="00781500"/>
  </w:style>
  <w:style w:type="paragraph" w:customStyle="1" w:styleId="4491AAC8F66A4326AD49997C9057226A">
    <w:name w:val="4491AAC8F66A4326AD49997C9057226A"/>
    <w:rsid w:val="00781500"/>
  </w:style>
  <w:style w:type="paragraph" w:customStyle="1" w:styleId="D977C33222994744ADF7A19BF94A21E9">
    <w:name w:val="D977C33222994744ADF7A19BF94A21E9"/>
    <w:rsid w:val="00781500"/>
  </w:style>
  <w:style w:type="paragraph" w:customStyle="1" w:styleId="EBD3B14A7174495FA92A708A6DD6A7C9">
    <w:name w:val="EBD3B14A7174495FA92A708A6DD6A7C9"/>
    <w:rsid w:val="00781500"/>
  </w:style>
  <w:style w:type="paragraph" w:customStyle="1" w:styleId="7792FC85D56041FCB837AF7309BF3FD4">
    <w:name w:val="7792FC85D56041FCB837AF7309BF3FD4"/>
    <w:rsid w:val="00781500"/>
  </w:style>
  <w:style w:type="paragraph" w:customStyle="1" w:styleId="3D8AB04728A846189AFA56E1FA8801DF">
    <w:name w:val="3D8AB04728A846189AFA56E1FA8801DF"/>
    <w:rsid w:val="00781500"/>
  </w:style>
  <w:style w:type="paragraph" w:customStyle="1" w:styleId="C7733132EABF4B2885A244C384A9E093">
    <w:name w:val="C7733132EABF4B2885A244C384A9E093"/>
    <w:rsid w:val="00781500"/>
  </w:style>
  <w:style w:type="paragraph" w:customStyle="1" w:styleId="D0245F58CB70495FBC9F4D779965B7DF">
    <w:name w:val="D0245F58CB70495FBC9F4D779965B7DF"/>
    <w:rsid w:val="00781500"/>
  </w:style>
  <w:style w:type="paragraph" w:customStyle="1" w:styleId="D01A8467B66D456A9FEF3183ECCDB26F">
    <w:name w:val="D01A8467B66D456A9FEF3183ECCDB26F"/>
    <w:rsid w:val="00781500"/>
  </w:style>
  <w:style w:type="paragraph" w:customStyle="1" w:styleId="B328B5F2E3B445B78CABF0F44B2B9EEB">
    <w:name w:val="B328B5F2E3B445B78CABF0F44B2B9EEB"/>
    <w:rsid w:val="00781500"/>
  </w:style>
  <w:style w:type="paragraph" w:customStyle="1" w:styleId="FC1D5DAECA3F489B966AA556BDB79A70">
    <w:name w:val="FC1D5DAECA3F489B966AA556BDB79A70"/>
    <w:rsid w:val="00781500"/>
  </w:style>
  <w:style w:type="paragraph" w:customStyle="1" w:styleId="66FE9F0BA24C4752A3198C595169D6CB">
    <w:name w:val="66FE9F0BA24C4752A3198C595169D6CB"/>
    <w:rsid w:val="00781500"/>
  </w:style>
  <w:style w:type="paragraph" w:customStyle="1" w:styleId="0399F970CD6B4B2087B37551AE9D88BD">
    <w:name w:val="0399F970CD6B4B2087B37551AE9D88BD"/>
    <w:rsid w:val="00781500"/>
  </w:style>
  <w:style w:type="paragraph" w:customStyle="1" w:styleId="0AD4D5A3D3FC4BF6953625650DED04FB">
    <w:name w:val="0AD4D5A3D3FC4BF6953625650DED04FB"/>
    <w:rsid w:val="00781500"/>
  </w:style>
  <w:style w:type="paragraph" w:customStyle="1" w:styleId="4692D4EADEF34C92A069B6700CEACC09">
    <w:name w:val="4692D4EADEF34C92A069B6700CEACC09"/>
    <w:rsid w:val="00781500"/>
  </w:style>
  <w:style w:type="paragraph" w:customStyle="1" w:styleId="4F3CB05785D24052B42E1CAAACF3BED0">
    <w:name w:val="4F3CB05785D24052B42E1CAAACF3BED0"/>
    <w:rsid w:val="00781500"/>
  </w:style>
  <w:style w:type="paragraph" w:customStyle="1" w:styleId="3F009683EB6E4BEE80CCE5AFF6A25005">
    <w:name w:val="3F009683EB6E4BEE80CCE5AFF6A25005"/>
    <w:rsid w:val="00781500"/>
  </w:style>
  <w:style w:type="paragraph" w:customStyle="1" w:styleId="681EE1694A4C48FBABF37CCB2B8CBAA7">
    <w:name w:val="681EE1694A4C48FBABF37CCB2B8CBAA7"/>
    <w:rsid w:val="00781500"/>
  </w:style>
  <w:style w:type="paragraph" w:customStyle="1" w:styleId="837D2F8CC8024B318697A8F278880B50">
    <w:name w:val="837D2F8CC8024B318697A8F278880B50"/>
    <w:rsid w:val="00781500"/>
  </w:style>
  <w:style w:type="paragraph" w:customStyle="1" w:styleId="9C54B4E9AEB64F1CABDCB3691DCA45E1">
    <w:name w:val="9C54B4E9AEB64F1CABDCB3691DCA45E1"/>
    <w:rsid w:val="00781500"/>
  </w:style>
  <w:style w:type="paragraph" w:customStyle="1" w:styleId="D8A2663DFF2D4369B4B9F4C06AD8D848">
    <w:name w:val="D8A2663DFF2D4369B4B9F4C06AD8D848"/>
    <w:rsid w:val="00781500"/>
  </w:style>
  <w:style w:type="paragraph" w:customStyle="1" w:styleId="59790562E6D14DA2B8C553CB6E469C6A">
    <w:name w:val="59790562E6D14DA2B8C553CB6E469C6A"/>
    <w:rsid w:val="00781500"/>
  </w:style>
  <w:style w:type="paragraph" w:customStyle="1" w:styleId="6BD12360C6334404A1136FE138B636E0">
    <w:name w:val="6BD12360C6334404A1136FE138B636E0"/>
    <w:rsid w:val="00781500"/>
  </w:style>
  <w:style w:type="paragraph" w:customStyle="1" w:styleId="64AB00DB41534047B8EC53B78ED4836B">
    <w:name w:val="64AB00DB41534047B8EC53B78ED4836B"/>
    <w:rsid w:val="00781500"/>
  </w:style>
  <w:style w:type="paragraph" w:customStyle="1" w:styleId="A538BE1EE180495689484D52E96A23F7">
    <w:name w:val="A538BE1EE180495689484D52E96A23F7"/>
    <w:rsid w:val="00CD45A9"/>
    <w:pPr>
      <w:spacing w:after="160" w:line="259" w:lineRule="auto"/>
    </w:pPr>
  </w:style>
  <w:style w:type="paragraph" w:customStyle="1" w:styleId="8EA880DFBE5F4E189F26CA80CE298091">
    <w:name w:val="8EA880DFBE5F4E189F26CA80CE298091"/>
    <w:rsid w:val="00CD45A9"/>
    <w:pPr>
      <w:spacing w:after="160" w:line="259" w:lineRule="auto"/>
    </w:pPr>
  </w:style>
  <w:style w:type="paragraph" w:customStyle="1" w:styleId="3A958015D7084803B475642CFDBDA0A8">
    <w:name w:val="3A958015D7084803B475642CFDBDA0A8"/>
    <w:rsid w:val="00CD45A9"/>
    <w:pPr>
      <w:spacing w:after="160" w:line="259" w:lineRule="auto"/>
    </w:pPr>
  </w:style>
  <w:style w:type="paragraph" w:customStyle="1" w:styleId="51AD8D16292D4C00A3A57D6E7B262785">
    <w:name w:val="51AD8D16292D4C00A3A57D6E7B262785"/>
    <w:rsid w:val="00CD45A9"/>
    <w:pPr>
      <w:spacing w:after="160" w:line="259" w:lineRule="auto"/>
    </w:pPr>
  </w:style>
  <w:style w:type="paragraph" w:customStyle="1" w:styleId="31773489A8CA4ADDB16C7F25DCE0EB74">
    <w:name w:val="31773489A8CA4ADDB16C7F25DCE0EB74"/>
    <w:rsid w:val="00CD45A9"/>
    <w:pPr>
      <w:spacing w:after="160" w:line="259" w:lineRule="auto"/>
    </w:pPr>
  </w:style>
  <w:style w:type="paragraph" w:customStyle="1" w:styleId="F62CEC5E06C949C7B1267D5BDF6A032A">
    <w:name w:val="F62CEC5E06C949C7B1267D5BDF6A032A"/>
    <w:rsid w:val="00CD45A9"/>
    <w:pPr>
      <w:spacing w:after="160" w:line="259" w:lineRule="auto"/>
    </w:pPr>
  </w:style>
  <w:style w:type="paragraph" w:customStyle="1" w:styleId="1F7E3928C6974DEE98F239D2647FF7DC">
    <w:name w:val="1F7E3928C6974DEE98F239D2647FF7DC"/>
    <w:rsid w:val="00CD45A9"/>
    <w:pPr>
      <w:spacing w:after="160" w:line="259" w:lineRule="auto"/>
    </w:pPr>
  </w:style>
  <w:style w:type="paragraph" w:customStyle="1" w:styleId="1C874FE8E3AF427CB2FF8BEDAE5FEC12">
    <w:name w:val="1C874FE8E3AF427CB2FF8BEDAE5FEC12"/>
    <w:rsid w:val="00CD45A9"/>
    <w:pPr>
      <w:spacing w:after="160" w:line="259" w:lineRule="auto"/>
    </w:pPr>
  </w:style>
  <w:style w:type="paragraph" w:customStyle="1" w:styleId="6897A9D6269F4A4F977CFF54C0E4E4AB">
    <w:name w:val="6897A9D6269F4A4F977CFF54C0E4E4AB"/>
    <w:rsid w:val="00CD45A9"/>
    <w:pPr>
      <w:spacing w:after="160" w:line="259" w:lineRule="auto"/>
    </w:pPr>
  </w:style>
  <w:style w:type="paragraph" w:customStyle="1" w:styleId="52082E922D324A9BAA92D43064D099EC">
    <w:name w:val="52082E922D324A9BAA92D43064D099EC"/>
    <w:rsid w:val="00CD45A9"/>
    <w:pPr>
      <w:spacing w:after="160" w:line="259" w:lineRule="auto"/>
    </w:pPr>
  </w:style>
  <w:style w:type="paragraph" w:customStyle="1" w:styleId="9382F72D0B0F45799682BA3C1AE2C680">
    <w:name w:val="9382F72D0B0F45799682BA3C1AE2C680"/>
    <w:rsid w:val="00CD45A9"/>
    <w:pPr>
      <w:spacing w:after="160" w:line="259" w:lineRule="auto"/>
    </w:pPr>
  </w:style>
  <w:style w:type="paragraph" w:customStyle="1" w:styleId="C2B4B16A646045A696E5E352D421FA19">
    <w:name w:val="C2B4B16A646045A696E5E352D421FA19"/>
    <w:rsid w:val="00CD45A9"/>
    <w:pPr>
      <w:spacing w:after="160" w:line="259" w:lineRule="auto"/>
    </w:pPr>
  </w:style>
  <w:style w:type="paragraph" w:customStyle="1" w:styleId="AA19AC0AA5AE4982A330A94D0FD48F3D">
    <w:name w:val="AA19AC0AA5AE4982A330A94D0FD48F3D"/>
    <w:rsid w:val="00CD45A9"/>
    <w:pPr>
      <w:spacing w:after="160" w:line="259" w:lineRule="auto"/>
    </w:pPr>
  </w:style>
  <w:style w:type="paragraph" w:customStyle="1" w:styleId="DB7B597B70FC451095ED9A8AF7663855">
    <w:name w:val="DB7B597B70FC451095ED9A8AF7663855"/>
    <w:rsid w:val="00CD45A9"/>
    <w:pPr>
      <w:spacing w:after="160" w:line="259" w:lineRule="auto"/>
    </w:pPr>
  </w:style>
  <w:style w:type="paragraph" w:customStyle="1" w:styleId="A557B853D8A04B16B9677601ED4305D5">
    <w:name w:val="A557B853D8A04B16B9677601ED4305D5"/>
    <w:rsid w:val="00CD45A9"/>
    <w:pPr>
      <w:spacing w:after="160" w:line="259" w:lineRule="auto"/>
    </w:pPr>
  </w:style>
  <w:style w:type="paragraph" w:customStyle="1" w:styleId="B929D22AC7AF4E728ACB992725FC5D53">
    <w:name w:val="B929D22AC7AF4E728ACB992725FC5D53"/>
    <w:rsid w:val="00CD45A9"/>
    <w:pPr>
      <w:spacing w:after="160" w:line="259" w:lineRule="auto"/>
    </w:pPr>
  </w:style>
  <w:style w:type="paragraph" w:customStyle="1" w:styleId="532635BB879D4930842D9048BE88CB33">
    <w:name w:val="532635BB879D4930842D9048BE88CB33"/>
    <w:rsid w:val="00CD45A9"/>
    <w:pPr>
      <w:spacing w:after="160" w:line="259" w:lineRule="auto"/>
    </w:pPr>
  </w:style>
  <w:style w:type="paragraph" w:customStyle="1" w:styleId="DA9AC1C7B47F4D53B5FAD42E5A38A62B">
    <w:name w:val="DA9AC1C7B47F4D53B5FAD42E5A38A62B"/>
    <w:rsid w:val="00CD45A9"/>
    <w:pPr>
      <w:spacing w:after="160" w:line="259" w:lineRule="auto"/>
    </w:pPr>
  </w:style>
  <w:style w:type="paragraph" w:customStyle="1" w:styleId="FA276B59B402429DB4C186BAC2A5B40C">
    <w:name w:val="FA276B59B402429DB4C186BAC2A5B40C"/>
    <w:rsid w:val="00CD45A9"/>
    <w:pPr>
      <w:spacing w:after="160" w:line="259" w:lineRule="auto"/>
    </w:pPr>
  </w:style>
  <w:style w:type="paragraph" w:customStyle="1" w:styleId="0E26E9CC95564BD99A7D7AEFE37E3197">
    <w:name w:val="0E26E9CC95564BD99A7D7AEFE37E3197"/>
    <w:rsid w:val="00CD45A9"/>
    <w:pPr>
      <w:spacing w:after="160" w:line="259" w:lineRule="auto"/>
    </w:pPr>
  </w:style>
  <w:style w:type="paragraph" w:customStyle="1" w:styleId="327D134746514D0A9DEDE6FF7D4F3A62">
    <w:name w:val="327D134746514D0A9DEDE6FF7D4F3A62"/>
    <w:rsid w:val="00CD45A9"/>
    <w:pPr>
      <w:spacing w:after="160" w:line="259" w:lineRule="auto"/>
    </w:pPr>
  </w:style>
  <w:style w:type="paragraph" w:customStyle="1" w:styleId="0328BE0E17EC434BA59380AB0B12DAA4">
    <w:name w:val="0328BE0E17EC434BA59380AB0B12DAA4"/>
    <w:rsid w:val="00CD45A9"/>
    <w:pPr>
      <w:spacing w:after="160" w:line="259" w:lineRule="auto"/>
    </w:pPr>
  </w:style>
  <w:style w:type="paragraph" w:customStyle="1" w:styleId="831A463690C645DA92E2CE4C9B412734">
    <w:name w:val="831A463690C645DA92E2CE4C9B412734"/>
    <w:rsid w:val="00CD45A9"/>
    <w:pPr>
      <w:spacing w:after="160" w:line="259" w:lineRule="auto"/>
    </w:pPr>
  </w:style>
  <w:style w:type="paragraph" w:customStyle="1" w:styleId="B1A5840747164FA5B4FCD67F06B0BBA0">
    <w:name w:val="B1A5840747164FA5B4FCD67F06B0BBA0"/>
    <w:rsid w:val="00CD45A9"/>
    <w:pPr>
      <w:spacing w:after="160" w:line="259" w:lineRule="auto"/>
    </w:pPr>
  </w:style>
  <w:style w:type="paragraph" w:customStyle="1" w:styleId="E111E4B41A3940F19C93672D53CED509">
    <w:name w:val="E111E4B41A3940F19C93672D53CED509"/>
    <w:rsid w:val="00CD45A9"/>
    <w:pPr>
      <w:spacing w:after="160" w:line="259" w:lineRule="auto"/>
    </w:pPr>
  </w:style>
  <w:style w:type="paragraph" w:customStyle="1" w:styleId="3F8CE4EA68FB46D8AAA915D8CC8CF481">
    <w:name w:val="3F8CE4EA68FB46D8AAA915D8CC8CF481"/>
    <w:rsid w:val="00CD45A9"/>
    <w:pPr>
      <w:spacing w:after="160" w:line="259" w:lineRule="auto"/>
    </w:pPr>
  </w:style>
  <w:style w:type="paragraph" w:customStyle="1" w:styleId="12DE480FA1334B2291CF45D09F0755B6">
    <w:name w:val="12DE480FA1334B2291CF45D09F0755B6"/>
    <w:rsid w:val="00CD45A9"/>
    <w:pPr>
      <w:spacing w:after="160" w:line="259" w:lineRule="auto"/>
    </w:pPr>
  </w:style>
  <w:style w:type="paragraph" w:customStyle="1" w:styleId="6F2E76BC17444F219B09E956F7881617">
    <w:name w:val="6F2E76BC17444F219B09E956F7881617"/>
    <w:rsid w:val="00CD45A9"/>
    <w:pPr>
      <w:spacing w:after="160" w:line="259" w:lineRule="auto"/>
    </w:pPr>
  </w:style>
  <w:style w:type="paragraph" w:customStyle="1" w:styleId="7798EA09062145DF894292DA8FAFB9BE">
    <w:name w:val="7798EA09062145DF894292DA8FAFB9BE"/>
    <w:rsid w:val="00CD45A9"/>
    <w:pPr>
      <w:spacing w:after="160" w:line="259" w:lineRule="auto"/>
    </w:pPr>
  </w:style>
  <w:style w:type="paragraph" w:customStyle="1" w:styleId="148CD9426D4C49C0B1D1A6EB4BFBFC04">
    <w:name w:val="148CD9426D4C49C0B1D1A6EB4BFBFC04"/>
    <w:rsid w:val="00CD45A9"/>
    <w:pPr>
      <w:spacing w:after="160" w:line="259" w:lineRule="auto"/>
    </w:pPr>
  </w:style>
  <w:style w:type="paragraph" w:customStyle="1" w:styleId="B88F2C386D3042D689BDF528464554EF">
    <w:name w:val="B88F2C386D3042D689BDF528464554EF"/>
    <w:rsid w:val="00CD45A9"/>
    <w:pPr>
      <w:spacing w:after="160" w:line="259" w:lineRule="auto"/>
    </w:pPr>
  </w:style>
  <w:style w:type="paragraph" w:customStyle="1" w:styleId="2AFAC2E2EDCC4639BA923296463AA3FA">
    <w:name w:val="2AFAC2E2EDCC4639BA923296463AA3FA"/>
    <w:rsid w:val="00CD45A9"/>
    <w:pPr>
      <w:spacing w:after="160" w:line="259" w:lineRule="auto"/>
    </w:pPr>
  </w:style>
  <w:style w:type="paragraph" w:customStyle="1" w:styleId="048106FA994948778D70AF604FA2FEFA">
    <w:name w:val="048106FA994948778D70AF604FA2FEFA"/>
    <w:rsid w:val="00CD45A9"/>
    <w:pPr>
      <w:spacing w:after="160" w:line="259" w:lineRule="auto"/>
    </w:pPr>
  </w:style>
  <w:style w:type="paragraph" w:customStyle="1" w:styleId="244C81042AC84D628C8D4E41435BFDAB">
    <w:name w:val="244C81042AC84D628C8D4E41435BFDAB"/>
    <w:rsid w:val="00CD45A9"/>
    <w:pPr>
      <w:spacing w:after="160" w:line="259" w:lineRule="auto"/>
    </w:pPr>
  </w:style>
  <w:style w:type="paragraph" w:customStyle="1" w:styleId="D721987EC8EF4C4286F8A4D77C74CCE0">
    <w:name w:val="D721987EC8EF4C4286F8A4D77C74CCE0"/>
    <w:rsid w:val="00CD45A9"/>
    <w:pPr>
      <w:spacing w:after="160" w:line="259" w:lineRule="auto"/>
    </w:pPr>
  </w:style>
  <w:style w:type="paragraph" w:customStyle="1" w:styleId="721AC65ECE9649E3AA9A865219B1E1B9">
    <w:name w:val="721AC65ECE9649E3AA9A865219B1E1B9"/>
    <w:rsid w:val="00CD45A9"/>
    <w:pPr>
      <w:spacing w:after="160" w:line="259" w:lineRule="auto"/>
    </w:pPr>
  </w:style>
  <w:style w:type="paragraph" w:customStyle="1" w:styleId="5E0B7691D2374625B95FDEFB1B3FD380">
    <w:name w:val="5E0B7691D2374625B95FDEFB1B3FD380"/>
    <w:rsid w:val="00CD45A9"/>
    <w:pPr>
      <w:spacing w:after="160" w:line="259" w:lineRule="auto"/>
    </w:pPr>
  </w:style>
  <w:style w:type="paragraph" w:customStyle="1" w:styleId="9F18113177F0490FA61BE028F1C7822E">
    <w:name w:val="9F18113177F0490FA61BE028F1C7822E"/>
    <w:rsid w:val="00CD45A9"/>
    <w:pPr>
      <w:spacing w:after="160" w:line="259" w:lineRule="auto"/>
    </w:pPr>
  </w:style>
  <w:style w:type="paragraph" w:customStyle="1" w:styleId="80E7D2BD8FBE45B4A5549F7C3A26DB21">
    <w:name w:val="80E7D2BD8FBE45B4A5549F7C3A26DB21"/>
    <w:rsid w:val="00CD45A9"/>
    <w:pPr>
      <w:spacing w:after="160" w:line="259" w:lineRule="auto"/>
    </w:pPr>
  </w:style>
  <w:style w:type="paragraph" w:customStyle="1" w:styleId="4D19B8380F2B45DE85BB18F4151DBA3A">
    <w:name w:val="4D19B8380F2B45DE85BB18F4151DBA3A"/>
    <w:rsid w:val="00604B90"/>
  </w:style>
  <w:style w:type="paragraph" w:customStyle="1" w:styleId="24502747D2F34F378964FAE940B5480E">
    <w:name w:val="24502747D2F34F378964FAE940B5480E"/>
    <w:rsid w:val="00FF1A7B"/>
    <w:pPr>
      <w:spacing w:after="160" w:line="259" w:lineRule="auto"/>
    </w:pPr>
  </w:style>
  <w:style w:type="paragraph" w:customStyle="1" w:styleId="56290BB3E39340DCAB5EAFE97ABD5D7C">
    <w:name w:val="56290BB3E39340DCAB5EAFE97ABD5D7C"/>
    <w:rsid w:val="00B67F8A"/>
  </w:style>
  <w:style w:type="paragraph" w:customStyle="1" w:styleId="AD996154A7894F08925749EE37DED3C9">
    <w:name w:val="AD996154A7894F08925749EE37DED3C9"/>
    <w:rsid w:val="00B67F8A"/>
  </w:style>
  <w:style w:type="paragraph" w:customStyle="1" w:styleId="39D34EB6213541D0825A8E8131BC0F9C">
    <w:name w:val="39D34EB6213541D0825A8E8131BC0F9C"/>
    <w:rsid w:val="00B67F8A"/>
  </w:style>
  <w:style w:type="paragraph" w:customStyle="1" w:styleId="9669F541612F466EBBC5B8043B6F4B93">
    <w:name w:val="9669F541612F466EBBC5B8043B6F4B93"/>
    <w:rsid w:val="00B67F8A"/>
  </w:style>
  <w:style w:type="paragraph" w:customStyle="1" w:styleId="E1C0DF2292DC4C1FB2A84EC8BE31E4E6">
    <w:name w:val="E1C0DF2292DC4C1FB2A84EC8BE31E4E6"/>
    <w:rsid w:val="00B67F8A"/>
  </w:style>
  <w:style w:type="paragraph" w:customStyle="1" w:styleId="71831200A98F453E95AFE6C358BF140A">
    <w:name w:val="71831200A98F453E95AFE6C358BF140A"/>
    <w:rsid w:val="00B67F8A"/>
  </w:style>
  <w:style w:type="paragraph" w:customStyle="1" w:styleId="4DF8E78E8E924EB49A7B45CE95A638C4">
    <w:name w:val="4DF8E78E8E924EB49A7B45CE95A638C4"/>
    <w:rsid w:val="00B67F8A"/>
  </w:style>
  <w:style w:type="paragraph" w:customStyle="1" w:styleId="34550EF9AAB045ECA4DEA454CEC03495">
    <w:name w:val="34550EF9AAB045ECA4DEA454CEC03495"/>
    <w:rsid w:val="00B67F8A"/>
  </w:style>
  <w:style w:type="paragraph" w:customStyle="1" w:styleId="1713927C1E494A1B938CA4DAB1718ABB">
    <w:name w:val="1713927C1E494A1B938CA4DAB1718ABB"/>
    <w:rsid w:val="00B67F8A"/>
  </w:style>
  <w:style w:type="paragraph" w:customStyle="1" w:styleId="E703A3DFF88B4478BA8405D3ABE18D27">
    <w:name w:val="E703A3DFF88B4478BA8405D3ABE18D27"/>
    <w:rsid w:val="00B67F8A"/>
  </w:style>
  <w:style w:type="paragraph" w:customStyle="1" w:styleId="BF61B6951D1840EA8842EB48FC8BC216">
    <w:name w:val="BF61B6951D1840EA8842EB48FC8BC216"/>
    <w:rsid w:val="00B67F8A"/>
  </w:style>
  <w:style w:type="paragraph" w:customStyle="1" w:styleId="E3EA593CC22A4992AABABF86BB7C22E4">
    <w:name w:val="E3EA593CC22A4992AABABF86BB7C22E4"/>
    <w:rsid w:val="00B67F8A"/>
  </w:style>
  <w:style w:type="paragraph" w:customStyle="1" w:styleId="F86EA6B23A2E4091AD21EC8642CE0F46">
    <w:name w:val="F86EA6B23A2E4091AD21EC8642CE0F46"/>
    <w:rsid w:val="00B67F8A"/>
  </w:style>
  <w:style w:type="paragraph" w:customStyle="1" w:styleId="7997AE3069CD4880ADDBA85B5561863D">
    <w:name w:val="7997AE3069CD4880ADDBA85B5561863D"/>
    <w:rsid w:val="00B67F8A"/>
  </w:style>
  <w:style w:type="paragraph" w:customStyle="1" w:styleId="D4616BB3F1AA4989B48B46FD8875DD80">
    <w:name w:val="D4616BB3F1AA4989B48B46FD8875DD80"/>
    <w:rsid w:val="00B67F8A"/>
  </w:style>
  <w:style w:type="paragraph" w:customStyle="1" w:styleId="42F719DBCD4D4F9188206F2A92ECC521">
    <w:name w:val="42F719DBCD4D4F9188206F2A92ECC521"/>
    <w:rsid w:val="00B67F8A"/>
  </w:style>
  <w:style w:type="paragraph" w:customStyle="1" w:styleId="BB7D817649444723929D27A66D42CB33">
    <w:name w:val="BB7D817649444723929D27A66D42CB33"/>
    <w:rsid w:val="00B67F8A"/>
  </w:style>
  <w:style w:type="paragraph" w:customStyle="1" w:styleId="C654268FD48848CCAE7F4523EA633378">
    <w:name w:val="C654268FD48848CCAE7F4523EA633378"/>
    <w:rsid w:val="00B67F8A"/>
  </w:style>
  <w:style w:type="paragraph" w:customStyle="1" w:styleId="3AC1D37D8F9049DDA40CD28736A3CB21">
    <w:name w:val="3AC1D37D8F9049DDA40CD28736A3CB21"/>
    <w:rsid w:val="00B67F8A"/>
  </w:style>
  <w:style w:type="paragraph" w:customStyle="1" w:styleId="1F9B3C69A268404D87C880DFF24630DD">
    <w:name w:val="1F9B3C69A268404D87C880DFF24630DD"/>
    <w:rsid w:val="00B67F8A"/>
  </w:style>
  <w:style w:type="paragraph" w:customStyle="1" w:styleId="E85733EF16A843FCAA6D69F0DCB4F6B5">
    <w:name w:val="E85733EF16A843FCAA6D69F0DCB4F6B5"/>
    <w:rsid w:val="00B67F8A"/>
  </w:style>
  <w:style w:type="paragraph" w:customStyle="1" w:styleId="2F31C7E3D74C4A2689545999224FCE68">
    <w:name w:val="2F31C7E3D74C4A2689545999224FCE68"/>
    <w:rsid w:val="00B67F8A"/>
  </w:style>
  <w:style w:type="paragraph" w:customStyle="1" w:styleId="0027F726ADB942C59710638D22C6BC16">
    <w:name w:val="0027F726ADB942C59710638D22C6BC16"/>
    <w:rsid w:val="00B67F8A"/>
  </w:style>
  <w:style w:type="paragraph" w:customStyle="1" w:styleId="121E6A9AA59442E49FCABA0FF7E3B1C3">
    <w:name w:val="121E6A9AA59442E49FCABA0FF7E3B1C3"/>
    <w:rsid w:val="00B67F8A"/>
  </w:style>
  <w:style w:type="paragraph" w:customStyle="1" w:styleId="EC4842735A0F4489B7B7C88DC0B345A4">
    <w:name w:val="EC4842735A0F4489B7B7C88DC0B345A4"/>
    <w:rsid w:val="00B67F8A"/>
  </w:style>
  <w:style w:type="paragraph" w:customStyle="1" w:styleId="EF8ECB6AEEB8479BAB8DBBA49F9D2A00">
    <w:name w:val="EF8ECB6AEEB8479BAB8DBBA49F9D2A00"/>
    <w:rsid w:val="00B67F8A"/>
  </w:style>
  <w:style w:type="paragraph" w:customStyle="1" w:styleId="36235212876B428FB02D7032DE54A685">
    <w:name w:val="36235212876B428FB02D7032DE54A685"/>
    <w:rsid w:val="00B67F8A"/>
  </w:style>
  <w:style w:type="paragraph" w:customStyle="1" w:styleId="7ED7F8AA2B984122A73663C46353510C">
    <w:name w:val="7ED7F8AA2B984122A73663C46353510C"/>
    <w:rsid w:val="00B67F8A"/>
  </w:style>
  <w:style w:type="paragraph" w:customStyle="1" w:styleId="3F75E0615D944396B21F6EB1D809E01B">
    <w:name w:val="3F75E0615D944396B21F6EB1D809E01B"/>
    <w:rsid w:val="00B67F8A"/>
  </w:style>
  <w:style w:type="paragraph" w:customStyle="1" w:styleId="56A5DB29CC834A68B108F319139BB1C0">
    <w:name w:val="56A5DB29CC834A68B108F319139BB1C0"/>
    <w:rsid w:val="00B67F8A"/>
  </w:style>
  <w:style w:type="paragraph" w:customStyle="1" w:styleId="2343B6C0377F4F4299287183380910DB">
    <w:name w:val="2343B6C0377F4F4299287183380910DB"/>
    <w:rsid w:val="00B67F8A"/>
  </w:style>
  <w:style w:type="paragraph" w:customStyle="1" w:styleId="9AD5F8CF50A94BADB9D13116F3879152">
    <w:name w:val="9AD5F8CF50A94BADB9D13116F3879152"/>
    <w:rsid w:val="00B67F8A"/>
  </w:style>
  <w:style w:type="paragraph" w:customStyle="1" w:styleId="A11B6D67084E4EDAB32C272908F166D4">
    <w:name w:val="A11B6D67084E4EDAB32C272908F166D4"/>
    <w:rsid w:val="00B67F8A"/>
  </w:style>
  <w:style w:type="paragraph" w:customStyle="1" w:styleId="76C950D5435341B1AE1B73C5A7CF71A2">
    <w:name w:val="76C950D5435341B1AE1B73C5A7CF71A2"/>
    <w:rsid w:val="00B67F8A"/>
  </w:style>
  <w:style w:type="paragraph" w:customStyle="1" w:styleId="F700FC73FAB64C9095139406E744A5C0">
    <w:name w:val="F700FC73FAB64C9095139406E744A5C0"/>
    <w:rsid w:val="00B67F8A"/>
  </w:style>
  <w:style w:type="paragraph" w:customStyle="1" w:styleId="8BA55436F4384554A03F1748B2D4DA8E">
    <w:name w:val="8BA55436F4384554A03F1748B2D4DA8E"/>
    <w:rsid w:val="00B67F8A"/>
  </w:style>
  <w:style w:type="paragraph" w:customStyle="1" w:styleId="FE2EF63922574648ABB44B10A4018C0C">
    <w:name w:val="FE2EF63922574648ABB44B10A4018C0C"/>
    <w:rsid w:val="00B67F8A"/>
  </w:style>
  <w:style w:type="paragraph" w:customStyle="1" w:styleId="3149EF387E0C43F1959864805EF9FD72">
    <w:name w:val="3149EF387E0C43F1959864805EF9FD72"/>
    <w:rsid w:val="00B67F8A"/>
  </w:style>
  <w:style w:type="paragraph" w:customStyle="1" w:styleId="2770D54C657A4BAD8F29AB629BCF560C">
    <w:name w:val="2770D54C657A4BAD8F29AB629BCF560C"/>
    <w:rsid w:val="00B67F8A"/>
  </w:style>
  <w:style w:type="paragraph" w:customStyle="1" w:styleId="4912BB3348A342A982DFA01FFE14B353">
    <w:name w:val="4912BB3348A342A982DFA01FFE14B353"/>
    <w:rsid w:val="00B67F8A"/>
  </w:style>
  <w:style w:type="paragraph" w:customStyle="1" w:styleId="A30FE917F5D54A4CAF86E177C8808675">
    <w:name w:val="A30FE917F5D54A4CAF86E177C8808675"/>
    <w:rsid w:val="00B67F8A"/>
  </w:style>
  <w:style w:type="paragraph" w:customStyle="1" w:styleId="A1439CB9D39A47AA91127A553E876356">
    <w:name w:val="A1439CB9D39A47AA91127A553E876356"/>
    <w:rsid w:val="00B67F8A"/>
  </w:style>
  <w:style w:type="paragraph" w:customStyle="1" w:styleId="D124B81D95424878BCC71CDF248AE1E5">
    <w:name w:val="D124B81D95424878BCC71CDF248AE1E5"/>
    <w:rsid w:val="00B67F8A"/>
  </w:style>
  <w:style w:type="paragraph" w:customStyle="1" w:styleId="9814895905BC48278A54EED9229E4C4A">
    <w:name w:val="9814895905BC48278A54EED9229E4C4A"/>
    <w:rsid w:val="00B67F8A"/>
  </w:style>
  <w:style w:type="paragraph" w:customStyle="1" w:styleId="F57F313B95A04BF690A7F8DCD1FC2E12">
    <w:name w:val="F57F313B95A04BF690A7F8DCD1FC2E12"/>
    <w:rsid w:val="00C579C2"/>
    <w:pPr>
      <w:spacing w:after="160" w:line="259" w:lineRule="auto"/>
    </w:pPr>
  </w:style>
  <w:style w:type="paragraph" w:customStyle="1" w:styleId="0A800ED8DA5F4B80834E133CEE20A7B5">
    <w:name w:val="0A800ED8DA5F4B80834E133CEE20A7B5"/>
    <w:rsid w:val="00C579C2"/>
    <w:pPr>
      <w:spacing w:after="160" w:line="259" w:lineRule="auto"/>
    </w:pPr>
  </w:style>
  <w:style w:type="paragraph" w:customStyle="1" w:styleId="49FF092557944ACF89037E0C80EC66DD">
    <w:name w:val="49FF092557944ACF89037E0C80EC66DD"/>
    <w:rsid w:val="00AD07BA"/>
  </w:style>
  <w:style w:type="paragraph" w:customStyle="1" w:styleId="C49F96572397409AA24270CE22CDE673">
    <w:name w:val="C49F96572397409AA24270CE22CDE673"/>
    <w:rsid w:val="00AD07BA"/>
  </w:style>
  <w:style w:type="paragraph" w:customStyle="1" w:styleId="192541BBF2C3410F9675B616C92B38CC">
    <w:name w:val="192541BBF2C3410F9675B616C92B38CC"/>
    <w:rsid w:val="00AD07BA"/>
  </w:style>
  <w:style w:type="paragraph" w:customStyle="1" w:styleId="6AC7AF3C5F3A43B4B1E51DAD9ED8101B">
    <w:name w:val="6AC7AF3C5F3A43B4B1E51DAD9ED8101B"/>
    <w:rsid w:val="00AD07BA"/>
  </w:style>
  <w:style w:type="paragraph" w:customStyle="1" w:styleId="4F354860451043BB81B6D5577E29BBEA">
    <w:name w:val="4F354860451043BB81B6D5577E29BBEA"/>
    <w:rsid w:val="00AD07BA"/>
  </w:style>
  <w:style w:type="paragraph" w:customStyle="1" w:styleId="EC42968273434A959E4546798F70DF71">
    <w:name w:val="EC42968273434A959E4546798F70DF71"/>
    <w:rsid w:val="00AD07BA"/>
  </w:style>
  <w:style w:type="paragraph" w:customStyle="1" w:styleId="044EF0493FD04FB58E3D1BDAEC72B3A0">
    <w:name w:val="044EF0493FD04FB58E3D1BDAEC72B3A0"/>
    <w:rsid w:val="00AD07BA"/>
  </w:style>
  <w:style w:type="paragraph" w:customStyle="1" w:styleId="9287F5176A55455F81995EFE75F66735">
    <w:name w:val="9287F5176A55455F81995EFE75F66735"/>
    <w:rsid w:val="00AD07BA"/>
  </w:style>
  <w:style w:type="paragraph" w:customStyle="1" w:styleId="6205ED4F40124AA9B8FAFFB7627EF819">
    <w:name w:val="6205ED4F40124AA9B8FAFFB7627EF819"/>
    <w:rsid w:val="00AD07BA"/>
  </w:style>
  <w:style w:type="paragraph" w:customStyle="1" w:styleId="F81BEC22342748FAA095B2D232609DFF">
    <w:name w:val="F81BEC22342748FAA095B2D232609DFF"/>
    <w:rsid w:val="00AD07BA"/>
  </w:style>
  <w:style w:type="paragraph" w:customStyle="1" w:styleId="1B7512B076AA46A6A0FFAA4BA27E9713">
    <w:name w:val="1B7512B076AA46A6A0FFAA4BA27E9713"/>
    <w:rsid w:val="00AD07BA"/>
  </w:style>
  <w:style w:type="paragraph" w:customStyle="1" w:styleId="A6958153DA4F472BB0E5E34A20FC8BD1">
    <w:name w:val="A6958153DA4F472BB0E5E34A20FC8BD1"/>
    <w:rsid w:val="00AD07BA"/>
  </w:style>
  <w:style w:type="paragraph" w:customStyle="1" w:styleId="926B07F6BAA346CC87C3BEC9DF006AB8">
    <w:name w:val="926B07F6BAA346CC87C3BEC9DF006AB8"/>
    <w:rsid w:val="00AD07BA"/>
  </w:style>
  <w:style w:type="paragraph" w:customStyle="1" w:styleId="9BBFC55F22D64770870804C73716CEFF">
    <w:name w:val="9BBFC55F22D64770870804C73716CEFF"/>
    <w:rsid w:val="00AD07BA"/>
  </w:style>
  <w:style w:type="paragraph" w:customStyle="1" w:styleId="142F6E89D5284D548FA2F41C455DF198">
    <w:name w:val="142F6E89D5284D548FA2F41C455DF198"/>
    <w:rsid w:val="00AD07BA"/>
  </w:style>
  <w:style w:type="paragraph" w:customStyle="1" w:styleId="1704A1FCD4344E10AB40AF62348FBFCC">
    <w:name w:val="1704A1FCD4344E10AB40AF62348FBFCC"/>
    <w:rsid w:val="00AD07BA"/>
  </w:style>
  <w:style w:type="paragraph" w:customStyle="1" w:styleId="857B05589CFD4EA79B6A1AFD2DB78114">
    <w:name w:val="857B05589CFD4EA79B6A1AFD2DB78114"/>
    <w:rsid w:val="00AD07BA"/>
  </w:style>
  <w:style w:type="paragraph" w:customStyle="1" w:styleId="F348766BD3B34000BDE421DD9BA5C7F2">
    <w:name w:val="F348766BD3B34000BDE421DD9BA5C7F2"/>
    <w:rsid w:val="00AD07BA"/>
  </w:style>
  <w:style w:type="paragraph" w:customStyle="1" w:styleId="BA33D80EA21049CC9415BC2B010528A4">
    <w:name w:val="BA33D80EA21049CC9415BC2B010528A4"/>
    <w:rsid w:val="00AD07BA"/>
  </w:style>
  <w:style w:type="paragraph" w:customStyle="1" w:styleId="56383571A4ED495EB55A59BFC23DB8DF">
    <w:name w:val="56383571A4ED495EB55A59BFC23DB8DF"/>
    <w:rsid w:val="00AD07BA"/>
  </w:style>
  <w:style w:type="paragraph" w:customStyle="1" w:styleId="C9E110F34AC441B79AA9EF0138A7E322">
    <w:name w:val="C9E110F34AC441B79AA9EF0138A7E322"/>
    <w:rsid w:val="00B72301"/>
  </w:style>
  <w:style w:type="paragraph" w:customStyle="1" w:styleId="1268988FB8BF4B39B4FCE4F9A2CA7109">
    <w:name w:val="1268988FB8BF4B39B4FCE4F9A2CA7109"/>
    <w:rsid w:val="00B72301"/>
  </w:style>
  <w:style w:type="paragraph" w:customStyle="1" w:styleId="575CD34648124896B2772F2FD24986E4">
    <w:name w:val="575CD34648124896B2772F2FD24986E4"/>
    <w:rsid w:val="00B72301"/>
  </w:style>
  <w:style w:type="paragraph" w:customStyle="1" w:styleId="52FA53A218C3460D946421A70922840D">
    <w:name w:val="52FA53A218C3460D946421A70922840D"/>
    <w:rsid w:val="00B72301"/>
  </w:style>
  <w:style w:type="paragraph" w:customStyle="1" w:styleId="878F20D07D974048B7A94A4EC2A5539A">
    <w:name w:val="878F20D07D974048B7A94A4EC2A5539A"/>
    <w:rsid w:val="00B72301"/>
  </w:style>
  <w:style w:type="paragraph" w:customStyle="1" w:styleId="DFE9C505105F444195416B09E94156E1">
    <w:name w:val="DFE9C505105F444195416B09E94156E1"/>
    <w:rsid w:val="00B72301"/>
  </w:style>
  <w:style w:type="paragraph" w:customStyle="1" w:styleId="7FF18FD2A0D7421CB73FFA05AD9CDA51">
    <w:name w:val="7FF18FD2A0D7421CB73FFA05AD9CDA51"/>
    <w:rsid w:val="00B72301"/>
  </w:style>
  <w:style w:type="paragraph" w:customStyle="1" w:styleId="E679A63681E84E5FB00377528A3DF367">
    <w:name w:val="E679A63681E84E5FB00377528A3DF367"/>
    <w:rsid w:val="00B72301"/>
  </w:style>
  <w:style w:type="paragraph" w:customStyle="1" w:styleId="0A19415869DB474BB31FAF920DE2B5AD">
    <w:name w:val="0A19415869DB474BB31FAF920DE2B5AD"/>
    <w:rsid w:val="00B72301"/>
  </w:style>
  <w:style w:type="paragraph" w:customStyle="1" w:styleId="EF5E84B19E6145F4AF42FD04EF7B769F">
    <w:name w:val="EF5E84B19E6145F4AF42FD04EF7B769F"/>
    <w:rsid w:val="00B72301"/>
  </w:style>
  <w:style w:type="paragraph" w:customStyle="1" w:styleId="BA6E11DBF50C43E695795ECE001E3945">
    <w:name w:val="BA6E11DBF50C43E695795ECE001E3945"/>
    <w:rsid w:val="00B72301"/>
  </w:style>
  <w:style w:type="paragraph" w:customStyle="1" w:styleId="EDE01E9A94D0414BA4A68B72728E33A5">
    <w:name w:val="EDE01E9A94D0414BA4A68B72728E33A5"/>
    <w:rsid w:val="00B72301"/>
  </w:style>
  <w:style w:type="paragraph" w:customStyle="1" w:styleId="0E591898C3D54AE981CC83921CE4126D">
    <w:name w:val="0E591898C3D54AE981CC83921CE4126D"/>
    <w:rsid w:val="00B72301"/>
  </w:style>
  <w:style w:type="paragraph" w:customStyle="1" w:styleId="E207A49486F040D0B7987AFE5E1E33EB">
    <w:name w:val="E207A49486F040D0B7987AFE5E1E33EB"/>
    <w:rsid w:val="00B72301"/>
  </w:style>
  <w:style w:type="paragraph" w:customStyle="1" w:styleId="7CCA10D127CB421E844E3BBA5906AA10">
    <w:name w:val="7CCA10D127CB421E844E3BBA5906AA10"/>
    <w:rsid w:val="00B72301"/>
  </w:style>
  <w:style w:type="paragraph" w:customStyle="1" w:styleId="E9809BAD6DFB4C73BF8A274965FB975F">
    <w:name w:val="E9809BAD6DFB4C73BF8A274965FB975F"/>
    <w:rsid w:val="00B72301"/>
  </w:style>
  <w:style w:type="paragraph" w:customStyle="1" w:styleId="03D21C8B907442A585C925FA3B425672">
    <w:name w:val="03D21C8B907442A585C925FA3B425672"/>
    <w:rsid w:val="00B72301"/>
  </w:style>
  <w:style w:type="paragraph" w:customStyle="1" w:styleId="7DA59B9829324EE9BF94BE897C7D4D03">
    <w:name w:val="7DA59B9829324EE9BF94BE897C7D4D03"/>
    <w:rsid w:val="00B72301"/>
  </w:style>
  <w:style w:type="paragraph" w:customStyle="1" w:styleId="9555EE8CF8AC4004B3AD740D393C38F5">
    <w:name w:val="9555EE8CF8AC4004B3AD740D393C38F5"/>
    <w:rsid w:val="00B72301"/>
  </w:style>
  <w:style w:type="paragraph" w:customStyle="1" w:styleId="518FE13FE27B490CAFA09215B8C204EF">
    <w:name w:val="518FE13FE27B490CAFA09215B8C204EF"/>
    <w:rsid w:val="00B72301"/>
  </w:style>
  <w:style w:type="paragraph" w:customStyle="1" w:styleId="9C2FAF386A314AC2A58A39C3F62AC8FA">
    <w:name w:val="9C2FAF386A314AC2A58A39C3F62AC8FA"/>
    <w:rsid w:val="00B72301"/>
  </w:style>
  <w:style w:type="paragraph" w:customStyle="1" w:styleId="BB01907634D74B598C699E73A4E90CFB">
    <w:name w:val="BB01907634D74B598C699E73A4E90CFB"/>
    <w:rsid w:val="00B72301"/>
  </w:style>
  <w:style w:type="paragraph" w:customStyle="1" w:styleId="BC814BE2A0234D63A0C2DD2208EC838B">
    <w:name w:val="BC814BE2A0234D63A0C2DD2208EC838B"/>
    <w:rsid w:val="00B72301"/>
  </w:style>
  <w:style w:type="paragraph" w:customStyle="1" w:styleId="39232E1813844F24BDE1BEAD99C9ECF5">
    <w:name w:val="39232E1813844F24BDE1BEAD99C9ECF5"/>
    <w:rsid w:val="00B72301"/>
  </w:style>
  <w:style w:type="paragraph" w:customStyle="1" w:styleId="A6A18C160CDB45D692CB3B0EF8EF6404">
    <w:name w:val="A6A18C160CDB45D692CB3B0EF8EF6404"/>
    <w:rsid w:val="00B72301"/>
  </w:style>
  <w:style w:type="paragraph" w:customStyle="1" w:styleId="FD8478DD8EA9494EA9A98CF783BE47B1">
    <w:name w:val="FD8478DD8EA9494EA9A98CF783BE47B1"/>
    <w:rsid w:val="00B72301"/>
  </w:style>
  <w:style w:type="paragraph" w:customStyle="1" w:styleId="CE071D2893B44CCBB3CFE8C06CB6993C">
    <w:name w:val="CE071D2893B44CCBB3CFE8C06CB6993C"/>
    <w:rsid w:val="00B72301"/>
  </w:style>
  <w:style w:type="paragraph" w:customStyle="1" w:styleId="E290A4F869C64741A0934446E220D742">
    <w:name w:val="E290A4F869C64741A0934446E220D742"/>
    <w:rsid w:val="00B72301"/>
  </w:style>
  <w:style w:type="paragraph" w:customStyle="1" w:styleId="63547810A310439AAA207558057AD29C">
    <w:name w:val="63547810A310439AAA207558057AD29C"/>
    <w:rsid w:val="00B72301"/>
  </w:style>
  <w:style w:type="paragraph" w:customStyle="1" w:styleId="AC9FADE785884859AAFBF0CCEAED330E">
    <w:name w:val="AC9FADE785884859AAFBF0CCEAED330E"/>
    <w:rsid w:val="00B72301"/>
  </w:style>
  <w:style w:type="paragraph" w:customStyle="1" w:styleId="DF3199B8776A47AEB029FB7749D39294">
    <w:name w:val="DF3199B8776A47AEB029FB7749D39294"/>
    <w:rsid w:val="00B72301"/>
  </w:style>
  <w:style w:type="paragraph" w:customStyle="1" w:styleId="4AE1F9E6B9E748BB81240B6F92E86FA2">
    <w:name w:val="4AE1F9E6B9E748BB81240B6F92E86FA2"/>
    <w:rsid w:val="00B72301"/>
  </w:style>
  <w:style w:type="paragraph" w:customStyle="1" w:styleId="3DC8437E21A741C1A2D11B03BED8F131">
    <w:name w:val="3DC8437E21A741C1A2D11B03BED8F131"/>
    <w:rsid w:val="00B72301"/>
  </w:style>
  <w:style w:type="paragraph" w:customStyle="1" w:styleId="10E21B9AFED840F6A564033A8B984648">
    <w:name w:val="10E21B9AFED840F6A564033A8B984648"/>
    <w:rsid w:val="00B72301"/>
  </w:style>
  <w:style w:type="paragraph" w:customStyle="1" w:styleId="878683BEF3D14B44872EA7B465B2F8C9">
    <w:name w:val="878683BEF3D14B44872EA7B465B2F8C9"/>
    <w:rsid w:val="00B72301"/>
  </w:style>
  <w:style w:type="paragraph" w:customStyle="1" w:styleId="93DC8B23CC0D4682A74CBADE37DE694E">
    <w:name w:val="93DC8B23CC0D4682A74CBADE37DE694E"/>
    <w:rsid w:val="00B72301"/>
  </w:style>
  <w:style w:type="paragraph" w:customStyle="1" w:styleId="E77A62231DA84389BE5B4CAFC388A0E5">
    <w:name w:val="E77A62231DA84389BE5B4CAFC388A0E5"/>
    <w:rsid w:val="00B72301"/>
  </w:style>
  <w:style w:type="paragraph" w:customStyle="1" w:styleId="047E48BDD0A04B65A401CF524CC0581D">
    <w:name w:val="047E48BDD0A04B65A401CF524CC0581D"/>
    <w:rsid w:val="00B72301"/>
  </w:style>
  <w:style w:type="paragraph" w:customStyle="1" w:styleId="E404D1223DFB4218BB4E1C4D7F064610">
    <w:name w:val="E404D1223DFB4218BB4E1C4D7F064610"/>
    <w:rsid w:val="00B72301"/>
  </w:style>
  <w:style w:type="paragraph" w:customStyle="1" w:styleId="4FB5C3271F2E42DA9FDB42953701E831">
    <w:name w:val="4FB5C3271F2E42DA9FDB42953701E831"/>
    <w:rsid w:val="00B72301"/>
  </w:style>
  <w:style w:type="paragraph" w:customStyle="1" w:styleId="15FB91AE898444B5B698661EF5893B1B">
    <w:name w:val="15FB91AE898444B5B698661EF5893B1B"/>
    <w:rsid w:val="00B72301"/>
  </w:style>
  <w:style w:type="paragraph" w:customStyle="1" w:styleId="1F052E92F66847CF8135DA4F3480138A">
    <w:name w:val="1F052E92F66847CF8135DA4F3480138A"/>
    <w:rsid w:val="00B72301"/>
  </w:style>
  <w:style w:type="paragraph" w:customStyle="1" w:styleId="6D02A6BDB6C049258B9FDE37EF556F46">
    <w:name w:val="6D02A6BDB6C049258B9FDE37EF556F46"/>
    <w:rsid w:val="00B72301"/>
  </w:style>
  <w:style w:type="paragraph" w:customStyle="1" w:styleId="259B16B4DE354453B7242F79AA34BCA2">
    <w:name w:val="259B16B4DE354453B7242F79AA34BCA2"/>
    <w:rsid w:val="00B72301"/>
  </w:style>
  <w:style w:type="paragraph" w:customStyle="1" w:styleId="A6C969EABB5D4FE593D9810D27FAE448">
    <w:name w:val="A6C969EABB5D4FE593D9810D27FAE448"/>
    <w:rsid w:val="00B72301"/>
  </w:style>
  <w:style w:type="paragraph" w:customStyle="1" w:styleId="85827D3AC5544EF2B27F584F8D428E56">
    <w:name w:val="85827D3AC5544EF2B27F584F8D428E56"/>
    <w:rsid w:val="00B72301"/>
  </w:style>
  <w:style w:type="paragraph" w:customStyle="1" w:styleId="4B6F1C720E0C4B008C96C56CD2B15507">
    <w:name w:val="4B6F1C720E0C4B008C96C56CD2B15507"/>
    <w:rsid w:val="00B72301"/>
  </w:style>
  <w:style w:type="paragraph" w:customStyle="1" w:styleId="0AE5D25ADCEF4B9C9CE441C4C5C85A3B">
    <w:name w:val="0AE5D25ADCEF4B9C9CE441C4C5C85A3B"/>
    <w:rsid w:val="00B72301"/>
  </w:style>
  <w:style w:type="paragraph" w:customStyle="1" w:styleId="DB2B26ACAB6542CAA2D6E24830DAE174">
    <w:name w:val="DB2B26ACAB6542CAA2D6E24830DAE174"/>
    <w:rsid w:val="00B72301"/>
  </w:style>
  <w:style w:type="paragraph" w:customStyle="1" w:styleId="4C7749D00D2E415DAD5CFE6486F58397">
    <w:name w:val="4C7749D00D2E415DAD5CFE6486F58397"/>
    <w:rsid w:val="00B72301"/>
  </w:style>
  <w:style w:type="paragraph" w:customStyle="1" w:styleId="821E949E049B4640BB5BE3401E022BFF">
    <w:name w:val="821E949E049B4640BB5BE3401E022BFF"/>
    <w:rsid w:val="00B72301"/>
  </w:style>
  <w:style w:type="paragraph" w:customStyle="1" w:styleId="1C62F969C8CD466E8E62A3D287E36EE1">
    <w:name w:val="1C62F969C8CD466E8E62A3D287E36EE1"/>
    <w:rsid w:val="00B72301"/>
  </w:style>
  <w:style w:type="paragraph" w:customStyle="1" w:styleId="AD97BE1E629843E1A05C7BB5968B6D6A">
    <w:name w:val="AD97BE1E629843E1A05C7BB5968B6D6A"/>
    <w:rsid w:val="00B72301"/>
  </w:style>
  <w:style w:type="paragraph" w:customStyle="1" w:styleId="4825230380D049E0AE67082F9B1C1EB0">
    <w:name w:val="4825230380D049E0AE67082F9B1C1EB0"/>
    <w:rsid w:val="00B72301"/>
  </w:style>
  <w:style w:type="paragraph" w:customStyle="1" w:styleId="2734DF85D3B14BD6A3B271C0CE5B9812">
    <w:name w:val="2734DF85D3B14BD6A3B271C0CE5B9812"/>
    <w:rsid w:val="00B72301"/>
  </w:style>
  <w:style w:type="paragraph" w:customStyle="1" w:styleId="DA18DCAC409D41B0988C783D825F4BB0">
    <w:name w:val="DA18DCAC409D41B0988C783D825F4BB0"/>
    <w:rsid w:val="00B72301"/>
  </w:style>
  <w:style w:type="paragraph" w:customStyle="1" w:styleId="8439C36CF3C1406CB253FDFFE4FBAC8B">
    <w:name w:val="8439C36CF3C1406CB253FDFFE4FBAC8B"/>
    <w:rsid w:val="00B72301"/>
  </w:style>
  <w:style w:type="paragraph" w:customStyle="1" w:styleId="9DF70EC6877644129DD6448BA5E7C103">
    <w:name w:val="9DF70EC6877644129DD6448BA5E7C103"/>
    <w:rsid w:val="00B72301"/>
  </w:style>
  <w:style w:type="paragraph" w:customStyle="1" w:styleId="C46E48ED542C4287B957DAAC4CBE5855">
    <w:name w:val="C46E48ED542C4287B957DAAC4CBE5855"/>
    <w:rsid w:val="00B72301"/>
  </w:style>
  <w:style w:type="paragraph" w:customStyle="1" w:styleId="FB1C1E5801BC458383FAFFC556A26582">
    <w:name w:val="FB1C1E5801BC458383FAFFC556A26582"/>
    <w:rsid w:val="00B72301"/>
  </w:style>
  <w:style w:type="paragraph" w:customStyle="1" w:styleId="073E0B9C0447483EBBA7154DA96D23B7">
    <w:name w:val="073E0B9C0447483EBBA7154DA96D23B7"/>
    <w:rsid w:val="00B72301"/>
  </w:style>
  <w:style w:type="paragraph" w:customStyle="1" w:styleId="3DD30201285340538EBD648D32FF1940">
    <w:name w:val="3DD30201285340538EBD648D32FF1940"/>
    <w:rsid w:val="00B72301"/>
  </w:style>
  <w:style w:type="paragraph" w:customStyle="1" w:styleId="ABFA01114EC441A792889262437770C2">
    <w:name w:val="ABFA01114EC441A792889262437770C2"/>
    <w:rsid w:val="00B72301"/>
  </w:style>
  <w:style w:type="paragraph" w:customStyle="1" w:styleId="4CE52A6125E2411DB78FBF71DFC8A061">
    <w:name w:val="4CE52A6125E2411DB78FBF71DFC8A061"/>
    <w:rsid w:val="00B72301"/>
  </w:style>
  <w:style w:type="paragraph" w:customStyle="1" w:styleId="04476412A86140488F1A47FD52BEE182">
    <w:name w:val="04476412A86140488F1A47FD52BEE182"/>
    <w:rsid w:val="00B72301"/>
  </w:style>
  <w:style w:type="paragraph" w:customStyle="1" w:styleId="E7E0300C5085499396FC6889CE38AFA5">
    <w:name w:val="E7E0300C5085499396FC6889CE38AFA5"/>
    <w:rsid w:val="00B72301"/>
  </w:style>
  <w:style w:type="paragraph" w:customStyle="1" w:styleId="4C35F0FDF38B45A7AEE5D188D218C456">
    <w:name w:val="4C35F0FDF38B45A7AEE5D188D218C456"/>
    <w:rsid w:val="00B72301"/>
  </w:style>
  <w:style w:type="paragraph" w:customStyle="1" w:styleId="B9C4D490848B447188211A9C87551434">
    <w:name w:val="B9C4D490848B447188211A9C87551434"/>
    <w:rsid w:val="00B72301"/>
  </w:style>
  <w:style w:type="paragraph" w:customStyle="1" w:styleId="64C666F5D01541EEAC3ABBFD747FA83B">
    <w:name w:val="64C666F5D01541EEAC3ABBFD747FA83B"/>
    <w:rsid w:val="00B72301"/>
  </w:style>
  <w:style w:type="paragraph" w:customStyle="1" w:styleId="85DE6547C4CD405DBBEBAEDFCE6445D5">
    <w:name w:val="85DE6547C4CD405DBBEBAEDFCE6445D5"/>
    <w:rsid w:val="00B72301"/>
  </w:style>
  <w:style w:type="paragraph" w:customStyle="1" w:styleId="7BBB7CC7209C489396F1ACB2551F3861">
    <w:name w:val="7BBB7CC7209C489396F1ACB2551F3861"/>
    <w:rsid w:val="00B72301"/>
  </w:style>
  <w:style w:type="paragraph" w:customStyle="1" w:styleId="440E1610670C4771B568CC1B29A29783">
    <w:name w:val="440E1610670C4771B568CC1B29A29783"/>
    <w:rsid w:val="00B72301"/>
  </w:style>
  <w:style w:type="paragraph" w:customStyle="1" w:styleId="0CE715E8FA9443ED8EA55CD1CB841A52">
    <w:name w:val="0CE715E8FA9443ED8EA55CD1CB841A52"/>
    <w:rsid w:val="00B72301"/>
  </w:style>
  <w:style w:type="paragraph" w:customStyle="1" w:styleId="251B977AD0CB42E9B5957A5D174CC726">
    <w:name w:val="251B977AD0CB42E9B5957A5D174CC726"/>
    <w:rsid w:val="00B72301"/>
  </w:style>
  <w:style w:type="paragraph" w:customStyle="1" w:styleId="E657715ECAF7452685B443E66E93908A">
    <w:name w:val="E657715ECAF7452685B443E66E93908A"/>
    <w:rsid w:val="00B72301"/>
  </w:style>
  <w:style w:type="paragraph" w:customStyle="1" w:styleId="8BD7324D1BDA47ABA03B25D9D02D10FC">
    <w:name w:val="8BD7324D1BDA47ABA03B25D9D02D10FC"/>
    <w:rsid w:val="00B72301"/>
  </w:style>
  <w:style w:type="paragraph" w:customStyle="1" w:styleId="BF23E528BF8F489C83ABBC9D0394A313">
    <w:name w:val="BF23E528BF8F489C83ABBC9D0394A313"/>
    <w:rsid w:val="00B72301"/>
  </w:style>
  <w:style w:type="paragraph" w:customStyle="1" w:styleId="93F4DC7C44254F6EA09E5221C62932B4">
    <w:name w:val="93F4DC7C44254F6EA09E5221C62932B4"/>
    <w:rsid w:val="00B72301"/>
  </w:style>
  <w:style w:type="paragraph" w:customStyle="1" w:styleId="2BB830FB400440E6BD991EAF8F729558">
    <w:name w:val="2BB830FB400440E6BD991EAF8F729558"/>
    <w:rsid w:val="00B72301"/>
  </w:style>
  <w:style w:type="paragraph" w:customStyle="1" w:styleId="3783C9BF89894AA6B0FB19BF5DCEC123">
    <w:name w:val="3783C9BF89894AA6B0FB19BF5DCEC123"/>
    <w:rsid w:val="00B72301"/>
  </w:style>
  <w:style w:type="paragraph" w:customStyle="1" w:styleId="04D418D2C4614D9E92B2E71549C5C604">
    <w:name w:val="04D418D2C4614D9E92B2E71549C5C604"/>
    <w:rsid w:val="00B72301"/>
  </w:style>
  <w:style w:type="paragraph" w:customStyle="1" w:styleId="0B38293E534640E89A1C9A03AD871D37">
    <w:name w:val="0B38293E534640E89A1C9A03AD871D37"/>
    <w:rsid w:val="00B72301"/>
  </w:style>
  <w:style w:type="paragraph" w:customStyle="1" w:styleId="037C9115D9D749B1B162A5046C71F413">
    <w:name w:val="037C9115D9D749B1B162A5046C71F413"/>
    <w:rsid w:val="00B72301"/>
  </w:style>
  <w:style w:type="paragraph" w:customStyle="1" w:styleId="24CBFD2CB7934138ACB729F1B1C7AE5E">
    <w:name w:val="24CBFD2CB7934138ACB729F1B1C7AE5E"/>
    <w:rsid w:val="00B72301"/>
  </w:style>
  <w:style w:type="paragraph" w:customStyle="1" w:styleId="C89DE29B558D4C21875E30AA5EE2539F">
    <w:name w:val="C89DE29B558D4C21875E30AA5EE2539F"/>
    <w:rsid w:val="00B72301"/>
  </w:style>
  <w:style w:type="paragraph" w:customStyle="1" w:styleId="439ED04DDF874C6F88FCF8DBDD7438FA">
    <w:name w:val="439ED04DDF874C6F88FCF8DBDD7438FA"/>
    <w:rsid w:val="00B72301"/>
  </w:style>
  <w:style w:type="paragraph" w:customStyle="1" w:styleId="3F430415EDD045AB8006DB22A09D4A2D">
    <w:name w:val="3F430415EDD045AB8006DB22A09D4A2D"/>
    <w:rsid w:val="00B72301"/>
  </w:style>
  <w:style w:type="paragraph" w:customStyle="1" w:styleId="59EE1AD074094F4CA9DC8152DF42089A">
    <w:name w:val="59EE1AD074094F4CA9DC8152DF42089A"/>
    <w:rsid w:val="00B72301"/>
  </w:style>
  <w:style w:type="paragraph" w:customStyle="1" w:styleId="0EE582DA998F4EE58119495EF5A079EF">
    <w:name w:val="0EE582DA998F4EE58119495EF5A079EF"/>
    <w:rsid w:val="00B72301"/>
  </w:style>
  <w:style w:type="paragraph" w:customStyle="1" w:styleId="2BA46F4F8DBE49A880D2FAD45CB6AA90">
    <w:name w:val="2BA46F4F8DBE49A880D2FAD45CB6AA90"/>
    <w:rsid w:val="00B72301"/>
  </w:style>
  <w:style w:type="paragraph" w:customStyle="1" w:styleId="152FF6B3C01F4471BB0FC7F56ED3FCD9">
    <w:name w:val="152FF6B3C01F4471BB0FC7F56ED3FCD9"/>
    <w:rsid w:val="00B72301"/>
  </w:style>
  <w:style w:type="paragraph" w:customStyle="1" w:styleId="75C8864A4599438F9B157BD41537978B">
    <w:name w:val="75C8864A4599438F9B157BD41537978B"/>
    <w:rsid w:val="00B72301"/>
  </w:style>
  <w:style w:type="paragraph" w:customStyle="1" w:styleId="127262A7B33A4E67A716C732135D264E">
    <w:name w:val="127262A7B33A4E67A716C732135D264E"/>
    <w:rsid w:val="00B72301"/>
  </w:style>
  <w:style w:type="paragraph" w:customStyle="1" w:styleId="50CAB74FB69A448199F7ED4C79DC3EE8">
    <w:name w:val="50CAB74FB69A448199F7ED4C79DC3EE8"/>
    <w:rsid w:val="00B72301"/>
  </w:style>
  <w:style w:type="paragraph" w:customStyle="1" w:styleId="C934D0422B4E4A2791ADB45D37BE44D0">
    <w:name w:val="C934D0422B4E4A2791ADB45D37BE44D0"/>
    <w:rsid w:val="00B72301"/>
  </w:style>
  <w:style w:type="paragraph" w:customStyle="1" w:styleId="E1939E1FF3DC423CACBC96C4930C6ABF">
    <w:name w:val="E1939E1FF3DC423CACBC96C4930C6ABF"/>
    <w:rsid w:val="00B72301"/>
  </w:style>
  <w:style w:type="paragraph" w:customStyle="1" w:styleId="4AF0AD0195944FA4B07BE265DD4866CF">
    <w:name w:val="4AF0AD0195944FA4B07BE265DD4866CF"/>
    <w:rsid w:val="00B72301"/>
  </w:style>
  <w:style w:type="paragraph" w:customStyle="1" w:styleId="59F63E84EC0D4363967E55B88020D1FC">
    <w:name w:val="59F63E84EC0D4363967E55B88020D1FC"/>
    <w:rsid w:val="00B72301"/>
  </w:style>
  <w:style w:type="paragraph" w:customStyle="1" w:styleId="AC594C38E30043BFA1ABD171C50A63C3">
    <w:name w:val="AC594C38E30043BFA1ABD171C50A63C3"/>
    <w:rsid w:val="00B72301"/>
  </w:style>
  <w:style w:type="paragraph" w:customStyle="1" w:styleId="327C9D43B66846B3BB05BC333DACD23A">
    <w:name w:val="327C9D43B66846B3BB05BC333DACD23A"/>
    <w:rsid w:val="00B72301"/>
  </w:style>
  <w:style w:type="paragraph" w:customStyle="1" w:styleId="1F1449395706490A89235B663B2B1396">
    <w:name w:val="1F1449395706490A89235B663B2B1396"/>
    <w:rsid w:val="00B72301"/>
  </w:style>
  <w:style w:type="paragraph" w:customStyle="1" w:styleId="B2BA91B40D6446098123709857CD4841">
    <w:name w:val="B2BA91B40D6446098123709857CD4841"/>
    <w:rsid w:val="00B72301"/>
  </w:style>
  <w:style w:type="paragraph" w:customStyle="1" w:styleId="AEAC4B221C5A40E1A3E937EEC5D5E933">
    <w:name w:val="AEAC4B221C5A40E1A3E937EEC5D5E933"/>
    <w:rsid w:val="00B72301"/>
  </w:style>
  <w:style w:type="paragraph" w:customStyle="1" w:styleId="25E5A3DBD2DF499AB9ADE6F465392817">
    <w:name w:val="25E5A3DBD2DF499AB9ADE6F465392817"/>
    <w:rsid w:val="00343D72"/>
    <w:pPr>
      <w:spacing w:after="160" w:line="259" w:lineRule="auto"/>
    </w:pPr>
  </w:style>
  <w:style w:type="paragraph" w:customStyle="1" w:styleId="3E3CB4A3B5C54F49A0F9427318118A4A">
    <w:name w:val="3E3CB4A3B5C54F49A0F9427318118A4A"/>
    <w:rsid w:val="00343D72"/>
    <w:pPr>
      <w:spacing w:after="160" w:line="259" w:lineRule="auto"/>
    </w:pPr>
  </w:style>
  <w:style w:type="paragraph" w:customStyle="1" w:styleId="7D77D3076D0D453C920753528D8301A2">
    <w:name w:val="7D77D3076D0D453C920753528D8301A2"/>
    <w:rsid w:val="00343D72"/>
    <w:pPr>
      <w:spacing w:after="160" w:line="259" w:lineRule="auto"/>
    </w:pPr>
  </w:style>
  <w:style w:type="paragraph" w:customStyle="1" w:styleId="C2517957DDDE4C37A43A87E59125D1E0">
    <w:name w:val="C2517957DDDE4C37A43A87E59125D1E0"/>
    <w:rsid w:val="00343D72"/>
    <w:pPr>
      <w:spacing w:after="160" w:line="259" w:lineRule="auto"/>
    </w:pPr>
  </w:style>
  <w:style w:type="paragraph" w:customStyle="1" w:styleId="F7D153D1312F47E5B77C9AB6CF2A46DA">
    <w:name w:val="F7D153D1312F47E5B77C9AB6CF2A46DA"/>
    <w:rsid w:val="00343D72"/>
    <w:pPr>
      <w:spacing w:after="160" w:line="259" w:lineRule="auto"/>
    </w:pPr>
  </w:style>
  <w:style w:type="paragraph" w:customStyle="1" w:styleId="A0E791328CC54BEBB86B5655CA8DB0CC">
    <w:name w:val="A0E791328CC54BEBB86B5655CA8DB0CC"/>
    <w:rsid w:val="00343D72"/>
    <w:pPr>
      <w:spacing w:after="160" w:line="259" w:lineRule="auto"/>
    </w:pPr>
  </w:style>
  <w:style w:type="paragraph" w:customStyle="1" w:styleId="90CC298FF868494FBFAB4B0A3C49E428">
    <w:name w:val="90CC298FF868494FBFAB4B0A3C49E428"/>
    <w:rsid w:val="00343D72"/>
    <w:pPr>
      <w:spacing w:after="160" w:line="259" w:lineRule="auto"/>
    </w:pPr>
  </w:style>
  <w:style w:type="paragraph" w:customStyle="1" w:styleId="1B274BFB6C9A4EDE9C657CE1AD02B348">
    <w:name w:val="1B274BFB6C9A4EDE9C657CE1AD02B348"/>
    <w:rsid w:val="00343D72"/>
    <w:pPr>
      <w:spacing w:after="160" w:line="259" w:lineRule="auto"/>
    </w:pPr>
  </w:style>
  <w:style w:type="paragraph" w:customStyle="1" w:styleId="1F1164C65E4E4FDB9A3A7F96CC1C6119">
    <w:name w:val="1F1164C65E4E4FDB9A3A7F96CC1C6119"/>
    <w:rsid w:val="00343D72"/>
    <w:pPr>
      <w:spacing w:after="160" w:line="259" w:lineRule="auto"/>
    </w:pPr>
  </w:style>
  <w:style w:type="paragraph" w:customStyle="1" w:styleId="85F6BA0DA4954E3E83FF9EB582834D79">
    <w:name w:val="85F6BA0DA4954E3E83FF9EB582834D79"/>
    <w:rsid w:val="00343D72"/>
    <w:pPr>
      <w:spacing w:after="160" w:line="259" w:lineRule="auto"/>
    </w:pPr>
  </w:style>
  <w:style w:type="paragraph" w:customStyle="1" w:styleId="AE7C8A2A1AF14C1B9B24415DC081F83D">
    <w:name w:val="AE7C8A2A1AF14C1B9B24415DC081F83D"/>
    <w:rsid w:val="00343D72"/>
    <w:pPr>
      <w:spacing w:after="160" w:line="259" w:lineRule="auto"/>
    </w:pPr>
  </w:style>
  <w:style w:type="paragraph" w:customStyle="1" w:styleId="3F8CCC1C236944AE973D54584D925D41">
    <w:name w:val="3F8CCC1C236944AE973D54584D925D41"/>
    <w:rsid w:val="00343D72"/>
    <w:pPr>
      <w:spacing w:after="160" w:line="259" w:lineRule="auto"/>
    </w:pPr>
  </w:style>
  <w:style w:type="paragraph" w:customStyle="1" w:styleId="F2709B6C92D5494C838C6D983E84FADD">
    <w:name w:val="F2709B6C92D5494C838C6D983E84FADD"/>
    <w:rsid w:val="00343D72"/>
    <w:pPr>
      <w:spacing w:after="160" w:line="259" w:lineRule="auto"/>
    </w:pPr>
  </w:style>
  <w:style w:type="paragraph" w:customStyle="1" w:styleId="6E877DAB15074B1699C50BEF4F17EFFF">
    <w:name w:val="6E877DAB15074B1699C50BEF4F17EFFF"/>
    <w:rsid w:val="00343D72"/>
    <w:pPr>
      <w:spacing w:after="160" w:line="259" w:lineRule="auto"/>
    </w:pPr>
  </w:style>
  <w:style w:type="paragraph" w:customStyle="1" w:styleId="8C10F2FA9E9448E0B681355A5EA694B5">
    <w:name w:val="8C10F2FA9E9448E0B681355A5EA694B5"/>
    <w:rsid w:val="00343D72"/>
    <w:pPr>
      <w:spacing w:after="160" w:line="259" w:lineRule="auto"/>
    </w:pPr>
  </w:style>
  <w:style w:type="paragraph" w:customStyle="1" w:styleId="3FBC08264F0048128508B72FF58756AF">
    <w:name w:val="3FBC08264F0048128508B72FF58756AF"/>
    <w:rsid w:val="00343D72"/>
    <w:pPr>
      <w:spacing w:after="160" w:line="259" w:lineRule="auto"/>
    </w:pPr>
  </w:style>
  <w:style w:type="paragraph" w:customStyle="1" w:styleId="F3E1E7F80178490B9595F7AA0994DDB9">
    <w:name w:val="F3E1E7F80178490B9595F7AA0994DDB9"/>
    <w:rsid w:val="00343D72"/>
    <w:pPr>
      <w:spacing w:after="160" w:line="259" w:lineRule="auto"/>
    </w:pPr>
  </w:style>
  <w:style w:type="paragraph" w:customStyle="1" w:styleId="61435EB7E1A4463DB360C44E9E4559D6">
    <w:name w:val="61435EB7E1A4463DB360C44E9E4559D6"/>
    <w:rsid w:val="00343D72"/>
    <w:pPr>
      <w:spacing w:after="160" w:line="259" w:lineRule="auto"/>
    </w:pPr>
  </w:style>
  <w:style w:type="paragraph" w:customStyle="1" w:styleId="5A6682F9BB764491AB747A566F4A0B43">
    <w:name w:val="5A6682F9BB764491AB747A566F4A0B43"/>
    <w:rsid w:val="00343D72"/>
    <w:pPr>
      <w:spacing w:after="160" w:line="259" w:lineRule="auto"/>
    </w:pPr>
  </w:style>
  <w:style w:type="paragraph" w:customStyle="1" w:styleId="EDAD97D39B1F47C48AB757E50A5B50AC">
    <w:name w:val="EDAD97D39B1F47C48AB757E50A5B50AC"/>
    <w:rsid w:val="00343D72"/>
    <w:pPr>
      <w:spacing w:after="160" w:line="259" w:lineRule="auto"/>
    </w:pPr>
  </w:style>
  <w:style w:type="paragraph" w:customStyle="1" w:styleId="D0D548C78A8443439F041226B823690E">
    <w:name w:val="D0D548C78A8443439F041226B823690E"/>
    <w:rsid w:val="00343D72"/>
    <w:pPr>
      <w:spacing w:after="160" w:line="259" w:lineRule="auto"/>
    </w:pPr>
  </w:style>
  <w:style w:type="paragraph" w:customStyle="1" w:styleId="E172DD2D0FAE4C928EFFF52F22B863D7">
    <w:name w:val="E172DD2D0FAE4C928EFFF52F22B863D7"/>
    <w:rsid w:val="00343D72"/>
    <w:pPr>
      <w:spacing w:after="160" w:line="259" w:lineRule="auto"/>
    </w:pPr>
  </w:style>
  <w:style w:type="paragraph" w:customStyle="1" w:styleId="F5E1C7C56AB04C5493C472DF27CA5ADB">
    <w:name w:val="F5E1C7C56AB04C5493C472DF27CA5ADB"/>
    <w:rsid w:val="00343D72"/>
    <w:pPr>
      <w:spacing w:after="160" w:line="259" w:lineRule="auto"/>
    </w:pPr>
  </w:style>
  <w:style w:type="paragraph" w:customStyle="1" w:styleId="09414904897B4B6099D7B6B27198DAF0">
    <w:name w:val="09414904897B4B6099D7B6B27198DAF0"/>
    <w:rsid w:val="00343D72"/>
    <w:pPr>
      <w:spacing w:after="160" w:line="259" w:lineRule="auto"/>
    </w:pPr>
  </w:style>
  <w:style w:type="paragraph" w:customStyle="1" w:styleId="34E9FE9F0B694D38BFE75979CE4F7B45">
    <w:name w:val="34E9FE9F0B694D38BFE75979CE4F7B45"/>
    <w:rsid w:val="00343D72"/>
    <w:pPr>
      <w:spacing w:after="160" w:line="259" w:lineRule="auto"/>
    </w:pPr>
  </w:style>
  <w:style w:type="paragraph" w:customStyle="1" w:styleId="FFA02C4B2DB340BDA665F8B2E929BEC1">
    <w:name w:val="FFA02C4B2DB340BDA665F8B2E929BEC1"/>
    <w:rsid w:val="00343D72"/>
    <w:pPr>
      <w:spacing w:after="160" w:line="259" w:lineRule="auto"/>
    </w:pPr>
  </w:style>
  <w:style w:type="paragraph" w:customStyle="1" w:styleId="42EF271ED06F440D9826428753150936">
    <w:name w:val="42EF271ED06F440D9826428753150936"/>
    <w:rsid w:val="00343D72"/>
    <w:pPr>
      <w:spacing w:after="160" w:line="259" w:lineRule="auto"/>
    </w:pPr>
  </w:style>
  <w:style w:type="paragraph" w:customStyle="1" w:styleId="CDD4C60191604810B837D1CE59166869">
    <w:name w:val="CDD4C60191604810B837D1CE59166869"/>
    <w:rsid w:val="00343D72"/>
    <w:pPr>
      <w:spacing w:after="160" w:line="259" w:lineRule="auto"/>
    </w:pPr>
  </w:style>
  <w:style w:type="paragraph" w:customStyle="1" w:styleId="7BB1FCD1974E4304BD2CDF1CD583EA7B">
    <w:name w:val="7BB1FCD1974E4304BD2CDF1CD583EA7B"/>
    <w:rsid w:val="00343D72"/>
    <w:pPr>
      <w:spacing w:after="160" w:line="259" w:lineRule="auto"/>
    </w:pPr>
  </w:style>
  <w:style w:type="paragraph" w:customStyle="1" w:styleId="7E65E694C61A4017B535B38687B4F1AF">
    <w:name w:val="7E65E694C61A4017B535B38687B4F1AF"/>
    <w:rsid w:val="00343D72"/>
    <w:pPr>
      <w:spacing w:after="160" w:line="259" w:lineRule="auto"/>
    </w:pPr>
  </w:style>
  <w:style w:type="paragraph" w:customStyle="1" w:styleId="69BF6F33E964444DBE396C4731F3790A">
    <w:name w:val="69BF6F33E964444DBE396C4731F3790A"/>
    <w:rsid w:val="00343D72"/>
    <w:pPr>
      <w:spacing w:after="160" w:line="259" w:lineRule="auto"/>
    </w:pPr>
  </w:style>
  <w:style w:type="paragraph" w:customStyle="1" w:styleId="08C1D7AA8E1A437BAE2DCCFDDAC4C9AF">
    <w:name w:val="08C1D7AA8E1A437BAE2DCCFDDAC4C9AF"/>
    <w:rsid w:val="00343D72"/>
    <w:pPr>
      <w:spacing w:after="160" w:line="259" w:lineRule="auto"/>
    </w:pPr>
  </w:style>
  <w:style w:type="paragraph" w:customStyle="1" w:styleId="3E9453066ADD492A8B2F22C52820CC5A">
    <w:name w:val="3E9453066ADD492A8B2F22C52820CC5A"/>
    <w:rsid w:val="00343D72"/>
    <w:pPr>
      <w:spacing w:after="160" w:line="259" w:lineRule="auto"/>
    </w:pPr>
  </w:style>
  <w:style w:type="paragraph" w:customStyle="1" w:styleId="B374E0B47B014EB08298CE21AE5755BC">
    <w:name w:val="B374E0B47B014EB08298CE21AE5755BC"/>
    <w:rsid w:val="00343D72"/>
    <w:pPr>
      <w:spacing w:after="160" w:line="259" w:lineRule="auto"/>
    </w:pPr>
  </w:style>
  <w:style w:type="paragraph" w:customStyle="1" w:styleId="134F7C102B844CA4BED1FAAF86C28805">
    <w:name w:val="134F7C102B844CA4BED1FAAF86C28805"/>
    <w:rsid w:val="00343D72"/>
    <w:pPr>
      <w:spacing w:after="160" w:line="259" w:lineRule="auto"/>
    </w:pPr>
  </w:style>
  <w:style w:type="paragraph" w:customStyle="1" w:styleId="91215EFF1E9C4ED0A350F61D95165587">
    <w:name w:val="91215EFF1E9C4ED0A350F61D95165587"/>
    <w:rsid w:val="00343D72"/>
    <w:pPr>
      <w:spacing w:after="160" w:line="259" w:lineRule="auto"/>
    </w:pPr>
  </w:style>
  <w:style w:type="paragraph" w:customStyle="1" w:styleId="5828405AE835415D84554B13C50C8321">
    <w:name w:val="5828405AE835415D84554B13C50C8321"/>
    <w:rsid w:val="00343D72"/>
    <w:pPr>
      <w:spacing w:after="160" w:line="259" w:lineRule="auto"/>
    </w:pPr>
  </w:style>
  <w:style w:type="paragraph" w:customStyle="1" w:styleId="25437410FD794B168A03F0D156814957">
    <w:name w:val="25437410FD794B168A03F0D156814957"/>
    <w:rsid w:val="00343D72"/>
    <w:pPr>
      <w:spacing w:after="160" w:line="259" w:lineRule="auto"/>
    </w:pPr>
  </w:style>
  <w:style w:type="paragraph" w:customStyle="1" w:styleId="1ADC2F1690A8489786B173AA1C369FDE">
    <w:name w:val="1ADC2F1690A8489786B173AA1C369FDE"/>
    <w:rsid w:val="00343D72"/>
    <w:pPr>
      <w:spacing w:after="160" w:line="259" w:lineRule="auto"/>
    </w:pPr>
  </w:style>
  <w:style w:type="paragraph" w:customStyle="1" w:styleId="2019C9D442FF42DC82F33DDBA5182BA1">
    <w:name w:val="2019C9D442FF42DC82F33DDBA5182BA1"/>
    <w:rsid w:val="00343D72"/>
    <w:pPr>
      <w:spacing w:after="160" w:line="259" w:lineRule="auto"/>
    </w:pPr>
  </w:style>
  <w:style w:type="paragraph" w:customStyle="1" w:styleId="F1C7E943AAD1433BA810DD783301D34D">
    <w:name w:val="F1C7E943AAD1433BA810DD783301D34D"/>
    <w:rsid w:val="00343D72"/>
    <w:pPr>
      <w:spacing w:after="160" w:line="259" w:lineRule="auto"/>
    </w:pPr>
  </w:style>
  <w:style w:type="paragraph" w:customStyle="1" w:styleId="2FE36BF180274C8AA175AB3EF9F68C82">
    <w:name w:val="2FE36BF180274C8AA175AB3EF9F68C82"/>
    <w:rsid w:val="00343D72"/>
    <w:pPr>
      <w:spacing w:after="160" w:line="259" w:lineRule="auto"/>
    </w:pPr>
  </w:style>
  <w:style w:type="paragraph" w:customStyle="1" w:styleId="9DEF28D2E95F41F685C8262F5DBCCBDE">
    <w:name w:val="9DEF28D2E95F41F685C8262F5DBCCBDE"/>
    <w:rsid w:val="00343D72"/>
    <w:pPr>
      <w:spacing w:after="160" w:line="259" w:lineRule="auto"/>
    </w:pPr>
  </w:style>
  <w:style w:type="paragraph" w:customStyle="1" w:styleId="0BA00C7B5C01449FA87659FACF6CC8B3">
    <w:name w:val="0BA00C7B5C01449FA87659FACF6CC8B3"/>
    <w:rsid w:val="00343D72"/>
    <w:pPr>
      <w:spacing w:after="160" w:line="259" w:lineRule="auto"/>
    </w:pPr>
  </w:style>
  <w:style w:type="paragraph" w:customStyle="1" w:styleId="4A2A403E6A724421BCA5183E82911484">
    <w:name w:val="4A2A403E6A724421BCA5183E82911484"/>
    <w:rsid w:val="00343D72"/>
    <w:pPr>
      <w:spacing w:after="160" w:line="259" w:lineRule="auto"/>
    </w:pPr>
  </w:style>
  <w:style w:type="paragraph" w:customStyle="1" w:styleId="1E3BC35D7CEE44D5895A8BC173266E93">
    <w:name w:val="1E3BC35D7CEE44D5895A8BC173266E93"/>
    <w:rsid w:val="00343D72"/>
    <w:pPr>
      <w:spacing w:after="160" w:line="259" w:lineRule="auto"/>
    </w:pPr>
  </w:style>
  <w:style w:type="paragraph" w:customStyle="1" w:styleId="2AC10B6F1A7F4DEF9AD4415050D01CA0">
    <w:name w:val="2AC10B6F1A7F4DEF9AD4415050D01CA0"/>
    <w:rsid w:val="00343D72"/>
    <w:pPr>
      <w:spacing w:after="160" w:line="259" w:lineRule="auto"/>
    </w:pPr>
  </w:style>
  <w:style w:type="paragraph" w:customStyle="1" w:styleId="B06CFBBC4A0843DBBE5BA07382D4619D">
    <w:name w:val="B06CFBBC4A0843DBBE5BA07382D4619D"/>
    <w:rsid w:val="00343D72"/>
    <w:pPr>
      <w:spacing w:after="160" w:line="259" w:lineRule="auto"/>
    </w:pPr>
  </w:style>
  <w:style w:type="paragraph" w:customStyle="1" w:styleId="45C836E4C24F4652800B6B56C88A7562">
    <w:name w:val="45C836E4C24F4652800B6B56C88A7562"/>
    <w:rsid w:val="00343D72"/>
    <w:pPr>
      <w:spacing w:after="160" w:line="259" w:lineRule="auto"/>
    </w:pPr>
  </w:style>
  <w:style w:type="paragraph" w:customStyle="1" w:styleId="638537FCDEF447989B6B81C745E7FF5E">
    <w:name w:val="638537FCDEF447989B6B81C745E7FF5E"/>
    <w:rsid w:val="00343D72"/>
    <w:pPr>
      <w:spacing w:after="160" w:line="259" w:lineRule="auto"/>
    </w:pPr>
  </w:style>
  <w:style w:type="paragraph" w:customStyle="1" w:styleId="2879C0BC874A4A4496083E2A55728771">
    <w:name w:val="2879C0BC874A4A4496083E2A55728771"/>
    <w:rsid w:val="00343D72"/>
    <w:pPr>
      <w:spacing w:after="160" w:line="259" w:lineRule="auto"/>
    </w:pPr>
  </w:style>
  <w:style w:type="paragraph" w:customStyle="1" w:styleId="1F7030A2899D43CD9D3D616BBB9AA839">
    <w:name w:val="1F7030A2899D43CD9D3D616BBB9AA839"/>
    <w:rsid w:val="00343D72"/>
    <w:pPr>
      <w:spacing w:after="160" w:line="259" w:lineRule="auto"/>
    </w:pPr>
  </w:style>
  <w:style w:type="paragraph" w:customStyle="1" w:styleId="80F76F89F99140E9A26C6EA3572CD51E">
    <w:name w:val="80F76F89F99140E9A26C6EA3572CD51E"/>
    <w:rsid w:val="00343D72"/>
    <w:pPr>
      <w:spacing w:after="160" w:line="259" w:lineRule="auto"/>
    </w:pPr>
  </w:style>
  <w:style w:type="paragraph" w:customStyle="1" w:styleId="7CDED6487754481E805C081791F9C317">
    <w:name w:val="7CDED6487754481E805C081791F9C317"/>
    <w:rsid w:val="00343D72"/>
    <w:pPr>
      <w:spacing w:after="160" w:line="259" w:lineRule="auto"/>
    </w:pPr>
  </w:style>
  <w:style w:type="paragraph" w:customStyle="1" w:styleId="CB67E986398546859C4F30ECAD95D679">
    <w:name w:val="CB67E986398546859C4F30ECAD95D679"/>
    <w:rsid w:val="00343D72"/>
    <w:pPr>
      <w:spacing w:after="160" w:line="259" w:lineRule="auto"/>
    </w:pPr>
  </w:style>
  <w:style w:type="paragraph" w:customStyle="1" w:styleId="6973715B55D4488DBB03CAE4174A27F3">
    <w:name w:val="6973715B55D4488DBB03CAE4174A27F3"/>
    <w:rsid w:val="00343D72"/>
    <w:pPr>
      <w:spacing w:after="160" w:line="259" w:lineRule="auto"/>
    </w:pPr>
  </w:style>
  <w:style w:type="paragraph" w:customStyle="1" w:styleId="0DD0AE2ABECD421AAE9CA2B151C935A4">
    <w:name w:val="0DD0AE2ABECD421AAE9CA2B151C935A4"/>
    <w:rsid w:val="00343D72"/>
    <w:pPr>
      <w:spacing w:after="160" w:line="259" w:lineRule="auto"/>
    </w:pPr>
  </w:style>
  <w:style w:type="paragraph" w:customStyle="1" w:styleId="9E69C7B2793B43F5AFE2FE9A2CDEF1E7">
    <w:name w:val="9E69C7B2793B43F5AFE2FE9A2CDEF1E7"/>
    <w:rsid w:val="00343D72"/>
    <w:pPr>
      <w:spacing w:after="160" w:line="259" w:lineRule="auto"/>
    </w:pPr>
  </w:style>
  <w:style w:type="paragraph" w:customStyle="1" w:styleId="EBB4528D1E45455788F4437C99D5FC7B">
    <w:name w:val="EBB4528D1E45455788F4437C99D5FC7B"/>
    <w:rsid w:val="00343D72"/>
    <w:pPr>
      <w:spacing w:after="160" w:line="259" w:lineRule="auto"/>
    </w:pPr>
  </w:style>
  <w:style w:type="paragraph" w:customStyle="1" w:styleId="14E63A3B540C46989E17F8F84F1C8B1A">
    <w:name w:val="14E63A3B540C46989E17F8F84F1C8B1A"/>
    <w:rsid w:val="00343D72"/>
    <w:pPr>
      <w:spacing w:after="160" w:line="259" w:lineRule="auto"/>
    </w:pPr>
  </w:style>
  <w:style w:type="paragraph" w:customStyle="1" w:styleId="016965C20DDC427FA17F33EFD13E88BF">
    <w:name w:val="016965C20DDC427FA17F33EFD13E88BF"/>
    <w:rsid w:val="00343D72"/>
    <w:pPr>
      <w:spacing w:after="160" w:line="259" w:lineRule="auto"/>
    </w:pPr>
  </w:style>
  <w:style w:type="paragraph" w:customStyle="1" w:styleId="2A952644C0DB4C6E81B30F96FA21EB16">
    <w:name w:val="2A952644C0DB4C6E81B30F96FA21EB16"/>
    <w:rsid w:val="00343D72"/>
    <w:pPr>
      <w:spacing w:after="160" w:line="259" w:lineRule="auto"/>
    </w:pPr>
  </w:style>
  <w:style w:type="paragraph" w:customStyle="1" w:styleId="65E2503382F34076939309B759B13902">
    <w:name w:val="65E2503382F34076939309B759B13902"/>
    <w:rsid w:val="00343D72"/>
    <w:pPr>
      <w:spacing w:after="160" w:line="259" w:lineRule="auto"/>
    </w:pPr>
  </w:style>
  <w:style w:type="paragraph" w:customStyle="1" w:styleId="04DCEA680A444010BF69C7F6535E81B5">
    <w:name w:val="04DCEA680A444010BF69C7F6535E81B5"/>
    <w:rsid w:val="00343D72"/>
    <w:pPr>
      <w:spacing w:after="160" w:line="259" w:lineRule="auto"/>
    </w:pPr>
  </w:style>
  <w:style w:type="paragraph" w:customStyle="1" w:styleId="0B7238FC0E944DCE95B282911C1CDCF6">
    <w:name w:val="0B7238FC0E944DCE95B282911C1CDCF6"/>
    <w:rsid w:val="00343D72"/>
    <w:pPr>
      <w:spacing w:after="160" w:line="259" w:lineRule="auto"/>
    </w:pPr>
  </w:style>
  <w:style w:type="paragraph" w:customStyle="1" w:styleId="BE2CA2BCAD854DBCB57464E8C8B86376">
    <w:name w:val="BE2CA2BCAD854DBCB57464E8C8B86376"/>
    <w:rsid w:val="00343D72"/>
    <w:pPr>
      <w:spacing w:after="160" w:line="259" w:lineRule="auto"/>
    </w:pPr>
  </w:style>
  <w:style w:type="paragraph" w:customStyle="1" w:styleId="1CAD35AC247F4ED3B66A2EC4EC22E583">
    <w:name w:val="1CAD35AC247F4ED3B66A2EC4EC22E583"/>
    <w:rsid w:val="00343D72"/>
    <w:pPr>
      <w:spacing w:after="160" w:line="259" w:lineRule="auto"/>
    </w:pPr>
  </w:style>
  <w:style w:type="paragraph" w:customStyle="1" w:styleId="258D6B97BEBB4AF587DD09AFFCBA647F">
    <w:name w:val="258D6B97BEBB4AF587DD09AFFCBA647F"/>
    <w:rsid w:val="00343D72"/>
    <w:pPr>
      <w:spacing w:after="160" w:line="259" w:lineRule="auto"/>
    </w:pPr>
  </w:style>
  <w:style w:type="paragraph" w:customStyle="1" w:styleId="CFF4917D187149AD8E8C04E047FDE964">
    <w:name w:val="CFF4917D187149AD8E8C04E047FDE964"/>
    <w:rsid w:val="00343D72"/>
    <w:pPr>
      <w:spacing w:after="160" w:line="259" w:lineRule="auto"/>
    </w:pPr>
  </w:style>
  <w:style w:type="paragraph" w:customStyle="1" w:styleId="6F37702C16134A4F86FF0CE9B8AAC149">
    <w:name w:val="6F37702C16134A4F86FF0CE9B8AAC149"/>
    <w:rsid w:val="00343D72"/>
    <w:pPr>
      <w:spacing w:after="160" w:line="259" w:lineRule="auto"/>
    </w:pPr>
  </w:style>
  <w:style w:type="paragraph" w:customStyle="1" w:styleId="89424B07DAC142BEB07E2C1F6D821E11">
    <w:name w:val="89424B07DAC142BEB07E2C1F6D821E11"/>
    <w:rsid w:val="00343D72"/>
    <w:pPr>
      <w:spacing w:after="160" w:line="259" w:lineRule="auto"/>
    </w:pPr>
  </w:style>
  <w:style w:type="paragraph" w:customStyle="1" w:styleId="6F39711DDD4347E6A404AFCEAAEBD126">
    <w:name w:val="6F39711DDD4347E6A404AFCEAAEBD126"/>
    <w:rsid w:val="00343D72"/>
    <w:pPr>
      <w:spacing w:after="160" w:line="259" w:lineRule="auto"/>
    </w:pPr>
  </w:style>
  <w:style w:type="paragraph" w:customStyle="1" w:styleId="0F79A5C66AC64FA8A289F7862C6B65AF">
    <w:name w:val="0F79A5C66AC64FA8A289F7862C6B65AF"/>
    <w:rsid w:val="00343D72"/>
    <w:pPr>
      <w:spacing w:after="160" w:line="259" w:lineRule="auto"/>
    </w:pPr>
  </w:style>
  <w:style w:type="paragraph" w:customStyle="1" w:styleId="BA1F4DA1EB064CED89F1D9728C9C91C9">
    <w:name w:val="BA1F4DA1EB064CED89F1D9728C9C91C9"/>
    <w:rsid w:val="00343D72"/>
    <w:pPr>
      <w:spacing w:after="160" w:line="259" w:lineRule="auto"/>
    </w:pPr>
  </w:style>
  <w:style w:type="paragraph" w:customStyle="1" w:styleId="70F8CE638B3E4C9CAB6A0879D0EF60BE">
    <w:name w:val="70F8CE638B3E4C9CAB6A0879D0EF60BE"/>
    <w:rsid w:val="00343D72"/>
    <w:pPr>
      <w:spacing w:after="160" w:line="259" w:lineRule="auto"/>
    </w:pPr>
  </w:style>
  <w:style w:type="paragraph" w:customStyle="1" w:styleId="D8DC47FE86FB43E582930FF50126C199">
    <w:name w:val="D8DC47FE86FB43E582930FF50126C199"/>
    <w:rsid w:val="00343D72"/>
    <w:pPr>
      <w:spacing w:after="160" w:line="259" w:lineRule="auto"/>
    </w:pPr>
  </w:style>
  <w:style w:type="paragraph" w:customStyle="1" w:styleId="3379C766D91042C7B719E63B311C635E">
    <w:name w:val="3379C766D91042C7B719E63B311C635E"/>
    <w:rsid w:val="00343D72"/>
    <w:pPr>
      <w:spacing w:after="160" w:line="259" w:lineRule="auto"/>
    </w:pPr>
  </w:style>
  <w:style w:type="paragraph" w:customStyle="1" w:styleId="556D194345E947B7B9B7B32B92D12AF0">
    <w:name w:val="556D194345E947B7B9B7B32B92D12AF0"/>
    <w:rsid w:val="00343D72"/>
    <w:pPr>
      <w:spacing w:after="160" w:line="259" w:lineRule="auto"/>
    </w:pPr>
  </w:style>
  <w:style w:type="paragraph" w:customStyle="1" w:styleId="D6E193652B3E4CD0A130AAD2D22979E4">
    <w:name w:val="D6E193652B3E4CD0A130AAD2D22979E4"/>
    <w:rsid w:val="00343D72"/>
    <w:pPr>
      <w:spacing w:after="160" w:line="259" w:lineRule="auto"/>
    </w:pPr>
  </w:style>
  <w:style w:type="paragraph" w:customStyle="1" w:styleId="250DA797EF7247619678A8A45D3BDB13">
    <w:name w:val="250DA797EF7247619678A8A45D3BDB13"/>
    <w:rsid w:val="00343D72"/>
    <w:pPr>
      <w:spacing w:after="160" w:line="259" w:lineRule="auto"/>
    </w:pPr>
  </w:style>
  <w:style w:type="paragraph" w:customStyle="1" w:styleId="D888B1A12A7D4D9C87444DC5D922DC8C">
    <w:name w:val="D888B1A12A7D4D9C87444DC5D922DC8C"/>
    <w:rsid w:val="00343D72"/>
    <w:pPr>
      <w:spacing w:after="160" w:line="259" w:lineRule="auto"/>
    </w:pPr>
  </w:style>
  <w:style w:type="paragraph" w:customStyle="1" w:styleId="7DA2898DA43C42A7AF27C4661A4A7E4B">
    <w:name w:val="7DA2898DA43C42A7AF27C4661A4A7E4B"/>
    <w:rsid w:val="00343D72"/>
    <w:pPr>
      <w:spacing w:after="160" w:line="259" w:lineRule="auto"/>
    </w:pPr>
  </w:style>
  <w:style w:type="paragraph" w:customStyle="1" w:styleId="2746A89D7D034D1DAFF47ECFAD6F0693">
    <w:name w:val="2746A89D7D034D1DAFF47ECFAD6F0693"/>
    <w:rsid w:val="00343D72"/>
    <w:pPr>
      <w:spacing w:after="160" w:line="259" w:lineRule="auto"/>
    </w:pPr>
  </w:style>
  <w:style w:type="paragraph" w:customStyle="1" w:styleId="AB81F69F17234FD5A2A8BC5088F31965">
    <w:name w:val="AB81F69F17234FD5A2A8BC5088F31965"/>
    <w:rsid w:val="00343D72"/>
    <w:pPr>
      <w:spacing w:after="160" w:line="259" w:lineRule="auto"/>
    </w:pPr>
  </w:style>
  <w:style w:type="paragraph" w:customStyle="1" w:styleId="C4965BC4EF6747748C4143A1A663A870">
    <w:name w:val="C4965BC4EF6747748C4143A1A663A870"/>
    <w:rsid w:val="00343D72"/>
    <w:pPr>
      <w:spacing w:after="160" w:line="259" w:lineRule="auto"/>
    </w:pPr>
  </w:style>
  <w:style w:type="paragraph" w:customStyle="1" w:styleId="36114BA7667240549BD743300D54789F">
    <w:name w:val="36114BA7667240549BD743300D54789F"/>
    <w:rsid w:val="00343D72"/>
    <w:pPr>
      <w:spacing w:after="160" w:line="259" w:lineRule="auto"/>
    </w:pPr>
  </w:style>
  <w:style w:type="paragraph" w:customStyle="1" w:styleId="0E27864428AE4D869B962A5134A8CF0B">
    <w:name w:val="0E27864428AE4D869B962A5134A8CF0B"/>
    <w:rsid w:val="00343D72"/>
    <w:pPr>
      <w:spacing w:after="160" w:line="259" w:lineRule="auto"/>
    </w:pPr>
  </w:style>
  <w:style w:type="paragraph" w:customStyle="1" w:styleId="D4D60167228E45CEA9F929E7D495597F">
    <w:name w:val="D4D60167228E45CEA9F929E7D495597F"/>
    <w:rsid w:val="00343D72"/>
    <w:pPr>
      <w:spacing w:after="160" w:line="259" w:lineRule="auto"/>
    </w:pPr>
  </w:style>
  <w:style w:type="paragraph" w:customStyle="1" w:styleId="EEE24FA0528D4692A0B6147767BCE2B2">
    <w:name w:val="EEE24FA0528D4692A0B6147767BCE2B2"/>
    <w:rsid w:val="00343D72"/>
    <w:pPr>
      <w:spacing w:after="160" w:line="259" w:lineRule="auto"/>
    </w:pPr>
  </w:style>
  <w:style w:type="paragraph" w:customStyle="1" w:styleId="47B2BDC26F83471E97D6BE3D9830FD0D">
    <w:name w:val="47B2BDC26F83471E97D6BE3D9830FD0D"/>
    <w:rsid w:val="00343D72"/>
    <w:pPr>
      <w:spacing w:after="160" w:line="259" w:lineRule="auto"/>
    </w:pPr>
  </w:style>
  <w:style w:type="paragraph" w:customStyle="1" w:styleId="6B5D899038DF4361809B6EE828263654">
    <w:name w:val="6B5D899038DF4361809B6EE828263654"/>
    <w:rsid w:val="00343D72"/>
    <w:pPr>
      <w:spacing w:after="160" w:line="259" w:lineRule="auto"/>
    </w:pPr>
  </w:style>
  <w:style w:type="paragraph" w:customStyle="1" w:styleId="43500E41F85F4B7AB512996A239E4F36">
    <w:name w:val="43500E41F85F4B7AB512996A239E4F36"/>
    <w:rsid w:val="00343D72"/>
    <w:pPr>
      <w:spacing w:after="160" w:line="259" w:lineRule="auto"/>
    </w:pPr>
  </w:style>
  <w:style w:type="paragraph" w:customStyle="1" w:styleId="47AEBA6F11B041D48C5F656E2DD22D08">
    <w:name w:val="47AEBA6F11B041D48C5F656E2DD22D08"/>
    <w:rsid w:val="00343D72"/>
    <w:pPr>
      <w:spacing w:after="160" w:line="259" w:lineRule="auto"/>
    </w:pPr>
  </w:style>
  <w:style w:type="paragraph" w:customStyle="1" w:styleId="5824C9250E49452EBF892D339AF57D84">
    <w:name w:val="5824C9250E49452EBF892D339AF57D84"/>
    <w:rsid w:val="00343D72"/>
    <w:pPr>
      <w:spacing w:after="160" w:line="259" w:lineRule="auto"/>
    </w:pPr>
  </w:style>
  <w:style w:type="paragraph" w:customStyle="1" w:styleId="DCE2749AF8814150824CEFD4335C5988">
    <w:name w:val="DCE2749AF8814150824CEFD4335C5988"/>
    <w:rsid w:val="00343D72"/>
    <w:pPr>
      <w:spacing w:after="160" w:line="259" w:lineRule="auto"/>
    </w:pPr>
  </w:style>
  <w:style w:type="paragraph" w:customStyle="1" w:styleId="5F03E812703E4DDBBA6FD30CB91EC4CE">
    <w:name w:val="5F03E812703E4DDBBA6FD30CB91EC4CE"/>
    <w:rsid w:val="00343D72"/>
    <w:pPr>
      <w:spacing w:after="160" w:line="259" w:lineRule="auto"/>
    </w:pPr>
  </w:style>
  <w:style w:type="paragraph" w:customStyle="1" w:styleId="72B96652EC21458AB65D5D13E605BBD2">
    <w:name w:val="72B96652EC21458AB65D5D13E605BBD2"/>
    <w:rsid w:val="00343D72"/>
    <w:pPr>
      <w:spacing w:after="160" w:line="259" w:lineRule="auto"/>
    </w:pPr>
  </w:style>
  <w:style w:type="paragraph" w:customStyle="1" w:styleId="A52E80D5E33F4ECAB36372319969FC23">
    <w:name w:val="A52E80D5E33F4ECAB36372319969FC23"/>
    <w:rsid w:val="00343D72"/>
    <w:pPr>
      <w:spacing w:after="160" w:line="259" w:lineRule="auto"/>
    </w:pPr>
  </w:style>
  <w:style w:type="paragraph" w:customStyle="1" w:styleId="1EE83A4F06EC44B3B1EB834DD7A1A854">
    <w:name w:val="1EE83A4F06EC44B3B1EB834DD7A1A854"/>
    <w:rsid w:val="00343D72"/>
    <w:pPr>
      <w:spacing w:after="160" w:line="259" w:lineRule="auto"/>
    </w:pPr>
  </w:style>
  <w:style w:type="paragraph" w:customStyle="1" w:styleId="75B258C0B5DE4ED99990F5E27B3E5489">
    <w:name w:val="75B258C0B5DE4ED99990F5E27B3E5489"/>
    <w:rsid w:val="00343D72"/>
    <w:pPr>
      <w:spacing w:after="160" w:line="259" w:lineRule="auto"/>
    </w:pPr>
  </w:style>
  <w:style w:type="paragraph" w:customStyle="1" w:styleId="DCD73F2741A64C6CB7E7A27BC423BAE6">
    <w:name w:val="DCD73F2741A64C6CB7E7A27BC423BAE6"/>
    <w:rsid w:val="00343D72"/>
    <w:pPr>
      <w:spacing w:after="160" w:line="259" w:lineRule="auto"/>
    </w:pPr>
  </w:style>
  <w:style w:type="paragraph" w:customStyle="1" w:styleId="E4DE38D7F6F34C79A083770BE2499A37">
    <w:name w:val="E4DE38D7F6F34C79A083770BE2499A37"/>
    <w:rsid w:val="00343D72"/>
    <w:pPr>
      <w:spacing w:after="160" w:line="259" w:lineRule="auto"/>
    </w:pPr>
  </w:style>
  <w:style w:type="paragraph" w:customStyle="1" w:styleId="10292D73EF7646ABBF12399D4E65AA4C">
    <w:name w:val="10292D73EF7646ABBF12399D4E65AA4C"/>
    <w:rsid w:val="00343D72"/>
    <w:pPr>
      <w:spacing w:after="160" w:line="259" w:lineRule="auto"/>
    </w:pPr>
  </w:style>
  <w:style w:type="paragraph" w:customStyle="1" w:styleId="1E8F657439D0407DB1D0526FC5C542AD">
    <w:name w:val="1E8F657439D0407DB1D0526FC5C542AD"/>
    <w:rsid w:val="00343D72"/>
    <w:pPr>
      <w:spacing w:after="160" w:line="259" w:lineRule="auto"/>
    </w:pPr>
  </w:style>
  <w:style w:type="paragraph" w:customStyle="1" w:styleId="80869A69D18E47FFB13D66EF88A23F79">
    <w:name w:val="80869A69D18E47FFB13D66EF88A23F79"/>
    <w:rsid w:val="00343D72"/>
    <w:pPr>
      <w:spacing w:after="160" w:line="259" w:lineRule="auto"/>
    </w:pPr>
  </w:style>
  <w:style w:type="paragraph" w:customStyle="1" w:styleId="3F0F4F88D6634F5E94ECCEC2D6496CE3">
    <w:name w:val="3F0F4F88D6634F5E94ECCEC2D6496CE3"/>
    <w:rsid w:val="00343D72"/>
    <w:pPr>
      <w:spacing w:after="160" w:line="259" w:lineRule="auto"/>
    </w:pPr>
  </w:style>
  <w:style w:type="paragraph" w:customStyle="1" w:styleId="6EBC6DC59EDC4061A2E5E73060443EFB">
    <w:name w:val="6EBC6DC59EDC4061A2E5E73060443EFB"/>
    <w:rsid w:val="00343D72"/>
    <w:pPr>
      <w:spacing w:after="160" w:line="259" w:lineRule="auto"/>
    </w:pPr>
  </w:style>
  <w:style w:type="paragraph" w:customStyle="1" w:styleId="52023C2991B643BABEC3B20E6F5C2ACF">
    <w:name w:val="52023C2991B643BABEC3B20E6F5C2ACF"/>
    <w:rsid w:val="00343D72"/>
    <w:pPr>
      <w:spacing w:after="160" w:line="259" w:lineRule="auto"/>
    </w:pPr>
  </w:style>
  <w:style w:type="paragraph" w:customStyle="1" w:styleId="E482FF6F46D14D0A80CB7B33B30BD868">
    <w:name w:val="E482FF6F46D14D0A80CB7B33B30BD868"/>
    <w:rsid w:val="00343D72"/>
    <w:pPr>
      <w:spacing w:after="160" w:line="259" w:lineRule="auto"/>
    </w:pPr>
  </w:style>
  <w:style w:type="paragraph" w:customStyle="1" w:styleId="92F2AD54909C46268ABA3FA90B5A6D1B">
    <w:name w:val="92F2AD54909C46268ABA3FA90B5A6D1B"/>
    <w:rsid w:val="00343D72"/>
    <w:pPr>
      <w:spacing w:after="160" w:line="259" w:lineRule="auto"/>
    </w:pPr>
  </w:style>
  <w:style w:type="paragraph" w:customStyle="1" w:styleId="236CD407BDFC4C059EDAE6AE6E526863">
    <w:name w:val="236CD407BDFC4C059EDAE6AE6E526863"/>
    <w:rsid w:val="00343D72"/>
    <w:pPr>
      <w:spacing w:after="160" w:line="259" w:lineRule="auto"/>
    </w:pPr>
  </w:style>
  <w:style w:type="paragraph" w:customStyle="1" w:styleId="448E76926F9F4AEE9D06EF13C57E2F48">
    <w:name w:val="448E76926F9F4AEE9D06EF13C57E2F48"/>
    <w:rsid w:val="00343D72"/>
    <w:pPr>
      <w:spacing w:after="160" w:line="259" w:lineRule="auto"/>
    </w:pPr>
  </w:style>
  <w:style w:type="paragraph" w:customStyle="1" w:styleId="0C3E4984DA0A4D09BFCB50940F39C06C">
    <w:name w:val="0C3E4984DA0A4D09BFCB50940F39C06C"/>
    <w:rsid w:val="00343D72"/>
    <w:pPr>
      <w:spacing w:after="160" w:line="259" w:lineRule="auto"/>
    </w:pPr>
  </w:style>
  <w:style w:type="paragraph" w:customStyle="1" w:styleId="2A8602002CAE468F82C90BBD360140BD">
    <w:name w:val="2A8602002CAE468F82C90BBD360140BD"/>
    <w:rsid w:val="00343D72"/>
    <w:pPr>
      <w:spacing w:after="160" w:line="259" w:lineRule="auto"/>
    </w:pPr>
  </w:style>
  <w:style w:type="paragraph" w:customStyle="1" w:styleId="20FD6CB65822448BBB3949B337394F27">
    <w:name w:val="20FD6CB65822448BBB3949B337394F27"/>
    <w:rsid w:val="00343D72"/>
    <w:pPr>
      <w:spacing w:after="160" w:line="259" w:lineRule="auto"/>
    </w:pPr>
  </w:style>
  <w:style w:type="paragraph" w:customStyle="1" w:styleId="701999349D134FF3BD7A56466EDC8998">
    <w:name w:val="701999349D134FF3BD7A56466EDC8998"/>
    <w:rsid w:val="00343D72"/>
    <w:pPr>
      <w:spacing w:after="160" w:line="259" w:lineRule="auto"/>
    </w:pPr>
  </w:style>
  <w:style w:type="paragraph" w:customStyle="1" w:styleId="5DE1C0B2AE614361827A9231F1DF12D7">
    <w:name w:val="5DE1C0B2AE614361827A9231F1DF12D7"/>
    <w:rsid w:val="00343D72"/>
    <w:pPr>
      <w:spacing w:after="160" w:line="259" w:lineRule="auto"/>
    </w:pPr>
  </w:style>
  <w:style w:type="paragraph" w:customStyle="1" w:styleId="C9668480D588446DB1E750DD5D0AED80">
    <w:name w:val="C9668480D588446DB1E750DD5D0AED80"/>
    <w:rsid w:val="00343D72"/>
    <w:pPr>
      <w:spacing w:after="160" w:line="259" w:lineRule="auto"/>
    </w:pPr>
  </w:style>
  <w:style w:type="paragraph" w:customStyle="1" w:styleId="5938D9F04D524E5BAE43D780A4D34150">
    <w:name w:val="5938D9F04D524E5BAE43D780A4D34150"/>
    <w:rsid w:val="00343D72"/>
    <w:pPr>
      <w:spacing w:after="160" w:line="259" w:lineRule="auto"/>
    </w:pPr>
  </w:style>
  <w:style w:type="paragraph" w:customStyle="1" w:styleId="5CE656B6279340A585DBCFE1B8FFEA3D">
    <w:name w:val="5CE656B6279340A585DBCFE1B8FFEA3D"/>
    <w:rsid w:val="003A3F30"/>
  </w:style>
  <w:style w:type="paragraph" w:customStyle="1" w:styleId="9E329C5F4CFE4A9BA6CE29A2086A8F34">
    <w:name w:val="9E329C5F4CFE4A9BA6CE29A2086A8F34"/>
    <w:rsid w:val="003A3F30"/>
  </w:style>
  <w:style w:type="paragraph" w:customStyle="1" w:styleId="F12A4915593E4F25B706303296CF1C77">
    <w:name w:val="F12A4915593E4F25B706303296CF1C77"/>
    <w:rsid w:val="003A3F30"/>
  </w:style>
  <w:style w:type="paragraph" w:customStyle="1" w:styleId="B2D590C1A6F745F7BCB5D29D28B3863D">
    <w:name w:val="B2D590C1A6F745F7BCB5D29D28B3863D"/>
    <w:rsid w:val="003A3F30"/>
  </w:style>
  <w:style w:type="paragraph" w:customStyle="1" w:styleId="CEEC2CEAFCD94856BFD468EBB87661D4">
    <w:name w:val="CEEC2CEAFCD94856BFD468EBB87661D4"/>
    <w:rsid w:val="003A3F30"/>
  </w:style>
  <w:style w:type="paragraph" w:customStyle="1" w:styleId="8B6DF3F6E4BF45F88F15C99F4B19381D">
    <w:name w:val="8B6DF3F6E4BF45F88F15C99F4B19381D"/>
    <w:rsid w:val="003A3F30"/>
  </w:style>
  <w:style w:type="paragraph" w:customStyle="1" w:styleId="21517AAE9BAA42CDAB06E648F4FB4313">
    <w:name w:val="21517AAE9BAA42CDAB06E648F4FB4313"/>
    <w:rsid w:val="003A3F30"/>
  </w:style>
  <w:style w:type="paragraph" w:customStyle="1" w:styleId="D44F129922B949C997225EB52330F270">
    <w:name w:val="D44F129922B949C997225EB52330F270"/>
    <w:rsid w:val="003A3F30"/>
  </w:style>
  <w:style w:type="paragraph" w:customStyle="1" w:styleId="F5161233059C4D62AD33171EE2017D4E">
    <w:name w:val="F5161233059C4D62AD33171EE2017D4E"/>
    <w:rsid w:val="003A3F30"/>
  </w:style>
  <w:style w:type="paragraph" w:customStyle="1" w:styleId="09CD7393DF314DCFB63DC41B94F9025F">
    <w:name w:val="09CD7393DF314DCFB63DC41B94F9025F"/>
    <w:rsid w:val="003A3F30"/>
  </w:style>
  <w:style w:type="paragraph" w:customStyle="1" w:styleId="049EB8E34DA148DDBB4DED48DB1E726C">
    <w:name w:val="049EB8E34DA148DDBB4DED48DB1E726C"/>
    <w:rsid w:val="003A3F30"/>
  </w:style>
  <w:style w:type="paragraph" w:customStyle="1" w:styleId="311D41B5176B4113B02D40216434DD0C">
    <w:name w:val="311D41B5176B4113B02D40216434DD0C"/>
    <w:rsid w:val="003A3F30"/>
  </w:style>
  <w:style w:type="paragraph" w:customStyle="1" w:styleId="16229A1550B240A3AC6A5C47D8884AE6">
    <w:name w:val="16229A1550B240A3AC6A5C47D8884AE6"/>
    <w:rsid w:val="003A3F30"/>
  </w:style>
  <w:style w:type="paragraph" w:customStyle="1" w:styleId="DBB9389C92BB4F2E955106B48C3C3BC9">
    <w:name w:val="DBB9389C92BB4F2E955106B48C3C3BC9"/>
    <w:rsid w:val="003A3F30"/>
  </w:style>
  <w:style w:type="paragraph" w:customStyle="1" w:styleId="C7C3A67CF1CA454CA3161BED07236852">
    <w:name w:val="C7C3A67CF1CA454CA3161BED07236852"/>
    <w:rsid w:val="003A3F30"/>
  </w:style>
  <w:style w:type="paragraph" w:customStyle="1" w:styleId="16159B4B184C46B98AD9F5B4D8548FE9">
    <w:name w:val="16159B4B184C46B98AD9F5B4D8548FE9"/>
    <w:rsid w:val="003A3F30"/>
  </w:style>
  <w:style w:type="paragraph" w:customStyle="1" w:styleId="C3747C7F2F3842AD90E702DA54594A9A">
    <w:name w:val="C3747C7F2F3842AD90E702DA54594A9A"/>
    <w:rsid w:val="003A3F30"/>
  </w:style>
  <w:style w:type="paragraph" w:customStyle="1" w:styleId="29355AE094B345B8B9A0E22E5D4F0DD4">
    <w:name w:val="29355AE094B345B8B9A0E22E5D4F0DD4"/>
    <w:rsid w:val="003A3F30"/>
  </w:style>
  <w:style w:type="paragraph" w:customStyle="1" w:styleId="04732A908B0548A4B8318DC68BC7197F">
    <w:name w:val="04732A908B0548A4B8318DC68BC7197F"/>
    <w:rsid w:val="003A3F30"/>
  </w:style>
  <w:style w:type="paragraph" w:customStyle="1" w:styleId="86003D403D784DC29B5DFBE03570A306">
    <w:name w:val="86003D403D784DC29B5DFBE03570A306"/>
    <w:rsid w:val="003A3F30"/>
  </w:style>
  <w:style w:type="paragraph" w:customStyle="1" w:styleId="8B8211A736B44F53969F9E1733A0BF8A">
    <w:name w:val="8B8211A736B44F53969F9E1733A0BF8A"/>
    <w:rsid w:val="003A3F30"/>
  </w:style>
  <w:style w:type="paragraph" w:customStyle="1" w:styleId="6800DAB8DCFC4D4DB8AE5DF1285AA3D2">
    <w:name w:val="6800DAB8DCFC4D4DB8AE5DF1285AA3D2"/>
    <w:rsid w:val="003A3F30"/>
  </w:style>
  <w:style w:type="paragraph" w:customStyle="1" w:styleId="6C50339B1BF742B3A1C0896ECD37A1FE">
    <w:name w:val="6C50339B1BF742B3A1C0896ECD37A1FE"/>
    <w:rsid w:val="003A3F30"/>
  </w:style>
  <w:style w:type="paragraph" w:customStyle="1" w:styleId="878C9EC48109479C8F472B560CD57537">
    <w:name w:val="878C9EC48109479C8F472B560CD57537"/>
    <w:rsid w:val="003A3F30"/>
  </w:style>
  <w:style w:type="paragraph" w:customStyle="1" w:styleId="8BDD8D337B08491D9880A53E75C97EA2">
    <w:name w:val="8BDD8D337B08491D9880A53E75C97EA2"/>
    <w:rsid w:val="003A3F30"/>
  </w:style>
  <w:style w:type="paragraph" w:customStyle="1" w:styleId="DC05B7FC488F4F6382D455148262F357">
    <w:name w:val="DC05B7FC488F4F6382D455148262F357"/>
    <w:rsid w:val="003A3F30"/>
  </w:style>
  <w:style w:type="paragraph" w:customStyle="1" w:styleId="4FAB645A4B5E4A989A6972BC12E56780">
    <w:name w:val="4FAB645A4B5E4A989A6972BC12E56780"/>
    <w:rsid w:val="003A3F30"/>
  </w:style>
  <w:style w:type="paragraph" w:customStyle="1" w:styleId="65BC4E67F940464F86EB0B91A47E06F7">
    <w:name w:val="65BC4E67F940464F86EB0B91A47E06F7"/>
    <w:rsid w:val="003A3F30"/>
  </w:style>
  <w:style w:type="paragraph" w:customStyle="1" w:styleId="CDA26222ADA5427CAEFD21EE3E504FDA">
    <w:name w:val="CDA26222ADA5427CAEFD21EE3E504FDA"/>
    <w:rsid w:val="003A3F30"/>
  </w:style>
  <w:style w:type="paragraph" w:customStyle="1" w:styleId="2A4472A607B54A109FAB6FB7B7ED286F">
    <w:name w:val="2A4472A607B54A109FAB6FB7B7ED286F"/>
    <w:rsid w:val="003A3F30"/>
  </w:style>
  <w:style w:type="paragraph" w:customStyle="1" w:styleId="6AACE55EF3444E5F8CE8BAC57D143D03">
    <w:name w:val="6AACE55EF3444E5F8CE8BAC57D143D03"/>
    <w:rsid w:val="003A3F30"/>
  </w:style>
  <w:style w:type="paragraph" w:customStyle="1" w:styleId="8B2F752F62204D92AE4DA6429A725F86">
    <w:name w:val="8B2F752F62204D92AE4DA6429A725F86"/>
    <w:rsid w:val="003A3F30"/>
  </w:style>
  <w:style w:type="paragraph" w:customStyle="1" w:styleId="6100724216E14603B1F79DDDCFDDB75D">
    <w:name w:val="6100724216E14603B1F79DDDCFDDB75D"/>
    <w:rsid w:val="003A3F30"/>
  </w:style>
  <w:style w:type="paragraph" w:customStyle="1" w:styleId="BAF1814F56234E5EB0489AFCB71423A2">
    <w:name w:val="BAF1814F56234E5EB0489AFCB71423A2"/>
    <w:rsid w:val="003A3F30"/>
  </w:style>
  <w:style w:type="paragraph" w:customStyle="1" w:styleId="4EE48B158406486BB70DC10141FC8EDB">
    <w:name w:val="4EE48B158406486BB70DC10141FC8EDB"/>
    <w:rsid w:val="003A3F30"/>
  </w:style>
  <w:style w:type="paragraph" w:customStyle="1" w:styleId="AD7E727CAB5E46A3B277FB685EE8CF33">
    <w:name w:val="AD7E727CAB5E46A3B277FB685EE8CF33"/>
    <w:rsid w:val="003A3F30"/>
  </w:style>
  <w:style w:type="paragraph" w:customStyle="1" w:styleId="FD3CD183F2B24D0D9BA21B6477BC721B">
    <w:name w:val="FD3CD183F2B24D0D9BA21B6477BC721B"/>
    <w:rsid w:val="003A3F30"/>
  </w:style>
  <w:style w:type="paragraph" w:customStyle="1" w:styleId="5310A92022674C7C858067D3DB886F77">
    <w:name w:val="5310A92022674C7C858067D3DB886F77"/>
    <w:rsid w:val="003A3F30"/>
  </w:style>
  <w:style w:type="paragraph" w:customStyle="1" w:styleId="194564917BF943F4AF56C9A0695EB314">
    <w:name w:val="194564917BF943F4AF56C9A0695EB314"/>
    <w:rsid w:val="003A3F30"/>
  </w:style>
  <w:style w:type="paragraph" w:customStyle="1" w:styleId="95D48917C98F4167AFC8A0839EF9E3A4">
    <w:name w:val="95D48917C98F4167AFC8A0839EF9E3A4"/>
    <w:rsid w:val="003A3F30"/>
  </w:style>
  <w:style w:type="paragraph" w:customStyle="1" w:styleId="773199231A5644DB992F5A5D21E18644">
    <w:name w:val="773199231A5644DB992F5A5D21E18644"/>
    <w:rsid w:val="004B664C"/>
  </w:style>
  <w:style w:type="paragraph" w:customStyle="1" w:styleId="ACB2D17F65D2449FB7DF97C409C8BDC3">
    <w:name w:val="ACB2D17F65D2449FB7DF97C409C8BDC3"/>
    <w:rsid w:val="004B664C"/>
  </w:style>
  <w:style w:type="paragraph" w:customStyle="1" w:styleId="3414750DF66049F381DD7F623FDC6C24">
    <w:name w:val="3414750DF66049F381DD7F623FDC6C24"/>
    <w:rsid w:val="004B664C"/>
  </w:style>
  <w:style w:type="paragraph" w:customStyle="1" w:styleId="BE56F3B0D3164DDD9897B82DC74D9B47">
    <w:name w:val="BE56F3B0D3164DDD9897B82DC74D9B47"/>
    <w:rsid w:val="004B664C"/>
  </w:style>
  <w:style w:type="paragraph" w:customStyle="1" w:styleId="3E0CAF16C87C4E97B4302B846FA8A098">
    <w:name w:val="3E0CAF16C87C4E97B4302B846FA8A098"/>
    <w:rsid w:val="004B664C"/>
  </w:style>
  <w:style w:type="paragraph" w:customStyle="1" w:styleId="92A12A5C899E4499B4A28B2A80620814">
    <w:name w:val="92A12A5C899E4499B4A28B2A80620814"/>
    <w:rsid w:val="004B664C"/>
  </w:style>
  <w:style w:type="paragraph" w:customStyle="1" w:styleId="756BF69B7E704D97A545F1F67B9F8D32">
    <w:name w:val="756BF69B7E704D97A545F1F67B9F8D32"/>
    <w:rsid w:val="004B664C"/>
  </w:style>
  <w:style w:type="paragraph" w:customStyle="1" w:styleId="042B598D2C1A40769589497B443C0CBC">
    <w:name w:val="042B598D2C1A40769589497B443C0CBC"/>
    <w:rsid w:val="004B664C"/>
  </w:style>
  <w:style w:type="paragraph" w:customStyle="1" w:styleId="B0D0978151974B388C1D357BFFE30DA3">
    <w:name w:val="B0D0978151974B388C1D357BFFE30DA3"/>
    <w:rsid w:val="004B664C"/>
  </w:style>
  <w:style w:type="paragraph" w:customStyle="1" w:styleId="1EA2B8982B02496DA0C8801DCE60C7A11">
    <w:name w:val="1EA2B8982B02496DA0C8801DCE60C7A11"/>
    <w:rsid w:val="004B664C"/>
    <w:pPr>
      <w:spacing w:after="0" w:line="240" w:lineRule="auto"/>
    </w:pPr>
    <w:rPr>
      <w:rFonts w:ascii="Times New Roman" w:eastAsia="Calibri" w:hAnsi="Times New Roman" w:cs="Times New Roman"/>
      <w:kern w:val="24"/>
      <w:sz w:val="24"/>
      <w:szCs w:val="24"/>
    </w:rPr>
  </w:style>
  <w:style w:type="paragraph" w:customStyle="1" w:styleId="AD7E727CAB5E46A3B277FB685EE8CF331">
    <w:name w:val="AD7E727CAB5E46A3B277FB685EE8CF331"/>
    <w:rsid w:val="004B664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kern w:val="24"/>
      <w:sz w:val="24"/>
      <w:szCs w:val="24"/>
    </w:rPr>
  </w:style>
  <w:style w:type="paragraph" w:customStyle="1" w:styleId="CCB7966C87BE432B9EDCCC7938089167">
    <w:name w:val="CCB7966C87BE432B9EDCCC7938089167"/>
    <w:rsid w:val="004B664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kern w:val="24"/>
      <w:sz w:val="24"/>
      <w:szCs w:val="24"/>
    </w:rPr>
  </w:style>
  <w:style w:type="paragraph" w:customStyle="1" w:styleId="BC5D88A74E2B4908B48AB0FA02F0A199">
    <w:name w:val="BC5D88A74E2B4908B48AB0FA02F0A199"/>
    <w:rsid w:val="004B664C"/>
  </w:style>
  <w:style w:type="paragraph" w:customStyle="1" w:styleId="5FAB85DBEA854B0CB6BCE4A5F1EEBD28">
    <w:name w:val="5FAB85DBEA854B0CB6BCE4A5F1EEBD28"/>
    <w:rsid w:val="004B664C"/>
  </w:style>
  <w:style w:type="paragraph" w:customStyle="1" w:styleId="57E8E576D8A040D5A2A60DF2BDA10DBD">
    <w:name w:val="57E8E576D8A040D5A2A60DF2BDA10DBD"/>
    <w:rsid w:val="004B664C"/>
  </w:style>
  <w:style w:type="paragraph" w:customStyle="1" w:styleId="F854F6EBC14D4FAAA43210A3567C1F9C">
    <w:name w:val="F854F6EBC14D4FAAA43210A3567C1F9C"/>
    <w:rsid w:val="004B664C"/>
  </w:style>
  <w:style w:type="paragraph" w:customStyle="1" w:styleId="C8C3AD7D0D4E40F1857CF7EFD4ED080F">
    <w:name w:val="C8C3AD7D0D4E40F1857CF7EFD4ED080F"/>
    <w:rsid w:val="004B664C"/>
  </w:style>
  <w:style w:type="paragraph" w:customStyle="1" w:styleId="0BCEC9E9B5EA4A5DB8128F9CCE2B998B">
    <w:name w:val="0BCEC9E9B5EA4A5DB8128F9CCE2B998B"/>
    <w:rsid w:val="004B664C"/>
  </w:style>
  <w:style w:type="paragraph" w:customStyle="1" w:styleId="5C0558F8563D46B7A31C9491C096959D">
    <w:name w:val="5C0558F8563D46B7A31C9491C096959D"/>
    <w:rsid w:val="004B664C"/>
  </w:style>
  <w:style w:type="paragraph" w:customStyle="1" w:styleId="AA6F7E73F83545278FA91B68F6D12CB2">
    <w:name w:val="AA6F7E73F83545278FA91B68F6D12CB2"/>
    <w:rsid w:val="004B664C"/>
  </w:style>
  <w:style w:type="paragraph" w:customStyle="1" w:styleId="0855BEF12B7C48A29B9C77064AEB8532">
    <w:name w:val="0855BEF12B7C48A29B9C77064AEB8532"/>
    <w:rsid w:val="004B664C"/>
  </w:style>
  <w:style w:type="paragraph" w:customStyle="1" w:styleId="1C5DF6A996824724A5CA1CB93F3B7DFA">
    <w:name w:val="1C5DF6A996824724A5CA1CB93F3B7DFA"/>
    <w:rsid w:val="004B664C"/>
  </w:style>
  <w:style w:type="paragraph" w:customStyle="1" w:styleId="94DB7D6CF23E404A989234BECF338F79">
    <w:name w:val="94DB7D6CF23E404A989234BECF338F79"/>
    <w:rsid w:val="004B664C"/>
  </w:style>
  <w:style w:type="paragraph" w:customStyle="1" w:styleId="D1F2B913735341C5B72D1327357AFE05">
    <w:name w:val="D1F2B913735341C5B72D1327357AFE05"/>
    <w:rsid w:val="004B664C"/>
  </w:style>
  <w:style w:type="paragraph" w:customStyle="1" w:styleId="68617062F8D649729CF7B93E2DB0FE47">
    <w:name w:val="68617062F8D649729CF7B93E2DB0FE47"/>
    <w:rsid w:val="004B664C"/>
  </w:style>
  <w:style w:type="paragraph" w:customStyle="1" w:styleId="442A76FD85684816B3A6211F3B022E3E">
    <w:name w:val="442A76FD85684816B3A6211F3B022E3E"/>
    <w:rsid w:val="004B664C"/>
  </w:style>
  <w:style w:type="paragraph" w:customStyle="1" w:styleId="6C911D043F9845F29BC5FB8B4D64E7A3">
    <w:name w:val="6C911D043F9845F29BC5FB8B4D64E7A3"/>
    <w:rsid w:val="004B664C"/>
  </w:style>
  <w:style w:type="paragraph" w:customStyle="1" w:styleId="28ADB8F3CE29491D8E5702ED3D2DBC40">
    <w:name w:val="28ADB8F3CE29491D8E5702ED3D2DBC40"/>
    <w:rsid w:val="004B664C"/>
  </w:style>
  <w:style w:type="paragraph" w:customStyle="1" w:styleId="4EB5DC20099F4EB2A2F69D08C6486A90">
    <w:name w:val="4EB5DC20099F4EB2A2F69D08C6486A90"/>
    <w:rsid w:val="00C56A68"/>
    <w:pPr>
      <w:spacing w:after="160" w:line="259" w:lineRule="auto"/>
    </w:pPr>
  </w:style>
  <w:style w:type="paragraph" w:customStyle="1" w:styleId="A092E684E8E147EA897B4E48A9551045">
    <w:name w:val="A092E684E8E147EA897B4E48A9551045"/>
    <w:rsid w:val="00C56A68"/>
    <w:pPr>
      <w:spacing w:after="160" w:line="259" w:lineRule="auto"/>
    </w:pPr>
  </w:style>
  <w:style w:type="paragraph" w:customStyle="1" w:styleId="71FCBA7214D84AA3885A7BB41423CD91">
    <w:name w:val="71FCBA7214D84AA3885A7BB41423CD91"/>
    <w:rsid w:val="001F5F40"/>
    <w:pPr>
      <w:spacing w:after="160" w:line="259" w:lineRule="auto"/>
    </w:pPr>
  </w:style>
  <w:style w:type="paragraph" w:customStyle="1" w:styleId="991EC0AC1ED6429AA7DC1C767F974DE0">
    <w:name w:val="991EC0AC1ED6429AA7DC1C767F974DE0"/>
    <w:rsid w:val="001F5F40"/>
    <w:pPr>
      <w:spacing w:after="160" w:line="259" w:lineRule="auto"/>
    </w:pPr>
  </w:style>
  <w:style w:type="paragraph" w:customStyle="1" w:styleId="098DACE5CF8C44878C209F940B13B450">
    <w:name w:val="098DACE5CF8C44878C209F940B13B450"/>
    <w:rsid w:val="001F5F40"/>
    <w:pPr>
      <w:spacing w:after="160" w:line="259" w:lineRule="auto"/>
    </w:pPr>
  </w:style>
  <w:style w:type="paragraph" w:customStyle="1" w:styleId="4FBE6DD768F0417583E693269462322B">
    <w:name w:val="4FBE6DD768F0417583E693269462322B"/>
    <w:rsid w:val="001F5F40"/>
    <w:pPr>
      <w:spacing w:after="160" w:line="259" w:lineRule="auto"/>
    </w:pPr>
  </w:style>
  <w:style w:type="paragraph" w:customStyle="1" w:styleId="4371F0C9BB0046ABBF6D3766EF243E43">
    <w:name w:val="4371F0C9BB0046ABBF6D3766EF243E43"/>
    <w:rsid w:val="00771858"/>
    <w:pPr>
      <w:spacing w:after="160" w:line="259" w:lineRule="auto"/>
    </w:pPr>
  </w:style>
  <w:style w:type="paragraph" w:customStyle="1" w:styleId="359F124C14E943E09C45EB5B84A4496B">
    <w:name w:val="359F124C14E943E09C45EB5B84A4496B"/>
    <w:rsid w:val="0077185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AEE48-9FEA-400E-A667-FF4E6EA94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Информатика.dotx</Template>
  <TotalTime>1390</TotalTime>
  <Pages>23</Pages>
  <Words>5296</Words>
  <Characters>30188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ОБЩЕГО И ПРОФЕССИОНАЛЬНОГО ОБРАЗОВАНИЯ</vt:lpstr>
    </vt:vector>
  </TitlesOfParts>
  <Company>Organization</Company>
  <LinksUpToDate>false</LinksUpToDate>
  <CharactersWithSpaces>35414</CharactersWithSpaces>
  <SharedDoc>false</SharedDoc>
  <HLinks>
    <vt:vector size="42" baseType="variant">
      <vt:variant>
        <vt:i4>1638452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_Toc490826299</vt:lpwstr>
      </vt:variant>
      <vt:variant>
        <vt:i4>1638452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_Toc490826298</vt:lpwstr>
      </vt:variant>
      <vt:variant>
        <vt:i4>1638452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_Toc490826297</vt:lpwstr>
      </vt:variant>
      <vt:variant>
        <vt:i4>1638452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_Toc490826296</vt:lpwstr>
      </vt:variant>
      <vt:variant>
        <vt:i4>1638452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_Toc490826295</vt:lpwstr>
      </vt:variant>
      <vt:variant>
        <vt:i4>393216</vt:i4>
      </vt:variant>
      <vt:variant>
        <vt:i4>6</vt:i4>
      </vt:variant>
      <vt:variant>
        <vt:i4>0</vt:i4>
      </vt:variant>
      <vt:variant>
        <vt:i4>5</vt:i4>
      </vt:variant>
      <vt:variant>
        <vt:lpwstr>http://www.pmk-online.ru/</vt:lpwstr>
      </vt:variant>
      <vt:variant>
        <vt:lpwstr/>
      </vt:variant>
      <vt:variant>
        <vt:i4>7143542</vt:i4>
      </vt:variant>
      <vt:variant>
        <vt:i4>3</vt:i4>
      </vt:variant>
      <vt:variant>
        <vt:i4>0</vt:i4>
      </vt:variant>
      <vt:variant>
        <vt:i4>5</vt:i4>
      </vt:variant>
      <vt:variant>
        <vt:lpwstr>http://www.bbmprof.ru/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ОБЩЕГО И ПРОФЕССИОНАЛЬНОГО ОБРАЗОВАНИЯ</dc:title>
  <dc:creator>O_Okhokhonina</dc:creator>
  <cp:lastModifiedBy>Admin</cp:lastModifiedBy>
  <cp:revision>12</cp:revision>
  <cp:lastPrinted>2018-05-15T05:45:00Z</cp:lastPrinted>
  <dcterms:created xsi:type="dcterms:W3CDTF">2020-12-01T04:36:00Z</dcterms:created>
  <dcterms:modified xsi:type="dcterms:W3CDTF">2020-12-23T07:45:00Z</dcterms:modified>
</cp:coreProperties>
</file>