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3E3F" w:rsidRPr="00480A7F" w:rsidRDefault="00303E3F" w:rsidP="00016E04">
      <w:pPr>
        <w:sectPr w:rsidR="00303E3F" w:rsidRPr="00480A7F" w:rsidSect="006D487F">
          <w:footerReference w:type="default" r:id="rId8"/>
          <w:footerReference w:type="first" r:id="rId9"/>
          <w:type w:val="continuous"/>
          <w:pgSz w:w="11906" w:h="16838"/>
          <w:pgMar w:top="1134" w:right="850" w:bottom="1134" w:left="1701" w:header="708" w:footer="209" w:gutter="0"/>
          <w:pgNumType w:start="1"/>
          <w:cols w:space="708"/>
          <w:titlePg/>
          <w:docGrid w:linePitch="360"/>
        </w:sectPr>
      </w:pPr>
    </w:p>
    <w:p w:rsidR="00725560" w:rsidRDefault="00725560" w:rsidP="00725560">
      <w:pPr>
        <w:autoSpaceDE w:val="0"/>
        <w:autoSpaceDN w:val="0"/>
        <w:adjustRightInd w:val="0"/>
        <w:jc w:val="center"/>
      </w:pPr>
      <w:r>
        <w:lastRenderedPageBreak/>
        <w:t>МИНИСТЕРСТВО ОБРАЗОВАНИЯ И МОЛОДЕЖНОЙ ПОЛИТИКИ</w:t>
      </w:r>
      <w:r>
        <w:br/>
        <w:t>СВЕРДЛОВСКОЙ ОБЛАСТИ</w:t>
      </w:r>
    </w:p>
    <w:p w:rsidR="00725560" w:rsidRDefault="00725560" w:rsidP="00725560">
      <w:pPr>
        <w:autoSpaceDE w:val="0"/>
        <w:autoSpaceDN w:val="0"/>
        <w:adjustRightInd w:val="0"/>
        <w:jc w:val="center"/>
      </w:pPr>
    </w:p>
    <w:p w:rsidR="00725560" w:rsidRDefault="00725560" w:rsidP="00725560">
      <w:pPr>
        <w:autoSpaceDE w:val="0"/>
        <w:autoSpaceDN w:val="0"/>
        <w:adjustRightInd w:val="0"/>
        <w:jc w:val="center"/>
      </w:pPr>
      <w:r>
        <w:t xml:space="preserve">ГОСУДАРСТВЕННОЕ АВТОНОМНОЕ ПРОФЕССИОНАЛЬНОЕ ОБРАЗОВАТЕЛЬНОЕ УЧРЕЖДЕНИЕ СВЕРДЛОВСКОЙ ОБЛАСТИ </w:t>
      </w:r>
    </w:p>
    <w:p w:rsidR="00725560" w:rsidRDefault="00725560" w:rsidP="000872B2">
      <w:pPr>
        <w:autoSpaceDE w:val="0"/>
        <w:autoSpaceDN w:val="0"/>
        <w:adjustRightInd w:val="0"/>
        <w:jc w:val="center"/>
      </w:pPr>
      <w:r>
        <w:t>«ПЕРВОУРАЛЬСКИЙ МЕТАЛЛУРГИЧЕСКИЙ КОЛЛЕДЖ»</w:t>
      </w:r>
    </w:p>
    <w:tbl>
      <w:tblPr>
        <w:tblStyle w:val="a8"/>
        <w:tblpPr w:leftFromText="180" w:rightFromText="180" w:vertAnchor="page" w:horzAnchor="margin" w:tblpY="330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725560" w:rsidTr="000872B2">
        <w:tc>
          <w:tcPr>
            <w:tcW w:w="4785" w:type="dxa"/>
          </w:tcPr>
          <w:p w:rsidR="00725560" w:rsidRDefault="00725560"/>
        </w:tc>
        <w:tc>
          <w:tcPr>
            <w:tcW w:w="4786" w:type="dxa"/>
          </w:tcPr>
          <w:p w:rsidR="000872B2" w:rsidRDefault="000872B2" w:rsidP="000872B2">
            <w:pPr>
              <w:spacing w:after="200"/>
              <w:jc w:val="right"/>
              <w:rPr>
                <w:rFonts w:eastAsiaTheme="minorHAnsi"/>
                <w:kern w:val="0"/>
                <w:lang w:eastAsia="en-US"/>
              </w:rPr>
            </w:pPr>
          </w:p>
          <w:p w:rsidR="000872B2" w:rsidRDefault="000872B2" w:rsidP="000872B2">
            <w:pPr>
              <w:spacing w:after="200"/>
              <w:jc w:val="right"/>
              <w:rPr>
                <w:rFonts w:eastAsiaTheme="minorHAnsi"/>
                <w:kern w:val="0"/>
                <w:lang w:eastAsia="en-US"/>
              </w:rPr>
            </w:pPr>
            <w:r>
              <w:rPr>
                <w:rFonts w:eastAsiaTheme="minorHAnsi"/>
                <w:kern w:val="0"/>
                <w:lang w:eastAsia="en-US"/>
              </w:rPr>
              <w:t>УТВЕРЖДАЮ</w:t>
            </w:r>
          </w:p>
          <w:p w:rsidR="000872B2" w:rsidRDefault="000872B2" w:rsidP="000872B2">
            <w:pPr>
              <w:jc w:val="right"/>
              <w:rPr>
                <w:rFonts w:eastAsiaTheme="minorHAnsi"/>
                <w:kern w:val="0"/>
                <w:lang w:eastAsia="en-US"/>
              </w:rPr>
            </w:pPr>
            <w:r>
              <w:rPr>
                <w:rFonts w:eastAsiaTheme="minorHAnsi"/>
                <w:kern w:val="0"/>
                <w:lang w:eastAsia="en-US"/>
              </w:rPr>
              <w:t>Заместитель директора</w:t>
            </w:r>
          </w:p>
          <w:p w:rsidR="000872B2" w:rsidRDefault="000872B2" w:rsidP="000872B2">
            <w:pPr>
              <w:jc w:val="right"/>
              <w:rPr>
                <w:rFonts w:eastAsiaTheme="minorHAnsi"/>
                <w:kern w:val="0"/>
                <w:lang w:eastAsia="en-US"/>
              </w:rPr>
            </w:pPr>
            <w:r>
              <w:rPr>
                <w:rFonts w:eastAsiaTheme="minorHAnsi"/>
                <w:kern w:val="0"/>
                <w:lang w:eastAsia="en-US"/>
              </w:rPr>
              <w:t>по инновационной деятельности –</w:t>
            </w:r>
          </w:p>
          <w:p w:rsidR="000872B2" w:rsidRDefault="000872B2" w:rsidP="000872B2">
            <w:pPr>
              <w:spacing w:after="200" w:line="276" w:lineRule="auto"/>
              <w:jc w:val="right"/>
              <w:rPr>
                <w:rFonts w:eastAsiaTheme="minorHAnsi"/>
                <w:kern w:val="0"/>
                <w:lang w:eastAsia="en-US"/>
              </w:rPr>
            </w:pPr>
            <w:r>
              <w:rPr>
                <w:rFonts w:eastAsiaTheme="minorHAnsi"/>
                <w:kern w:val="0"/>
                <w:lang w:eastAsia="en-US"/>
              </w:rPr>
              <w:t>руководитель РЦ</w:t>
            </w:r>
          </w:p>
          <w:p w:rsidR="000872B2" w:rsidRDefault="000872B2" w:rsidP="000872B2">
            <w:pPr>
              <w:spacing w:after="200"/>
              <w:jc w:val="right"/>
              <w:rPr>
                <w:rFonts w:eastAsiaTheme="minorHAnsi"/>
                <w:kern w:val="0"/>
                <w:lang w:eastAsia="en-US"/>
              </w:rPr>
            </w:pPr>
            <w:r>
              <w:rPr>
                <w:rFonts w:eastAsiaTheme="minorHAnsi"/>
                <w:kern w:val="0"/>
                <w:lang w:eastAsia="en-US"/>
              </w:rPr>
              <w:t>____________ Ахтариева А.С.</w:t>
            </w:r>
          </w:p>
          <w:p w:rsidR="00725560" w:rsidRPr="000872B2" w:rsidRDefault="00800E40" w:rsidP="000872B2">
            <w:pPr>
              <w:spacing w:after="200"/>
              <w:jc w:val="right"/>
              <w:rPr>
                <w:rFonts w:eastAsiaTheme="minorHAnsi"/>
                <w:kern w:val="0"/>
                <w:lang w:eastAsia="en-US"/>
              </w:rPr>
            </w:pPr>
            <w:r>
              <w:rPr>
                <w:rFonts w:eastAsiaTheme="minorHAnsi"/>
                <w:kern w:val="0"/>
                <w:lang w:eastAsia="en-US"/>
              </w:rPr>
              <w:t>«___</w:t>
            </w:r>
            <w:r w:rsidR="000872B2">
              <w:rPr>
                <w:rFonts w:eastAsiaTheme="minorHAnsi"/>
                <w:kern w:val="0"/>
                <w:lang w:eastAsia="en-US"/>
              </w:rPr>
              <w:t xml:space="preserve">» </w:t>
            </w:r>
            <w:r>
              <w:rPr>
                <w:rFonts w:eastAsiaTheme="minorHAnsi"/>
                <w:kern w:val="0"/>
                <w:lang w:eastAsia="en-US"/>
              </w:rPr>
              <w:t>__________ 2020</w:t>
            </w:r>
            <w:r w:rsidR="000872B2">
              <w:rPr>
                <w:rFonts w:eastAsiaTheme="minorHAnsi"/>
                <w:kern w:val="0"/>
                <w:lang w:eastAsia="en-US"/>
              </w:rPr>
              <w:t xml:space="preserve"> г.</w:t>
            </w:r>
          </w:p>
        </w:tc>
      </w:tr>
      <w:tr w:rsidR="00725560" w:rsidTr="000872B2">
        <w:tc>
          <w:tcPr>
            <w:tcW w:w="4785" w:type="dxa"/>
          </w:tcPr>
          <w:p w:rsidR="00725560" w:rsidRDefault="00725560">
            <w:pPr>
              <w:spacing w:line="276" w:lineRule="auto"/>
            </w:pPr>
          </w:p>
        </w:tc>
        <w:tc>
          <w:tcPr>
            <w:tcW w:w="4786" w:type="dxa"/>
          </w:tcPr>
          <w:p w:rsidR="00725560" w:rsidRDefault="00725560"/>
        </w:tc>
      </w:tr>
      <w:tr w:rsidR="00725560" w:rsidTr="000872B2">
        <w:trPr>
          <w:trHeight w:val="80"/>
        </w:trPr>
        <w:tc>
          <w:tcPr>
            <w:tcW w:w="4785" w:type="dxa"/>
          </w:tcPr>
          <w:p w:rsidR="00725560" w:rsidRDefault="00725560"/>
        </w:tc>
        <w:tc>
          <w:tcPr>
            <w:tcW w:w="4786" w:type="dxa"/>
          </w:tcPr>
          <w:p w:rsidR="00725560" w:rsidRDefault="00725560">
            <w:pPr>
              <w:spacing w:line="276" w:lineRule="auto"/>
            </w:pPr>
          </w:p>
        </w:tc>
      </w:tr>
      <w:tr w:rsidR="00725560" w:rsidTr="000872B2">
        <w:tc>
          <w:tcPr>
            <w:tcW w:w="4785" w:type="dxa"/>
            <w:hideMark/>
          </w:tcPr>
          <w:p w:rsidR="00725560" w:rsidRDefault="00725560"/>
        </w:tc>
        <w:tc>
          <w:tcPr>
            <w:tcW w:w="4786" w:type="dxa"/>
          </w:tcPr>
          <w:p w:rsidR="00725560" w:rsidRDefault="00725560"/>
        </w:tc>
      </w:tr>
      <w:tr w:rsidR="00725560" w:rsidTr="00725560">
        <w:tc>
          <w:tcPr>
            <w:tcW w:w="4785" w:type="dxa"/>
          </w:tcPr>
          <w:p w:rsidR="00725560" w:rsidRDefault="00725560"/>
        </w:tc>
        <w:tc>
          <w:tcPr>
            <w:tcW w:w="4786" w:type="dxa"/>
          </w:tcPr>
          <w:p w:rsidR="00725560" w:rsidRDefault="00725560"/>
        </w:tc>
      </w:tr>
    </w:tbl>
    <w:p w:rsidR="00725560" w:rsidRDefault="00725560" w:rsidP="00DF3A0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  <w:rPr>
          <w:b/>
          <w:sz w:val="28"/>
          <w:szCs w:val="28"/>
        </w:rPr>
      </w:pPr>
      <w:r w:rsidRPr="000872B2">
        <w:rPr>
          <w:b/>
          <w:sz w:val="28"/>
          <w:szCs w:val="28"/>
        </w:rPr>
        <w:t xml:space="preserve">Рабочая программа </w:t>
      </w:r>
      <w:r w:rsidR="006B30E8">
        <w:rPr>
          <w:b/>
          <w:sz w:val="28"/>
          <w:szCs w:val="28"/>
        </w:rPr>
        <w:t>МДК.02.02 Технология и организация строительного производства</w:t>
      </w:r>
    </w:p>
    <w:p w:rsidR="00C23563" w:rsidRDefault="00C23563" w:rsidP="00DF3A03">
      <w:pPr>
        <w:spacing w:line="360" w:lineRule="auto"/>
        <w:ind w:left="57" w:right="57" w:hanging="19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ПМ.02 Осуществление мероприятий по реализации принятых решений</w:t>
      </w:r>
    </w:p>
    <w:p w:rsidR="00725560" w:rsidRDefault="00725560" w:rsidP="007255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</w:p>
    <w:p w:rsidR="00725560" w:rsidRPr="00316117" w:rsidRDefault="00725560" w:rsidP="007255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  <w:rPr>
          <w:sz w:val="28"/>
          <w:szCs w:val="28"/>
        </w:rPr>
      </w:pPr>
      <w:r w:rsidRPr="00316117">
        <w:rPr>
          <w:sz w:val="28"/>
          <w:szCs w:val="28"/>
        </w:rPr>
        <w:t xml:space="preserve">для специальности среднего профессионального образования </w:t>
      </w:r>
    </w:p>
    <w:p w:rsidR="00725560" w:rsidRPr="00316117" w:rsidRDefault="00725560" w:rsidP="00725560">
      <w:pPr>
        <w:jc w:val="center"/>
        <w:rPr>
          <w:sz w:val="28"/>
          <w:szCs w:val="28"/>
        </w:rPr>
      </w:pPr>
      <w:r w:rsidRPr="00316117">
        <w:rPr>
          <w:sz w:val="28"/>
          <w:szCs w:val="28"/>
        </w:rPr>
        <w:t>07.02.01 Архитектура</w:t>
      </w:r>
    </w:p>
    <w:p w:rsidR="003403B8" w:rsidRPr="004B530F" w:rsidRDefault="003403B8" w:rsidP="003403B8">
      <w:pPr>
        <w:shd w:val="clear" w:color="auto" w:fill="FFFFFF"/>
        <w:tabs>
          <w:tab w:val="left" w:pos="1995"/>
        </w:tabs>
        <w:spacing w:before="91"/>
        <w:ind w:firstLine="10"/>
        <w:jc w:val="center"/>
        <w:rPr>
          <w:b/>
          <w:sz w:val="28"/>
          <w:szCs w:val="28"/>
        </w:rPr>
      </w:pPr>
      <w:r w:rsidRPr="004B530F">
        <w:rPr>
          <w:b/>
          <w:sz w:val="28"/>
          <w:szCs w:val="28"/>
        </w:rPr>
        <w:t>Форма обучения: очная</w:t>
      </w:r>
    </w:p>
    <w:p w:rsidR="00F942EE" w:rsidRDefault="00F942EE" w:rsidP="003403B8">
      <w:pPr>
        <w:shd w:val="clear" w:color="auto" w:fill="FFFFFF"/>
        <w:spacing w:before="91"/>
        <w:rPr>
          <w:sz w:val="28"/>
          <w:szCs w:val="28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725560" w:rsidTr="00725560">
        <w:tc>
          <w:tcPr>
            <w:tcW w:w="4785" w:type="dxa"/>
          </w:tcPr>
          <w:p w:rsidR="00725560" w:rsidRDefault="00725560">
            <w:pPr>
              <w:rPr>
                <w:rFonts w:eastAsia="Calibri"/>
              </w:rPr>
            </w:pPr>
            <w:r>
              <w:rPr>
                <w:rFonts w:eastAsia="Calibri"/>
              </w:rPr>
              <w:t>СОГЛАСОВАНО</w:t>
            </w:r>
          </w:p>
          <w:p w:rsidR="00725560" w:rsidRDefault="00725560">
            <w:pPr>
              <w:rPr>
                <w:rFonts w:eastAsia="Calibri"/>
              </w:rPr>
            </w:pPr>
          </w:p>
        </w:tc>
        <w:tc>
          <w:tcPr>
            <w:tcW w:w="4786" w:type="dxa"/>
            <w:hideMark/>
          </w:tcPr>
          <w:p w:rsidR="00725560" w:rsidRDefault="00725560" w:rsidP="003403B8">
            <w:pPr>
              <w:ind w:firstLine="1878"/>
              <w:rPr>
                <w:rFonts w:eastAsia="Calibri"/>
              </w:rPr>
            </w:pPr>
            <w:r>
              <w:rPr>
                <w:rFonts w:eastAsia="Calibri"/>
              </w:rPr>
              <w:t>РАЗРАБОТЧИК</w:t>
            </w:r>
          </w:p>
        </w:tc>
      </w:tr>
      <w:tr w:rsidR="00725560" w:rsidTr="00725560">
        <w:tc>
          <w:tcPr>
            <w:tcW w:w="4785" w:type="dxa"/>
            <w:hideMark/>
          </w:tcPr>
          <w:p w:rsidR="00725560" w:rsidRDefault="00725560">
            <w:pPr>
              <w:spacing w:after="120" w:line="276" w:lineRule="auto"/>
              <w:rPr>
                <w:rFonts w:eastAsia="Calibri"/>
                <w:b/>
              </w:rPr>
            </w:pPr>
            <w:r>
              <w:rPr>
                <w:rFonts w:eastAsia="Calibri"/>
              </w:rPr>
              <w:t>Методическим советом колледжа</w:t>
            </w:r>
          </w:p>
        </w:tc>
        <w:tc>
          <w:tcPr>
            <w:tcW w:w="4786" w:type="dxa"/>
            <w:hideMark/>
          </w:tcPr>
          <w:p w:rsidR="00725560" w:rsidRDefault="006B30E8" w:rsidP="006B30E8">
            <w:pPr>
              <w:spacing w:line="276" w:lineRule="auto"/>
              <w:ind w:firstLine="1878"/>
              <w:rPr>
                <w:rFonts w:eastAsia="Calibri"/>
                <w:b/>
              </w:rPr>
            </w:pPr>
            <w:r>
              <w:rPr>
                <w:rFonts w:eastAsia="Calibri"/>
              </w:rPr>
              <w:t>Д.С</w:t>
            </w:r>
            <w:r w:rsidR="00725560">
              <w:rPr>
                <w:rFonts w:eastAsia="Calibri"/>
              </w:rPr>
              <w:t>.</w:t>
            </w:r>
            <w:r>
              <w:rPr>
                <w:rFonts w:eastAsia="Calibri"/>
              </w:rPr>
              <w:t xml:space="preserve"> Южикова</w:t>
            </w:r>
          </w:p>
        </w:tc>
      </w:tr>
      <w:tr w:rsidR="00725560" w:rsidTr="00725560">
        <w:tc>
          <w:tcPr>
            <w:tcW w:w="4785" w:type="dxa"/>
            <w:hideMark/>
          </w:tcPr>
          <w:p w:rsidR="00725560" w:rsidRDefault="00800E40">
            <w:pPr>
              <w:spacing w:line="360" w:lineRule="auto"/>
              <w:rPr>
                <w:rFonts w:eastAsia="Calibri"/>
                <w:b/>
              </w:rPr>
            </w:pPr>
            <w:r>
              <w:rPr>
                <w:rFonts w:eastAsia="Calibri"/>
              </w:rPr>
              <w:t>Протокол №_</w:t>
            </w:r>
            <w:r w:rsidR="005E2579">
              <w:rPr>
                <w:rFonts w:eastAsia="Calibri"/>
              </w:rPr>
              <w:t>_</w:t>
            </w:r>
            <w:r>
              <w:rPr>
                <w:rFonts w:eastAsia="Calibri"/>
              </w:rPr>
              <w:t xml:space="preserve"> от «___» _______ 2020</w:t>
            </w:r>
            <w:r w:rsidR="00725560">
              <w:rPr>
                <w:rFonts w:eastAsia="Calibri"/>
              </w:rPr>
              <w:t xml:space="preserve"> г. </w:t>
            </w:r>
          </w:p>
        </w:tc>
        <w:tc>
          <w:tcPr>
            <w:tcW w:w="4786" w:type="dxa"/>
            <w:hideMark/>
          </w:tcPr>
          <w:p w:rsidR="00725560" w:rsidRDefault="006B30E8" w:rsidP="003403B8">
            <w:pPr>
              <w:ind w:firstLine="1878"/>
              <w:rPr>
                <w:rFonts w:eastAsia="Calibri"/>
              </w:rPr>
            </w:pPr>
            <w:r>
              <w:rPr>
                <w:rFonts w:eastAsia="Calibri"/>
              </w:rPr>
              <w:t>Преподаватель 1</w:t>
            </w:r>
            <w:r w:rsidR="00725560">
              <w:rPr>
                <w:rFonts w:eastAsia="Calibri"/>
              </w:rPr>
              <w:t>КК</w:t>
            </w:r>
          </w:p>
        </w:tc>
      </w:tr>
      <w:tr w:rsidR="00725560" w:rsidTr="00725560">
        <w:tc>
          <w:tcPr>
            <w:tcW w:w="4785" w:type="dxa"/>
          </w:tcPr>
          <w:p w:rsidR="00725560" w:rsidRDefault="00725560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4786" w:type="dxa"/>
          </w:tcPr>
          <w:p w:rsidR="00725560" w:rsidRDefault="00725560" w:rsidP="003403B8">
            <w:pPr>
              <w:ind w:firstLine="1878"/>
              <w:jc w:val="center"/>
              <w:rPr>
                <w:rFonts w:eastAsia="Calibri"/>
                <w:b/>
              </w:rPr>
            </w:pPr>
          </w:p>
        </w:tc>
      </w:tr>
      <w:tr w:rsidR="00725560" w:rsidTr="00725560">
        <w:tc>
          <w:tcPr>
            <w:tcW w:w="4785" w:type="dxa"/>
          </w:tcPr>
          <w:p w:rsidR="00725560" w:rsidRDefault="00725560">
            <w:pPr>
              <w:rPr>
                <w:rFonts w:eastAsia="Calibri"/>
              </w:rPr>
            </w:pPr>
            <w:r>
              <w:rPr>
                <w:rFonts w:eastAsia="Calibri"/>
              </w:rPr>
              <w:t>РЕКОМЕНДОВАНО</w:t>
            </w:r>
          </w:p>
          <w:p w:rsidR="000872B2" w:rsidRDefault="000872B2">
            <w:pPr>
              <w:rPr>
                <w:rFonts w:eastAsia="Calibri"/>
              </w:rPr>
            </w:pPr>
          </w:p>
        </w:tc>
        <w:tc>
          <w:tcPr>
            <w:tcW w:w="4786" w:type="dxa"/>
          </w:tcPr>
          <w:p w:rsidR="00725560" w:rsidRDefault="00725560">
            <w:pPr>
              <w:jc w:val="center"/>
              <w:rPr>
                <w:rFonts w:eastAsia="Calibri"/>
                <w:b/>
              </w:rPr>
            </w:pPr>
          </w:p>
        </w:tc>
      </w:tr>
      <w:tr w:rsidR="00725560" w:rsidTr="00725560">
        <w:tc>
          <w:tcPr>
            <w:tcW w:w="4785" w:type="dxa"/>
            <w:hideMark/>
          </w:tcPr>
          <w:p w:rsidR="00725560" w:rsidRDefault="000872B2">
            <w:pPr>
              <w:spacing w:line="276" w:lineRule="auto"/>
              <w:rPr>
                <w:rFonts w:eastAsia="Calibri"/>
              </w:rPr>
            </w:pPr>
            <w:r>
              <w:rPr>
                <w:rFonts w:eastAsia="Calibri"/>
              </w:rPr>
              <w:t>Цикловой комиссией</w:t>
            </w:r>
          </w:p>
          <w:p w:rsidR="000872B2" w:rsidRDefault="000872B2">
            <w:pPr>
              <w:spacing w:line="276" w:lineRule="auto"/>
              <w:rPr>
                <w:rFonts w:eastAsia="Calibri"/>
              </w:rPr>
            </w:pPr>
            <w:r>
              <w:rPr>
                <w:rFonts w:eastAsia="Calibri"/>
              </w:rPr>
              <w:t>ОПОП архитектурного профиля</w:t>
            </w:r>
          </w:p>
        </w:tc>
        <w:tc>
          <w:tcPr>
            <w:tcW w:w="4786" w:type="dxa"/>
          </w:tcPr>
          <w:p w:rsidR="00725560" w:rsidRDefault="00725560">
            <w:pPr>
              <w:jc w:val="center"/>
              <w:rPr>
                <w:rFonts w:eastAsia="Calibri"/>
                <w:b/>
              </w:rPr>
            </w:pPr>
          </w:p>
        </w:tc>
      </w:tr>
      <w:tr w:rsidR="00725560" w:rsidTr="00725560">
        <w:tc>
          <w:tcPr>
            <w:tcW w:w="4785" w:type="dxa"/>
            <w:hideMark/>
          </w:tcPr>
          <w:p w:rsidR="00725560" w:rsidRDefault="00363EC9">
            <w:pPr>
              <w:spacing w:line="276" w:lineRule="auto"/>
              <w:rPr>
                <w:rFonts w:eastAsia="Calibri"/>
              </w:rPr>
            </w:pPr>
            <w:r>
              <w:rPr>
                <w:rFonts w:eastAsia="Calibri"/>
              </w:rPr>
              <w:t>Протокол №</w:t>
            </w:r>
            <w:r w:rsidRPr="00363EC9">
              <w:rPr>
                <w:rFonts w:eastAsia="Calibri"/>
              </w:rPr>
              <w:t xml:space="preserve">10 </w:t>
            </w:r>
            <w:r>
              <w:rPr>
                <w:rFonts w:eastAsia="Calibri"/>
              </w:rPr>
              <w:t>от «26» июня</w:t>
            </w:r>
            <w:r w:rsidR="00800E40">
              <w:rPr>
                <w:rFonts w:eastAsia="Calibri"/>
              </w:rPr>
              <w:t xml:space="preserve"> 2020</w:t>
            </w:r>
            <w:r w:rsidR="00725560">
              <w:rPr>
                <w:rFonts w:eastAsia="Calibri"/>
              </w:rPr>
              <w:t xml:space="preserve"> г.</w:t>
            </w:r>
          </w:p>
        </w:tc>
        <w:tc>
          <w:tcPr>
            <w:tcW w:w="4786" w:type="dxa"/>
          </w:tcPr>
          <w:p w:rsidR="00E16AEB" w:rsidRDefault="00E16AEB">
            <w:pPr>
              <w:jc w:val="center"/>
              <w:rPr>
                <w:rFonts w:eastAsia="Calibri"/>
                <w:b/>
              </w:rPr>
            </w:pPr>
          </w:p>
          <w:p w:rsidR="00E16AEB" w:rsidRDefault="00E16AEB">
            <w:pPr>
              <w:jc w:val="center"/>
              <w:rPr>
                <w:rFonts w:eastAsia="Calibri"/>
                <w:b/>
              </w:rPr>
            </w:pPr>
          </w:p>
          <w:p w:rsidR="00E16AEB" w:rsidRDefault="00E16AEB">
            <w:pPr>
              <w:jc w:val="center"/>
              <w:rPr>
                <w:rFonts w:eastAsia="Calibri"/>
                <w:b/>
              </w:rPr>
            </w:pPr>
          </w:p>
          <w:p w:rsidR="00CE3386" w:rsidRDefault="00CE3386" w:rsidP="00B933BC">
            <w:pPr>
              <w:rPr>
                <w:rFonts w:eastAsia="Calibri"/>
                <w:b/>
              </w:rPr>
            </w:pPr>
          </w:p>
        </w:tc>
      </w:tr>
      <w:tr w:rsidR="00725560" w:rsidTr="003403B8">
        <w:trPr>
          <w:trHeight w:val="311"/>
        </w:trPr>
        <w:tc>
          <w:tcPr>
            <w:tcW w:w="4785" w:type="dxa"/>
          </w:tcPr>
          <w:p w:rsidR="00725560" w:rsidRDefault="00725560">
            <w:pPr>
              <w:rPr>
                <w:rFonts w:eastAsia="Calibri"/>
                <w:sz w:val="28"/>
              </w:rPr>
            </w:pPr>
          </w:p>
        </w:tc>
        <w:tc>
          <w:tcPr>
            <w:tcW w:w="4786" w:type="dxa"/>
          </w:tcPr>
          <w:p w:rsidR="00725560" w:rsidRDefault="00725560" w:rsidP="003403B8">
            <w:pPr>
              <w:rPr>
                <w:rFonts w:eastAsia="Calibri"/>
                <w:b/>
                <w:sz w:val="28"/>
              </w:rPr>
            </w:pPr>
          </w:p>
        </w:tc>
      </w:tr>
    </w:tbl>
    <w:p w:rsidR="00F942EE" w:rsidRDefault="00F5492C" w:rsidP="00F942EE">
      <w:pPr>
        <w:tabs>
          <w:tab w:val="center" w:pos="4677"/>
          <w:tab w:val="right" w:pos="9355"/>
        </w:tabs>
        <w:jc w:val="center"/>
      </w:pPr>
      <w:r>
        <w:t>2020</w:t>
      </w:r>
      <w:r w:rsidR="00725560">
        <w:t xml:space="preserve"> г.</w:t>
      </w:r>
    </w:p>
    <w:p w:rsidR="00CE3386" w:rsidRPr="00725560" w:rsidRDefault="00CE3386" w:rsidP="00F942EE">
      <w:pPr>
        <w:tabs>
          <w:tab w:val="center" w:pos="4677"/>
          <w:tab w:val="right" w:pos="9355"/>
        </w:tabs>
        <w:jc w:val="center"/>
      </w:pPr>
    </w:p>
    <w:p w:rsidR="001239BF" w:rsidRDefault="001239BF" w:rsidP="00480A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  <w:rPr>
          <w:b/>
        </w:rPr>
      </w:pPr>
      <w:r w:rsidRPr="002A49F2">
        <w:rPr>
          <w:b/>
        </w:rPr>
        <w:t>СОДЕРЖАНИЕ</w:t>
      </w:r>
    </w:p>
    <w:p w:rsidR="001239BF" w:rsidRDefault="001239BF" w:rsidP="00223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  <w:rPr>
          <w:b/>
        </w:rPr>
      </w:pPr>
    </w:p>
    <w:p w:rsidR="00FE3C39" w:rsidRDefault="00BF105A">
      <w:pPr>
        <w:pStyle w:val="12"/>
        <w:tabs>
          <w:tab w:val="left" w:pos="440"/>
          <w:tab w:val="right" w:leader="dot" w:pos="9488"/>
        </w:tabs>
        <w:rPr>
          <w:rFonts w:asciiTheme="minorHAnsi" w:eastAsiaTheme="minorEastAsia" w:hAnsiTheme="minorHAnsi" w:cstheme="minorBidi"/>
          <w:noProof/>
          <w:kern w:val="0"/>
          <w:sz w:val="22"/>
          <w:szCs w:val="22"/>
        </w:rPr>
      </w:pPr>
      <w:r>
        <w:rPr>
          <w:sz w:val="28"/>
        </w:rPr>
        <w:fldChar w:fldCharType="begin"/>
      </w:r>
      <w:r w:rsidR="001239BF">
        <w:rPr>
          <w:sz w:val="28"/>
        </w:rPr>
        <w:instrText xml:space="preserve"> TOC \o "1-5" \h \z \u </w:instrText>
      </w:r>
      <w:r>
        <w:rPr>
          <w:sz w:val="28"/>
        </w:rPr>
        <w:fldChar w:fldCharType="separate"/>
      </w:r>
      <w:hyperlink w:anchor="_Toc26518347" w:history="1">
        <w:r w:rsidR="00FE3C39" w:rsidRPr="00CE749A">
          <w:rPr>
            <w:rStyle w:val="a7"/>
            <w:noProof/>
          </w:rPr>
          <w:t>1.</w:t>
        </w:r>
        <w:r w:rsidR="00FE3C39">
          <w:rPr>
            <w:rFonts w:asciiTheme="minorHAnsi" w:eastAsiaTheme="minorEastAsia" w:hAnsiTheme="minorHAnsi" w:cstheme="minorBidi"/>
            <w:noProof/>
            <w:kern w:val="0"/>
            <w:sz w:val="22"/>
            <w:szCs w:val="22"/>
          </w:rPr>
          <w:tab/>
        </w:r>
        <w:r w:rsidR="00FE3C39" w:rsidRPr="00CE749A">
          <w:rPr>
            <w:rStyle w:val="a7"/>
            <w:noProof/>
          </w:rPr>
          <w:t>ОБЩАЯ ХАРАКТЕРИСТИКА ПРОГРАММЫ МЕЖДИСЦИПЛИНАРНОГО КУРСА (МДК)</w:t>
        </w:r>
        <w:r w:rsidR="00FE3C39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FE3C39">
          <w:rPr>
            <w:noProof/>
            <w:webHidden/>
          </w:rPr>
          <w:instrText xml:space="preserve"> PAGEREF _Toc26518347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E3C39"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FE3C39" w:rsidRDefault="00046327">
      <w:pPr>
        <w:pStyle w:val="12"/>
        <w:tabs>
          <w:tab w:val="right" w:leader="dot" w:pos="9488"/>
        </w:tabs>
        <w:rPr>
          <w:rFonts w:asciiTheme="minorHAnsi" w:eastAsiaTheme="minorEastAsia" w:hAnsiTheme="minorHAnsi" w:cstheme="minorBidi"/>
          <w:noProof/>
          <w:kern w:val="0"/>
          <w:sz w:val="22"/>
          <w:szCs w:val="22"/>
        </w:rPr>
      </w:pPr>
      <w:hyperlink w:anchor="_Toc26518348" w:history="1">
        <w:r w:rsidR="00FE3C39" w:rsidRPr="00CE749A">
          <w:rPr>
            <w:rStyle w:val="a7"/>
            <w:noProof/>
          </w:rPr>
          <w:t>2. РЕЗУЛЬТАТЫ ОСВОЕНИЯ ПРОФЕССИОНАЛЬНОГО МОДУЛЯ</w:t>
        </w:r>
        <w:r w:rsidR="00FE3C39">
          <w:rPr>
            <w:noProof/>
            <w:webHidden/>
          </w:rPr>
          <w:tab/>
        </w:r>
        <w:r w:rsidR="00BF105A">
          <w:rPr>
            <w:noProof/>
            <w:webHidden/>
          </w:rPr>
          <w:fldChar w:fldCharType="begin"/>
        </w:r>
        <w:r w:rsidR="00FE3C39">
          <w:rPr>
            <w:noProof/>
            <w:webHidden/>
          </w:rPr>
          <w:instrText xml:space="preserve"> PAGEREF _Toc26518348 \h </w:instrText>
        </w:r>
        <w:r w:rsidR="00BF105A">
          <w:rPr>
            <w:noProof/>
            <w:webHidden/>
          </w:rPr>
        </w:r>
        <w:r w:rsidR="00BF105A">
          <w:rPr>
            <w:noProof/>
            <w:webHidden/>
          </w:rPr>
          <w:fldChar w:fldCharType="separate"/>
        </w:r>
        <w:r w:rsidR="00FE3C39">
          <w:rPr>
            <w:noProof/>
            <w:webHidden/>
          </w:rPr>
          <w:t>5</w:t>
        </w:r>
        <w:r w:rsidR="00BF105A">
          <w:rPr>
            <w:noProof/>
            <w:webHidden/>
          </w:rPr>
          <w:fldChar w:fldCharType="end"/>
        </w:r>
      </w:hyperlink>
    </w:p>
    <w:p w:rsidR="00FE3C39" w:rsidRDefault="00046327">
      <w:pPr>
        <w:pStyle w:val="12"/>
        <w:tabs>
          <w:tab w:val="right" w:leader="dot" w:pos="9488"/>
        </w:tabs>
        <w:rPr>
          <w:rFonts w:asciiTheme="minorHAnsi" w:eastAsiaTheme="minorEastAsia" w:hAnsiTheme="minorHAnsi" w:cstheme="minorBidi"/>
          <w:noProof/>
          <w:kern w:val="0"/>
          <w:sz w:val="22"/>
          <w:szCs w:val="22"/>
        </w:rPr>
      </w:pPr>
      <w:hyperlink w:anchor="_Toc26518349" w:history="1">
        <w:r w:rsidR="00FE3C39" w:rsidRPr="00CE749A">
          <w:rPr>
            <w:rStyle w:val="a7"/>
            <w:noProof/>
          </w:rPr>
          <w:t>3. СТРУКТУРА И СОДЕРЖАНИЕ ПРОФЕССИОНАЛЬНОГО МОДУЛЯ</w:t>
        </w:r>
        <w:r w:rsidR="00FE3C39">
          <w:rPr>
            <w:noProof/>
            <w:webHidden/>
          </w:rPr>
          <w:tab/>
        </w:r>
        <w:r w:rsidR="00BF105A">
          <w:rPr>
            <w:noProof/>
            <w:webHidden/>
          </w:rPr>
          <w:fldChar w:fldCharType="begin"/>
        </w:r>
        <w:r w:rsidR="00FE3C39">
          <w:rPr>
            <w:noProof/>
            <w:webHidden/>
          </w:rPr>
          <w:instrText xml:space="preserve"> PAGEREF _Toc26518349 \h </w:instrText>
        </w:r>
        <w:r w:rsidR="00BF105A">
          <w:rPr>
            <w:noProof/>
            <w:webHidden/>
          </w:rPr>
        </w:r>
        <w:r w:rsidR="00BF105A">
          <w:rPr>
            <w:noProof/>
            <w:webHidden/>
          </w:rPr>
          <w:fldChar w:fldCharType="separate"/>
        </w:r>
        <w:r w:rsidR="00FE3C39">
          <w:rPr>
            <w:noProof/>
            <w:webHidden/>
          </w:rPr>
          <w:t>6</w:t>
        </w:r>
        <w:r w:rsidR="00BF105A">
          <w:rPr>
            <w:noProof/>
            <w:webHidden/>
          </w:rPr>
          <w:fldChar w:fldCharType="end"/>
        </w:r>
      </w:hyperlink>
    </w:p>
    <w:p w:rsidR="00FE3C39" w:rsidRDefault="00046327">
      <w:pPr>
        <w:pStyle w:val="12"/>
        <w:tabs>
          <w:tab w:val="right" w:leader="dot" w:pos="9488"/>
        </w:tabs>
        <w:rPr>
          <w:rFonts w:asciiTheme="minorHAnsi" w:eastAsiaTheme="minorEastAsia" w:hAnsiTheme="minorHAnsi" w:cstheme="minorBidi"/>
          <w:noProof/>
          <w:kern w:val="0"/>
          <w:sz w:val="22"/>
          <w:szCs w:val="22"/>
        </w:rPr>
      </w:pPr>
      <w:hyperlink w:anchor="_Toc26518350" w:history="1">
        <w:r w:rsidR="00FE3C39" w:rsidRPr="00CE749A">
          <w:rPr>
            <w:rStyle w:val="a7"/>
            <w:noProof/>
          </w:rPr>
          <w:t>4. УСЛОВИЯ РЕАЛИЗАЦИИ ПРОГРАММЫ ПРОФЕССИОНАЛЬНОГО МОДУЛЯ</w:t>
        </w:r>
        <w:r w:rsidR="00FE3C39">
          <w:rPr>
            <w:noProof/>
            <w:webHidden/>
          </w:rPr>
          <w:tab/>
        </w:r>
        <w:r w:rsidR="00BF105A">
          <w:rPr>
            <w:noProof/>
            <w:webHidden/>
          </w:rPr>
          <w:fldChar w:fldCharType="begin"/>
        </w:r>
        <w:r w:rsidR="00FE3C39">
          <w:rPr>
            <w:noProof/>
            <w:webHidden/>
          </w:rPr>
          <w:instrText xml:space="preserve"> PAGEREF _Toc26518350 \h </w:instrText>
        </w:r>
        <w:r w:rsidR="00BF105A">
          <w:rPr>
            <w:noProof/>
            <w:webHidden/>
          </w:rPr>
        </w:r>
        <w:r w:rsidR="00BF105A">
          <w:rPr>
            <w:noProof/>
            <w:webHidden/>
          </w:rPr>
          <w:fldChar w:fldCharType="separate"/>
        </w:r>
        <w:r w:rsidR="00FE3C39">
          <w:rPr>
            <w:noProof/>
            <w:webHidden/>
          </w:rPr>
          <w:t>11</w:t>
        </w:r>
        <w:r w:rsidR="00BF105A">
          <w:rPr>
            <w:noProof/>
            <w:webHidden/>
          </w:rPr>
          <w:fldChar w:fldCharType="end"/>
        </w:r>
      </w:hyperlink>
    </w:p>
    <w:p w:rsidR="00FE3C39" w:rsidRDefault="00046327">
      <w:pPr>
        <w:pStyle w:val="12"/>
        <w:tabs>
          <w:tab w:val="right" w:leader="dot" w:pos="9488"/>
        </w:tabs>
        <w:rPr>
          <w:rFonts w:asciiTheme="minorHAnsi" w:eastAsiaTheme="minorEastAsia" w:hAnsiTheme="minorHAnsi" w:cstheme="minorBidi"/>
          <w:noProof/>
          <w:kern w:val="0"/>
          <w:sz w:val="22"/>
          <w:szCs w:val="22"/>
        </w:rPr>
      </w:pPr>
      <w:hyperlink w:anchor="_Toc26518351" w:history="1">
        <w:r w:rsidR="00FE3C39" w:rsidRPr="00CE749A">
          <w:rPr>
            <w:rStyle w:val="a7"/>
            <w:noProof/>
          </w:rPr>
          <w:t>5. КОНТРОЛЬ И ОЦЕНКА РЕЗУЛЬТАТОВ ОСВОЕНИЯ МДК</w:t>
        </w:r>
        <w:r w:rsidR="00FE3C39">
          <w:rPr>
            <w:noProof/>
            <w:webHidden/>
          </w:rPr>
          <w:tab/>
        </w:r>
        <w:r w:rsidR="00BF105A">
          <w:rPr>
            <w:noProof/>
            <w:webHidden/>
          </w:rPr>
          <w:fldChar w:fldCharType="begin"/>
        </w:r>
        <w:r w:rsidR="00FE3C39">
          <w:rPr>
            <w:noProof/>
            <w:webHidden/>
          </w:rPr>
          <w:instrText xml:space="preserve"> PAGEREF _Toc26518351 \h </w:instrText>
        </w:r>
        <w:r w:rsidR="00BF105A">
          <w:rPr>
            <w:noProof/>
            <w:webHidden/>
          </w:rPr>
        </w:r>
        <w:r w:rsidR="00BF105A">
          <w:rPr>
            <w:noProof/>
            <w:webHidden/>
          </w:rPr>
          <w:fldChar w:fldCharType="separate"/>
        </w:r>
        <w:r w:rsidR="00FE3C39">
          <w:rPr>
            <w:noProof/>
            <w:webHidden/>
          </w:rPr>
          <w:t>13</w:t>
        </w:r>
        <w:r w:rsidR="00BF105A">
          <w:rPr>
            <w:noProof/>
            <w:webHidden/>
          </w:rPr>
          <w:fldChar w:fldCharType="end"/>
        </w:r>
      </w:hyperlink>
    </w:p>
    <w:p w:rsidR="001239BF" w:rsidRDefault="00BF105A" w:rsidP="00223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sz w:val="28"/>
        </w:rPr>
      </w:pPr>
      <w:r>
        <w:rPr>
          <w:sz w:val="28"/>
        </w:rPr>
        <w:fldChar w:fldCharType="end"/>
      </w:r>
    </w:p>
    <w:p w:rsidR="001239BF" w:rsidRDefault="001239BF" w:rsidP="00223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sz w:val="28"/>
        </w:rPr>
      </w:pPr>
    </w:p>
    <w:p w:rsidR="001239BF" w:rsidRDefault="001239BF" w:rsidP="00223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sz w:val="28"/>
        </w:rPr>
      </w:pPr>
    </w:p>
    <w:p w:rsidR="001239BF" w:rsidRDefault="001239BF" w:rsidP="00223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sz w:val="28"/>
        </w:rPr>
      </w:pPr>
    </w:p>
    <w:p w:rsidR="001239BF" w:rsidRDefault="001239BF" w:rsidP="00223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sz w:val="28"/>
        </w:rPr>
      </w:pPr>
    </w:p>
    <w:p w:rsidR="001239BF" w:rsidRDefault="001239BF" w:rsidP="00223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sz w:val="28"/>
        </w:rPr>
      </w:pPr>
    </w:p>
    <w:p w:rsidR="001239BF" w:rsidRDefault="001239BF" w:rsidP="00223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sz w:val="28"/>
        </w:rPr>
      </w:pPr>
    </w:p>
    <w:p w:rsidR="001239BF" w:rsidRDefault="001239BF" w:rsidP="00223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sz w:val="28"/>
        </w:rPr>
      </w:pPr>
    </w:p>
    <w:p w:rsidR="001239BF" w:rsidRDefault="001239BF" w:rsidP="00223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sz w:val="28"/>
        </w:rPr>
      </w:pPr>
    </w:p>
    <w:p w:rsidR="001239BF" w:rsidRDefault="001239BF" w:rsidP="00223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sz w:val="28"/>
        </w:rPr>
      </w:pPr>
    </w:p>
    <w:p w:rsidR="001239BF" w:rsidRDefault="001239BF" w:rsidP="00223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</w:pPr>
    </w:p>
    <w:p w:rsidR="001239BF" w:rsidRDefault="001239BF" w:rsidP="00223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</w:pPr>
    </w:p>
    <w:p w:rsidR="001239BF" w:rsidRDefault="001239BF" w:rsidP="00223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</w:pPr>
    </w:p>
    <w:p w:rsidR="001239BF" w:rsidRDefault="001239BF" w:rsidP="00223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</w:pPr>
    </w:p>
    <w:p w:rsidR="0056606A" w:rsidRDefault="0056606A" w:rsidP="00223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</w:pPr>
    </w:p>
    <w:p w:rsidR="0056606A" w:rsidRDefault="0056606A" w:rsidP="00223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</w:pPr>
    </w:p>
    <w:p w:rsidR="0056606A" w:rsidRDefault="0056606A" w:rsidP="00223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</w:pPr>
    </w:p>
    <w:p w:rsidR="0056606A" w:rsidRDefault="0056606A" w:rsidP="00223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</w:pPr>
    </w:p>
    <w:p w:rsidR="0056606A" w:rsidRDefault="0056606A" w:rsidP="00223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</w:pPr>
    </w:p>
    <w:p w:rsidR="0056606A" w:rsidRDefault="0056606A" w:rsidP="00223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</w:pPr>
    </w:p>
    <w:p w:rsidR="001239BF" w:rsidRDefault="001239BF" w:rsidP="00223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</w:pPr>
    </w:p>
    <w:p w:rsidR="001239BF" w:rsidRDefault="001239BF" w:rsidP="00223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</w:pPr>
    </w:p>
    <w:p w:rsidR="005071A8" w:rsidRDefault="005071A8" w:rsidP="00223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</w:pPr>
    </w:p>
    <w:p w:rsidR="005071A8" w:rsidRDefault="005071A8" w:rsidP="00223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</w:pPr>
    </w:p>
    <w:p w:rsidR="00003E65" w:rsidRDefault="00003E65" w:rsidP="00223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</w:pPr>
    </w:p>
    <w:p w:rsidR="001239BF" w:rsidRPr="005D39DE" w:rsidRDefault="001239BF" w:rsidP="00C11DB5">
      <w:pPr>
        <w:pStyle w:val="1"/>
        <w:ind w:left="0" w:firstLine="0"/>
        <w:rPr>
          <w:szCs w:val="28"/>
        </w:rPr>
      </w:pPr>
      <w:bookmarkStart w:id="0" w:name="_Toc490825771"/>
      <w:bookmarkStart w:id="1" w:name="_Toc26518347"/>
      <w:r w:rsidRPr="005D39DE">
        <w:lastRenderedPageBreak/>
        <w:t xml:space="preserve">ОБЩАЯ ХАРАКТЕРИСТИКА ПРОГРАММЫ </w:t>
      </w:r>
      <w:bookmarkEnd w:id="0"/>
      <w:r w:rsidR="00D13DA3">
        <w:t xml:space="preserve">МЕЖДИСЦИПЛИНАРНОГО </w:t>
      </w:r>
      <w:r w:rsidR="002145C1">
        <w:t>КУРСА</w:t>
      </w:r>
      <w:r w:rsidR="002145C1" w:rsidRPr="005D39DE">
        <w:t xml:space="preserve"> </w:t>
      </w:r>
      <w:r w:rsidR="002145C1">
        <w:t>(</w:t>
      </w:r>
      <w:r w:rsidR="00D13DA3">
        <w:t>МДК)</w:t>
      </w:r>
      <w:bookmarkEnd w:id="1"/>
    </w:p>
    <w:p w:rsidR="001239BF" w:rsidRPr="005C0C1B" w:rsidRDefault="001239BF" w:rsidP="00D672F4">
      <w:pPr>
        <w:pStyle w:val="13"/>
        <w:numPr>
          <w:ilvl w:val="1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line="276" w:lineRule="auto"/>
        <w:ind w:left="709" w:right="-187" w:hanging="709"/>
        <w:jc w:val="both"/>
        <w:rPr>
          <w:b/>
        </w:rPr>
      </w:pPr>
      <w:r w:rsidRPr="005C0C1B">
        <w:rPr>
          <w:b/>
        </w:rPr>
        <w:t xml:space="preserve">Область применения </w:t>
      </w:r>
      <w:r w:rsidR="00907E04">
        <w:rPr>
          <w:b/>
        </w:rPr>
        <w:t xml:space="preserve">рабочей </w:t>
      </w:r>
      <w:r w:rsidRPr="005C0C1B">
        <w:rPr>
          <w:b/>
        </w:rPr>
        <w:t>программы</w:t>
      </w:r>
    </w:p>
    <w:p w:rsidR="0019215F" w:rsidRPr="006B0798" w:rsidRDefault="001239BF" w:rsidP="00FD051E">
      <w:pPr>
        <w:spacing w:line="276" w:lineRule="auto"/>
        <w:ind w:firstLine="709"/>
        <w:jc w:val="both"/>
        <w:rPr>
          <w:color w:val="000000" w:themeColor="text1"/>
        </w:rPr>
      </w:pPr>
      <w:r w:rsidRPr="00967E6A">
        <w:rPr>
          <w:color w:val="000000" w:themeColor="text1"/>
        </w:rPr>
        <w:t xml:space="preserve">Рабочая программа </w:t>
      </w:r>
      <w:r w:rsidR="00D13DA3" w:rsidRPr="00967E6A">
        <w:rPr>
          <w:color w:val="000000" w:themeColor="text1"/>
        </w:rPr>
        <w:t>междисциплинарного курса</w:t>
      </w:r>
      <w:r w:rsidR="00FD051E" w:rsidRPr="00967E6A">
        <w:rPr>
          <w:color w:val="000000" w:themeColor="text1"/>
        </w:rPr>
        <w:t xml:space="preserve"> (далее МДК)</w:t>
      </w:r>
      <w:r w:rsidR="006D487F" w:rsidRPr="00967E6A">
        <w:rPr>
          <w:color w:val="000000" w:themeColor="text1"/>
        </w:rPr>
        <w:t xml:space="preserve"> </w:t>
      </w:r>
      <w:r w:rsidR="00B63A7B">
        <w:rPr>
          <w:b/>
          <w:bCs/>
          <w:color w:val="000000" w:themeColor="text1"/>
          <w:kern w:val="0"/>
        </w:rPr>
        <w:t>МДК 02.0</w:t>
      </w:r>
      <w:r w:rsidR="00A9616F">
        <w:rPr>
          <w:b/>
          <w:bCs/>
          <w:color w:val="000000" w:themeColor="text1"/>
          <w:kern w:val="0"/>
        </w:rPr>
        <w:t>2</w:t>
      </w:r>
      <w:r w:rsidR="00B63A7B">
        <w:rPr>
          <w:b/>
          <w:bCs/>
          <w:color w:val="000000" w:themeColor="text1"/>
          <w:kern w:val="0"/>
        </w:rPr>
        <w:t xml:space="preserve">. </w:t>
      </w:r>
      <w:r w:rsidR="00A9616F" w:rsidRPr="00A9616F">
        <w:rPr>
          <w:b/>
          <w:bCs/>
          <w:color w:val="000000" w:themeColor="text1"/>
          <w:kern w:val="0"/>
        </w:rPr>
        <w:t>Технология о организация строительного производства</w:t>
      </w:r>
      <w:r w:rsidR="00A9616F" w:rsidRPr="00967E6A">
        <w:rPr>
          <w:b/>
          <w:bCs/>
          <w:color w:val="000000" w:themeColor="text1"/>
          <w:kern w:val="0"/>
        </w:rPr>
        <w:t xml:space="preserve"> </w:t>
      </w:r>
      <w:r w:rsidRPr="00967E6A">
        <w:rPr>
          <w:color w:val="000000" w:themeColor="text1"/>
        </w:rPr>
        <w:t xml:space="preserve">является </w:t>
      </w:r>
      <w:sdt>
        <w:sdtPr>
          <w:rPr>
            <w:color w:val="000000" w:themeColor="text1"/>
          </w:rPr>
          <w:id w:val="5392447"/>
          <w:placeholder>
            <w:docPart w:val="DefaultPlaceholder_22675704"/>
          </w:placeholder>
          <w:comboBox>
            <w:listItem w:value="Выберите элемент."/>
            <w:listItem w:displayText="обязательной" w:value="обязательной"/>
            <w:listItem w:displayText="вариативной " w:value="вариативной "/>
          </w:comboBox>
        </w:sdtPr>
        <w:sdtEndPr/>
        <w:sdtContent>
          <w:r w:rsidR="00B63A7B">
            <w:rPr>
              <w:color w:val="000000" w:themeColor="text1"/>
            </w:rPr>
            <w:t>обязательной</w:t>
          </w:r>
        </w:sdtContent>
      </w:sdt>
      <w:r w:rsidR="00BD4CF5" w:rsidRPr="00967E6A">
        <w:rPr>
          <w:color w:val="000000" w:themeColor="text1"/>
        </w:rPr>
        <w:t xml:space="preserve"> </w:t>
      </w:r>
      <w:r w:rsidRPr="00967E6A">
        <w:rPr>
          <w:color w:val="000000" w:themeColor="text1"/>
        </w:rPr>
        <w:t xml:space="preserve">частью </w:t>
      </w:r>
      <w:r w:rsidR="00E0660A" w:rsidRPr="00967E6A">
        <w:rPr>
          <w:color w:val="000000" w:themeColor="text1"/>
        </w:rPr>
        <w:t xml:space="preserve">основной профессиональной образовательной программы </w:t>
      </w:r>
      <w:r w:rsidRPr="00967E6A">
        <w:rPr>
          <w:color w:val="000000" w:themeColor="text1"/>
        </w:rPr>
        <w:t>подготовки специалистов среднего звена</w:t>
      </w:r>
      <w:r w:rsidR="00003E65" w:rsidRPr="00967E6A">
        <w:rPr>
          <w:color w:val="000000" w:themeColor="text1"/>
        </w:rPr>
        <w:t xml:space="preserve"> (далее – ППССЗ)</w:t>
      </w:r>
      <w:r w:rsidR="006C1C12">
        <w:rPr>
          <w:color w:val="000000" w:themeColor="text1"/>
        </w:rPr>
        <w:t xml:space="preserve"> в соответствии с ФГОС по специальности </w:t>
      </w:r>
      <w:r w:rsidR="006C1C12" w:rsidRPr="00967E6A">
        <w:rPr>
          <w:b/>
          <w:color w:val="000000" w:themeColor="text1"/>
        </w:rPr>
        <w:t>07.02.01 Архитектура</w:t>
      </w:r>
      <w:r w:rsidR="00744D48">
        <w:rPr>
          <w:b/>
          <w:color w:val="000000" w:themeColor="text1"/>
        </w:rPr>
        <w:t xml:space="preserve"> </w:t>
      </w:r>
      <w:r w:rsidR="00744D48" w:rsidRPr="00D25ACA">
        <w:rPr>
          <w:color w:val="000000" w:themeColor="text1"/>
        </w:rPr>
        <w:t xml:space="preserve">(базовая подготовка) в части освоения </w:t>
      </w:r>
      <w:r w:rsidR="00D25ACA">
        <w:rPr>
          <w:color w:val="000000" w:themeColor="text1"/>
        </w:rPr>
        <w:t>основного</w:t>
      </w:r>
      <w:r w:rsidR="0019215F" w:rsidRPr="00D25ACA">
        <w:rPr>
          <w:color w:val="000000" w:themeColor="text1"/>
        </w:rPr>
        <w:t xml:space="preserve"> вида профессиональной деятельности (ВДП): </w:t>
      </w:r>
      <w:r w:rsidR="0019215F" w:rsidRPr="00543991">
        <w:rPr>
          <w:b/>
          <w:color w:val="000000" w:themeColor="text1"/>
        </w:rPr>
        <w:t xml:space="preserve">Осуществление мероприятий по реализации принятых </w:t>
      </w:r>
      <w:r w:rsidR="0019215F">
        <w:rPr>
          <w:b/>
          <w:color w:val="000000" w:themeColor="text1"/>
        </w:rPr>
        <w:t xml:space="preserve">проектных </w:t>
      </w:r>
      <w:r w:rsidR="0019215F" w:rsidRPr="006B0798">
        <w:rPr>
          <w:color w:val="000000" w:themeColor="text1"/>
        </w:rPr>
        <w:t>решений и соответствующих профессиональных компетенций (ПК):</w:t>
      </w:r>
    </w:p>
    <w:p w:rsidR="00BE7177" w:rsidRDefault="001823A9" w:rsidP="00BE7177">
      <w:pPr>
        <w:pStyle w:val="13"/>
        <w:tabs>
          <w:tab w:val="left" w:pos="0"/>
          <w:tab w:val="left" w:pos="709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781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0" w:right="-2"/>
        <w:jc w:val="both"/>
      </w:pPr>
      <w:r>
        <w:tab/>
      </w:r>
      <w:r w:rsidR="00BE7177">
        <w:t xml:space="preserve">ПК 2.1. Участвовать в авторском надзоре при выполнении строительных работ в соответствии с разработанным объемно-планировочным решением. </w:t>
      </w:r>
    </w:p>
    <w:p w:rsidR="00BE7177" w:rsidRDefault="00BE7177" w:rsidP="00BE7177">
      <w:pPr>
        <w:pStyle w:val="13"/>
        <w:tabs>
          <w:tab w:val="left" w:pos="0"/>
          <w:tab w:val="left" w:pos="709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781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0" w:right="-2"/>
        <w:jc w:val="both"/>
      </w:pPr>
      <w:r>
        <w:tab/>
        <w:t xml:space="preserve">ПК 2.2. Осуществлять корректировку проектной документации по замечаниям смежных и контролирующих организаций и заказчика. </w:t>
      </w:r>
    </w:p>
    <w:p w:rsidR="00BE7177" w:rsidRDefault="00BE7177" w:rsidP="00BE7177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27"/>
        <w:jc w:val="both"/>
      </w:pPr>
      <w:r>
        <w:tab/>
        <w:t xml:space="preserve">ПК 2.3. Осуществлять сбор, хранение, обработку и анализ информации, применяемой в сфере профессиональной деятельности. </w:t>
      </w:r>
    </w:p>
    <w:p w:rsidR="0019215F" w:rsidRPr="001B3B40" w:rsidRDefault="00BE7177" w:rsidP="00BE7177">
      <w:pPr>
        <w:pStyle w:val="13"/>
        <w:tabs>
          <w:tab w:val="left" w:pos="0"/>
          <w:tab w:val="left" w:pos="709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781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0" w:right="-2"/>
        <w:jc w:val="both"/>
        <w:rPr>
          <w:color w:val="000000" w:themeColor="text1"/>
        </w:rPr>
      </w:pPr>
      <w:r>
        <w:rPr>
          <w:color w:val="000000" w:themeColor="text1"/>
        </w:rPr>
        <w:tab/>
      </w:r>
      <w:r w:rsidR="001B3B40" w:rsidRPr="001B3B40">
        <w:rPr>
          <w:color w:val="000000" w:themeColor="text1"/>
        </w:rPr>
        <w:t>Реализуется за счет обязательной и вариативной частей ОПОП (вариативная часть выделена курсивом).</w:t>
      </w:r>
    </w:p>
    <w:p w:rsidR="001239BF" w:rsidRPr="005C0C1B" w:rsidRDefault="001239BF" w:rsidP="00D10234">
      <w:pPr>
        <w:spacing w:line="276" w:lineRule="auto"/>
        <w:ind w:firstLine="708"/>
        <w:jc w:val="both"/>
      </w:pPr>
      <w:r w:rsidRPr="00967E6A">
        <w:rPr>
          <w:color w:val="000000" w:themeColor="text1"/>
        </w:rPr>
        <w:t xml:space="preserve">Профиль </w:t>
      </w:r>
      <w:r w:rsidR="002F4479" w:rsidRPr="00967E6A">
        <w:rPr>
          <w:color w:val="000000" w:themeColor="text1"/>
        </w:rPr>
        <w:t>указанн</w:t>
      </w:r>
      <w:r w:rsidR="006C1C12">
        <w:rPr>
          <w:color w:val="000000" w:themeColor="text1"/>
        </w:rPr>
        <w:t>ой</w:t>
      </w:r>
      <w:r w:rsidR="002F4479" w:rsidRPr="00967E6A">
        <w:rPr>
          <w:color w:val="000000" w:themeColor="text1"/>
        </w:rPr>
        <w:t xml:space="preserve"> ППССЗ</w:t>
      </w:r>
      <w:r w:rsidR="00B70A6C" w:rsidRPr="00967E6A">
        <w:rPr>
          <w:color w:val="000000" w:themeColor="text1"/>
        </w:rPr>
        <w:t xml:space="preserve"> </w:t>
      </w:r>
      <w:r w:rsidRPr="00967E6A">
        <w:rPr>
          <w:color w:val="000000" w:themeColor="text1"/>
        </w:rPr>
        <w:t>технический</w:t>
      </w:r>
      <w:r>
        <w:t>.</w:t>
      </w:r>
      <w:r w:rsidR="0031364A">
        <w:t xml:space="preserve"> </w:t>
      </w:r>
      <w:r w:rsidR="002145C1">
        <w:rPr>
          <w:color w:val="FF0000"/>
        </w:rPr>
        <w:t xml:space="preserve"> </w:t>
      </w:r>
    </w:p>
    <w:p w:rsidR="00656022" w:rsidRDefault="001239BF" w:rsidP="005575D5">
      <w:pPr>
        <w:spacing w:line="276" w:lineRule="auto"/>
        <w:ind w:firstLine="708"/>
        <w:jc w:val="both"/>
      </w:pPr>
      <w:r w:rsidRPr="007D167C">
        <w:t xml:space="preserve">Настоящая рабочая программа </w:t>
      </w:r>
      <w:r w:rsidR="009920C3">
        <w:t xml:space="preserve">(далее – программа) </w:t>
      </w:r>
      <w:r w:rsidRPr="007D167C">
        <w:t xml:space="preserve">разработана </w:t>
      </w:r>
      <w:r w:rsidR="005575D5">
        <w:t xml:space="preserve">с учётом </w:t>
      </w:r>
      <w:r w:rsidR="004769D8" w:rsidRPr="004769D8">
        <w:t>Приказ</w:t>
      </w:r>
      <w:r w:rsidR="004769D8">
        <w:t>а</w:t>
      </w:r>
      <w:r w:rsidR="004769D8" w:rsidRPr="004769D8">
        <w:t xml:space="preserve"> Минобрнауки России от 28.07.2014 N 850 "Об утверждении федерального государственного образовательного стандарта среднего профессионального образования по специальности 07.02.01 Архитектура" (Зарегистрировано в Минюсте России 19.08.2014 N 33633)</w:t>
      </w:r>
    </w:p>
    <w:p w:rsidR="00DF13C1" w:rsidRDefault="001239BF" w:rsidP="00221F37">
      <w:pPr>
        <w:spacing w:line="276" w:lineRule="auto"/>
        <w:ind w:firstLine="708"/>
        <w:jc w:val="both"/>
        <w:rPr>
          <w:color w:val="000000" w:themeColor="text1"/>
        </w:rPr>
      </w:pPr>
      <w:r w:rsidRPr="005575D5">
        <w:rPr>
          <w:color w:val="000000" w:themeColor="text1"/>
        </w:rPr>
        <w:t xml:space="preserve">В соответствии с учебными планами разработки </w:t>
      </w:r>
      <w:r w:rsidR="00F942EE">
        <w:rPr>
          <w:color w:val="000000" w:themeColor="text1"/>
        </w:rPr>
        <w:t>2017</w:t>
      </w:r>
      <w:r w:rsidRPr="005575D5">
        <w:rPr>
          <w:color w:val="000000" w:themeColor="text1"/>
        </w:rPr>
        <w:t xml:space="preserve"> </w:t>
      </w:r>
      <w:r w:rsidR="009D0DB0" w:rsidRPr="005575D5">
        <w:rPr>
          <w:color w:val="000000" w:themeColor="text1"/>
        </w:rPr>
        <w:t xml:space="preserve">года </w:t>
      </w:r>
      <w:r w:rsidR="009D0DB0" w:rsidRPr="004D4DB7">
        <w:rPr>
          <w:b/>
          <w:color w:val="000000" w:themeColor="text1"/>
        </w:rPr>
        <w:t>МДК</w:t>
      </w:r>
      <w:r w:rsidR="005575D5">
        <w:rPr>
          <w:color w:val="000000" w:themeColor="text1"/>
        </w:rPr>
        <w:t xml:space="preserve"> </w:t>
      </w:r>
      <w:r w:rsidR="004D4DB7">
        <w:rPr>
          <w:b/>
          <w:bCs/>
          <w:color w:val="000000" w:themeColor="text1"/>
          <w:kern w:val="0"/>
        </w:rPr>
        <w:t xml:space="preserve">02.02. </w:t>
      </w:r>
      <w:r w:rsidR="004D4DB7" w:rsidRPr="00A9616F">
        <w:rPr>
          <w:b/>
          <w:bCs/>
          <w:color w:val="000000" w:themeColor="text1"/>
          <w:kern w:val="0"/>
        </w:rPr>
        <w:t>Технология о организация строительного производства</w:t>
      </w:r>
      <w:r w:rsidR="00907E04" w:rsidRPr="005575D5">
        <w:rPr>
          <w:color w:val="000000" w:themeColor="text1"/>
        </w:rPr>
        <w:t xml:space="preserve"> </w:t>
      </w:r>
      <w:r w:rsidR="005575D5">
        <w:rPr>
          <w:color w:val="000000" w:themeColor="text1"/>
        </w:rPr>
        <w:t>отнесё</w:t>
      </w:r>
      <w:r w:rsidR="009D0DB0" w:rsidRPr="005575D5">
        <w:rPr>
          <w:color w:val="000000" w:themeColor="text1"/>
        </w:rPr>
        <w:t>н к</w:t>
      </w:r>
      <w:r w:rsidRPr="005575D5">
        <w:rPr>
          <w:color w:val="000000" w:themeColor="text1"/>
        </w:rPr>
        <w:t xml:space="preserve"> </w:t>
      </w:r>
      <w:sdt>
        <w:sdtPr>
          <w:rPr>
            <w:color w:val="000000" w:themeColor="text1"/>
          </w:rPr>
          <w:alias w:val="название цикла"/>
          <w:tag w:val="цикл"/>
          <w:id w:val="-9370844"/>
          <w:placeholder>
            <w:docPart w:val="1EA2B8982B02496DA0C8801DCE60C7A1"/>
          </w:placeholder>
          <w:dropDownList>
            <w:listItem w:value="Выберите элемент."/>
            <w:listItem w:displayText="профессиональному" w:value="профессиональному"/>
            <w:listItem w:displayText="математическому и общему естественнонаучному" w:value="математическому и общему естественнонаучному"/>
            <w:listItem w:displayText="общему гуманитарному и социально-экономическому" w:value="общему гуманитарному и социально-экономическому"/>
            <w:listItem w:displayText="Выберите элемент" w:value="Выберите элемент"/>
          </w:dropDownList>
        </w:sdtPr>
        <w:sdtEndPr/>
        <w:sdtContent>
          <w:r w:rsidR="005575D5" w:rsidRPr="005575D5">
            <w:rPr>
              <w:color w:val="000000" w:themeColor="text1"/>
            </w:rPr>
            <w:t>профессиональному</w:t>
          </w:r>
        </w:sdtContent>
      </w:sdt>
      <w:r w:rsidRPr="005575D5">
        <w:rPr>
          <w:color w:val="000000" w:themeColor="text1"/>
        </w:rPr>
        <w:t xml:space="preserve"> циклу</w:t>
      </w:r>
      <w:r w:rsidR="007830B9" w:rsidRPr="005575D5">
        <w:rPr>
          <w:color w:val="000000" w:themeColor="text1"/>
        </w:rPr>
        <w:t xml:space="preserve">, изучается </w:t>
      </w:r>
      <w:sdt>
        <w:sdtPr>
          <w:rPr>
            <w:color w:val="000000" w:themeColor="text1"/>
          </w:rPr>
          <w:alias w:val="семестр"/>
          <w:tag w:val="семестр"/>
          <w:id w:val="-831290695"/>
          <w:placeholder>
            <w:docPart w:val="1EA2B8982B02496DA0C8801DCE60C7A1"/>
          </w:placeholder>
          <w:dropDownList>
            <w:listItem w:value="Выберите элемент."/>
            <w:listItem w:displayText="в первом и втором семестрах" w:value="в первом и втором семестрах"/>
            <w:listItem w:displayText="в третьем семестре" w:value="в третьем семестре"/>
            <w:listItem w:displayText="в третьем и четвертом семестрах" w:value="в третьем и четвертом семестрах"/>
            <w:listItem w:displayText="в пятом семестре" w:value="в пятом семестре"/>
            <w:listItem w:displayText="в шестом семестре" w:value="в шестом семестре"/>
            <w:listItem w:displayText="в пятом и шестом семестрах" w:value="в пятом и шестом семестрах"/>
            <w:listItem w:displayText="с третьего по восьмой семестр" w:value="с третьего по восьмой семестр"/>
            <w:listItem w:displayText="в седьмом семестре" w:value="в седьмом семестре"/>
            <w:listItem w:displayText="в восьмом семестре" w:value="в восьмом семестре"/>
            <w:listItem w:displayText="в седьмом и восьмом семестрах" w:value="в седьмом и восьмом семестрах"/>
          </w:dropDownList>
        </w:sdtPr>
        <w:sdtEndPr/>
        <w:sdtContent>
          <w:r w:rsidR="00B63A7B">
            <w:rPr>
              <w:color w:val="000000" w:themeColor="text1"/>
            </w:rPr>
            <w:t>в пятом и шестом семестрах</w:t>
          </w:r>
        </w:sdtContent>
      </w:sdt>
      <w:r w:rsidRPr="005575D5">
        <w:rPr>
          <w:color w:val="000000" w:themeColor="text1"/>
        </w:rPr>
        <w:t xml:space="preserve"> </w:t>
      </w:r>
      <w:sdt>
        <w:sdtPr>
          <w:rPr>
            <w:color w:val="000000" w:themeColor="text1"/>
          </w:rPr>
          <w:id w:val="5939509"/>
          <w:placeholder>
            <w:docPart w:val="DefaultPlaceholder_22675704"/>
          </w:placeholder>
          <w:comboBox>
            <w:listItem w:value="Выберите элемент."/>
            <w:listItem w:displayText="первого курса" w:value="первого курса"/>
            <w:listItem w:displayText="второго курса" w:value="второго курса"/>
            <w:listItem w:displayText="третьего курса" w:value="третьего курса"/>
            <w:listItem w:displayText="четвертого курса" w:value="четвертого курса"/>
            <w:listItem w:displayText="второго - четвертого курсов" w:value="второго - четвертого курсов"/>
          </w:comboBox>
        </w:sdtPr>
        <w:sdtEndPr/>
        <w:sdtContent>
          <w:r w:rsidR="005575D5" w:rsidRPr="005575D5">
            <w:rPr>
              <w:color w:val="000000" w:themeColor="text1"/>
            </w:rPr>
            <w:t>третьего курса</w:t>
          </w:r>
        </w:sdtContent>
      </w:sdt>
      <w:r w:rsidR="00410A43" w:rsidRPr="005575D5">
        <w:rPr>
          <w:color w:val="000000" w:themeColor="text1"/>
        </w:rPr>
        <w:t xml:space="preserve"> </w:t>
      </w:r>
      <w:r w:rsidRPr="005575D5">
        <w:rPr>
          <w:color w:val="000000" w:themeColor="text1"/>
        </w:rPr>
        <w:t xml:space="preserve">обучения. </w:t>
      </w:r>
    </w:p>
    <w:p w:rsidR="00D61426" w:rsidRPr="005575D5" w:rsidRDefault="00D61426" w:rsidP="00221F37">
      <w:pPr>
        <w:spacing w:line="276" w:lineRule="auto"/>
        <w:ind w:firstLine="708"/>
        <w:jc w:val="both"/>
        <w:rPr>
          <w:color w:val="000000" w:themeColor="text1"/>
        </w:rPr>
      </w:pPr>
      <w:r w:rsidRPr="00D61426">
        <w:rPr>
          <w:color w:val="000000" w:themeColor="text1"/>
        </w:rPr>
        <w:t>Реализация рабочей программы возможна с применением электронного обучения и дистанционных образовательных технологий.</w:t>
      </w:r>
    </w:p>
    <w:p w:rsidR="001239BF" w:rsidRDefault="00071624" w:rsidP="00D672F4">
      <w:pPr>
        <w:pStyle w:val="13"/>
        <w:numPr>
          <w:ilvl w:val="1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781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0" w:right="-2" w:firstLine="0"/>
        <w:jc w:val="both"/>
        <w:rPr>
          <w:b/>
        </w:rPr>
      </w:pPr>
      <w:r>
        <w:rPr>
          <w:b/>
        </w:rPr>
        <w:t>Цель</w:t>
      </w:r>
      <w:r w:rsidR="001B3B40">
        <w:rPr>
          <w:b/>
        </w:rPr>
        <w:t xml:space="preserve"> и задачи профессионального модуля – требования к результатам освоения профессионального модуля:</w:t>
      </w:r>
    </w:p>
    <w:p w:rsidR="00DF13C1" w:rsidRPr="00A4250D" w:rsidRDefault="006B1E09" w:rsidP="006B1E09">
      <w:pPr>
        <w:pStyle w:val="ac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right="28"/>
        <w:jc w:val="both"/>
      </w:pPr>
      <w:r>
        <w:tab/>
      </w:r>
      <w:r w:rsidR="00A4250D" w:rsidRPr="00A4250D">
        <w:t>С целью овладения указанным видом профессиональной деятельности и соответствующими профессиональными компетенциями обучающийся в ходе освоения профессионального модуля должен:</w:t>
      </w:r>
    </w:p>
    <w:p w:rsidR="00303156" w:rsidRPr="00303156" w:rsidRDefault="00303156" w:rsidP="006B1E09">
      <w:pPr>
        <w:ind w:firstLine="708"/>
        <w:jc w:val="both"/>
        <w:rPr>
          <w:rFonts w:eastAsia="Times New Roman"/>
          <w:b/>
          <w:iCs/>
          <w:kern w:val="0"/>
        </w:rPr>
      </w:pPr>
      <w:r w:rsidRPr="00303156">
        <w:rPr>
          <w:rFonts w:eastAsia="Times New Roman"/>
          <w:b/>
          <w:iCs/>
          <w:kern w:val="0"/>
        </w:rPr>
        <w:t>иметь практический опыт:</w:t>
      </w:r>
    </w:p>
    <w:p w:rsidR="00303156" w:rsidRPr="00303156" w:rsidRDefault="00303156" w:rsidP="006B1E09">
      <w:pPr>
        <w:jc w:val="both"/>
        <w:rPr>
          <w:rFonts w:eastAsia="Times New Roman"/>
          <w:iCs/>
          <w:kern w:val="0"/>
        </w:rPr>
      </w:pPr>
      <w:r>
        <w:rPr>
          <w:rFonts w:eastAsia="Times New Roman"/>
          <w:iCs/>
          <w:kern w:val="0"/>
        </w:rPr>
        <w:t xml:space="preserve">- </w:t>
      </w:r>
      <w:r w:rsidRPr="00303156">
        <w:rPr>
          <w:rFonts w:eastAsia="Times New Roman"/>
          <w:iCs/>
          <w:kern w:val="0"/>
        </w:rPr>
        <w:t>участия в авторском надзоре при выполнении строительных работ;</w:t>
      </w:r>
    </w:p>
    <w:p w:rsidR="00303156" w:rsidRPr="00303156" w:rsidRDefault="00303156" w:rsidP="006B1E09">
      <w:pPr>
        <w:jc w:val="both"/>
        <w:rPr>
          <w:rFonts w:eastAsia="Times New Roman"/>
          <w:iCs/>
          <w:kern w:val="0"/>
        </w:rPr>
      </w:pPr>
      <w:r>
        <w:rPr>
          <w:rFonts w:eastAsia="Times New Roman"/>
          <w:iCs/>
          <w:kern w:val="0"/>
        </w:rPr>
        <w:t xml:space="preserve">- </w:t>
      </w:r>
      <w:r w:rsidRPr="00303156">
        <w:rPr>
          <w:rFonts w:eastAsia="Times New Roman"/>
          <w:iCs/>
          <w:kern w:val="0"/>
        </w:rPr>
        <w:t>корректировки проектной документации по замечаниям смежных и контролирующих организаций и заказчика;</w:t>
      </w:r>
    </w:p>
    <w:p w:rsidR="00303156" w:rsidRPr="00303156" w:rsidRDefault="00303156" w:rsidP="00303156">
      <w:pPr>
        <w:jc w:val="both"/>
        <w:rPr>
          <w:rFonts w:eastAsia="Times New Roman"/>
          <w:iCs/>
          <w:kern w:val="0"/>
        </w:rPr>
      </w:pPr>
      <w:r>
        <w:rPr>
          <w:rFonts w:eastAsia="Times New Roman"/>
          <w:iCs/>
          <w:kern w:val="0"/>
        </w:rPr>
        <w:t xml:space="preserve">- </w:t>
      </w:r>
      <w:r w:rsidRPr="00303156">
        <w:rPr>
          <w:rFonts w:eastAsia="Times New Roman"/>
          <w:iCs/>
          <w:kern w:val="0"/>
        </w:rPr>
        <w:t>сбора, хранения, обработки и анализа информации, применяемой в сфере профессиональной деятельности;</w:t>
      </w:r>
    </w:p>
    <w:p w:rsidR="00303156" w:rsidRPr="00303156" w:rsidRDefault="00303156" w:rsidP="006B1E09">
      <w:pPr>
        <w:ind w:firstLine="708"/>
        <w:jc w:val="both"/>
        <w:rPr>
          <w:rFonts w:eastAsia="Times New Roman"/>
          <w:b/>
          <w:iCs/>
          <w:kern w:val="0"/>
        </w:rPr>
      </w:pPr>
      <w:r w:rsidRPr="00303156">
        <w:rPr>
          <w:rFonts w:eastAsia="Times New Roman"/>
          <w:b/>
          <w:iCs/>
          <w:kern w:val="0"/>
        </w:rPr>
        <w:t>уметь:</w:t>
      </w:r>
    </w:p>
    <w:p w:rsidR="00AE60EC" w:rsidRPr="00AE60EC" w:rsidRDefault="00AE60EC" w:rsidP="00AE60EC">
      <w:pPr>
        <w:jc w:val="both"/>
        <w:rPr>
          <w:rFonts w:eastAsia="Times New Roman"/>
          <w:iCs/>
          <w:kern w:val="0"/>
        </w:rPr>
      </w:pPr>
      <w:r>
        <w:rPr>
          <w:rFonts w:eastAsia="Times New Roman"/>
          <w:iCs/>
          <w:kern w:val="0"/>
        </w:rPr>
        <w:t xml:space="preserve">- </w:t>
      </w:r>
      <w:r w:rsidRPr="00AE60EC">
        <w:rPr>
          <w:rFonts w:eastAsia="Times New Roman"/>
          <w:iCs/>
          <w:kern w:val="0"/>
        </w:rPr>
        <w:t>разрабатывать проект производства работ на строительные объекты;</w:t>
      </w:r>
    </w:p>
    <w:p w:rsidR="00AE60EC" w:rsidRPr="00AE60EC" w:rsidRDefault="00AE60EC" w:rsidP="00AE60EC">
      <w:pPr>
        <w:jc w:val="both"/>
        <w:rPr>
          <w:rFonts w:eastAsia="Times New Roman"/>
          <w:iCs/>
          <w:kern w:val="0"/>
        </w:rPr>
      </w:pPr>
      <w:r>
        <w:rPr>
          <w:rFonts w:eastAsia="Times New Roman"/>
          <w:iCs/>
          <w:kern w:val="0"/>
        </w:rPr>
        <w:t xml:space="preserve">- </w:t>
      </w:r>
      <w:r w:rsidRPr="00AE60EC">
        <w:rPr>
          <w:rFonts w:eastAsia="Times New Roman"/>
          <w:iCs/>
          <w:kern w:val="0"/>
        </w:rPr>
        <w:t>пользоваться проектно-технологической документацией по организации строительства;</w:t>
      </w:r>
    </w:p>
    <w:p w:rsidR="00AE60EC" w:rsidRPr="00AE60EC" w:rsidRDefault="00AE60EC" w:rsidP="00AE60EC">
      <w:pPr>
        <w:jc w:val="both"/>
        <w:rPr>
          <w:rFonts w:eastAsia="Times New Roman"/>
          <w:iCs/>
          <w:kern w:val="0"/>
        </w:rPr>
      </w:pPr>
      <w:r>
        <w:rPr>
          <w:rFonts w:eastAsia="Times New Roman"/>
          <w:iCs/>
          <w:kern w:val="0"/>
        </w:rPr>
        <w:t xml:space="preserve">- </w:t>
      </w:r>
      <w:r w:rsidRPr="00AE60EC">
        <w:rPr>
          <w:rFonts w:eastAsia="Times New Roman"/>
          <w:iCs/>
          <w:kern w:val="0"/>
        </w:rPr>
        <w:t>организовывать подготовительные работы на строительной площадке;</w:t>
      </w:r>
    </w:p>
    <w:p w:rsidR="00AE60EC" w:rsidRDefault="00AE60EC" w:rsidP="00AE60EC">
      <w:pPr>
        <w:jc w:val="both"/>
        <w:rPr>
          <w:rFonts w:eastAsia="Times New Roman"/>
          <w:iCs/>
          <w:kern w:val="0"/>
        </w:rPr>
      </w:pPr>
      <w:r>
        <w:rPr>
          <w:rFonts w:eastAsia="Times New Roman"/>
          <w:iCs/>
          <w:kern w:val="0"/>
        </w:rPr>
        <w:t xml:space="preserve">- </w:t>
      </w:r>
      <w:r w:rsidRPr="00AE60EC">
        <w:rPr>
          <w:rFonts w:eastAsia="Times New Roman"/>
          <w:iCs/>
          <w:kern w:val="0"/>
        </w:rPr>
        <w:t>проводить оперативный учет объемов выполняемых работ и расхода материальных ресурсов.</w:t>
      </w:r>
    </w:p>
    <w:p w:rsidR="00303156" w:rsidRPr="00303156" w:rsidRDefault="00303156" w:rsidP="00AE60EC">
      <w:pPr>
        <w:ind w:firstLine="708"/>
        <w:jc w:val="both"/>
        <w:rPr>
          <w:rFonts w:eastAsia="Times New Roman"/>
          <w:b/>
          <w:iCs/>
          <w:kern w:val="0"/>
        </w:rPr>
      </w:pPr>
      <w:r w:rsidRPr="00303156">
        <w:rPr>
          <w:rFonts w:eastAsia="Times New Roman"/>
          <w:b/>
          <w:iCs/>
          <w:kern w:val="0"/>
        </w:rPr>
        <w:t>знать:</w:t>
      </w:r>
    </w:p>
    <w:p w:rsidR="00DC0963" w:rsidRPr="00DC0963" w:rsidRDefault="00DC0963" w:rsidP="00DC0963">
      <w:pPr>
        <w:jc w:val="both"/>
        <w:rPr>
          <w:rFonts w:eastAsia="Times New Roman"/>
          <w:iCs/>
          <w:kern w:val="0"/>
        </w:rPr>
      </w:pPr>
      <w:r>
        <w:rPr>
          <w:rFonts w:eastAsia="Times New Roman"/>
          <w:iCs/>
          <w:kern w:val="0"/>
        </w:rPr>
        <w:t xml:space="preserve">- </w:t>
      </w:r>
      <w:r w:rsidRPr="00DC0963">
        <w:rPr>
          <w:rFonts w:eastAsia="Times New Roman"/>
          <w:iCs/>
          <w:kern w:val="0"/>
        </w:rPr>
        <w:t>основы технологии производства, номенклатуру и рациональные области применения строительных материалов и изделий;</w:t>
      </w:r>
    </w:p>
    <w:p w:rsidR="00DC0963" w:rsidRPr="00DC0963" w:rsidRDefault="00DC0963" w:rsidP="00DC0963">
      <w:pPr>
        <w:jc w:val="both"/>
        <w:rPr>
          <w:rFonts w:eastAsia="Times New Roman"/>
          <w:iCs/>
          <w:kern w:val="0"/>
        </w:rPr>
      </w:pPr>
      <w:r>
        <w:rPr>
          <w:rFonts w:eastAsia="Times New Roman"/>
          <w:iCs/>
          <w:kern w:val="0"/>
        </w:rPr>
        <w:lastRenderedPageBreak/>
        <w:t xml:space="preserve">- </w:t>
      </w:r>
      <w:r w:rsidRPr="00DC0963">
        <w:rPr>
          <w:rFonts w:eastAsia="Times New Roman"/>
          <w:iCs/>
          <w:kern w:val="0"/>
        </w:rPr>
        <w:t>методы возведения зданий и сооружений;</w:t>
      </w:r>
    </w:p>
    <w:p w:rsidR="00DC0963" w:rsidRPr="00DC0963" w:rsidRDefault="00DC0963" w:rsidP="00DC0963">
      <w:pPr>
        <w:jc w:val="both"/>
        <w:rPr>
          <w:rFonts w:eastAsia="Times New Roman"/>
          <w:iCs/>
          <w:kern w:val="0"/>
        </w:rPr>
      </w:pPr>
      <w:r>
        <w:rPr>
          <w:rFonts w:eastAsia="Times New Roman"/>
          <w:iCs/>
          <w:kern w:val="0"/>
        </w:rPr>
        <w:t xml:space="preserve">- </w:t>
      </w:r>
      <w:r w:rsidRPr="00DC0963">
        <w:rPr>
          <w:rFonts w:eastAsia="Times New Roman"/>
          <w:iCs/>
          <w:kern w:val="0"/>
        </w:rPr>
        <w:t>виды строительных работ и технологию их выполнения;</w:t>
      </w:r>
    </w:p>
    <w:p w:rsidR="00303156" w:rsidRPr="00303156" w:rsidRDefault="00DC0963" w:rsidP="00DC0963">
      <w:pPr>
        <w:jc w:val="both"/>
        <w:rPr>
          <w:rFonts w:eastAsia="Times New Roman"/>
          <w:iCs/>
          <w:kern w:val="0"/>
        </w:rPr>
      </w:pPr>
      <w:r>
        <w:rPr>
          <w:rFonts w:eastAsia="Times New Roman"/>
          <w:iCs/>
          <w:kern w:val="0"/>
        </w:rPr>
        <w:t xml:space="preserve">- </w:t>
      </w:r>
      <w:r w:rsidRPr="00DC0963">
        <w:rPr>
          <w:rFonts w:eastAsia="Times New Roman"/>
          <w:iCs/>
          <w:kern w:val="0"/>
        </w:rPr>
        <w:t>строительные нормы и правила (СНиП) на производство и приемку строительно-монтажных работ.</w:t>
      </w:r>
    </w:p>
    <w:p w:rsidR="009D3976" w:rsidRDefault="009D3976" w:rsidP="009D3976">
      <w:pPr>
        <w:spacing w:line="276" w:lineRule="auto"/>
        <w:ind w:firstLine="709"/>
        <w:jc w:val="both"/>
        <w:rPr>
          <w:szCs w:val="28"/>
        </w:rPr>
      </w:pPr>
      <w:r>
        <w:rPr>
          <w:szCs w:val="28"/>
        </w:rPr>
        <w:t xml:space="preserve">При освоении </w:t>
      </w:r>
      <w:r w:rsidR="00D13329" w:rsidRPr="004D4DB7">
        <w:rPr>
          <w:b/>
          <w:color w:val="000000" w:themeColor="text1"/>
        </w:rPr>
        <w:t>МДК</w:t>
      </w:r>
      <w:r w:rsidR="00D13329">
        <w:rPr>
          <w:color w:val="000000" w:themeColor="text1"/>
        </w:rPr>
        <w:t xml:space="preserve"> </w:t>
      </w:r>
      <w:r w:rsidR="00D13329">
        <w:rPr>
          <w:b/>
          <w:bCs/>
          <w:color w:val="000000" w:themeColor="text1"/>
          <w:kern w:val="0"/>
        </w:rPr>
        <w:t xml:space="preserve">02.02. </w:t>
      </w:r>
      <w:r w:rsidR="00D13329" w:rsidRPr="00A9616F">
        <w:rPr>
          <w:b/>
          <w:bCs/>
          <w:color w:val="000000" w:themeColor="text1"/>
          <w:kern w:val="0"/>
        </w:rPr>
        <w:t>Технология о организация строительного производства</w:t>
      </w:r>
      <w:r w:rsidRPr="00431ECD">
        <w:rPr>
          <w:bCs/>
          <w:kern w:val="0"/>
        </w:rPr>
        <w:t xml:space="preserve"> </w:t>
      </w:r>
      <w:r>
        <w:rPr>
          <w:szCs w:val="28"/>
        </w:rPr>
        <w:t>эту задачу позволяют выполнить</w:t>
      </w:r>
      <w:r w:rsidRPr="000F72A0">
        <w:rPr>
          <w:szCs w:val="28"/>
        </w:rPr>
        <w:t>:</w:t>
      </w:r>
      <w:r>
        <w:rPr>
          <w:szCs w:val="28"/>
        </w:rPr>
        <w:t xml:space="preserve">   </w:t>
      </w:r>
    </w:p>
    <w:p w:rsidR="009D3976" w:rsidRPr="00303156" w:rsidRDefault="009D3976" w:rsidP="00303156">
      <w:pPr>
        <w:spacing w:line="276" w:lineRule="auto"/>
        <w:jc w:val="both"/>
        <w:rPr>
          <w:color w:val="000000" w:themeColor="text1"/>
          <w:szCs w:val="28"/>
        </w:rPr>
      </w:pPr>
      <w:r w:rsidRPr="00303156">
        <w:rPr>
          <w:color w:val="000000" w:themeColor="text1"/>
          <w:szCs w:val="28"/>
        </w:rPr>
        <w:t xml:space="preserve"> </w:t>
      </w:r>
      <w:r w:rsidR="00303156">
        <w:rPr>
          <w:color w:val="000000" w:themeColor="text1"/>
          <w:szCs w:val="28"/>
        </w:rPr>
        <w:t xml:space="preserve">- </w:t>
      </w:r>
      <w:r w:rsidRPr="00303156">
        <w:rPr>
          <w:color w:val="000000" w:themeColor="text1"/>
          <w:szCs w:val="28"/>
        </w:rPr>
        <w:t xml:space="preserve">постоянное соотнесение изучаемого материала с будущей специальностью и реальной производственной ситуацией, приведение примеров по изучаемому материалу из практики; </w:t>
      </w:r>
    </w:p>
    <w:p w:rsidR="009D3976" w:rsidRPr="00303156" w:rsidRDefault="00303156" w:rsidP="00303156">
      <w:pPr>
        <w:jc w:val="both"/>
        <w:rPr>
          <w:color w:val="000000" w:themeColor="text1"/>
          <w:kern w:val="0"/>
        </w:rPr>
      </w:pPr>
      <w:r>
        <w:rPr>
          <w:color w:val="000000" w:themeColor="text1"/>
          <w:kern w:val="0"/>
        </w:rPr>
        <w:t xml:space="preserve">- </w:t>
      </w:r>
      <w:r w:rsidR="009D3976" w:rsidRPr="00303156">
        <w:rPr>
          <w:color w:val="000000" w:themeColor="text1"/>
          <w:kern w:val="0"/>
        </w:rPr>
        <w:t xml:space="preserve">проведение учебных экскурсий (интерактивных), проведение практических занятий; </w:t>
      </w:r>
    </w:p>
    <w:p w:rsidR="009D3976" w:rsidRPr="00303156" w:rsidRDefault="00303156" w:rsidP="00303156">
      <w:pPr>
        <w:jc w:val="both"/>
        <w:rPr>
          <w:color w:val="000000" w:themeColor="text1"/>
          <w:kern w:val="0"/>
        </w:rPr>
      </w:pPr>
      <w:r>
        <w:rPr>
          <w:color w:val="000000" w:themeColor="text1"/>
          <w:kern w:val="0"/>
        </w:rPr>
        <w:t xml:space="preserve">- </w:t>
      </w:r>
      <w:r w:rsidR="009D3976" w:rsidRPr="00303156">
        <w:rPr>
          <w:color w:val="000000" w:themeColor="text1"/>
          <w:kern w:val="0"/>
        </w:rPr>
        <w:t xml:space="preserve">применение на учебных занятиях активных форм, разнообразных методов и приемов обучения: работа в группах, обсуждение (рефлексия), проблемное изложение материала, введение подсказок и алгоритмов, наглядность, демонстрация, выдвижение и обсуждение гипотез, введение межпредметных связей, введение эмоциональных деталей, использование видеофрагментов; </w:t>
      </w:r>
    </w:p>
    <w:p w:rsidR="009D3976" w:rsidRPr="00303156" w:rsidRDefault="00303156" w:rsidP="00303156">
      <w:pPr>
        <w:jc w:val="both"/>
        <w:rPr>
          <w:color w:val="000000" w:themeColor="text1"/>
          <w:kern w:val="0"/>
        </w:rPr>
      </w:pPr>
      <w:r>
        <w:rPr>
          <w:color w:val="000000" w:themeColor="text1"/>
          <w:kern w:val="0"/>
        </w:rPr>
        <w:t xml:space="preserve">- </w:t>
      </w:r>
      <w:r w:rsidR="009D3976" w:rsidRPr="00303156">
        <w:rPr>
          <w:color w:val="000000" w:themeColor="text1"/>
          <w:kern w:val="0"/>
        </w:rPr>
        <w:t xml:space="preserve">усиление самостоятельной работы студентов и расширение ее форм: сообщения, презентации, дискуссии, нестандартные задания; </w:t>
      </w:r>
    </w:p>
    <w:p w:rsidR="009D3976" w:rsidRDefault="00303156" w:rsidP="00303156">
      <w:pPr>
        <w:jc w:val="both"/>
        <w:rPr>
          <w:color w:val="000000" w:themeColor="text1"/>
          <w:kern w:val="0"/>
        </w:rPr>
      </w:pPr>
      <w:r>
        <w:rPr>
          <w:color w:val="000000" w:themeColor="text1"/>
          <w:kern w:val="0"/>
        </w:rPr>
        <w:t xml:space="preserve">- </w:t>
      </w:r>
      <w:r w:rsidR="009D3976" w:rsidRPr="00303156">
        <w:rPr>
          <w:color w:val="000000" w:themeColor="text1"/>
          <w:kern w:val="0"/>
        </w:rPr>
        <w:t>применение самоконтроля и самооценки, применение взаимоконтроля, взаимооценки, взаимообучения студентов; пр</w:t>
      </w:r>
      <w:r>
        <w:rPr>
          <w:color w:val="000000" w:themeColor="text1"/>
          <w:kern w:val="0"/>
        </w:rPr>
        <w:t>именение системы выбора заданий</w:t>
      </w:r>
      <w:r w:rsidR="00A4250D">
        <w:rPr>
          <w:color w:val="000000" w:themeColor="text1"/>
          <w:kern w:val="0"/>
        </w:rPr>
        <w:t>.</w:t>
      </w:r>
    </w:p>
    <w:p w:rsidR="00A4250D" w:rsidRDefault="00A4250D" w:rsidP="00303156">
      <w:pPr>
        <w:jc w:val="both"/>
        <w:rPr>
          <w:color w:val="000000" w:themeColor="text1"/>
          <w:kern w:val="0"/>
        </w:rPr>
      </w:pPr>
    </w:p>
    <w:p w:rsidR="00A4250D" w:rsidRPr="00A4250D" w:rsidRDefault="00A4250D" w:rsidP="00A4250D">
      <w:pPr>
        <w:numPr>
          <w:ilvl w:val="1"/>
          <w:numId w:val="19"/>
        </w:numPr>
        <w:tabs>
          <w:tab w:val="left" w:pos="91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</w:rPr>
      </w:pPr>
      <w:r w:rsidRPr="00A4250D">
        <w:rPr>
          <w:b/>
        </w:rPr>
        <w:t>Количество часов на освоение программы профессионального модуля базовой подготовки:</w:t>
      </w:r>
    </w:p>
    <w:p w:rsidR="00A4250D" w:rsidRPr="00A4250D" w:rsidRDefault="00A4250D" w:rsidP="00A425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A4250D">
        <w:t xml:space="preserve">максимальной учебной нагрузки обучающегося - </w:t>
      </w:r>
      <w:r w:rsidR="008052CC">
        <w:rPr>
          <w:b/>
        </w:rPr>
        <w:t>48</w:t>
      </w:r>
      <w:r w:rsidRPr="00A4250D">
        <w:rPr>
          <w:b/>
        </w:rPr>
        <w:t xml:space="preserve"> </w:t>
      </w:r>
      <w:r w:rsidR="00564BFC">
        <w:t>час</w:t>
      </w:r>
      <w:r w:rsidR="008052CC">
        <w:t>ов</w:t>
      </w:r>
      <w:r w:rsidRPr="00A4250D">
        <w:t>, включая:</w:t>
      </w:r>
    </w:p>
    <w:p w:rsidR="00A4250D" w:rsidRPr="00A4250D" w:rsidRDefault="00A4250D" w:rsidP="00A425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 w:rsidRPr="00A4250D">
        <w:t>- обязательной аудиторной учебной нагрузки -</w:t>
      </w:r>
      <w:r w:rsidR="008052CC">
        <w:rPr>
          <w:b/>
        </w:rPr>
        <w:t>32</w:t>
      </w:r>
      <w:r w:rsidR="008052CC">
        <w:t xml:space="preserve"> часа</w:t>
      </w:r>
      <w:r w:rsidRPr="00A4250D">
        <w:t>;</w:t>
      </w:r>
    </w:p>
    <w:p w:rsidR="00A4250D" w:rsidRPr="00A4250D" w:rsidRDefault="00A4250D" w:rsidP="00A425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 w:rsidRPr="00A4250D">
        <w:t xml:space="preserve">- теоретические занятия – </w:t>
      </w:r>
      <w:r w:rsidR="00D13329">
        <w:rPr>
          <w:b/>
        </w:rPr>
        <w:t>32</w:t>
      </w:r>
      <w:r w:rsidR="008052CC">
        <w:t xml:space="preserve"> часа</w:t>
      </w:r>
      <w:r w:rsidRPr="00A4250D">
        <w:t>;</w:t>
      </w:r>
    </w:p>
    <w:p w:rsidR="00A4250D" w:rsidRPr="00A4250D" w:rsidRDefault="00A4250D" w:rsidP="00A425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A4250D">
        <w:t xml:space="preserve">- практические занятия – </w:t>
      </w:r>
      <w:r w:rsidR="00AC4F65">
        <w:rPr>
          <w:b/>
        </w:rPr>
        <w:t>0</w:t>
      </w:r>
      <w:r w:rsidRPr="00A4250D">
        <w:t xml:space="preserve"> часов;</w:t>
      </w:r>
    </w:p>
    <w:p w:rsidR="00A4250D" w:rsidRPr="00A4250D" w:rsidRDefault="00A4250D" w:rsidP="00A425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A4250D">
        <w:t xml:space="preserve">- самостоятельная работа - </w:t>
      </w:r>
      <w:r w:rsidR="00D13329">
        <w:rPr>
          <w:b/>
        </w:rPr>
        <w:t>16</w:t>
      </w:r>
      <w:r w:rsidRPr="00A4250D">
        <w:t xml:space="preserve"> часов.</w:t>
      </w:r>
    </w:p>
    <w:p w:rsidR="00A4250D" w:rsidRPr="00A4250D" w:rsidRDefault="00A4250D" w:rsidP="00A425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</w:p>
    <w:p w:rsidR="00235773" w:rsidRDefault="00235773" w:rsidP="002357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line="360" w:lineRule="auto"/>
        <w:jc w:val="center"/>
        <w:rPr>
          <w:b/>
        </w:rPr>
      </w:pPr>
    </w:p>
    <w:p w:rsidR="00235773" w:rsidRDefault="00235773" w:rsidP="002357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line="360" w:lineRule="auto"/>
        <w:jc w:val="center"/>
        <w:rPr>
          <w:b/>
        </w:rPr>
      </w:pPr>
    </w:p>
    <w:p w:rsidR="00235773" w:rsidRDefault="00235773" w:rsidP="002357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line="360" w:lineRule="auto"/>
        <w:jc w:val="center"/>
        <w:rPr>
          <w:b/>
        </w:rPr>
      </w:pPr>
    </w:p>
    <w:p w:rsidR="00235773" w:rsidRDefault="00235773" w:rsidP="002357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line="360" w:lineRule="auto"/>
        <w:jc w:val="center"/>
        <w:rPr>
          <w:b/>
        </w:rPr>
      </w:pPr>
    </w:p>
    <w:p w:rsidR="00235773" w:rsidRDefault="00235773" w:rsidP="002357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line="360" w:lineRule="auto"/>
        <w:jc w:val="center"/>
        <w:rPr>
          <w:b/>
        </w:rPr>
      </w:pPr>
    </w:p>
    <w:p w:rsidR="00235773" w:rsidRDefault="00235773" w:rsidP="002357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line="360" w:lineRule="auto"/>
        <w:jc w:val="center"/>
        <w:rPr>
          <w:b/>
        </w:rPr>
      </w:pPr>
    </w:p>
    <w:p w:rsidR="00235773" w:rsidRDefault="00235773" w:rsidP="002357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line="360" w:lineRule="auto"/>
        <w:jc w:val="center"/>
        <w:rPr>
          <w:b/>
        </w:rPr>
      </w:pPr>
    </w:p>
    <w:p w:rsidR="00235773" w:rsidRDefault="00235773" w:rsidP="002357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line="360" w:lineRule="auto"/>
        <w:jc w:val="center"/>
        <w:rPr>
          <w:b/>
        </w:rPr>
      </w:pPr>
    </w:p>
    <w:p w:rsidR="00235773" w:rsidRDefault="00235773" w:rsidP="002357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line="360" w:lineRule="auto"/>
        <w:jc w:val="center"/>
        <w:rPr>
          <w:b/>
        </w:rPr>
      </w:pPr>
    </w:p>
    <w:p w:rsidR="00221F37" w:rsidRDefault="00221F37" w:rsidP="002357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line="360" w:lineRule="auto"/>
        <w:jc w:val="center"/>
        <w:rPr>
          <w:b/>
        </w:rPr>
      </w:pPr>
    </w:p>
    <w:p w:rsidR="00235773" w:rsidRDefault="00235773" w:rsidP="002357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line="360" w:lineRule="auto"/>
        <w:jc w:val="center"/>
        <w:rPr>
          <w:b/>
        </w:rPr>
      </w:pPr>
    </w:p>
    <w:p w:rsidR="008052CC" w:rsidRDefault="008052CC">
      <w:pPr>
        <w:rPr>
          <w:b/>
        </w:rPr>
      </w:pPr>
      <w:r>
        <w:rPr>
          <w:b/>
        </w:rPr>
        <w:br w:type="page"/>
      </w:r>
    </w:p>
    <w:p w:rsidR="00235773" w:rsidRDefault="00235773" w:rsidP="006B1E0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line="360" w:lineRule="auto"/>
        <w:rPr>
          <w:b/>
        </w:rPr>
      </w:pPr>
    </w:p>
    <w:p w:rsidR="00235773" w:rsidRPr="00F41DE4" w:rsidRDefault="00235773" w:rsidP="006B1E09">
      <w:pPr>
        <w:pStyle w:val="1"/>
        <w:numPr>
          <w:ilvl w:val="0"/>
          <w:numId w:val="0"/>
        </w:numPr>
        <w:ind w:left="1494"/>
        <w:jc w:val="left"/>
      </w:pPr>
      <w:bookmarkStart w:id="2" w:name="_Toc26518348"/>
      <w:r w:rsidRPr="00F41DE4">
        <w:t>2. РЕЗУЛЬТАТЫ ОСВОЕНИЯ ПРОФЕССИОНАЛЬНОГО МОДУЛЯ</w:t>
      </w:r>
      <w:bookmarkEnd w:id="2"/>
    </w:p>
    <w:p w:rsidR="00235773" w:rsidRPr="006B1E09" w:rsidRDefault="00235773" w:rsidP="002357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/>
        <w:jc w:val="both"/>
      </w:pPr>
      <w:r>
        <w:rPr>
          <w:sz w:val="28"/>
          <w:szCs w:val="28"/>
        </w:rPr>
        <w:tab/>
      </w:r>
      <w:r w:rsidRPr="006B1E09">
        <w:t xml:space="preserve">Результатом освоения профессионального модуля является овладение обучающимися видом профессиональной деятельности </w:t>
      </w:r>
      <w:r w:rsidRPr="006B1E09">
        <w:rPr>
          <w:b/>
          <w:color w:val="000000" w:themeColor="text1"/>
        </w:rPr>
        <w:t>Осуществление мероприятий по реализации принятых проектных решений</w:t>
      </w:r>
      <w:r w:rsidRPr="006B1E09">
        <w:t>, в том числе профессиональными (ПК) и общими (ОК) компетенциями:</w:t>
      </w:r>
    </w:p>
    <w:p w:rsidR="00235773" w:rsidRPr="006B1E09" w:rsidRDefault="00235773" w:rsidP="002357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81"/>
        <w:gridCol w:w="8411"/>
      </w:tblGrid>
      <w:tr w:rsidR="00235773" w:rsidTr="00C30F2C">
        <w:trPr>
          <w:trHeight w:val="267"/>
        </w:trPr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773" w:rsidRDefault="00235773" w:rsidP="00C30F2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</w:rPr>
            </w:pPr>
            <w:r>
              <w:rPr>
                <w:b/>
              </w:rPr>
              <w:t>Код</w:t>
            </w:r>
          </w:p>
        </w:tc>
        <w:tc>
          <w:tcPr>
            <w:tcW w:w="8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773" w:rsidRDefault="00235773" w:rsidP="00C30F2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</w:rPr>
            </w:pPr>
            <w:r>
              <w:rPr>
                <w:b/>
              </w:rPr>
              <w:t>Наименование результата обучения</w:t>
            </w:r>
          </w:p>
        </w:tc>
      </w:tr>
      <w:tr w:rsidR="00235773" w:rsidTr="00C30F2C">
        <w:trPr>
          <w:trHeight w:val="550"/>
        </w:trPr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773" w:rsidRDefault="00B979B7" w:rsidP="00C30F2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ПК 2</w:t>
            </w:r>
            <w:r w:rsidR="00235773">
              <w:t>.1</w:t>
            </w:r>
          </w:p>
        </w:tc>
        <w:tc>
          <w:tcPr>
            <w:tcW w:w="8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773" w:rsidRDefault="00B979B7" w:rsidP="00B979B7">
            <w:pPr>
              <w:pStyle w:val="13"/>
              <w:tabs>
                <w:tab w:val="left" w:pos="0"/>
                <w:tab w:val="left" w:pos="709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81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left="0" w:right="-2"/>
              <w:jc w:val="both"/>
            </w:pPr>
            <w:r>
              <w:t xml:space="preserve">Участвовать в авторском надзоре при выполнении строительных работ в соответствии с разработанным объемно-планировочным решением. </w:t>
            </w:r>
          </w:p>
        </w:tc>
      </w:tr>
      <w:tr w:rsidR="00235773" w:rsidTr="00C30F2C">
        <w:trPr>
          <w:trHeight w:val="596"/>
        </w:trPr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773" w:rsidRDefault="00B979B7" w:rsidP="00C30F2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ПК 2</w:t>
            </w:r>
            <w:r w:rsidR="00235773">
              <w:t>.2</w:t>
            </w:r>
          </w:p>
        </w:tc>
        <w:tc>
          <w:tcPr>
            <w:tcW w:w="8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773" w:rsidRDefault="00B979B7" w:rsidP="00B979B7">
            <w:pPr>
              <w:pStyle w:val="13"/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81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left="0" w:right="-2"/>
              <w:jc w:val="both"/>
            </w:pPr>
            <w:r>
              <w:t xml:space="preserve">Осуществлять корректировку проектной документации по замечаниям смежных и контролирующих организаций и заказчика. </w:t>
            </w:r>
          </w:p>
        </w:tc>
      </w:tr>
      <w:tr w:rsidR="00235773" w:rsidTr="00C30F2C">
        <w:trPr>
          <w:trHeight w:val="550"/>
        </w:trPr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773" w:rsidRDefault="00B979B7" w:rsidP="00C30F2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ПК 2</w:t>
            </w:r>
            <w:r w:rsidR="00235773">
              <w:t>.3</w:t>
            </w:r>
          </w:p>
        </w:tc>
        <w:tc>
          <w:tcPr>
            <w:tcW w:w="8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773" w:rsidRDefault="00B979B7" w:rsidP="00B979B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27"/>
              <w:jc w:val="both"/>
            </w:pPr>
            <w:r>
              <w:t xml:space="preserve">Осуществлять сбор, хранение, обработку и анализ информации, применяемой в сфере профессиональной деятельности. </w:t>
            </w:r>
          </w:p>
        </w:tc>
      </w:tr>
      <w:tr w:rsidR="00235773" w:rsidTr="00C30F2C">
        <w:trPr>
          <w:trHeight w:val="535"/>
        </w:trPr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773" w:rsidRDefault="00235773" w:rsidP="00C30F2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ОК 1</w:t>
            </w:r>
          </w:p>
        </w:tc>
        <w:tc>
          <w:tcPr>
            <w:tcW w:w="8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773" w:rsidRDefault="00235773" w:rsidP="00C30F2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Понимать сущность и социальную значимость своей будущей профессии, проявлять к ней устойчивый интерес</w:t>
            </w:r>
          </w:p>
        </w:tc>
      </w:tr>
      <w:tr w:rsidR="00235773" w:rsidTr="00C30F2C">
        <w:trPr>
          <w:trHeight w:val="818"/>
        </w:trPr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773" w:rsidRDefault="00235773" w:rsidP="00C30F2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ОК 2</w:t>
            </w:r>
          </w:p>
        </w:tc>
        <w:tc>
          <w:tcPr>
            <w:tcW w:w="8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773" w:rsidRDefault="00235773" w:rsidP="00C30F2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Анализировать социально-экономические и политические проблемы и процессы, использовать методы гуманитарно-социологических наук в различных видах профессиональной и социальной деятельности</w:t>
            </w:r>
          </w:p>
        </w:tc>
      </w:tr>
      <w:tr w:rsidR="00235773" w:rsidTr="00C30F2C">
        <w:trPr>
          <w:trHeight w:val="818"/>
        </w:trPr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773" w:rsidRDefault="00235773" w:rsidP="00C30F2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ОК 3</w:t>
            </w:r>
          </w:p>
        </w:tc>
        <w:tc>
          <w:tcPr>
            <w:tcW w:w="8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773" w:rsidRDefault="00235773" w:rsidP="00C30F2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Организовывать свою собственную деятельность, определять методы и способы выполнения профессиональных задач, оценивать их эффективность и качество</w:t>
            </w:r>
          </w:p>
        </w:tc>
      </w:tr>
      <w:tr w:rsidR="00235773" w:rsidTr="00C30F2C">
        <w:trPr>
          <w:trHeight w:val="535"/>
        </w:trPr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773" w:rsidRDefault="00235773" w:rsidP="00C30F2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ОК 4</w:t>
            </w:r>
          </w:p>
        </w:tc>
        <w:tc>
          <w:tcPr>
            <w:tcW w:w="8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773" w:rsidRDefault="00235773" w:rsidP="00C30F2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Решать проблемы, оценивать риски и принимать решения в нестандартных ситуациях</w:t>
            </w:r>
          </w:p>
        </w:tc>
      </w:tr>
      <w:tr w:rsidR="00235773" w:rsidTr="00C30F2C">
        <w:trPr>
          <w:trHeight w:val="818"/>
        </w:trPr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773" w:rsidRDefault="00235773" w:rsidP="00C30F2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ОК 5</w:t>
            </w:r>
          </w:p>
        </w:tc>
        <w:tc>
          <w:tcPr>
            <w:tcW w:w="8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773" w:rsidRDefault="00235773" w:rsidP="00C30F2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Осуществлять поиск, анализ и оценку информации, необходимую для постановки и решения профессиональных задач, профессионального и личностного развития</w:t>
            </w:r>
          </w:p>
        </w:tc>
      </w:tr>
      <w:tr w:rsidR="00235773" w:rsidTr="00C30F2C">
        <w:trPr>
          <w:trHeight w:val="550"/>
        </w:trPr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773" w:rsidRDefault="00235773" w:rsidP="00C30F2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ОК 6</w:t>
            </w:r>
          </w:p>
        </w:tc>
        <w:tc>
          <w:tcPr>
            <w:tcW w:w="8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773" w:rsidRDefault="00235773" w:rsidP="00C30F2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Работать в коллективе и команде, обеспечивать сплочение, эффективно общаться с коллегами, руководством, потребителями</w:t>
            </w:r>
          </w:p>
        </w:tc>
      </w:tr>
      <w:tr w:rsidR="00235773" w:rsidTr="00C30F2C">
        <w:trPr>
          <w:trHeight w:val="818"/>
        </w:trPr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773" w:rsidRDefault="00235773" w:rsidP="00C30F2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ОК 7</w:t>
            </w:r>
          </w:p>
        </w:tc>
        <w:tc>
          <w:tcPr>
            <w:tcW w:w="8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773" w:rsidRDefault="00235773" w:rsidP="00C30F2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</w:t>
            </w:r>
          </w:p>
        </w:tc>
      </w:tr>
      <w:tr w:rsidR="00235773" w:rsidTr="00C30F2C">
        <w:trPr>
          <w:trHeight w:val="267"/>
        </w:trPr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773" w:rsidRDefault="00235773" w:rsidP="00C30F2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ОК 8</w:t>
            </w:r>
          </w:p>
        </w:tc>
        <w:tc>
          <w:tcPr>
            <w:tcW w:w="8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773" w:rsidRDefault="00235773" w:rsidP="00C30F2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Быть готовым к смене технологий в профессиональной деятельности</w:t>
            </w:r>
          </w:p>
        </w:tc>
      </w:tr>
      <w:tr w:rsidR="00235773" w:rsidTr="00C30F2C">
        <w:trPr>
          <w:trHeight w:val="818"/>
        </w:trPr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773" w:rsidRDefault="00235773" w:rsidP="00C30F2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ОК 9</w:t>
            </w:r>
          </w:p>
        </w:tc>
        <w:tc>
          <w:tcPr>
            <w:tcW w:w="8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773" w:rsidRDefault="00235773" w:rsidP="00C30F2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Уважительно и бережно относиться к историческому наследию и культурным традициям, толерантно воспринимать социальные и культурные традиции</w:t>
            </w:r>
          </w:p>
        </w:tc>
      </w:tr>
      <w:tr w:rsidR="00235773" w:rsidTr="00C30F2C">
        <w:trPr>
          <w:trHeight w:val="550"/>
        </w:trPr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773" w:rsidRDefault="00235773" w:rsidP="00C30F2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ОК 10</w:t>
            </w:r>
          </w:p>
        </w:tc>
        <w:tc>
          <w:tcPr>
            <w:tcW w:w="8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773" w:rsidRDefault="00235773" w:rsidP="00C30F2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Соблюдать правила техники безопасности, нести ответственность за организацию мероприятий по обеспечению безопасности труда</w:t>
            </w:r>
          </w:p>
        </w:tc>
      </w:tr>
    </w:tbl>
    <w:p w:rsidR="00235773" w:rsidRDefault="00235773" w:rsidP="0023577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</w:pPr>
    </w:p>
    <w:p w:rsidR="00235773" w:rsidRDefault="00235773" w:rsidP="0023577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</w:pPr>
    </w:p>
    <w:p w:rsidR="00235773" w:rsidRDefault="00235773" w:rsidP="00235773">
      <w:pPr>
        <w:widowControl w:val="0"/>
        <w:suppressAutoHyphens/>
        <w:rPr>
          <w:i/>
        </w:rPr>
      </w:pPr>
    </w:p>
    <w:p w:rsidR="00A4250D" w:rsidRPr="00303156" w:rsidRDefault="00A4250D" w:rsidP="00303156">
      <w:pPr>
        <w:jc w:val="both"/>
        <w:rPr>
          <w:color w:val="000000" w:themeColor="text1"/>
        </w:rPr>
        <w:sectPr w:rsidR="00A4250D" w:rsidRPr="00303156" w:rsidSect="00A60F5F">
          <w:type w:val="continuous"/>
          <w:pgSz w:w="11906" w:h="16838"/>
          <w:pgMar w:top="709" w:right="707" w:bottom="1134" w:left="1701" w:header="708" w:footer="708" w:gutter="0"/>
          <w:cols w:space="720"/>
        </w:sectPr>
      </w:pPr>
    </w:p>
    <w:p w:rsidR="004546A9" w:rsidRPr="00DF4FC5" w:rsidRDefault="00DF4FC5" w:rsidP="00DF4FC5">
      <w:pPr>
        <w:pStyle w:val="1"/>
        <w:numPr>
          <w:ilvl w:val="0"/>
          <w:numId w:val="0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781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right="-2"/>
      </w:pPr>
      <w:bookmarkStart w:id="3" w:name="_Toc26208612"/>
      <w:bookmarkStart w:id="4" w:name="_Toc26518349"/>
      <w:r>
        <w:lastRenderedPageBreak/>
        <w:t>3</w:t>
      </w:r>
      <w:r w:rsidR="004546A9">
        <w:t xml:space="preserve">. </w:t>
      </w:r>
      <w:r w:rsidR="004546A9" w:rsidRPr="006251A3">
        <w:t xml:space="preserve">СТРУКТУРА И СОДЕРЖАНИЕ </w:t>
      </w:r>
      <w:bookmarkEnd w:id="3"/>
      <w:r w:rsidR="00F0131A">
        <w:t>ПРОФЕССИОНАЛЬНОГО МОДУЛЯ</w:t>
      </w:r>
      <w:bookmarkEnd w:id="4"/>
    </w:p>
    <w:p w:rsidR="004546A9" w:rsidRPr="0015143D" w:rsidRDefault="00DF4FC5" w:rsidP="00DF4FC5">
      <w:pPr>
        <w:jc w:val="center"/>
        <w:rPr>
          <w:b/>
        </w:rPr>
      </w:pPr>
      <w:r>
        <w:rPr>
          <w:b/>
        </w:rPr>
        <w:t>3</w:t>
      </w:r>
      <w:r w:rsidR="004546A9" w:rsidRPr="0015143D">
        <w:rPr>
          <w:b/>
        </w:rPr>
        <w:t>.1. Объем учебной нагрузки профессионального модуля</w:t>
      </w:r>
    </w:p>
    <w:p w:rsidR="004546A9" w:rsidRPr="00E6700A" w:rsidRDefault="004546A9" w:rsidP="004546A9">
      <w:pPr>
        <w:pStyle w:val="1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20"/>
        <w:jc w:val="right"/>
      </w:pPr>
    </w:p>
    <w:tbl>
      <w:tblPr>
        <w:tblStyle w:val="a8"/>
        <w:tblW w:w="14492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1668"/>
        <w:gridCol w:w="3719"/>
        <w:gridCol w:w="850"/>
        <w:gridCol w:w="1026"/>
        <w:gridCol w:w="992"/>
        <w:gridCol w:w="993"/>
        <w:gridCol w:w="992"/>
        <w:gridCol w:w="1134"/>
        <w:gridCol w:w="2376"/>
        <w:gridCol w:w="742"/>
      </w:tblGrid>
      <w:tr w:rsidR="004546A9" w:rsidRPr="00E6700A" w:rsidTr="00B75CE8">
        <w:trPr>
          <w:tblHeader/>
        </w:trPr>
        <w:tc>
          <w:tcPr>
            <w:tcW w:w="1668" w:type="dxa"/>
            <w:vMerge w:val="restart"/>
          </w:tcPr>
          <w:p w:rsidR="004546A9" w:rsidRPr="00E6700A" w:rsidRDefault="004546A9" w:rsidP="00A60F5F">
            <w:pPr>
              <w:pStyle w:val="1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81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left="0" w:right="-2"/>
              <w:jc w:val="center"/>
              <w:rPr>
                <w:b/>
              </w:rPr>
            </w:pPr>
            <w:r w:rsidRPr="00E6700A">
              <w:rPr>
                <w:b/>
              </w:rPr>
              <w:t>Коды компетенций</w:t>
            </w:r>
          </w:p>
        </w:tc>
        <w:tc>
          <w:tcPr>
            <w:tcW w:w="3719" w:type="dxa"/>
            <w:vMerge w:val="restart"/>
          </w:tcPr>
          <w:p w:rsidR="004546A9" w:rsidRDefault="004546A9" w:rsidP="00A60F5F">
            <w:pPr>
              <w:pStyle w:val="1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81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left="0" w:right="-2"/>
              <w:jc w:val="center"/>
              <w:rPr>
                <w:b/>
              </w:rPr>
            </w:pPr>
            <w:r w:rsidRPr="00E6700A">
              <w:rPr>
                <w:b/>
              </w:rPr>
              <w:t>Наименования разделов профессионального модуля</w:t>
            </w:r>
          </w:p>
          <w:p w:rsidR="00E37073" w:rsidRPr="00E6700A" w:rsidRDefault="00E37073" w:rsidP="00A60F5F">
            <w:pPr>
              <w:pStyle w:val="1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81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left="0" w:right="-2"/>
              <w:jc w:val="center"/>
              <w:rPr>
                <w:b/>
              </w:rPr>
            </w:pPr>
            <w:r>
              <w:rPr>
                <w:b/>
              </w:rPr>
              <w:t>ПМ.02 Осуществление мероприятий по реализации принятых решений</w:t>
            </w:r>
          </w:p>
        </w:tc>
        <w:tc>
          <w:tcPr>
            <w:tcW w:w="850" w:type="dxa"/>
            <w:vMerge w:val="restart"/>
          </w:tcPr>
          <w:p w:rsidR="004546A9" w:rsidRPr="00E6700A" w:rsidRDefault="004546A9" w:rsidP="00A60F5F">
            <w:pPr>
              <w:pStyle w:val="1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81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left="0" w:right="-2"/>
              <w:jc w:val="center"/>
              <w:rPr>
                <w:b/>
              </w:rPr>
            </w:pPr>
            <w:r w:rsidRPr="00E6700A">
              <w:rPr>
                <w:b/>
              </w:rPr>
              <w:t>Всего часов</w:t>
            </w:r>
          </w:p>
        </w:tc>
        <w:tc>
          <w:tcPr>
            <w:tcW w:w="7513" w:type="dxa"/>
            <w:gridSpan w:val="6"/>
          </w:tcPr>
          <w:p w:rsidR="004546A9" w:rsidRPr="00E6700A" w:rsidRDefault="004546A9" w:rsidP="00A60F5F">
            <w:pPr>
              <w:pStyle w:val="1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81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left="0" w:right="-2"/>
              <w:jc w:val="center"/>
              <w:rPr>
                <w:b/>
              </w:rPr>
            </w:pPr>
            <w:r w:rsidRPr="00E6700A">
              <w:rPr>
                <w:b/>
              </w:rPr>
              <w:t>Объем профессионального модуля, час</w:t>
            </w:r>
          </w:p>
          <w:p w:rsidR="004546A9" w:rsidRPr="00E6700A" w:rsidRDefault="004546A9" w:rsidP="00A60F5F">
            <w:pPr>
              <w:pStyle w:val="1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81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left="0" w:right="-2"/>
              <w:jc w:val="center"/>
              <w:rPr>
                <w:b/>
              </w:rPr>
            </w:pPr>
            <w:r w:rsidRPr="00E6700A">
              <w:rPr>
                <w:b/>
              </w:rPr>
              <w:t>(работа обучающихся во взаимодействии с преподавателем)</w:t>
            </w:r>
          </w:p>
        </w:tc>
        <w:tc>
          <w:tcPr>
            <w:tcW w:w="742" w:type="dxa"/>
            <w:vMerge w:val="restart"/>
          </w:tcPr>
          <w:p w:rsidR="004546A9" w:rsidRPr="00E6700A" w:rsidRDefault="004546A9" w:rsidP="00A60F5F">
            <w:pPr>
              <w:pStyle w:val="1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81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left="0" w:right="-2"/>
              <w:jc w:val="center"/>
              <w:rPr>
                <w:b/>
              </w:rPr>
            </w:pPr>
            <w:r w:rsidRPr="00E6700A">
              <w:rPr>
                <w:b/>
              </w:rPr>
              <w:t>СР</w:t>
            </w:r>
            <w:r w:rsidRPr="00E6700A">
              <w:rPr>
                <w:rStyle w:val="af7"/>
                <w:b/>
              </w:rPr>
              <w:footnoteReference w:id="1"/>
            </w:r>
          </w:p>
        </w:tc>
      </w:tr>
      <w:tr w:rsidR="004546A9" w:rsidRPr="00E6700A" w:rsidTr="00B75CE8">
        <w:trPr>
          <w:trHeight w:val="334"/>
          <w:tblHeader/>
        </w:trPr>
        <w:tc>
          <w:tcPr>
            <w:tcW w:w="1668" w:type="dxa"/>
            <w:vMerge/>
          </w:tcPr>
          <w:p w:rsidR="004546A9" w:rsidRPr="00E6700A" w:rsidRDefault="004546A9" w:rsidP="00A60F5F">
            <w:pPr>
              <w:pStyle w:val="1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81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left="0" w:right="-2"/>
              <w:jc w:val="center"/>
              <w:rPr>
                <w:b/>
              </w:rPr>
            </w:pPr>
          </w:p>
        </w:tc>
        <w:tc>
          <w:tcPr>
            <w:tcW w:w="3719" w:type="dxa"/>
            <w:vMerge/>
          </w:tcPr>
          <w:p w:rsidR="004546A9" w:rsidRPr="00E6700A" w:rsidRDefault="004546A9" w:rsidP="00A60F5F">
            <w:pPr>
              <w:pStyle w:val="1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81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left="0" w:right="-2"/>
              <w:jc w:val="center"/>
              <w:rPr>
                <w:b/>
              </w:rPr>
            </w:pPr>
          </w:p>
        </w:tc>
        <w:tc>
          <w:tcPr>
            <w:tcW w:w="850" w:type="dxa"/>
            <w:vMerge/>
          </w:tcPr>
          <w:p w:rsidR="004546A9" w:rsidRPr="00E6700A" w:rsidRDefault="004546A9" w:rsidP="00A60F5F">
            <w:pPr>
              <w:pStyle w:val="1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81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left="0" w:right="-2"/>
              <w:jc w:val="center"/>
              <w:rPr>
                <w:b/>
              </w:rPr>
            </w:pPr>
          </w:p>
        </w:tc>
        <w:tc>
          <w:tcPr>
            <w:tcW w:w="4003" w:type="dxa"/>
            <w:gridSpan w:val="4"/>
          </w:tcPr>
          <w:p w:rsidR="004546A9" w:rsidRPr="00E6700A" w:rsidRDefault="004546A9" w:rsidP="00A60F5F">
            <w:pPr>
              <w:pStyle w:val="1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81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left="0" w:right="-2"/>
              <w:jc w:val="center"/>
              <w:rPr>
                <w:b/>
              </w:rPr>
            </w:pPr>
            <w:r w:rsidRPr="00E6700A">
              <w:rPr>
                <w:b/>
              </w:rPr>
              <w:t>Освоение МДК</w:t>
            </w:r>
          </w:p>
        </w:tc>
        <w:tc>
          <w:tcPr>
            <w:tcW w:w="3510" w:type="dxa"/>
            <w:gridSpan w:val="2"/>
          </w:tcPr>
          <w:p w:rsidR="004546A9" w:rsidRPr="00E6700A" w:rsidRDefault="004546A9" w:rsidP="00A60F5F">
            <w:pPr>
              <w:pStyle w:val="1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81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left="0" w:right="-2"/>
              <w:jc w:val="center"/>
              <w:rPr>
                <w:b/>
              </w:rPr>
            </w:pPr>
            <w:r w:rsidRPr="00E6700A">
              <w:rPr>
                <w:b/>
              </w:rPr>
              <w:t>Практики</w:t>
            </w:r>
          </w:p>
        </w:tc>
        <w:tc>
          <w:tcPr>
            <w:tcW w:w="742" w:type="dxa"/>
            <w:vMerge/>
          </w:tcPr>
          <w:p w:rsidR="004546A9" w:rsidRPr="00E6700A" w:rsidRDefault="004546A9" w:rsidP="00A60F5F">
            <w:pPr>
              <w:pStyle w:val="1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81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left="0" w:right="-2"/>
              <w:jc w:val="center"/>
              <w:rPr>
                <w:b/>
              </w:rPr>
            </w:pPr>
          </w:p>
        </w:tc>
      </w:tr>
      <w:tr w:rsidR="004546A9" w:rsidRPr="00E6700A" w:rsidTr="00B75CE8">
        <w:trPr>
          <w:tblHeader/>
        </w:trPr>
        <w:tc>
          <w:tcPr>
            <w:tcW w:w="1668" w:type="dxa"/>
            <w:vMerge/>
          </w:tcPr>
          <w:p w:rsidR="004546A9" w:rsidRPr="00E6700A" w:rsidRDefault="004546A9" w:rsidP="00A60F5F">
            <w:pPr>
              <w:pStyle w:val="1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81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left="0" w:right="-2"/>
              <w:jc w:val="center"/>
              <w:rPr>
                <w:b/>
              </w:rPr>
            </w:pPr>
          </w:p>
        </w:tc>
        <w:tc>
          <w:tcPr>
            <w:tcW w:w="3719" w:type="dxa"/>
            <w:vMerge/>
          </w:tcPr>
          <w:p w:rsidR="004546A9" w:rsidRPr="00E6700A" w:rsidRDefault="004546A9" w:rsidP="00A60F5F">
            <w:pPr>
              <w:pStyle w:val="1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81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left="0" w:right="-2"/>
              <w:jc w:val="center"/>
              <w:rPr>
                <w:b/>
              </w:rPr>
            </w:pPr>
          </w:p>
        </w:tc>
        <w:tc>
          <w:tcPr>
            <w:tcW w:w="850" w:type="dxa"/>
            <w:vMerge/>
          </w:tcPr>
          <w:p w:rsidR="004546A9" w:rsidRPr="00E6700A" w:rsidRDefault="004546A9" w:rsidP="00A60F5F">
            <w:pPr>
              <w:pStyle w:val="1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81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left="0" w:right="-2"/>
              <w:jc w:val="center"/>
              <w:rPr>
                <w:b/>
              </w:rPr>
            </w:pPr>
          </w:p>
        </w:tc>
        <w:tc>
          <w:tcPr>
            <w:tcW w:w="1026" w:type="dxa"/>
          </w:tcPr>
          <w:p w:rsidR="004546A9" w:rsidRPr="00E6700A" w:rsidRDefault="004546A9" w:rsidP="00A60F5F">
            <w:pPr>
              <w:pStyle w:val="1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81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left="0" w:right="-2"/>
              <w:jc w:val="center"/>
              <w:rPr>
                <w:b/>
              </w:rPr>
            </w:pPr>
            <w:r w:rsidRPr="00E6700A">
              <w:rPr>
                <w:b/>
              </w:rPr>
              <w:t>АР</w:t>
            </w:r>
            <w:r w:rsidRPr="00E6700A">
              <w:rPr>
                <w:rStyle w:val="af7"/>
                <w:b/>
              </w:rPr>
              <w:footnoteReference w:id="2"/>
            </w:r>
          </w:p>
        </w:tc>
        <w:tc>
          <w:tcPr>
            <w:tcW w:w="992" w:type="dxa"/>
          </w:tcPr>
          <w:p w:rsidR="004546A9" w:rsidRPr="00E6700A" w:rsidRDefault="004546A9" w:rsidP="00A60F5F">
            <w:pPr>
              <w:pStyle w:val="1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81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left="0" w:right="-2"/>
              <w:jc w:val="center"/>
              <w:rPr>
                <w:b/>
              </w:rPr>
            </w:pPr>
            <w:r w:rsidRPr="00E6700A">
              <w:rPr>
                <w:b/>
              </w:rPr>
              <w:t>ПЗ</w:t>
            </w:r>
            <w:r w:rsidRPr="00E6700A">
              <w:rPr>
                <w:rStyle w:val="af7"/>
                <w:b/>
              </w:rPr>
              <w:footnoteReference w:id="3"/>
            </w:r>
          </w:p>
        </w:tc>
        <w:tc>
          <w:tcPr>
            <w:tcW w:w="993" w:type="dxa"/>
          </w:tcPr>
          <w:p w:rsidR="004546A9" w:rsidRPr="00E6700A" w:rsidRDefault="004546A9" w:rsidP="00A60F5F">
            <w:pPr>
              <w:pStyle w:val="1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81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left="0" w:right="-2"/>
              <w:jc w:val="center"/>
              <w:rPr>
                <w:b/>
              </w:rPr>
            </w:pPr>
            <w:r w:rsidRPr="00E6700A">
              <w:rPr>
                <w:b/>
              </w:rPr>
              <w:t>ЛР</w:t>
            </w:r>
            <w:r w:rsidRPr="00E6700A">
              <w:rPr>
                <w:rStyle w:val="af7"/>
                <w:b/>
              </w:rPr>
              <w:footnoteReference w:id="4"/>
            </w:r>
          </w:p>
        </w:tc>
        <w:tc>
          <w:tcPr>
            <w:tcW w:w="992" w:type="dxa"/>
          </w:tcPr>
          <w:p w:rsidR="004546A9" w:rsidRPr="00E6700A" w:rsidRDefault="004546A9" w:rsidP="00A60F5F">
            <w:pPr>
              <w:pStyle w:val="1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81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left="0" w:right="-2"/>
              <w:jc w:val="center"/>
              <w:rPr>
                <w:b/>
              </w:rPr>
            </w:pPr>
            <w:r w:rsidRPr="00E6700A">
              <w:rPr>
                <w:b/>
              </w:rPr>
              <w:t>КП</w:t>
            </w:r>
            <w:r w:rsidRPr="00E6700A">
              <w:rPr>
                <w:rStyle w:val="af7"/>
                <w:b/>
              </w:rPr>
              <w:footnoteReference w:id="5"/>
            </w:r>
          </w:p>
        </w:tc>
        <w:tc>
          <w:tcPr>
            <w:tcW w:w="1134" w:type="dxa"/>
          </w:tcPr>
          <w:p w:rsidR="004546A9" w:rsidRPr="00E6700A" w:rsidRDefault="004546A9" w:rsidP="00A60F5F">
            <w:pPr>
              <w:pStyle w:val="1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81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left="0" w:right="-2"/>
              <w:jc w:val="center"/>
              <w:rPr>
                <w:b/>
              </w:rPr>
            </w:pPr>
            <w:r w:rsidRPr="00E6700A">
              <w:rPr>
                <w:b/>
              </w:rPr>
              <w:t>Учебная</w:t>
            </w:r>
          </w:p>
        </w:tc>
        <w:tc>
          <w:tcPr>
            <w:tcW w:w="2376" w:type="dxa"/>
          </w:tcPr>
          <w:p w:rsidR="004546A9" w:rsidRPr="00E6700A" w:rsidRDefault="004546A9" w:rsidP="00A60F5F">
            <w:pPr>
              <w:pStyle w:val="1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81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left="0" w:right="-2"/>
              <w:jc w:val="center"/>
              <w:rPr>
                <w:b/>
              </w:rPr>
            </w:pPr>
            <w:r w:rsidRPr="00E6700A">
              <w:rPr>
                <w:b/>
              </w:rPr>
              <w:t xml:space="preserve">Производственная </w:t>
            </w:r>
            <w:r w:rsidRPr="00E6700A">
              <w:rPr>
                <w:i/>
                <w:color w:val="000000" w:themeColor="text1"/>
              </w:rPr>
              <w:t>(по профилю специальности)</w:t>
            </w:r>
          </w:p>
        </w:tc>
        <w:tc>
          <w:tcPr>
            <w:tcW w:w="742" w:type="dxa"/>
            <w:vMerge/>
          </w:tcPr>
          <w:p w:rsidR="004546A9" w:rsidRPr="00E6700A" w:rsidRDefault="004546A9" w:rsidP="00A60F5F">
            <w:pPr>
              <w:pStyle w:val="1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81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left="0" w:right="-2"/>
              <w:jc w:val="center"/>
              <w:rPr>
                <w:b/>
              </w:rPr>
            </w:pPr>
          </w:p>
        </w:tc>
      </w:tr>
      <w:tr w:rsidR="004546A9" w:rsidRPr="00E6700A" w:rsidTr="00B75CE8">
        <w:trPr>
          <w:trHeight w:val="233"/>
          <w:tblHeader/>
        </w:trPr>
        <w:tc>
          <w:tcPr>
            <w:tcW w:w="1668" w:type="dxa"/>
          </w:tcPr>
          <w:p w:rsidR="004546A9" w:rsidRPr="00E6700A" w:rsidRDefault="004546A9" w:rsidP="00A60F5F">
            <w:pPr>
              <w:pStyle w:val="1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81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left="0" w:right="-2"/>
              <w:jc w:val="center"/>
              <w:rPr>
                <w:b/>
              </w:rPr>
            </w:pPr>
            <w:r w:rsidRPr="00E6700A">
              <w:rPr>
                <w:b/>
              </w:rPr>
              <w:t>1</w:t>
            </w:r>
          </w:p>
        </w:tc>
        <w:tc>
          <w:tcPr>
            <w:tcW w:w="3719" w:type="dxa"/>
          </w:tcPr>
          <w:p w:rsidR="004546A9" w:rsidRPr="00E6700A" w:rsidRDefault="004546A9" w:rsidP="00A60F5F">
            <w:pPr>
              <w:pStyle w:val="1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81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left="0" w:right="-2"/>
              <w:jc w:val="center"/>
              <w:rPr>
                <w:b/>
              </w:rPr>
            </w:pPr>
            <w:r w:rsidRPr="00E6700A">
              <w:rPr>
                <w:b/>
              </w:rPr>
              <w:t>2</w:t>
            </w:r>
          </w:p>
        </w:tc>
        <w:tc>
          <w:tcPr>
            <w:tcW w:w="850" w:type="dxa"/>
          </w:tcPr>
          <w:p w:rsidR="004546A9" w:rsidRPr="00E6700A" w:rsidRDefault="004546A9" w:rsidP="00A60F5F">
            <w:pPr>
              <w:pStyle w:val="1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81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left="0" w:right="-2"/>
              <w:jc w:val="center"/>
              <w:rPr>
                <w:b/>
              </w:rPr>
            </w:pPr>
            <w:r w:rsidRPr="00E6700A">
              <w:rPr>
                <w:b/>
              </w:rPr>
              <w:t>3</w:t>
            </w:r>
          </w:p>
        </w:tc>
        <w:tc>
          <w:tcPr>
            <w:tcW w:w="1026" w:type="dxa"/>
          </w:tcPr>
          <w:p w:rsidR="004546A9" w:rsidRPr="00E6700A" w:rsidRDefault="004546A9" w:rsidP="00A60F5F">
            <w:pPr>
              <w:pStyle w:val="1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81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left="0" w:right="-2"/>
              <w:jc w:val="center"/>
              <w:rPr>
                <w:b/>
              </w:rPr>
            </w:pPr>
            <w:r w:rsidRPr="00E6700A">
              <w:rPr>
                <w:b/>
              </w:rPr>
              <w:t>4</w:t>
            </w:r>
          </w:p>
        </w:tc>
        <w:tc>
          <w:tcPr>
            <w:tcW w:w="992" w:type="dxa"/>
          </w:tcPr>
          <w:p w:rsidR="004546A9" w:rsidRPr="00E6700A" w:rsidRDefault="004546A9" w:rsidP="00A60F5F">
            <w:pPr>
              <w:pStyle w:val="1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81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left="0" w:right="-2"/>
              <w:jc w:val="center"/>
              <w:rPr>
                <w:b/>
              </w:rPr>
            </w:pPr>
            <w:r w:rsidRPr="00E6700A">
              <w:rPr>
                <w:b/>
              </w:rPr>
              <w:t>5</w:t>
            </w:r>
          </w:p>
        </w:tc>
        <w:tc>
          <w:tcPr>
            <w:tcW w:w="993" w:type="dxa"/>
          </w:tcPr>
          <w:p w:rsidR="004546A9" w:rsidRPr="00E6700A" w:rsidRDefault="004546A9" w:rsidP="00A60F5F">
            <w:pPr>
              <w:pStyle w:val="1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81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left="0" w:right="-2"/>
              <w:jc w:val="center"/>
              <w:rPr>
                <w:b/>
              </w:rPr>
            </w:pPr>
            <w:r w:rsidRPr="00E6700A">
              <w:rPr>
                <w:b/>
              </w:rPr>
              <w:t>6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4546A9" w:rsidRPr="00E6700A" w:rsidRDefault="004546A9" w:rsidP="00A60F5F">
            <w:pPr>
              <w:pStyle w:val="1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81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left="0" w:right="-2"/>
              <w:jc w:val="center"/>
              <w:rPr>
                <w:b/>
              </w:rPr>
            </w:pPr>
            <w:r w:rsidRPr="00E6700A">
              <w:rPr>
                <w:b/>
              </w:rPr>
              <w:t>7</w:t>
            </w:r>
          </w:p>
        </w:tc>
        <w:tc>
          <w:tcPr>
            <w:tcW w:w="1134" w:type="dxa"/>
          </w:tcPr>
          <w:p w:rsidR="004546A9" w:rsidRPr="00E6700A" w:rsidRDefault="004546A9" w:rsidP="00A60F5F">
            <w:pPr>
              <w:pStyle w:val="1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81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left="0" w:right="-2"/>
              <w:jc w:val="center"/>
              <w:rPr>
                <w:b/>
              </w:rPr>
            </w:pPr>
            <w:r w:rsidRPr="00E6700A">
              <w:rPr>
                <w:b/>
              </w:rPr>
              <w:t>8</w:t>
            </w:r>
          </w:p>
        </w:tc>
        <w:tc>
          <w:tcPr>
            <w:tcW w:w="2376" w:type="dxa"/>
          </w:tcPr>
          <w:p w:rsidR="004546A9" w:rsidRPr="00E6700A" w:rsidRDefault="004546A9" w:rsidP="00A60F5F">
            <w:pPr>
              <w:pStyle w:val="1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81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left="0" w:right="-2"/>
              <w:jc w:val="center"/>
              <w:rPr>
                <w:b/>
              </w:rPr>
            </w:pPr>
            <w:r w:rsidRPr="00E6700A">
              <w:rPr>
                <w:b/>
              </w:rPr>
              <w:t>9</w:t>
            </w:r>
          </w:p>
        </w:tc>
        <w:tc>
          <w:tcPr>
            <w:tcW w:w="742" w:type="dxa"/>
          </w:tcPr>
          <w:p w:rsidR="004546A9" w:rsidRPr="00E6700A" w:rsidRDefault="004546A9" w:rsidP="00A60F5F">
            <w:pPr>
              <w:pStyle w:val="1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81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left="0" w:right="-2"/>
              <w:jc w:val="center"/>
              <w:rPr>
                <w:b/>
              </w:rPr>
            </w:pPr>
            <w:r w:rsidRPr="00E6700A">
              <w:rPr>
                <w:b/>
              </w:rPr>
              <w:t>10</w:t>
            </w:r>
          </w:p>
        </w:tc>
      </w:tr>
      <w:tr w:rsidR="004546A9" w:rsidRPr="00E6700A" w:rsidTr="00B75CE8">
        <w:tc>
          <w:tcPr>
            <w:tcW w:w="1668" w:type="dxa"/>
          </w:tcPr>
          <w:p w:rsidR="004546A9" w:rsidRPr="00E6700A" w:rsidRDefault="004546A9" w:rsidP="00A60F5F">
            <w:pPr>
              <w:pStyle w:val="1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81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left="0" w:right="-2"/>
              <w:jc w:val="both"/>
              <w:rPr>
                <w:b/>
              </w:rPr>
            </w:pPr>
            <w:r w:rsidRPr="00E6700A">
              <w:rPr>
                <w:b/>
              </w:rPr>
              <w:t>ПК</w:t>
            </w:r>
            <w:r>
              <w:rPr>
                <w:b/>
              </w:rPr>
              <w:t xml:space="preserve"> 2.1-2.3</w:t>
            </w:r>
          </w:p>
        </w:tc>
        <w:tc>
          <w:tcPr>
            <w:tcW w:w="3719" w:type="dxa"/>
          </w:tcPr>
          <w:p w:rsidR="004546A9" w:rsidRPr="00E6700A" w:rsidRDefault="004546A9" w:rsidP="00A60F5F">
            <w:pPr>
              <w:pStyle w:val="1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81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left="0" w:right="-2"/>
              <w:jc w:val="both"/>
              <w:rPr>
                <w:b/>
                <w:color w:val="000000" w:themeColor="text1"/>
              </w:rPr>
            </w:pPr>
            <w:r w:rsidRPr="00E6700A">
              <w:rPr>
                <w:b/>
                <w:color w:val="000000" w:themeColor="text1"/>
              </w:rPr>
              <w:t>Раздел</w:t>
            </w:r>
            <w:r w:rsidRPr="00E6700A">
              <w:rPr>
                <w:rStyle w:val="af7"/>
                <w:b/>
                <w:color w:val="000000" w:themeColor="text1"/>
              </w:rPr>
              <w:footnoteReference w:id="6"/>
            </w:r>
            <w:r w:rsidRPr="00E6700A">
              <w:rPr>
                <w:b/>
                <w:color w:val="000000" w:themeColor="text1"/>
              </w:rPr>
              <w:t xml:space="preserve"> 1</w:t>
            </w:r>
            <w:r w:rsidR="00E37073">
              <w:rPr>
                <w:i/>
                <w:color w:val="000000" w:themeColor="text1"/>
              </w:rPr>
              <w:t>.(МДК+УП)</w:t>
            </w:r>
          </w:p>
        </w:tc>
        <w:tc>
          <w:tcPr>
            <w:tcW w:w="850" w:type="dxa"/>
          </w:tcPr>
          <w:p w:rsidR="004546A9" w:rsidRPr="00E6700A" w:rsidRDefault="00EF018C" w:rsidP="00A60F5F">
            <w:pPr>
              <w:pStyle w:val="1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81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left="0" w:right="-2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276</w:t>
            </w:r>
          </w:p>
        </w:tc>
        <w:tc>
          <w:tcPr>
            <w:tcW w:w="1026" w:type="dxa"/>
          </w:tcPr>
          <w:p w:rsidR="004546A9" w:rsidRPr="00E6700A" w:rsidRDefault="00EF018C" w:rsidP="00A60F5F">
            <w:pPr>
              <w:pStyle w:val="1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81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left="0" w:right="-2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</w:t>
            </w:r>
            <w:r w:rsidR="004546A9">
              <w:rPr>
                <w:b/>
                <w:color w:val="000000" w:themeColor="text1"/>
              </w:rPr>
              <w:t>96</w:t>
            </w:r>
          </w:p>
        </w:tc>
        <w:tc>
          <w:tcPr>
            <w:tcW w:w="992" w:type="dxa"/>
          </w:tcPr>
          <w:p w:rsidR="004546A9" w:rsidRPr="00E6700A" w:rsidRDefault="00EF018C" w:rsidP="00A60F5F">
            <w:pPr>
              <w:pStyle w:val="1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81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left="0" w:right="-2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52</w:t>
            </w:r>
          </w:p>
        </w:tc>
        <w:tc>
          <w:tcPr>
            <w:tcW w:w="993" w:type="dxa"/>
          </w:tcPr>
          <w:p w:rsidR="004546A9" w:rsidRPr="00E6700A" w:rsidRDefault="004546A9" w:rsidP="00A60F5F">
            <w:pPr>
              <w:pStyle w:val="1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81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left="0" w:right="-2"/>
              <w:jc w:val="center"/>
              <w:rPr>
                <w:color w:val="000000" w:themeColor="text1"/>
              </w:rPr>
            </w:pPr>
            <w:r w:rsidRPr="00E6700A">
              <w:rPr>
                <w:color w:val="000000" w:themeColor="text1"/>
              </w:rPr>
              <w:t>-</w:t>
            </w:r>
          </w:p>
        </w:tc>
        <w:tc>
          <w:tcPr>
            <w:tcW w:w="992" w:type="dxa"/>
          </w:tcPr>
          <w:p w:rsidR="004546A9" w:rsidRPr="00E6700A" w:rsidRDefault="004546A9" w:rsidP="00A60F5F">
            <w:pPr>
              <w:pStyle w:val="1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81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left="0" w:right="-2"/>
              <w:jc w:val="center"/>
              <w:rPr>
                <w:color w:val="000000" w:themeColor="text1"/>
                <w:highlight w:val="yellow"/>
              </w:rPr>
            </w:pPr>
            <w:r w:rsidRPr="00E6700A">
              <w:rPr>
                <w:color w:val="000000" w:themeColor="text1"/>
              </w:rPr>
              <w:t>-</w:t>
            </w:r>
          </w:p>
        </w:tc>
        <w:tc>
          <w:tcPr>
            <w:tcW w:w="1134" w:type="dxa"/>
          </w:tcPr>
          <w:p w:rsidR="004546A9" w:rsidRPr="00E6700A" w:rsidRDefault="004546A9" w:rsidP="00A60F5F">
            <w:pPr>
              <w:pStyle w:val="1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81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left="0" w:right="-2"/>
              <w:jc w:val="center"/>
              <w:rPr>
                <w:b/>
                <w:color w:val="000000" w:themeColor="text1"/>
              </w:rPr>
            </w:pPr>
            <w:r w:rsidRPr="00E6700A">
              <w:rPr>
                <w:b/>
                <w:color w:val="000000" w:themeColor="text1"/>
              </w:rPr>
              <w:t>-</w:t>
            </w:r>
          </w:p>
        </w:tc>
        <w:tc>
          <w:tcPr>
            <w:tcW w:w="2376" w:type="dxa"/>
          </w:tcPr>
          <w:p w:rsidR="004546A9" w:rsidRPr="00E6700A" w:rsidRDefault="004546A9" w:rsidP="00A60F5F">
            <w:pPr>
              <w:pStyle w:val="1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81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left="0" w:right="-2"/>
              <w:jc w:val="center"/>
              <w:rPr>
                <w:b/>
                <w:color w:val="000000" w:themeColor="text1"/>
              </w:rPr>
            </w:pPr>
            <w:r w:rsidRPr="00E6700A">
              <w:rPr>
                <w:b/>
                <w:color w:val="000000" w:themeColor="text1"/>
              </w:rPr>
              <w:t>-</w:t>
            </w:r>
          </w:p>
        </w:tc>
        <w:tc>
          <w:tcPr>
            <w:tcW w:w="742" w:type="dxa"/>
          </w:tcPr>
          <w:p w:rsidR="004546A9" w:rsidRPr="00E6700A" w:rsidRDefault="004546A9" w:rsidP="00EF018C">
            <w:pPr>
              <w:pStyle w:val="1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81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left="0" w:right="-2"/>
              <w:jc w:val="center"/>
              <w:rPr>
                <w:b/>
                <w:color w:val="000000" w:themeColor="text1"/>
              </w:rPr>
            </w:pPr>
          </w:p>
        </w:tc>
      </w:tr>
      <w:tr w:rsidR="00303156" w:rsidRPr="00E6700A" w:rsidTr="00B75CE8">
        <w:tc>
          <w:tcPr>
            <w:tcW w:w="1668" w:type="dxa"/>
          </w:tcPr>
          <w:p w:rsidR="00303156" w:rsidRPr="00E6700A" w:rsidRDefault="00303156" w:rsidP="00A60F5F">
            <w:pPr>
              <w:pStyle w:val="1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81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left="0" w:right="-2"/>
              <w:jc w:val="both"/>
              <w:rPr>
                <w:b/>
              </w:rPr>
            </w:pPr>
          </w:p>
        </w:tc>
        <w:tc>
          <w:tcPr>
            <w:tcW w:w="3719" w:type="dxa"/>
          </w:tcPr>
          <w:p w:rsidR="00303156" w:rsidRPr="00E6700A" w:rsidRDefault="00E37073" w:rsidP="00E37073">
            <w:pPr>
              <w:pStyle w:val="1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81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left="0" w:right="-2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МДК.02.01 Основы строительного производства</w:t>
            </w:r>
          </w:p>
        </w:tc>
        <w:tc>
          <w:tcPr>
            <w:tcW w:w="850" w:type="dxa"/>
          </w:tcPr>
          <w:p w:rsidR="00303156" w:rsidRDefault="00E37073" w:rsidP="00A60F5F">
            <w:pPr>
              <w:pStyle w:val="1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81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left="0" w:right="-2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144</w:t>
            </w:r>
          </w:p>
        </w:tc>
        <w:tc>
          <w:tcPr>
            <w:tcW w:w="1026" w:type="dxa"/>
          </w:tcPr>
          <w:p w:rsidR="00303156" w:rsidRDefault="00E37073" w:rsidP="00A60F5F">
            <w:pPr>
              <w:pStyle w:val="1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81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left="0" w:right="-2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96</w:t>
            </w:r>
          </w:p>
        </w:tc>
        <w:tc>
          <w:tcPr>
            <w:tcW w:w="992" w:type="dxa"/>
          </w:tcPr>
          <w:p w:rsidR="00303156" w:rsidRDefault="00644502" w:rsidP="00A60F5F">
            <w:pPr>
              <w:pStyle w:val="1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81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left="0" w:right="-2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-</w:t>
            </w:r>
          </w:p>
        </w:tc>
        <w:tc>
          <w:tcPr>
            <w:tcW w:w="993" w:type="dxa"/>
          </w:tcPr>
          <w:p w:rsidR="00303156" w:rsidRPr="00E6700A" w:rsidRDefault="00644502" w:rsidP="00A60F5F">
            <w:pPr>
              <w:pStyle w:val="1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81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left="0" w:right="-2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-</w:t>
            </w:r>
          </w:p>
        </w:tc>
        <w:tc>
          <w:tcPr>
            <w:tcW w:w="992" w:type="dxa"/>
          </w:tcPr>
          <w:p w:rsidR="00303156" w:rsidRPr="00E6700A" w:rsidRDefault="00644502" w:rsidP="00A60F5F">
            <w:pPr>
              <w:pStyle w:val="1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81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left="0" w:right="-2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-</w:t>
            </w:r>
          </w:p>
        </w:tc>
        <w:tc>
          <w:tcPr>
            <w:tcW w:w="1134" w:type="dxa"/>
          </w:tcPr>
          <w:p w:rsidR="00303156" w:rsidRPr="00E6700A" w:rsidRDefault="00644502" w:rsidP="00A60F5F">
            <w:pPr>
              <w:pStyle w:val="1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81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left="0" w:right="-2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-</w:t>
            </w:r>
          </w:p>
        </w:tc>
        <w:tc>
          <w:tcPr>
            <w:tcW w:w="2376" w:type="dxa"/>
          </w:tcPr>
          <w:p w:rsidR="00303156" w:rsidRPr="00E6700A" w:rsidRDefault="00644502" w:rsidP="00A60F5F">
            <w:pPr>
              <w:pStyle w:val="1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81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left="0" w:right="-2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-</w:t>
            </w:r>
          </w:p>
        </w:tc>
        <w:tc>
          <w:tcPr>
            <w:tcW w:w="742" w:type="dxa"/>
          </w:tcPr>
          <w:p w:rsidR="00303156" w:rsidRDefault="001A60C1" w:rsidP="00A60F5F">
            <w:pPr>
              <w:pStyle w:val="1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81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left="0" w:right="-2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48</w:t>
            </w:r>
          </w:p>
        </w:tc>
      </w:tr>
      <w:tr w:rsidR="00303156" w:rsidRPr="00E6700A" w:rsidTr="00B75CE8">
        <w:tc>
          <w:tcPr>
            <w:tcW w:w="1668" w:type="dxa"/>
          </w:tcPr>
          <w:p w:rsidR="00303156" w:rsidRPr="00E6700A" w:rsidRDefault="00303156" w:rsidP="00A60F5F">
            <w:pPr>
              <w:pStyle w:val="1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81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left="0" w:right="-2"/>
              <w:jc w:val="both"/>
              <w:rPr>
                <w:b/>
              </w:rPr>
            </w:pPr>
          </w:p>
        </w:tc>
        <w:tc>
          <w:tcPr>
            <w:tcW w:w="3719" w:type="dxa"/>
          </w:tcPr>
          <w:p w:rsidR="00303156" w:rsidRPr="00E6700A" w:rsidRDefault="00E37073" w:rsidP="00E37073">
            <w:pPr>
              <w:pStyle w:val="1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81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left="0" w:right="-2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МДК.02.02. Технология и организация строительного производства</w:t>
            </w:r>
          </w:p>
        </w:tc>
        <w:tc>
          <w:tcPr>
            <w:tcW w:w="850" w:type="dxa"/>
          </w:tcPr>
          <w:p w:rsidR="00303156" w:rsidRDefault="00E37073" w:rsidP="00A60F5F">
            <w:pPr>
              <w:pStyle w:val="1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81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left="0" w:right="-2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48</w:t>
            </w:r>
          </w:p>
        </w:tc>
        <w:tc>
          <w:tcPr>
            <w:tcW w:w="1026" w:type="dxa"/>
          </w:tcPr>
          <w:p w:rsidR="00303156" w:rsidRDefault="00E37073" w:rsidP="00A60F5F">
            <w:pPr>
              <w:pStyle w:val="1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81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left="0" w:right="-2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32</w:t>
            </w:r>
          </w:p>
        </w:tc>
        <w:tc>
          <w:tcPr>
            <w:tcW w:w="992" w:type="dxa"/>
          </w:tcPr>
          <w:p w:rsidR="00303156" w:rsidRDefault="00E37073" w:rsidP="00A60F5F">
            <w:pPr>
              <w:pStyle w:val="1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81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left="0" w:right="-2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</w:t>
            </w:r>
          </w:p>
        </w:tc>
        <w:tc>
          <w:tcPr>
            <w:tcW w:w="993" w:type="dxa"/>
          </w:tcPr>
          <w:p w:rsidR="00303156" w:rsidRPr="00E6700A" w:rsidRDefault="00644502" w:rsidP="00A60F5F">
            <w:pPr>
              <w:pStyle w:val="1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81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left="0" w:right="-2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-</w:t>
            </w:r>
          </w:p>
        </w:tc>
        <w:tc>
          <w:tcPr>
            <w:tcW w:w="992" w:type="dxa"/>
          </w:tcPr>
          <w:p w:rsidR="00303156" w:rsidRPr="00E6700A" w:rsidRDefault="00644502" w:rsidP="00A60F5F">
            <w:pPr>
              <w:pStyle w:val="1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81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left="0" w:right="-2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-</w:t>
            </w:r>
          </w:p>
        </w:tc>
        <w:tc>
          <w:tcPr>
            <w:tcW w:w="1134" w:type="dxa"/>
          </w:tcPr>
          <w:p w:rsidR="00303156" w:rsidRPr="00E6700A" w:rsidRDefault="00644502" w:rsidP="00A60F5F">
            <w:pPr>
              <w:pStyle w:val="1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81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left="0" w:right="-2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-</w:t>
            </w:r>
          </w:p>
        </w:tc>
        <w:tc>
          <w:tcPr>
            <w:tcW w:w="2376" w:type="dxa"/>
          </w:tcPr>
          <w:p w:rsidR="00303156" w:rsidRPr="00E6700A" w:rsidRDefault="00644502" w:rsidP="00A60F5F">
            <w:pPr>
              <w:pStyle w:val="1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81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left="0" w:right="-2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-</w:t>
            </w:r>
          </w:p>
        </w:tc>
        <w:tc>
          <w:tcPr>
            <w:tcW w:w="742" w:type="dxa"/>
          </w:tcPr>
          <w:p w:rsidR="00303156" w:rsidRDefault="001A60C1" w:rsidP="00A60F5F">
            <w:pPr>
              <w:pStyle w:val="1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81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left="0" w:right="-2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16</w:t>
            </w:r>
          </w:p>
        </w:tc>
      </w:tr>
      <w:tr w:rsidR="00303156" w:rsidRPr="00E6700A" w:rsidTr="00B75CE8">
        <w:tc>
          <w:tcPr>
            <w:tcW w:w="1668" w:type="dxa"/>
          </w:tcPr>
          <w:p w:rsidR="00303156" w:rsidRPr="00E6700A" w:rsidRDefault="00303156" w:rsidP="00A60F5F">
            <w:pPr>
              <w:pStyle w:val="1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81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left="0" w:right="-2"/>
              <w:jc w:val="both"/>
              <w:rPr>
                <w:b/>
              </w:rPr>
            </w:pPr>
          </w:p>
        </w:tc>
        <w:tc>
          <w:tcPr>
            <w:tcW w:w="3719" w:type="dxa"/>
          </w:tcPr>
          <w:p w:rsidR="00303156" w:rsidRPr="00E6700A" w:rsidRDefault="00E37073" w:rsidP="00E37073">
            <w:pPr>
              <w:pStyle w:val="1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81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left="0" w:right="-2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МДК.02.03. Охрана труда в строительстве</w:t>
            </w:r>
          </w:p>
        </w:tc>
        <w:tc>
          <w:tcPr>
            <w:tcW w:w="850" w:type="dxa"/>
          </w:tcPr>
          <w:p w:rsidR="00303156" w:rsidRDefault="00E37073" w:rsidP="00A60F5F">
            <w:pPr>
              <w:pStyle w:val="1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81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left="0" w:right="-2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48</w:t>
            </w:r>
          </w:p>
        </w:tc>
        <w:tc>
          <w:tcPr>
            <w:tcW w:w="1026" w:type="dxa"/>
          </w:tcPr>
          <w:p w:rsidR="00303156" w:rsidRDefault="00E37073" w:rsidP="00A60F5F">
            <w:pPr>
              <w:pStyle w:val="1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81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left="0" w:right="-2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32</w:t>
            </w:r>
          </w:p>
        </w:tc>
        <w:tc>
          <w:tcPr>
            <w:tcW w:w="992" w:type="dxa"/>
          </w:tcPr>
          <w:p w:rsidR="00303156" w:rsidRDefault="00E37073" w:rsidP="00A60F5F">
            <w:pPr>
              <w:pStyle w:val="1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81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left="0" w:right="-2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16</w:t>
            </w:r>
          </w:p>
        </w:tc>
        <w:tc>
          <w:tcPr>
            <w:tcW w:w="993" w:type="dxa"/>
          </w:tcPr>
          <w:p w:rsidR="00303156" w:rsidRPr="00E6700A" w:rsidRDefault="00644502" w:rsidP="00A60F5F">
            <w:pPr>
              <w:pStyle w:val="1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81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left="0" w:right="-2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-</w:t>
            </w:r>
          </w:p>
        </w:tc>
        <w:tc>
          <w:tcPr>
            <w:tcW w:w="992" w:type="dxa"/>
          </w:tcPr>
          <w:p w:rsidR="00303156" w:rsidRPr="00E6700A" w:rsidRDefault="00644502" w:rsidP="00A60F5F">
            <w:pPr>
              <w:pStyle w:val="1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81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left="0" w:right="-2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-</w:t>
            </w:r>
          </w:p>
        </w:tc>
        <w:tc>
          <w:tcPr>
            <w:tcW w:w="1134" w:type="dxa"/>
          </w:tcPr>
          <w:p w:rsidR="00303156" w:rsidRPr="00E6700A" w:rsidRDefault="00644502" w:rsidP="00A60F5F">
            <w:pPr>
              <w:pStyle w:val="1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81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left="0" w:right="-2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-</w:t>
            </w:r>
          </w:p>
        </w:tc>
        <w:tc>
          <w:tcPr>
            <w:tcW w:w="2376" w:type="dxa"/>
          </w:tcPr>
          <w:p w:rsidR="00303156" w:rsidRPr="00E6700A" w:rsidRDefault="00644502" w:rsidP="00A60F5F">
            <w:pPr>
              <w:pStyle w:val="1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81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left="0" w:right="-2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-</w:t>
            </w:r>
          </w:p>
        </w:tc>
        <w:tc>
          <w:tcPr>
            <w:tcW w:w="742" w:type="dxa"/>
          </w:tcPr>
          <w:p w:rsidR="00303156" w:rsidRDefault="001A60C1" w:rsidP="00A60F5F">
            <w:pPr>
              <w:pStyle w:val="1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81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left="0" w:right="-2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16</w:t>
            </w:r>
          </w:p>
        </w:tc>
      </w:tr>
      <w:tr w:rsidR="004546A9" w:rsidRPr="00E6700A" w:rsidTr="00B75CE8">
        <w:tc>
          <w:tcPr>
            <w:tcW w:w="1668" w:type="dxa"/>
          </w:tcPr>
          <w:p w:rsidR="004546A9" w:rsidRPr="00E6700A" w:rsidRDefault="004546A9" w:rsidP="00A60F5F">
            <w:pPr>
              <w:pStyle w:val="1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81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left="0" w:right="-2"/>
              <w:jc w:val="both"/>
              <w:rPr>
                <w:b/>
              </w:rPr>
            </w:pPr>
          </w:p>
        </w:tc>
        <w:tc>
          <w:tcPr>
            <w:tcW w:w="3719" w:type="dxa"/>
          </w:tcPr>
          <w:p w:rsidR="004546A9" w:rsidRPr="00E6700A" w:rsidRDefault="004546A9" w:rsidP="00A60F5F">
            <w:pPr>
              <w:pStyle w:val="1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81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left="0" w:right="-2"/>
              <w:jc w:val="both"/>
              <w:rPr>
                <w:b/>
                <w:color w:val="000000" w:themeColor="text1"/>
              </w:rPr>
            </w:pPr>
            <w:r w:rsidRPr="00E6700A">
              <w:rPr>
                <w:b/>
                <w:color w:val="000000" w:themeColor="text1"/>
              </w:rPr>
              <w:t xml:space="preserve">Производственная практика (концентрированная) </w:t>
            </w:r>
          </w:p>
        </w:tc>
        <w:tc>
          <w:tcPr>
            <w:tcW w:w="850" w:type="dxa"/>
          </w:tcPr>
          <w:p w:rsidR="004546A9" w:rsidRPr="00E6700A" w:rsidRDefault="004546A9" w:rsidP="00A60F5F">
            <w:pPr>
              <w:pStyle w:val="1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81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left="0" w:right="-2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36</w:t>
            </w:r>
          </w:p>
        </w:tc>
        <w:tc>
          <w:tcPr>
            <w:tcW w:w="1026" w:type="dxa"/>
            <w:shd w:val="clear" w:color="auto" w:fill="D9D9D9" w:themeFill="background1" w:themeFillShade="D9"/>
          </w:tcPr>
          <w:p w:rsidR="004546A9" w:rsidRPr="00E6700A" w:rsidRDefault="004546A9" w:rsidP="00A60F5F">
            <w:pPr>
              <w:pStyle w:val="1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81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left="0" w:right="-2"/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</w:tcPr>
          <w:p w:rsidR="004546A9" w:rsidRPr="00E6700A" w:rsidRDefault="004546A9" w:rsidP="00A60F5F">
            <w:pPr>
              <w:pStyle w:val="1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81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left="0" w:right="-2"/>
              <w:jc w:val="center"/>
              <w:rPr>
                <w:color w:val="000000" w:themeColor="text1"/>
              </w:rPr>
            </w:pPr>
          </w:p>
        </w:tc>
        <w:tc>
          <w:tcPr>
            <w:tcW w:w="993" w:type="dxa"/>
            <w:shd w:val="clear" w:color="auto" w:fill="D9D9D9" w:themeFill="background1" w:themeFillShade="D9"/>
          </w:tcPr>
          <w:p w:rsidR="004546A9" w:rsidRPr="00E6700A" w:rsidRDefault="004546A9" w:rsidP="00A60F5F">
            <w:pPr>
              <w:pStyle w:val="1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81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left="0" w:right="-2"/>
              <w:jc w:val="center"/>
              <w:rPr>
                <w:color w:val="000000" w:themeColor="text1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:rsidR="004546A9" w:rsidRPr="00E6700A" w:rsidRDefault="004546A9" w:rsidP="00A60F5F">
            <w:pPr>
              <w:pStyle w:val="1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81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left="0" w:right="-2"/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:rsidR="004546A9" w:rsidRPr="00E6700A" w:rsidRDefault="004546A9" w:rsidP="00A60F5F">
            <w:pPr>
              <w:pStyle w:val="1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81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left="0" w:right="-2"/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2376" w:type="dxa"/>
          </w:tcPr>
          <w:p w:rsidR="004546A9" w:rsidRPr="00E6700A" w:rsidRDefault="001A60C1" w:rsidP="00A60F5F">
            <w:pPr>
              <w:pStyle w:val="1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81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left="0" w:right="-2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36</w:t>
            </w:r>
          </w:p>
        </w:tc>
        <w:tc>
          <w:tcPr>
            <w:tcW w:w="742" w:type="dxa"/>
          </w:tcPr>
          <w:p w:rsidR="004546A9" w:rsidRPr="00E6700A" w:rsidRDefault="004546A9" w:rsidP="00A60F5F">
            <w:pPr>
              <w:pStyle w:val="1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81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left="0" w:right="-2"/>
              <w:jc w:val="center"/>
              <w:rPr>
                <w:b/>
                <w:color w:val="000000" w:themeColor="text1"/>
              </w:rPr>
            </w:pPr>
          </w:p>
        </w:tc>
      </w:tr>
      <w:tr w:rsidR="004546A9" w:rsidRPr="00E6700A" w:rsidTr="00B75CE8">
        <w:tc>
          <w:tcPr>
            <w:tcW w:w="1668" w:type="dxa"/>
          </w:tcPr>
          <w:p w:rsidR="004546A9" w:rsidRPr="00E6700A" w:rsidRDefault="004546A9" w:rsidP="00A60F5F">
            <w:pPr>
              <w:pStyle w:val="1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81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left="0" w:right="-2"/>
              <w:jc w:val="both"/>
              <w:rPr>
                <w:b/>
              </w:rPr>
            </w:pPr>
          </w:p>
        </w:tc>
        <w:tc>
          <w:tcPr>
            <w:tcW w:w="3719" w:type="dxa"/>
          </w:tcPr>
          <w:p w:rsidR="004546A9" w:rsidRPr="00E6700A" w:rsidRDefault="004546A9" w:rsidP="00A60F5F">
            <w:pPr>
              <w:pStyle w:val="1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81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left="0" w:right="-2"/>
              <w:jc w:val="both"/>
              <w:rPr>
                <w:b/>
                <w:color w:val="000000" w:themeColor="text1"/>
              </w:rPr>
            </w:pPr>
            <w:r w:rsidRPr="00E6700A">
              <w:rPr>
                <w:b/>
                <w:color w:val="000000" w:themeColor="text1"/>
              </w:rPr>
              <w:t>Всего часов:</w:t>
            </w:r>
          </w:p>
        </w:tc>
        <w:tc>
          <w:tcPr>
            <w:tcW w:w="850" w:type="dxa"/>
          </w:tcPr>
          <w:p w:rsidR="004546A9" w:rsidRPr="00E6700A" w:rsidRDefault="00194430" w:rsidP="00A60F5F">
            <w:pPr>
              <w:pStyle w:val="1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81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left="0" w:right="-2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144</w:t>
            </w:r>
          </w:p>
        </w:tc>
        <w:tc>
          <w:tcPr>
            <w:tcW w:w="1026" w:type="dxa"/>
          </w:tcPr>
          <w:p w:rsidR="004546A9" w:rsidRPr="00E6700A" w:rsidRDefault="00194430" w:rsidP="00A60F5F">
            <w:pPr>
              <w:pStyle w:val="1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81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left="0" w:right="-2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96</w:t>
            </w:r>
          </w:p>
        </w:tc>
        <w:tc>
          <w:tcPr>
            <w:tcW w:w="992" w:type="dxa"/>
          </w:tcPr>
          <w:p w:rsidR="004546A9" w:rsidRPr="00E6700A" w:rsidRDefault="00194430" w:rsidP="00A60F5F">
            <w:pPr>
              <w:pStyle w:val="1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81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left="0" w:right="-2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</w:t>
            </w:r>
          </w:p>
        </w:tc>
        <w:tc>
          <w:tcPr>
            <w:tcW w:w="993" w:type="dxa"/>
          </w:tcPr>
          <w:p w:rsidR="004546A9" w:rsidRPr="00E6700A" w:rsidRDefault="004546A9" w:rsidP="00A60F5F">
            <w:pPr>
              <w:pStyle w:val="1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81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left="0" w:right="-2"/>
              <w:jc w:val="center"/>
              <w:rPr>
                <w:color w:val="000000" w:themeColor="text1"/>
              </w:rPr>
            </w:pPr>
            <w:r w:rsidRPr="00E6700A">
              <w:rPr>
                <w:color w:val="000000" w:themeColor="text1"/>
              </w:rPr>
              <w:t>-</w:t>
            </w:r>
          </w:p>
        </w:tc>
        <w:tc>
          <w:tcPr>
            <w:tcW w:w="992" w:type="dxa"/>
          </w:tcPr>
          <w:p w:rsidR="004546A9" w:rsidRPr="00E6700A" w:rsidRDefault="004546A9" w:rsidP="00A60F5F">
            <w:pPr>
              <w:pStyle w:val="1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81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left="0" w:right="-2"/>
              <w:jc w:val="center"/>
              <w:rPr>
                <w:color w:val="000000" w:themeColor="text1"/>
              </w:rPr>
            </w:pPr>
            <w:r w:rsidRPr="00E6700A">
              <w:rPr>
                <w:color w:val="000000" w:themeColor="text1"/>
              </w:rPr>
              <w:t>-</w:t>
            </w:r>
          </w:p>
        </w:tc>
        <w:tc>
          <w:tcPr>
            <w:tcW w:w="1134" w:type="dxa"/>
          </w:tcPr>
          <w:p w:rsidR="004546A9" w:rsidRPr="00E6700A" w:rsidRDefault="004546A9" w:rsidP="00A60F5F">
            <w:pPr>
              <w:pStyle w:val="1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81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left="0" w:right="-2"/>
              <w:jc w:val="center"/>
              <w:rPr>
                <w:b/>
                <w:color w:val="000000" w:themeColor="text1"/>
              </w:rPr>
            </w:pPr>
            <w:r w:rsidRPr="00E6700A">
              <w:rPr>
                <w:b/>
                <w:color w:val="000000" w:themeColor="text1"/>
              </w:rPr>
              <w:t>-</w:t>
            </w:r>
          </w:p>
        </w:tc>
        <w:tc>
          <w:tcPr>
            <w:tcW w:w="2376" w:type="dxa"/>
          </w:tcPr>
          <w:p w:rsidR="004546A9" w:rsidRPr="00E6700A" w:rsidRDefault="001A60C1" w:rsidP="00A60F5F">
            <w:pPr>
              <w:pStyle w:val="1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81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left="0" w:right="-2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36</w:t>
            </w:r>
          </w:p>
        </w:tc>
        <w:tc>
          <w:tcPr>
            <w:tcW w:w="742" w:type="dxa"/>
          </w:tcPr>
          <w:p w:rsidR="004546A9" w:rsidRPr="00E6700A" w:rsidRDefault="00960537" w:rsidP="00A60F5F">
            <w:pPr>
              <w:pStyle w:val="1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81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left="0" w:right="-2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80</w:t>
            </w:r>
          </w:p>
        </w:tc>
      </w:tr>
    </w:tbl>
    <w:p w:rsidR="00DF4FC5" w:rsidRDefault="00AC4F65" w:rsidP="00194430">
      <w:pPr>
        <w:pStyle w:val="13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0"/>
        <w:jc w:val="both"/>
      </w:pPr>
      <w:r>
        <w:tab/>
      </w:r>
    </w:p>
    <w:p w:rsidR="00DF4FC5" w:rsidRDefault="00DF4FC5" w:rsidP="00194430">
      <w:pPr>
        <w:pStyle w:val="13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0"/>
        <w:jc w:val="both"/>
      </w:pPr>
    </w:p>
    <w:p w:rsidR="00DF4FC5" w:rsidRDefault="00DF4FC5" w:rsidP="00194430">
      <w:pPr>
        <w:pStyle w:val="13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0"/>
        <w:jc w:val="both"/>
      </w:pPr>
    </w:p>
    <w:p w:rsidR="0023287A" w:rsidRDefault="00194430" w:rsidP="00DF4FC5">
      <w:pPr>
        <w:pStyle w:val="13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0"/>
        <w:jc w:val="center"/>
        <w:rPr>
          <w:b/>
        </w:rPr>
      </w:pPr>
      <w:r w:rsidRPr="00194430">
        <w:rPr>
          <w:b/>
        </w:rPr>
        <w:lastRenderedPageBreak/>
        <w:t>2.2.</w:t>
      </w:r>
      <w:r>
        <w:t xml:space="preserve"> </w:t>
      </w:r>
      <w:r w:rsidR="0023287A">
        <w:rPr>
          <w:b/>
        </w:rPr>
        <w:t xml:space="preserve">Тематический план и содержание </w:t>
      </w:r>
      <w:r w:rsidR="00A209E4">
        <w:rPr>
          <w:b/>
        </w:rPr>
        <w:t>по профессиональному модулю</w:t>
      </w:r>
    </w:p>
    <w:p w:rsidR="00BF2201" w:rsidRPr="006251A3" w:rsidRDefault="00BF2201" w:rsidP="00DF4FC5">
      <w:pPr>
        <w:pStyle w:val="13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781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0" w:right="-2"/>
        <w:jc w:val="center"/>
        <w:rPr>
          <w:b/>
          <w:color w:val="000000" w:themeColor="text1"/>
        </w:rPr>
      </w:pPr>
      <w:r w:rsidRPr="006251A3">
        <w:rPr>
          <w:b/>
          <w:bCs/>
        </w:rPr>
        <w:t>ПМ.02 Осуществление мероприятий по реали</w:t>
      </w:r>
      <w:r w:rsidR="00022C91">
        <w:rPr>
          <w:b/>
          <w:bCs/>
        </w:rPr>
        <w:t>зации принятых решений МДК 02.01</w:t>
      </w:r>
      <w:r w:rsidRPr="006251A3">
        <w:rPr>
          <w:b/>
          <w:bCs/>
        </w:rPr>
        <w:t>. О</w:t>
      </w:r>
      <w:r w:rsidR="00022C91">
        <w:rPr>
          <w:b/>
          <w:bCs/>
        </w:rPr>
        <w:t>сновы строительного производства</w:t>
      </w:r>
    </w:p>
    <w:p w:rsidR="00BF2201" w:rsidRPr="00E6700A" w:rsidRDefault="00BF2201" w:rsidP="00BF2201">
      <w:pPr>
        <w:pStyle w:val="ac"/>
        <w:spacing w:line="276" w:lineRule="auto"/>
        <w:ind w:left="420" w:right="-2"/>
        <w:jc w:val="right"/>
      </w:pPr>
    </w:p>
    <w:tbl>
      <w:tblPr>
        <w:tblStyle w:val="a8"/>
        <w:tblW w:w="14682" w:type="dxa"/>
        <w:tblInd w:w="420" w:type="dxa"/>
        <w:tblLayout w:type="fixed"/>
        <w:tblLook w:val="04A0" w:firstRow="1" w:lastRow="0" w:firstColumn="1" w:lastColumn="0" w:noHBand="0" w:noVBand="1"/>
      </w:tblPr>
      <w:tblGrid>
        <w:gridCol w:w="1248"/>
        <w:gridCol w:w="7938"/>
        <w:gridCol w:w="1231"/>
        <w:gridCol w:w="1026"/>
        <w:gridCol w:w="643"/>
        <w:gridCol w:w="480"/>
        <w:gridCol w:w="36"/>
        <w:gridCol w:w="520"/>
        <w:gridCol w:w="780"/>
        <w:gridCol w:w="780"/>
      </w:tblGrid>
      <w:tr w:rsidR="00295581" w:rsidRPr="00E6700A" w:rsidTr="007B49C0">
        <w:trPr>
          <w:trHeight w:val="50"/>
          <w:tblHeader/>
        </w:trPr>
        <w:tc>
          <w:tcPr>
            <w:tcW w:w="1248" w:type="dxa"/>
            <w:vMerge w:val="restart"/>
          </w:tcPr>
          <w:p w:rsidR="00295581" w:rsidRPr="00E6700A" w:rsidRDefault="00295581" w:rsidP="00A55777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</w:rPr>
            </w:pPr>
            <w:r w:rsidRPr="00E6700A">
              <w:rPr>
                <w:b/>
              </w:rPr>
              <w:t>№ п/п</w:t>
            </w:r>
          </w:p>
        </w:tc>
        <w:tc>
          <w:tcPr>
            <w:tcW w:w="7938" w:type="dxa"/>
            <w:vMerge w:val="restart"/>
          </w:tcPr>
          <w:p w:rsidR="00295581" w:rsidRPr="00E6700A" w:rsidRDefault="00295581" w:rsidP="00A55777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rFonts w:eastAsiaTheme="minorEastAsia"/>
                <w:b/>
                <w:bCs/>
                <w:kern w:val="0"/>
              </w:rPr>
            </w:pPr>
            <w:r w:rsidRPr="00E6700A">
              <w:rPr>
                <w:rFonts w:eastAsiaTheme="minorEastAsia"/>
                <w:b/>
                <w:bCs/>
                <w:kern w:val="0"/>
              </w:rPr>
              <w:t>Наименования разделов и тем; дидактические единицы, лабораторные работы и практические занятия, самостоятельная работа обучающихся, курсовой проект (работа)</w:t>
            </w:r>
          </w:p>
        </w:tc>
        <w:tc>
          <w:tcPr>
            <w:tcW w:w="1231" w:type="dxa"/>
            <w:vMerge w:val="restart"/>
          </w:tcPr>
          <w:p w:rsidR="00295581" w:rsidRPr="008134A2" w:rsidRDefault="00295581" w:rsidP="00A55777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rFonts w:eastAsiaTheme="minorEastAsia"/>
                <w:b/>
                <w:bCs/>
                <w:kern w:val="0"/>
                <w:sz w:val="20"/>
                <w:szCs w:val="20"/>
              </w:rPr>
            </w:pPr>
            <w:r w:rsidRPr="008134A2">
              <w:rPr>
                <w:rFonts w:eastAsiaTheme="minorEastAsia"/>
                <w:b/>
                <w:bCs/>
                <w:color w:val="000000"/>
                <w:kern w:val="0"/>
                <w:sz w:val="20"/>
                <w:szCs w:val="20"/>
              </w:rPr>
              <w:t>Код</w:t>
            </w:r>
            <w:r w:rsidRPr="008134A2">
              <w:rPr>
                <w:rFonts w:eastAsiaTheme="minorEastAsia"/>
                <w:b/>
                <w:bCs/>
                <w:color w:val="000000"/>
                <w:kern w:val="0"/>
                <w:sz w:val="20"/>
                <w:szCs w:val="20"/>
                <w:vertAlign w:val="superscript"/>
              </w:rPr>
              <w:footnoteReference w:id="7"/>
            </w:r>
            <w:r w:rsidRPr="008134A2">
              <w:rPr>
                <w:rFonts w:eastAsiaTheme="minorEastAsia"/>
                <w:b/>
                <w:bCs/>
                <w:color w:val="000000"/>
                <w:kern w:val="0"/>
                <w:sz w:val="20"/>
                <w:szCs w:val="20"/>
              </w:rPr>
              <w:t xml:space="preserve"> ПК/ОК</w:t>
            </w:r>
          </w:p>
        </w:tc>
        <w:tc>
          <w:tcPr>
            <w:tcW w:w="1026" w:type="dxa"/>
            <w:vMerge w:val="restart"/>
          </w:tcPr>
          <w:p w:rsidR="00295581" w:rsidRPr="008134A2" w:rsidRDefault="00295581" w:rsidP="00A55777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rFonts w:eastAsiaTheme="minorEastAsia"/>
                <w:b/>
                <w:bCs/>
                <w:kern w:val="0"/>
                <w:sz w:val="20"/>
                <w:szCs w:val="20"/>
              </w:rPr>
            </w:pPr>
            <w:r w:rsidRPr="008134A2">
              <w:rPr>
                <w:rFonts w:eastAsiaTheme="minorEastAsia"/>
                <w:b/>
                <w:bCs/>
                <w:color w:val="000000"/>
                <w:kern w:val="0"/>
                <w:sz w:val="20"/>
                <w:szCs w:val="20"/>
              </w:rPr>
              <w:t>№ занятия</w:t>
            </w:r>
          </w:p>
        </w:tc>
        <w:tc>
          <w:tcPr>
            <w:tcW w:w="3239" w:type="dxa"/>
            <w:gridSpan w:val="6"/>
          </w:tcPr>
          <w:p w:rsidR="00295581" w:rsidRPr="00291FFC" w:rsidRDefault="00295581" w:rsidP="00A55777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rFonts w:eastAsiaTheme="minorEastAsia"/>
                <w:b/>
                <w:bCs/>
                <w:kern w:val="0"/>
                <w:sz w:val="20"/>
                <w:szCs w:val="20"/>
              </w:rPr>
            </w:pPr>
            <w:r w:rsidRPr="00291FFC">
              <w:rPr>
                <w:rFonts w:eastAsiaTheme="minorEastAsia"/>
                <w:b/>
                <w:bCs/>
                <w:color w:val="000000"/>
                <w:kern w:val="0"/>
                <w:sz w:val="20"/>
                <w:szCs w:val="20"/>
              </w:rPr>
              <w:t>Общий объем часов</w:t>
            </w:r>
          </w:p>
        </w:tc>
      </w:tr>
      <w:tr w:rsidR="00DD7833" w:rsidRPr="00E6700A" w:rsidTr="007B49C0">
        <w:trPr>
          <w:trHeight w:val="94"/>
          <w:tblHeader/>
        </w:trPr>
        <w:tc>
          <w:tcPr>
            <w:tcW w:w="1248" w:type="dxa"/>
            <w:vMerge/>
          </w:tcPr>
          <w:p w:rsidR="00DD7833" w:rsidRPr="00E6700A" w:rsidRDefault="00DD7833" w:rsidP="00A55777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right"/>
              <w:rPr>
                <w:b/>
              </w:rPr>
            </w:pPr>
          </w:p>
        </w:tc>
        <w:tc>
          <w:tcPr>
            <w:tcW w:w="7938" w:type="dxa"/>
            <w:vMerge/>
          </w:tcPr>
          <w:p w:rsidR="00DD7833" w:rsidRPr="00E6700A" w:rsidRDefault="00DD7833" w:rsidP="00A55777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right"/>
              <w:rPr>
                <w:b/>
              </w:rPr>
            </w:pPr>
          </w:p>
        </w:tc>
        <w:tc>
          <w:tcPr>
            <w:tcW w:w="1231" w:type="dxa"/>
            <w:vMerge/>
          </w:tcPr>
          <w:p w:rsidR="00DD7833" w:rsidRPr="00422E21" w:rsidRDefault="00DD7833" w:rsidP="00A55777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  <w:color w:val="7030A0"/>
                <w:sz w:val="20"/>
                <w:szCs w:val="20"/>
              </w:rPr>
            </w:pPr>
          </w:p>
        </w:tc>
        <w:tc>
          <w:tcPr>
            <w:tcW w:w="1026" w:type="dxa"/>
            <w:vMerge/>
          </w:tcPr>
          <w:p w:rsidR="00DD7833" w:rsidRPr="00422E21" w:rsidRDefault="00DD7833" w:rsidP="00A55777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  <w:color w:val="7030A0"/>
                <w:sz w:val="20"/>
                <w:szCs w:val="20"/>
              </w:rPr>
            </w:pPr>
          </w:p>
        </w:tc>
        <w:tc>
          <w:tcPr>
            <w:tcW w:w="643" w:type="dxa"/>
          </w:tcPr>
          <w:p w:rsidR="00DD7833" w:rsidRPr="00422E21" w:rsidRDefault="00DD7833" w:rsidP="00422E21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right"/>
              <w:rPr>
                <w:b/>
                <w:sz w:val="20"/>
                <w:szCs w:val="20"/>
              </w:rPr>
            </w:pPr>
            <w:r w:rsidRPr="00422E21">
              <w:rPr>
                <w:b/>
                <w:sz w:val="20"/>
                <w:szCs w:val="20"/>
              </w:rPr>
              <w:t>ТО</w:t>
            </w:r>
          </w:p>
        </w:tc>
        <w:tc>
          <w:tcPr>
            <w:tcW w:w="516" w:type="dxa"/>
            <w:gridSpan w:val="2"/>
          </w:tcPr>
          <w:p w:rsidR="00DD7833" w:rsidRPr="00422E21" w:rsidRDefault="00DD7833" w:rsidP="00A55777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right"/>
              <w:rPr>
                <w:b/>
                <w:sz w:val="20"/>
                <w:szCs w:val="20"/>
              </w:rPr>
            </w:pPr>
            <w:r w:rsidRPr="00422E21">
              <w:rPr>
                <w:b/>
                <w:sz w:val="20"/>
                <w:szCs w:val="20"/>
              </w:rPr>
              <w:t>ПЗ</w:t>
            </w:r>
          </w:p>
        </w:tc>
        <w:tc>
          <w:tcPr>
            <w:tcW w:w="520" w:type="dxa"/>
          </w:tcPr>
          <w:p w:rsidR="00DD7833" w:rsidRPr="00422E21" w:rsidRDefault="00DD7833" w:rsidP="00A55777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right"/>
              <w:rPr>
                <w:b/>
                <w:sz w:val="20"/>
                <w:szCs w:val="20"/>
              </w:rPr>
            </w:pPr>
            <w:r w:rsidRPr="00422E21">
              <w:rPr>
                <w:b/>
                <w:sz w:val="20"/>
                <w:szCs w:val="20"/>
              </w:rPr>
              <w:t>ЛР</w:t>
            </w:r>
          </w:p>
        </w:tc>
        <w:tc>
          <w:tcPr>
            <w:tcW w:w="780" w:type="dxa"/>
          </w:tcPr>
          <w:p w:rsidR="00DD7833" w:rsidRPr="00422E21" w:rsidRDefault="00DD7833" w:rsidP="00A55777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А</w:t>
            </w:r>
            <w:r w:rsidR="008B43C3">
              <w:rPr>
                <w:b/>
                <w:sz w:val="20"/>
                <w:szCs w:val="20"/>
              </w:rPr>
              <w:t>Р</w:t>
            </w:r>
          </w:p>
        </w:tc>
        <w:tc>
          <w:tcPr>
            <w:tcW w:w="780" w:type="dxa"/>
          </w:tcPr>
          <w:p w:rsidR="00DD7833" w:rsidRPr="00422E21" w:rsidRDefault="00DD7833" w:rsidP="00A55777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  <w:sz w:val="20"/>
                <w:szCs w:val="20"/>
              </w:rPr>
            </w:pPr>
            <w:r w:rsidRPr="00422E21">
              <w:rPr>
                <w:b/>
                <w:sz w:val="20"/>
                <w:szCs w:val="20"/>
              </w:rPr>
              <w:t>СР</w:t>
            </w:r>
          </w:p>
        </w:tc>
      </w:tr>
      <w:tr w:rsidR="00DD7833" w:rsidRPr="00E6700A" w:rsidTr="007B49C0">
        <w:trPr>
          <w:trHeight w:val="94"/>
        </w:trPr>
        <w:tc>
          <w:tcPr>
            <w:tcW w:w="1248" w:type="dxa"/>
          </w:tcPr>
          <w:p w:rsidR="00DD7833" w:rsidRPr="00DD7833" w:rsidRDefault="00DD7833" w:rsidP="00A55777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sz w:val="20"/>
                <w:szCs w:val="20"/>
              </w:rPr>
            </w:pPr>
            <w:r w:rsidRPr="00DD7833">
              <w:rPr>
                <w:sz w:val="20"/>
                <w:szCs w:val="20"/>
              </w:rPr>
              <w:t>1</w:t>
            </w:r>
          </w:p>
        </w:tc>
        <w:tc>
          <w:tcPr>
            <w:tcW w:w="7938" w:type="dxa"/>
          </w:tcPr>
          <w:p w:rsidR="00DD7833" w:rsidRPr="00DD7833" w:rsidRDefault="00DD7833" w:rsidP="00A55777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sz w:val="20"/>
                <w:szCs w:val="20"/>
              </w:rPr>
            </w:pPr>
            <w:r w:rsidRPr="00DD7833">
              <w:rPr>
                <w:sz w:val="20"/>
                <w:szCs w:val="20"/>
              </w:rPr>
              <w:t>2</w:t>
            </w:r>
          </w:p>
        </w:tc>
        <w:tc>
          <w:tcPr>
            <w:tcW w:w="1231" w:type="dxa"/>
          </w:tcPr>
          <w:p w:rsidR="00DD7833" w:rsidRPr="00DD7833" w:rsidRDefault="00DD7833" w:rsidP="00A55777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color w:val="7030A0"/>
                <w:sz w:val="20"/>
                <w:szCs w:val="20"/>
              </w:rPr>
            </w:pPr>
            <w:r w:rsidRPr="00DD7833">
              <w:rPr>
                <w:color w:val="7030A0"/>
                <w:sz w:val="20"/>
                <w:szCs w:val="20"/>
              </w:rPr>
              <w:t>3</w:t>
            </w:r>
          </w:p>
        </w:tc>
        <w:tc>
          <w:tcPr>
            <w:tcW w:w="1026" w:type="dxa"/>
          </w:tcPr>
          <w:p w:rsidR="00DD7833" w:rsidRPr="00DD7833" w:rsidRDefault="00DD7833" w:rsidP="007E4F4D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color w:val="7030A0"/>
                <w:sz w:val="20"/>
                <w:szCs w:val="20"/>
              </w:rPr>
            </w:pPr>
            <w:r w:rsidRPr="00DD7833">
              <w:rPr>
                <w:color w:val="7030A0"/>
                <w:sz w:val="20"/>
                <w:szCs w:val="20"/>
              </w:rPr>
              <w:t>4</w:t>
            </w:r>
          </w:p>
        </w:tc>
        <w:tc>
          <w:tcPr>
            <w:tcW w:w="643" w:type="dxa"/>
            <w:tcBorders>
              <w:bottom w:val="single" w:sz="4" w:space="0" w:color="auto"/>
            </w:tcBorders>
          </w:tcPr>
          <w:p w:rsidR="00DD7833" w:rsidRPr="00DD7833" w:rsidRDefault="00DD7833" w:rsidP="007E4F4D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sz w:val="20"/>
                <w:szCs w:val="20"/>
              </w:rPr>
            </w:pPr>
            <w:r w:rsidRPr="00DD7833">
              <w:rPr>
                <w:sz w:val="20"/>
                <w:szCs w:val="20"/>
              </w:rPr>
              <w:t>5</w:t>
            </w:r>
          </w:p>
        </w:tc>
        <w:tc>
          <w:tcPr>
            <w:tcW w:w="516" w:type="dxa"/>
            <w:gridSpan w:val="2"/>
            <w:tcBorders>
              <w:bottom w:val="single" w:sz="4" w:space="0" w:color="auto"/>
            </w:tcBorders>
          </w:tcPr>
          <w:p w:rsidR="00DD7833" w:rsidRPr="00DD7833" w:rsidRDefault="00DD7833" w:rsidP="007E4F4D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sz w:val="20"/>
                <w:szCs w:val="20"/>
              </w:rPr>
            </w:pPr>
            <w:r w:rsidRPr="00DD7833">
              <w:rPr>
                <w:sz w:val="20"/>
                <w:szCs w:val="20"/>
              </w:rPr>
              <w:t>6</w:t>
            </w:r>
          </w:p>
        </w:tc>
        <w:tc>
          <w:tcPr>
            <w:tcW w:w="520" w:type="dxa"/>
            <w:tcBorders>
              <w:bottom w:val="single" w:sz="4" w:space="0" w:color="auto"/>
            </w:tcBorders>
          </w:tcPr>
          <w:p w:rsidR="00DD7833" w:rsidRPr="00DD7833" w:rsidRDefault="00DD7833" w:rsidP="007E4F4D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sz w:val="20"/>
                <w:szCs w:val="20"/>
              </w:rPr>
            </w:pPr>
            <w:r w:rsidRPr="00DD7833">
              <w:rPr>
                <w:sz w:val="20"/>
                <w:szCs w:val="20"/>
              </w:rPr>
              <w:t>7</w:t>
            </w:r>
          </w:p>
        </w:tc>
        <w:tc>
          <w:tcPr>
            <w:tcW w:w="780" w:type="dxa"/>
            <w:tcBorders>
              <w:bottom w:val="single" w:sz="4" w:space="0" w:color="auto"/>
            </w:tcBorders>
          </w:tcPr>
          <w:p w:rsidR="00DD7833" w:rsidRPr="00DD7833" w:rsidRDefault="00DD7833" w:rsidP="007E4F4D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sz w:val="20"/>
                <w:szCs w:val="20"/>
              </w:rPr>
            </w:pPr>
            <w:r w:rsidRPr="00DD7833">
              <w:rPr>
                <w:sz w:val="20"/>
                <w:szCs w:val="20"/>
              </w:rPr>
              <w:t>8</w:t>
            </w:r>
          </w:p>
        </w:tc>
        <w:tc>
          <w:tcPr>
            <w:tcW w:w="780" w:type="dxa"/>
            <w:tcBorders>
              <w:bottom w:val="single" w:sz="4" w:space="0" w:color="auto"/>
            </w:tcBorders>
          </w:tcPr>
          <w:p w:rsidR="00DD7833" w:rsidRPr="00DD7833" w:rsidRDefault="00DD7833" w:rsidP="007E4F4D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sz w:val="20"/>
                <w:szCs w:val="20"/>
              </w:rPr>
            </w:pPr>
            <w:r w:rsidRPr="00DD7833">
              <w:rPr>
                <w:sz w:val="20"/>
                <w:szCs w:val="20"/>
              </w:rPr>
              <w:t>9</w:t>
            </w:r>
          </w:p>
        </w:tc>
      </w:tr>
      <w:tr w:rsidR="009820F0" w:rsidRPr="00E6700A" w:rsidTr="001D64E9">
        <w:trPr>
          <w:trHeight w:val="364"/>
        </w:trPr>
        <w:tc>
          <w:tcPr>
            <w:tcW w:w="1248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9820F0" w:rsidRPr="00E6700A" w:rsidRDefault="009820F0" w:rsidP="008818F5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rPr>
                <w:b/>
              </w:rPr>
            </w:pPr>
            <w:r>
              <w:rPr>
                <w:b/>
              </w:rPr>
              <w:t>Раздел 1</w:t>
            </w:r>
          </w:p>
        </w:tc>
        <w:tc>
          <w:tcPr>
            <w:tcW w:w="7938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9820F0" w:rsidRDefault="009820F0" w:rsidP="00A55777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rPr>
                <w:b/>
              </w:rPr>
            </w:pPr>
            <w:r w:rsidRPr="00702CEB">
              <w:rPr>
                <w:b/>
              </w:rPr>
              <w:t>Основные положения строительного производства</w:t>
            </w:r>
          </w:p>
        </w:tc>
        <w:tc>
          <w:tcPr>
            <w:tcW w:w="5496" w:type="dxa"/>
            <w:gridSpan w:val="8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9820F0" w:rsidRPr="005113B3" w:rsidRDefault="009820F0" w:rsidP="007E4F4D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  <w:color w:val="FF0000"/>
              </w:rPr>
            </w:pPr>
          </w:p>
        </w:tc>
      </w:tr>
      <w:tr w:rsidR="000F5091" w:rsidRPr="00E6700A" w:rsidTr="007B49C0">
        <w:trPr>
          <w:trHeight w:val="94"/>
        </w:trPr>
        <w:tc>
          <w:tcPr>
            <w:tcW w:w="1248" w:type="dxa"/>
            <w:shd w:val="clear" w:color="auto" w:fill="FFFFFF" w:themeFill="background1"/>
          </w:tcPr>
          <w:p w:rsidR="000F5091" w:rsidRDefault="000F5091" w:rsidP="008818F5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rPr>
                <w:b/>
              </w:rPr>
            </w:pPr>
            <w:r>
              <w:rPr>
                <w:b/>
              </w:rPr>
              <w:t>Тема 1.1</w:t>
            </w:r>
          </w:p>
        </w:tc>
        <w:tc>
          <w:tcPr>
            <w:tcW w:w="7938" w:type="dxa"/>
            <w:shd w:val="clear" w:color="auto" w:fill="FFFFFF" w:themeFill="background1"/>
          </w:tcPr>
          <w:p w:rsidR="000F5091" w:rsidRDefault="00BF006D" w:rsidP="00A55777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rPr>
                <w:b/>
              </w:rPr>
            </w:pPr>
            <w:r w:rsidRPr="00BF006D">
              <w:rPr>
                <w:b/>
              </w:rPr>
              <w:t>Особенности строительного производства</w:t>
            </w:r>
          </w:p>
        </w:tc>
        <w:tc>
          <w:tcPr>
            <w:tcW w:w="1231" w:type="dxa"/>
            <w:shd w:val="clear" w:color="auto" w:fill="FFFFFF" w:themeFill="background1"/>
          </w:tcPr>
          <w:p w:rsidR="000F5091" w:rsidRDefault="000F5091" w:rsidP="00A55777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  <w:color w:val="FF0000"/>
              </w:rPr>
            </w:pPr>
          </w:p>
        </w:tc>
        <w:tc>
          <w:tcPr>
            <w:tcW w:w="1026" w:type="dxa"/>
            <w:shd w:val="clear" w:color="auto" w:fill="FFFFFF" w:themeFill="background1"/>
          </w:tcPr>
          <w:p w:rsidR="000F5091" w:rsidRDefault="000F5091" w:rsidP="007E4F4D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  <w:color w:val="FF0000"/>
              </w:rPr>
            </w:pPr>
          </w:p>
        </w:tc>
        <w:tc>
          <w:tcPr>
            <w:tcW w:w="643" w:type="dxa"/>
            <w:shd w:val="clear" w:color="auto" w:fill="FFFFFF" w:themeFill="background1"/>
          </w:tcPr>
          <w:p w:rsidR="000F5091" w:rsidRPr="005113B3" w:rsidRDefault="00E23C17" w:rsidP="007E4F4D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2</w:t>
            </w:r>
          </w:p>
        </w:tc>
        <w:tc>
          <w:tcPr>
            <w:tcW w:w="480" w:type="dxa"/>
            <w:shd w:val="clear" w:color="auto" w:fill="FFFFFF" w:themeFill="background1"/>
          </w:tcPr>
          <w:p w:rsidR="000F5091" w:rsidRPr="005113B3" w:rsidRDefault="000F5091" w:rsidP="007E4F4D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0</w:t>
            </w:r>
          </w:p>
        </w:tc>
        <w:tc>
          <w:tcPr>
            <w:tcW w:w="556" w:type="dxa"/>
            <w:gridSpan w:val="2"/>
            <w:shd w:val="clear" w:color="auto" w:fill="FFFFFF" w:themeFill="background1"/>
          </w:tcPr>
          <w:p w:rsidR="000F5091" w:rsidRPr="005113B3" w:rsidRDefault="000F5091" w:rsidP="007E4F4D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0</w:t>
            </w:r>
          </w:p>
        </w:tc>
        <w:tc>
          <w:tcPr>
            <w:tcW w:w="780" w:type="dxa"/>
            <w:shd w:val="clear" w:color="auto" w:fill="FFFFFF" w:themeFill="background1"/>
          </w:tcPr>
          <w:p w:rsidR="000F5091" w:rsidRDefault="00E23C17" w:rsidP="00BF006D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2</w:t>
            </w:r>
          </w:p>
        </w:tc>
        <w:tc>
          <w:tcPr>
            <w:tcW w:w="780" w:type="dxa"/>
            <w:shd w:val="clear" w:color="auto" w:fill="FFFFFF" w:themeFill="background1"/>
          </w:tcPr>
          <w:p w:rsidR="000F5091" w:rsidRPr="005113B3" w:rsidRDefault="00BF006D" w:rsidP="007E4F4D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2</w:t>
            </w:r>
          </w:p>
        </w:tc>
      </w:tr>
      <w:tr w:rsidR="000F5091" w:rsidRPr="00E6700A" w:rsidTr="007B49C0">
        <w:trPr>
          <w:trHeight w:val="94"/>
        </w:trPr>
        <w:tc>
          <w:tcPr>
            <w:tcW w:w="1248" w:type="dxa"/>
            <w:shd w:val="clear" w:color="auto" w:fill="FFFFFF" w:themeFill="background1"/>
          </w:tcPr>
          <w:p w:rsidR="000F5091" w:rsidRPr="00FC3EAB" w:rsidRDefault="000F5091" w:rsidP="0012167C">
            <w:r w:rsidRPr="00FC3EAB">
              <w:t>1.1.1</w:t>
            </w:r>
          </w:p>
        </w:tc>
        <w:tc>
          <w:tcPr>
            <w:tcW w:w="7938" w:type="dxa"/>
            <w:shd w:val="clear" w:color="auto" w:fill="FFFFFF" w:themeFill="background1"/>
          </w:tcPr>
          <w:p w:rsidR="000F5091" w:rsidRPr="00FC3EAB" w:rsidRDefault="0033597E" w:rsidP="0012167C">
            <w:r w:rsidRPr="00702CEB">
              <w:t>Строительная продукция, и ее отличительные особенности</w:t>
            </w:r>
            <w:r>
              <w:t>.</w:t>
            </w:r>
          </w:p>
        </w:tc>
        <w:tc>
          <w:tcPr>
            <w:tcW w:w="1231" w:type="dxa"/>
            <w:shd w:val="clear" w:color="auto" w:fill="FFFFFF" w:themeFill="background1"/>
          </w:tcPr>
          <w:p w:rsidR="000F5091" w:rsidRPr="00DB2B10" w:rsidRDefault="000F5091" w:rsidP="00993870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FFFFFF" w:themeFill="background1"/>
          </w:tcPr>
          <w:p w:rsidR="000F5091" w:rsidRPr="00BE435A" w:rsidRDefault="000F5091" w:rsidP="007E4F4D">
            <w:pPr>
              <w:jc w:val="center"/>
              <w:rPr>
                <w:color w:val="000000" w:themeColor="text1"/>
              </w:rPr>
            </w:pPr>
            <w:r w:rsidRPr="00BE435A">
              <w:rPr>
                <w:color w:val="000000" w:themeColor="text1"/>
              </w:rPr>
              <w:t>1</w:t>
            </w:r>
          </w:p>
        </w:tc>
        <w:tc>
          <w:tcPr>
            <w:tcW w:w="643" w:type="dxa"/>
            <w:shd w:val="clear" w:color="auto" w:fill="FFFFFF" w:themeFill="background1"/>
          </w:tcPr>
          <w:p w:rsidR="000F5091" w:rsidRPr="007D1FBC" w:rsidRDefault="007D1FBC" w:rsidP="007E4F4D">
            <w:pPr>
              <w:jc w:val="center"/>
              <w:rPr>
                <w:color w:val="000000" w:themeColor="text1"/>
              </w:rPr>
            </w:pPr>
            <w:r w:rsidRPr="007D1FBC">
              <w:rPr>
                <w:color w:val="000000" w:themeColor="text1"/>
              </w:rPr>
              <w:t>2</w:t>
            </w:r>
          </w:p>
        </w:tc>
        <w:tc>
          <w:tcPr>
            <w:tcW w:w="480" w:type="dxa"/>
            <w:shd w:val="clear" w:color="auto" w:fill="FFFFFF" w:themeFill="background1"/>
          </w:tcPr>
          <w:p w:rsidR="000F5091" w:rsidRPr="00FC3EAB" w:rsidRDefault="000F5091" w:rsidP="007E4F4D">
            <w:pPr>
              <w:jc w:val="center"/>
              <w:rPr>
                <w:color w:val="FF0000"/>
              </w:rPr>
            </w:pPr>
          </w:p>
        </w:tc>
        <w:tc>
          <w:tcPr>
            <w:tcW w:w="556" w:type="dxa"/>
            <w:gridSpan w:val="2"/>
            <w:shd w:val="clear" w:color="auto" w:fill="FFFFFF" w:themeFill="background1"/>
          </w:tcPr>
          <w:p w:rsidR="000F5091" w:rsidRPr="00FC3EAB" w:rsidRDefault="000F5091" w:rsidP="007E4F4D">
            <w:pPr>
              <w:jc w:val="center"/>
              <w:rPr>
                <w:color w:val="FF0000"/>
              </w:rPr>
            </w:pPr>
          </w:p>
        </w:tc>
        <w:tc>
          <w:tcPr>
            <w:tcW w:w="780" w:type="dxa"/>
            <w:shd w:val="clear" w:color="auto" w:fill="FFFFFF" w:themeFill="background1"/>
          </w:tcPr>
          <w:p w:rsidR="000F5091" w:rsidRPr="007D1FBC" w:rsidRDefault="007D1FBC" w:rsidP="007E4F4D">
            <w:pPr>
              <w:jc w:val="center"/>
              <w:rPr>
                <w:color w:val="000000" w:themeColor="text1"/>
              </w:rPr>
            </w:pPr>
            <w:r w:rsidRPr="007D1FBC">
              <w:rPr>
                <w:color w:val="000000" w:themeColor="text1"/>
              </w:rPr>
              <w:t>2</w:t>
            </w:r>
          </w:p>
        </w:tc>
        <w:tc>
          <w:tcPr>
            <w:tcW w:w="780" w:type="dxa"/>
            <w:shd w:val="clear" w:color="auto" w:fill="FFFFFF" w:themeFill="background1"/>
          </w:tcPr>
          <w:p w:rsidR="000F5091" w:rsidRPr="00FC3EAB" w:rsidRDefault="000F5091" w:rsidP="007E4F4D">
            <w:pPr>
              <w:jc w:val="center"/>
              <w:rPr>
                <w:color w:val="FF0000"/>
              </w:rPr>
            </w:pPr>
          </w:p>
        </w:tc>
      </w:tr>
      <w:tr w:rsidR="00993870" w:rsidRPr="00E6700A" w:rsidTr="007B49C0">
        <w:trPr>
          <w:trHeight w:val="94"/>
        </w:trPr>
        <w:tc>
          <w:tcPr>
            <w:tcW w:w="1248" w:type="dxa"/>
            <w:shd w:val="clear" w:color="auto" w:fill="FFFFFF" w:themeFill="background1"/>
          </w:tcPr>
          <w:p w:rsidR="00993870" w:rsidRPr="002E66F4" w:rsidRDefault="00993870" w:rsidP="0012167C">
            <w:r w:rsidRPr="002E66F4">
              <w:t>СР</w:t>
            </w:r>
          </w:p>
        </w:tc>
        <w:tc>
          <w:tcPr>
            <w:tcW w:w="7938" w:type="dxa"/>
            <w:shd w:val="clear" w:color="auto" w:fill="FFFFFF" w:themeFill="background1"/>
          </w:tcPr>
          <w:p w:rsidR="00993870" w:rsidRPr="002E66F4" w:rsidRDefault="00B272B7" w:rsidP="004C0F65">
            <w:r>
              <w:t>Подготовить сообщение на тему: «Организация рабочего места</w:t>
            </w:r>
            <w:r w:rsidR="004C0F65">
              <w:t>»</w:t>
            </w:r>
            <w:r>
              <w:t xml:space="preserve">. </w:t>
            </w:r>
            <w:r w:rsidR="004C0F65">
              <w:t>Записать п</w:t>
            </w:r>
            <w:r>
              <w:t>онятия: фронт работ, захватка, делянка.</w:t>
            </w:r>
          </w:p>
        </w:tc>
        <w:tc>
          <w:tcPr>
            <w:tcW w:w="1231" w:type="dxa"/>
            <w:shd w:val="clear" w:color="auto" w:fill="FFFFFF" w:themeFill="background1"/>
          </w:tcPr>
          <w:p w:rsidR="00993870" w:rsidRPr="002E66F4" w:rsidRDefault="00993870" w:rsidP="00993870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026" w:type="dxa"/>
            <w:shd w:val="clear" w:color="auto" w:fill="FFFFFF" w:themeFill="background1"/>
          </w:tcPr>
          <w:p w:rsidR="00993870" w:rsidRPr="002E66F4" w:rsidRDefault="00993870" w:rsidP="007E4F4D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643" w:type="dxa"/>
            <w:shd w:val="clear" w:color="auto" w:fill="FFFFFF" w:themeFill="background1"/>
          </w:tcPr>
          <w:p w:rsidR="00993870" w:rsidRPr="002E66F4" w:rsidRDefault="00993870" w:rsidP="007E4F4D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480" w:type="dxa"/>
            <w:shd w:val="clear" w:color="auto" w:fill="FFFFFF" w:themeFill="background1"/>
          </w:tcPr>
          <w:p w:rsidR="00993870" w:rsidRPr="002E66F4" w:rsidRDefault="00993870" w:rsidP="007E4F4D">
            <w:pPr>
              <w:jc w:val="center"/>
              <w:rPr>
                <w:color w:val="FF0000"/>
              </w:rPr>
            </w:pPr>
          </w:p>
        </w:tc>
        <w:tc>
          <w:tcPr>
            <w:tcW w:w="556" w:type="dxa"/>
            <w:gridSpan w:val="2"/>
            <w:shd w:val="clear" w:color="auto" w:fill="FFFFFF" w:themeFill="background1"/>
          </w:tcPr>
          <w:p w:rsidR="00993870" w:rsidRPr="002E66F4" w:rsidRDefault="00993870" w:rsidP="007E4F4D">
            <w:pPr>
              <w:jc w:val="center"/>
              <w:rPr>
                <w:color w:val="FF0000"/>
              </w:rPr>
            </w:pPr>
          </w:p>
        </w:tc>
        <w:tc>
          <w:tcPr>
            <w:tcW w:w="780" w:type="dxa"/>
            <w:shd w:val="clear" w:color="auto" w:fill="FFFFFF" w:themeFill="background1"/>
          </w:tcPr>
          <w:p w:rsidR="00993870" w:rsidRPr="002E66F4" w:rsidRDefault="00993870" w:rsidP="007E4F4D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780" w:type="dxa"/>
            <w:shd w:val="clear" w:color="auto" w:fill="FFFFFF" w:themeFill="background1"/>
          </w:tcPr>
          <w:p w:rsidR="00993870" w:rsidRPr="002E66F4" w:rsidRDefault="00B65287" w:rsidP="007E4F4D">
            <w:pPr>
              <w:jc w:val="center"/>
              <w:rPr>
                <w:color w:val="000000" w:themeColor="text1"/>
              </w:rPr>
            </w:pPr>
            <w:r w:rsidRPr="002E66F4">
              <w:rPr>
                <w:color w:val="000000" w:themeColor="text1"/>
              </w:rPr>
              <w:t>2</w:t>
            </w:r>
          </w:p>
        </w:tc>
      </w:tr>
      <w:tr w:rsidR="009820F0" w:rsidRPr="00E6700A" w:rsidTr="00947718">
        <w:trPr>
          <w:trHeight w:val="348"/>
        </w:trPr>
        <w:tc>
          <w:tcPr>
            <w:tcW w:w="1248" w:type="dxa"/>
            <w:shd w:val="clear" w:color="auto" w:fill="D9D9D9" w:themeFill="background1" w:themeFillShade="D9"/>
          </w:tcPr>
          <w:p w:rsidR="009820F0" w:rsidRPr="00E6700A" w:rsidRDefault="009820F0" w:rsidP="00A55777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</w:rPr>
            </w:pPr>
            <w:r>
              <w:rPr>
                <w:b/>
              </w:rPr>
              <w:t>Раздел 2</w:t>
            </w:r>
          </w:p>
        </w:tc>
        <w:tc>
          <w:tcPr>
            <w:tcW w:w="7938" w:type="dxa"/>
            <w:shd w:val="clear" w:color="auto" w:fill="D9D9D9" w:themeFill="background1" w:themeFillShade="D9"/>
          </w:tcPr>
          <w:p w:rsidR="009820F0" w:rsidRPr="00E6700A" w:rsidRDefault="009820F0" w:rsidP="00A55777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</w:pPr>
            <w:r w:rsidRPr="00702CEB">
              <w:rPr>
                <w:b/>
              </w:rPr>
              <w:t>Технология строительного производства</w:t>
            </w:r>
          </w:p>
        </w:tc>
        <w:tc>
          <w:tcPr>
            <w:tcW w:w="5496" w:type="dxa"/>
            <w:gridSpan w:val="8"/>
            <w:shd w:val="clear" w:color="auto" w:fill="D9D9D9" w:themeFill="background1" w:themeFillShade="D9"/>
          </w:tcPr>
          <w:p w:rsidR="009820F0" w:rsidRPr="005113B3" w:rsidRDefault="009820F0" w:rsidP="007E4F4D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  <w:color w:val="FF0000"/>
              </w:rPr>
            </w:pPr>
          </w:p>
        </w:tc>
      </w:tr>
      <w:tr w:rsidR="00993870" w:rsidRPr="00E6700A" w:rsidTr="007B49C0">
        <w:trPr>
          <w:trHeight w:val="50"/>
        </w:trPr>
        <w:tc>
          <w:tcPr>
            <w:tcW w:w="1248" w:type="dxa"/>
          </w:tcPr>
          <w:p w:rsidR="00993870" w:rsidRPr="00693910" w:rsidRDefault="00993870" w:rsidP="0012167C">
            <w:pPr>
              <w:pStyle w:val="af4"/>
              <w:rPr>
                <w:b/>
              </w:rPr>
            </w:pPr>
            <w:r w:rsidRPr="00693910">
              <w:rPr>
                <w:b/>
              </w:rPr>
              <w:t>Тема 2.1</w:t>
            </w:r>
          </w:p>
        </w:tc>
        <w:tc>
          <w:tcPr>
            <w:tcW w:w="7938" w:type="dxa"/>
          </w:tcPr>
          <w:p w:rsidR="00993870" w:rsidRPr="00693910" w:rsidRDefault="00B65287" w:rsidP="0012167C">
            <w:pPr>
              <w:pStyle w:val="af4"/>
              <w:rPr>
                <w:b/>
              </w:rPr>
            </w:pPr>
            <w:r w:rsidRPr="00B65287">
              <w:rPr>
                <w:b/>
              </w:rPr>
              <w:t>Технологическое проектирование строительных процессов</w:t>
            </w:r>
          </w:p>
        </w:tc>
        <w:tc>
          <w:tcPr>
            <w:tcW w:w="1231" w:type="dxa"/>
          </w:tcPr>
          <w:p w:rsidR="00993870" w:rsidRPr="00993870" w:rsidRDefault="00993870" w:rsidP="00993870">
            <w:pPr>
              <w:pStyle w:val="af4"/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1026" w:type="dxa"/>
          </w:tcPr>
          <w:p w:rsidR="00993870" w:rsidRPr="00693910" w:rsidRDefault="00993870" w:rsidP="007E4F4D">
            <w:pPr>
              <w:pStyle w:val="af4"/>
              <w:jc w:val="center"/>
              <w:rPr>
                <w:b/>
              </w:rPr>
            </w:pPr>
          </w:p>
        </w:tc>
        <w:tc>
          <w:tcPr>
            <w:tcW w:w="643" w:type="dxa"/>
            <w:shd w:val="clear" w:color="auto" w:fill="auto"/>
          </w:tcPr>
          <w:p w:rsidR="00993870" w:rsidRPr="007D1FBC" w:rsidRDefault="00993870" w:rsidP="007E4F4D">
            <w:pPr>
              <w:pStyle w:val="af4"/>
              <w:jc w:val="center"/>
              <w:rPr>
                <w:b/>
                <w:color w:val="FF0000"/>
              </w:rPr>
            </w:pPr>
            <w:r w:rsidRPr="007D1FBC">
              <w:rPr>
                <w:b/>
                <w:color w:val="FF0000"/>
              </w:rPr>
              <w:t>2</w:t>
            </w:r>
          </w:p>
        </w:tc>
        <w:tc>
          <w:tcPr>
            <w:tcW w:w="516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993870" w:rsidRPr="007D1FBC" w:rsidRDefault="00993870" w:rsidP="007E4F4D">
            <w:pPr>
              <w:pStyle w:val="af4"/>
              <w:jc w:val="center"/>
              <w:rPr>
                <w:b/>
                <w:color w:val="FF0000"/>
              </w:rPr>
            </w:pPr>
            <w:r w:rsidRPr="007D1FBC">
              <w:rPr>
                <w:b/>
                <w:color w:val="FF0000"/>
              </w:rPr>
              <w:t>0</w:t>
            </w:r>
          </w:p>
        </w:tc>
        <w:tc>
          <w:tcPr>
            <w:tcW w:w="520" w:type="dxa"/>
            <w:shd w:val="clear" w:color="auto" w:fill="auto"/>
          </w:tcPr>
          <w:p w:rsidR="00993870" w:rsidRPr="007D1FBC" w:rsidRDefault="00993870" w:rsidP="007E4F4D">
            <w:pPr>
              <w:pStyle w:val="af4"/>
              <w:jc w:val="center"/>
              <w:rPr>
                <w:b/>
                <w:color w:val="FF0000"/>
              </w:rPr>
            </w:pPr>
            <w:r w:rsidRPr="007D1FBC">
              <w:rPr>
                <w:b/>
                <w:color w:val="FF0000"/>
              </w:rPr>
              <w:t>0</w:t>
            </w:r>
          </w:p>
        </w:tc>
        <w:tc>
          <w:tcPr>
            <w:tcW w:w="780" w:type="dxa"/>
          </w:tcPr>
          <w:p w:rsidR="00993870" w:rsidRPr="007D1FBC" w:rsidRDefault="00993870" w:rsidP="007E4F4D">
            <w:pPr>
              <w:pStyle w:val="af4"/>
              <w:jc w:val="center"/>
              <w:rPr>
                <w:b/>
                <w:color w:val="FF0000"/>
              </w:rPr>
            </w:pPr>
            <w:r w:rsidRPr="007D1FBC">
              <w:rPr>
                <w:b/>
                <w:color w:val="FF0000"/>
              </w:rPr>
              <w:t>2</w:t>
            </w:r>
          </w:p>
        </w:tc>
        <w:tc>
          <w:tcPr>
            <w:tcW w:w="780" w:type="dxa"/>
            <w:shd w:val="clear" w:color="auto" w:fill="auto"/>
          </w:tcPr>
          <w:p w:rsidR="00993870" w:rsidRPr="007D1FBC" w:rsidRDefault="00892159" w:rsidP="007E4F4D">
            <w:pPr>
              <w:pStyle w:val="af4"/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2</w:t>
            </w:r>
          </w:p>
        </w:tc>
      </w:tr>
      <w:tr w:rsidR="00993870" w:rsidRPr="00E6700A" w:rsidTr="007B49C0">
        <w:trPr>
          <w:trHeight w:val="50"/>
        </w:trPr>
        <w:tc>
          <w:tcPr>
            <w:tcW w:w="1248" w:type="dxa"/>
          </w:tcPr>
          <w:p w:rsidR="00993870" w:rsidRDefault="00993870" w:rsidP="0012167C">
            <w:pPr>
              <w:pStyle w:val="af4"/>
            </w:pPr>
            <w:r>
              <w:t>2.1.1</w:t>
            </w:r>
          </w:p>
        </w:tc>
        <w:tc>
          <w:tcPr>
            <w:tcW w:w="7938" w:type="dxa"/>
          </w:tcPr>
          <w:p w:rsidR="00993870" w:rsidRDefault="00801C01" w:rsidP="0012167C">
            <w:pPr>
              <w:pStyle w:val="af4"/>
            </w:pPr>
            <w:r w:rsidRPr="00801C01">
              <w:t>Понятие о вариантном проектировании строительных процессов (в том числе с применением ЭВМ).</w:t>
            </w:r>
          </w:p>
        </w:tc>
        <w:tc>
          <w:tcPr>
            <w:tcW w:w="1231" w:type="dxa"/>
          </w:tcPr>
          <w:p w:rsidR="00993870" w:rsidRPr="00993870" w:rsidRDefault="00993870" w:rsidP="00993870">
            <w:pPr>
              <w:pStyle w:val="af4"/>
              <w:jc w:val="center"/>
              <w:rPr>
                <w:color w:val="000000" w:themeColor="text1"/>
              </w:rPr>
            </w:pPr>
          </w:p>
        </w:tc>
        <w:tc>
          <w:tcPr>
            <w:tcW w:w="1026" w:type="dxa"/>
          </w:tcPr>
          <w:p w:rsidR="00993870" w:rsidRDefault="00892159" w:rsidP="007E4F4D">
            <w:pPr>
              <w:pStyle w:val="af4"/>
              <w:jc w:val="center"/>
            </w:pPr>
            <w:r>
              <w:t>2</w:t>
            </w:r>
          </w:p>
        </w:tc>
        <w:tc>
          <w:tcPr>
            <w:tcW w:w="643" w:type="dxa"/>
            <w:shd w:val="clear" w:color="auto" w:fill="auto"/>
          </w:tcPr>
          <w:p w:rsidR="00993870" w:rsidRDefault="00993870" w:rsidP="007E4F4D">
            <w:pPr>
              <w:pStyle w:val="af4"/>
              <w:jc w:val="center"/>
            </w:pPr>
            <w:r>
              <w:t>2</w:t>
            </w:r>
          </w:p>
        </w:tc>
        <w:tc>
          <w:tcPr>
            <w:tcW w:w="516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993870" w:rsidRPr="00123E18" w:rsidRDefault="00993870" w:rsidP="007E4F4D">
            <w:pPr>
              <w:pStyle w:val="af4"/>
              <w:jc w:val="center"/>
            </w:pPr>
          </w:p>
        </w:tc>
        <w:tc>
          <w:tcPr>
            <w:tcW w:w="520" w:type="dxa"/>
            <w:shd w:val="clear" w:color="auto" w:fill="auto"/>
          </w:tcPr>
          <w:p w:rsidR="00993870" w:rsidRPr="00123E18" w:rsidRDefault="00993870" w:rsidP="007E4F4D">
            <w:pPr>
              <w:pStyle w:val="af4"/>
              <w:jc w:val="center"/>
            </w:pPr>
          </w:p>
        </w:tc>
        <w:tc>
          <w:tcPr>
            <w:tcW w:w="780" w:type="dxa"/>
          </w:tcPr>
          <w:p w:rsidR="00993870" w:rsidRPr="009142A9" w:rsidRDefault="00993870" w:rsidP="007E4F4D">
            <w:pPr>
              <w:pStyle w:val="af4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</w:p>
        </w:tc>
        <w:tc>
          <w:tcPr>
            <w:tcW w:w="780" w:type="dxa"/>
            <w:shd w:val="clear" w:color="auto" w:fill="auto"/>
          </w:tcPr>
          <w:p w:rsidR="00993870" w:rsidRPr="009142A9" w:rsidRDefault="00993870" w:rsidP="007E4F4D">
            <w:pPr>
              <w:pStyle w:val="af4"/>
              <w:jc w:val="center"/>
              <w:rPr>
                <w:color w:val="000000" w:themeColor="text1"/>
              </w:rPr>
            </w:pPr>
          </w:p>
        </w:tc>
      </w:tr>
      <w:tr w:rsidR="00993870" w:rsidRPr="00E6700A" w:rsidTr="007B49C0">
        <w:trPr>
          <w:trHeight w:val="50"/>
        </w:trPr>
        <w:tc>
          <w:tcPr>
            <w:tcW w:w="1248" w:type="dxa"/>
          </w:tcPr>
          <w:p w:rsidR="00993870" w:rsidRPr="002E66F4" w:rsidRDefault="00993870" w:rsidP="0012167C">
            <w:pPr>
              <w:pStyle w:val="af4"/>
            </w:pPr>
            <w:r w:rsidRPr="002E66F4">
              <w:t>СР</w:t>
            </w:r>
          </w:p>
        </w:tc>
        <w:tc>
          <w:tcPr>
            <w:tcW w:w="7938" w:type="dxa"/>
          </w:tcPr>
          <w:p w:rsidR="00993870" w:rsidRPr="002E66F4" w:rsidRDefault="0030267D" w:rsidP="0012167C">
            <w:pPr>
              <w:pStyle w:val="af4"/>
            </w:pPr>
            <w:r>
              <w:t>Подготовить сообщение на тему: «</w:t>
            </w:r>
            <w:r w:rsidRPr="00702CEB">
              <w:t>Основные документы технологического проектирования строительных процессов: технологические карты и карты трудовых процессов</w:t>
            </w:r>
            <w:r>
              <w:t>»</w:t>
            </w:r>
            <w:r w:rsidRPr="00702CEB">
              <w:t>.</w:t>
            </w:r>
          </w:p>
        </w:tc>
        <w:tc>
          <w:tcPr>
            <w:tcW w:w="1231" w:type="dxa"/>
          </w:tcPr>
          <w:p w:rsidR="00993870" w:rsidRPr="002E66F4" w:rsidRDefault="00993870" w:rsidP="00993870">
            <w:pPr>
              <w:pStyle w:val="af4"/>
              <w:jc w:val="center"/>
              <w:rPr>
                <w:color w:val="000000" w:themeColor="text1"/>
              </w:rPr>
            </w:pPr>
          </w:p>
        </w:tc>
        <w:tc>
          <w:tcPr>
            <w:tcW w:w="1026" w:type="dxa"/>
          </w:tcPr>
          <w:p w:rsidR="00993870" w:rsidRPr="002E66F4" w:rsidRDefault="00993870" w:rsidP="007E4F4D">
            <w:pPr>
              <w:pStyle w:val="af4"/>
              <w:jc w:val="center"/>
            </w:pPr>
          </w:p>
        </w:tc>
        <w:tc>
          <w:tcPr>
            <w:tcW w:w="643" w:type="dxa"/>
            <w:shd w:val="clear" w:color="auto" w:fill="auto"/>
          </w:tcPr>
          <w:p w:rsidR="00993870" w:rsidRPr="002E66F4" w:rsidRDefault="00993870" w:rsidP="007E4F4D">
            <w:pPr>
              <w:pStyle w:val="af4"/>
              <w:jc w:val="center"/>
            </w:pPr>
          </w:p>
        </w:tc>
        <w:tc>
          <w:tcPr>
            <w:tcW w:w="516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993870" w:rsidRPr="002E66F4" w:rsidRDefault="00993870" w:rsidP="007E4F4D">
            <w:pPr>
              <w:pStyle w:val="af4"/>
              <w:jc w:val="center"/>
            </w:pPr>
          </w:p>
        </w:tc>
        <w:tc>
          <w:tcPr>
            <w:tcW w:w="520" w:type="dxa"/>
            <w:shd w:val="clear" w:color="auto" w:fill="auto"/>
          </w:tcPr>
          <w:p w:rsidR="00993870" w:rsidRPr="002E66F4" w:rsidRDefault="00993870" w:rsidP="007E4F4D">
            <w:pPr>
              <w:pStyle w:val="af4"/>
              <w:jc w:val="center"/>
            </w:pPr>
          </w:p>
        </w:tc>
        <w:tc>
          <w:tcPr>
            <w:tcW w:w="780" w:type="dxa"/>
          </w:tcPr>
          <w:p w:rsidR="00993870" w:rsidRPr="002E66F4" w:rsidRDefault="00993870" w:rsidP="007E4F4D">
            <w:pPr>
              <w:pStyle w:val="af4"/>
              <w:jc w:val="center"/>
              <w:rPr>
                <w:color w:val="000000" w:themeColor="text1"/>
              </w:rPr>
            </w:pPr>
          </w:p>
        </w:tc>
        <w:tc>
          <w:tcPr>
            <w:tcW w:w="780" w:type="dxa"/>
            <w:shd w:val="clear" w:color="auto" w:fill="auto"/>
          </w:tcPr>
          <w:p w:rsidR="00993870" w:rsidRPr="002E66F4" w:rsidRDefault="00892159" w:rsidP="007E4F4D">
            <w:pPr>
              <w:pStyle w:val="af4"/>
              <w:jc w:val="center"/>
              <w:rPr>
                <w:color w:val="000000" w:themeColor="text1"/>
              </w:rPr>
            </w:pPr>
            <w:r w:rsidRPr="002E66F4">
              <w:rPr>
                <w:color w:val="000000" w:themeColor="text1"/>
              </w:rPr>
              <w:t>2</w:t>
            </w:r>
          </w:p>
        </w:tc>
      </w:tr>
      <w:tr w:rsidR="00993870" w:rsidRPr="00E6700A" w:rsidTr="007B49C0">
        <w:trPr>
          <w:trHeight w:val="50"/>
        </w:trPr>
        <w:tc>
          <w:tcPr>
            <w:tcW w:w="1248" w:type="dxa"/>
          </w:tcPr>
          <w:p w:rsidR="00993870" w:rsidRPr="004070CD" w:rsidRDefault="00993870" w:rsidP="00A55777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rPr>
                <w:b/>
              </w:rPr>
            </w:pPr>
            <w:r w:rsidRPr="004070CD">
              <w:rPr>
                <w:b/>
              </w:rPr>
              <w:t>Тема 2.2</w:t>
            </w:r>
          </w:p>
        </w:tc>
        <w:tc>
          <w:tcPr>
            <w:tcW w:w="7938" w:type="dxa"/>
          </w:tcPr>
          <w:p w:rsidR="00993870" w:rsidRPr="004070CD" w:rsidRDefault="0033597E" w:rsidP="00A55777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rPr>
                <w:b/>
              </w:rPr>
            </w:pPr>
            <w:r w:rsidRPr="0033597E">
              <w:rPr>
                <w:b/>
              </w:rPr>
              <w:t>Транспортирование строительных грузов</w:t>
            </w:r>
          </w:p>
        </w:tc>
        <w:tc>
          <w:tcPr>
            <w:tcW w:w="1231" w:type="dxa"/>
          </w:tcPr>
          <w:p w:rsidR="00993870" w:rsidRPr="00993870" w:rsidRDefault="00993870" w:rsidP="0099387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1026" w:type="dxa"/>
          </w:tcPr>
          <w:p w:rsidR="00993870" w:rsidRPr="004070CD" w:rsidRDefault="00993870" w:rsidP="007E4F4D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  <w:rPr>
                <w:b/>
              </w:rPr>
            </w:pPr>
          </w:p>
        </w:tc>
        <w:tc>
          <w:tcPr>
            <w:tcW w:w="643" w:type="dxa"/>
            <w:shd w:val="clear" w:color="auto" w:fill="auto"/>
          </w:tcPr>
          <w:p w:rsidR="00993870" w:rsidRPr="0038215C" w:rsidRDefault="00892159" w:rsidP="007E4F4D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2</w:t>
            </w:r>
          </w:p>
        </w:tc>
        <w:tc>
          <w:tcPr>
            <w:tcW w:w="516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993870" w:rsidRPr="0038215C" w:rsidRDefault="00993870" w:rsidP="007E4F4D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  <w:color w:val="FF0000"/>
              </w:rPr>
            </w:pPr>
            <w:r w:rsidRPr="0038215C">
              <w:rPr>
                <w:b/>
                <w:color w:val="FF0000"/>
              </w:rPr>
              <w:t>0</w:t>
            </w:r>
          </w:p>
        </w:tc>
        <w:tc>
          <w:tcPr>
            <w:tcW w:w="520" w:type="dxa"/>
            <w:shd w:val="clear" w:color="auto" w:fill="auto"/>
          </w:tcPr>
          <w:p w:rsidR="00993870" w:rsidRPr="0038215C" w:rsidRDefault="00993870" w:rsidP="007E4F4D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  <w:color w:val="FF0000"/>
              </w:rPr>
            </w:pPr>
            <w:r w:rsidRPr="0038215C">
              <w:rPr>
                <w:b/>
                <w:color w:val="FF0000"/>
              </w:rPr>
              <w:t>0</w:t>
            </w:r>
          </w:p>
        </w:tc>
        <w:tc>
          <w:tcPr>
            <w:tcW w:w="780" w:type="dxa"/>
          </w:tcPr>
          <w:p w:rsidR="00993870" w:rsidRPr="0038215C" w:rsidRDefault="00892159" w:rsidP="007E4F4D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2</w:t>
            </w:r>
          </w:p>
        </w:tc>
        <w:tc>
          <w:tcPr>
            <w:tcW w:w="780" w:type="dxa"/>
            <w:shd w:val="clear" w:color="auto" w:fill="auto"/>
          </w:tcPr>
          <w:p w:rsidR="00993870" w:rsidRPr="0038215C" w:rsidRDefault="00892159" w:rsidP="007E4F4D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2</w:t>
            </w:r>
          </w:p>
        </w:tc>
      </w:tr>
      <w:tr w:rsidR="00DB2B10" w:rsidRPr="00E6700A" w:rsidTr="007B49C0">
        <w:trPr>
          <w:trHeight w:val="50"/>
        </w:trPr>
        <w:tc>
          <w:tcPr>
            <w:tcW w:w="1248" w:type="dxa"/>
          </w:tcPr>
          <w:p w:rsidR="00DB2B10" w:rsidRPr="004070CD" w:rsidRDefault="00DB2B10" w:rsidP="0012167C">
            <w:pPr>
              <w:pStyle w:val="af4"/>
            </w:pPr>
            <w:r w:rsidRPr="004070CD">
              <w:t>2.2.1</w:t>
            </w:r>
          </w:p>
        </w:tc>
        <w:tc>
          <w:tcPr>
            <w:tcW w:w="7938" w:type="dxa"/>
          </w:tcPr>
          <w:p w:rsidR="00DB2B10" w:rsidRPr="004070CD" w:rsidRDefault="00AB68A7" w:rsidP="0012167C">
            <w:pPr>
              <w:pStyle w:val="af4"/>
            </w:pPr>
            <w:r w:rsidRPr="00702CEB">
              <w:t xml:space="preserve">Классификация </w:t>
            </w:r>
            <w:r>
              <w:t>строительных грузов. В</w:t>
            </w:r>
            <w:r w:rsidRPr="00702CEB">
              <w:t>иды транспорта, применяемые в строительстве.</w:t>
            </w:r>
          </w:p>
        </w:tc>
        <w:tc>
          <w:tcPr>
            <w:tcW w:w="1231" w:type="dxa"/>
          </w:tcPr>
          <w:p w:rsidR="00DB2B10" w:rsidRDefault="00DB2B10"/>
        </w:tc>
        <w:tc>
          <w:tcPr>
            <w:tcW w:w="1026" w:type="dxa"/>
          </w:tcPr>
          <w:p w:rsidR="00DB2B10" w:rsidRPr="004070CD" w:rsidRDefault="00801C01" w:rsidP="007E4F4D">
            <w:pPr>
              <w:pStyle w:val="af4"/>
              <w:jc w:val="center"/>
            </w:pPr>
            <w:r>
              <w:t>3</w:t>
            </w:r>
          </w:p>
        </w:tc>
        <w:tc>
          <w:tcPr>
            <w:tcW w:w="643" w:type="dxa"/>
            <w:shd w:val="clear" w:color="auto" w:fill="auto"/>
          </w:tcPr>
          <w:p w:rsidR="00DB2B10" w:rsidRPr="004070CD" w:rsidRDefault="00DB2B10" w:rsidP="007E4F4D">
            <w:pPr>
              <w:pStyle w:val="af4"/>
              <w:jc w:val="center"/>
            </w:pPr>
            <w:r>
              <w:t>2</w:t>
            </w:r>
          </w:p>
        </w:tc>
        <w:tc>
          <w:tcPr>
            <w:tcW w:w="516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DB2B10" w:rsidRPr="004070CD" w:rsidRDefault="00DB2B10" w:rsidP="007E4F4D">
            <w:pPr>
              <w:pStyle w:val="af4"/>
              <w:jc w:val="center"/>
            </w:pPr>
          </w:p>
        </w:tc>
        <w:tc>
          <w:tcPr>
            <w:tcW w:w="520" w:type="dxa"/>
            <w:shd w:val="clear" w:color="auto" w:fill="auto"/>
          </w:tcPr>
          <w:p w:rsidR="00DB2B10" w:rsidRPr="004070CD" w:rsidRDefault="00DB2B10" w:rsidP="007E4F4D">
            <w:pPr>
              <w:pStyle w:val="af4"/>
              <w:jc w:val="center"/>
            </w:pPr>
          </w:p>
        </w:tc>
        <w:tc>
          <w:tcPr>
            <w:tcW w:w="780" w:type="dxa"/>
          </w:tcPr>
          <w:p w:rsidR="00DB2B10" w:rsidRPr="004070CD" w:rsidRDefault="00DB2B10" w:rsidP="007E4F4D">
            <w:pPr>
              <w:pStyle w:val="af4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</w:p>
        </w:tc>
        <w:tc>
          <w:tcPr>
            <w:tcW w:w="780" w:type="dxa"/>
            <w:shd w:val="clear" w:color="auto" w:fill="auto"/>
          </w:tcPr>
          <w:p w:rsidR="00DB2B10" w:rsidRPr="004070CD" w:rsidRDefault="00DB2B10" w:rsidP="007E4F4D">
            <w:pPr>
              <w:pStyle w:val="af4"/>
              <w:jc w:val="center"/>
              <w:rPr>
                <w:color w:val="000000" w:themeColor="text1"/>
              </w:rPr>
            </w:pPr>
          </w:p>
        </w:tc>
      </w:tr>
      <w:tr w:rsidR="00DB2B10" w:rsidRPr="00E6700A" w:rsidTr="007B49C0">
        <w:trPr>
          <w:trHeight w:val="50"/>
        </w:trPr>
        <w:tc>
          <w:tcPr>
            <w:tcW w:w="1248" w:type="dxa"/>
          </w:tcPr>
          <w:p w:rsidR="00DB2B10" w:rsidRPr="002E66F4" w:rsidRDefault="00801C01" w:rsidP="0012167C">
            <w:pPr>
              <w:pStyle w:val="af4"/>
            </w:pPr>
            <w:r w:rsidRPr="002E66F4">
              <w:t>СР</w:t>
            </w:r>
          </w:p>
        </w:tc>
        <w:tc>
          <w:tcPr>
            <w:tcW w:w="7938" w:type="dxa"/>
          </w:tcPr>
          <w:p w:rsidR="00DB2B10" w:rsidRPr="002E66F4" w:rsidRDefault="003C45C4" w:rsidP="0012167C">
            <w:pPr>
              <w:pStyle w:val="af4"/>
            </w:pPr>
            <w:r>
              <w:t>Описать ход погрузочно-разгрузочных работ</w:t>
            </w:r>
            <w:r w:rsidRPr="00702CEB">
              <w:t xml:space="preserve"> на строительной площадке.</w:t>
            </w:r>
          </w:p>
        </w:tc>
        <w:tc>
          <w:tcPr>
            <w:tcW w:w="1231" w:type="dxa"/>
          </w:tcPr>
          <w:p w:rsidR="00DB2B10" w:rsidRPr="002E66F4" w:rsidRDefault="00DB2B10"/>
        </w:tc>
        <w:tc>
          <w:tcPr>
            <w:tcW w:w="1026" w:type="dxa"/>
          </w:tcPr>
          <w:p w:rsidR="00DB2B10" w:rsidRPr="002E66F4" w:rsidRDefault="00DB2B10" w:rsidP="007E4F4D">
            <w:pPr>
              <w:pStyle w:val="af4"/>
              <w:jc w:val="center"/>
            </w:pPr>
          </w:p>
        </w:tc>
        <w:tc>
          <w:tcPr>
            <w:tcW w:w="643" w:type="dxa"/>
            <w:shd w:val="clear" w:color="auto" w:fill="auto"/>
          </w:tcPr>
          <w:p w:rsidR="00DB2B10" w:rsidRPr="002E66F4" w:rsidRDefault="00DB2B10" w:rsidP="007E4F4D">
            <w:pPr>
              <w:pStyle w:val="af4"/>
              <w:jc w:val="center"/>
            </w:pPr>
          </w:p>
        </w:tc>
        <w:tc>
          <w:tcPr>
            <w:tcW w:w="516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DB2B10" w:rsidRPr="002E66F4" w:rsidRDefault="00DB2B10" w:rsidP="007E4F4D">
            <w:pPr>
              <w:pStyle w:val="af4"/>
              <w:jc w:val="center"/>
            </w:pPr>
          </w:p>
        </w:tc>
        <w:tc>
          <w:tcPr>
            <w:tcW w:w="520" w:type="dxa"/>
            <w:shd w:val="clear" w:color="auto" w:fill="auto"/>
          </w:tcPr>
          <w:p w:rsidR="00DB2B10" w:rsidRPr="002E66F4" w:rsidRDefault="00DB2B10" w:rsidP="007E4F4D">
            <w:pPr>
              <w:pStyle w:val="af4"/>
              <w:jc w:val="center"/>
            </w:pPr>
          </w:p>
        </w:tc>
        <w:tc>
          <w:tcPr>
            <w:tcW w:w="780" w:type="dxa"/>
          </w:tcPr>
          <w:p w:rsidR="00DB2B10" w:rsidRPr="002E66F4" w:rsidRDefault="00DB2B10" w:rsidP="007E4F4D">
            <w:pPr>
              <w:pStyle w:val="af4"/>
              <w:jc w:val="center"/>
              <w:rPr>
                <w:color w:val="000000" w:themeColor="text1"/>
              </w:rPr>
            </w:pPr>
          </w:p>
        </w:tc>
        <w:tc>
          <w:tcPr>
            <w:tcW w:w="780" w:type="dxa"/>
            <w:shd w:val="clear" w:color="auto" w:fill="auto"/>
          </w:tcPr>
          <w:p w:rsidR="00DB2B10" w:rsidRPr="002E66F4" w:rsidRDefault="00801C01" w:rsidP="007E4F4D">
            <w:pPr>
              <w:pStyle w:val="af4"/>
              <w:jc w:val="center"/>
              <w:rPr>
                <w:color w:val="000000" w:themeColor="text1"/>
              </w:rPr>
            </w:pPr>
            <w:r w:rsidRPr="002E66F4">
              <w:rPr>
                <w:color w:val="000000" w:themeColor="text1"/>
              </w:rPr>
              <w:t>2</w:t>
            </w:r>
          </w:p>
        </w:tc>
      </w:tr>
      <w:tr w:rsidR="00993870" w:rsidRPr="00E6700A" w:rsidTr="007B49C0">
        <w:trPr>
          <w:trHeight w:val="50"/>
        </w:trPr>
        <w:tc>
          <w:tcPr>
            <w:tcW w:w="1248" w:type="dxa"/>
          </w:tcPr>
          <w:p w:rsidR="00993870" w:rsidRPr="004070CD" w:rsidRDefault="00993870" w:rsidP="00993233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rPr>
                <w:b/>
              </w:rPr>
            </w:pPr>
            <w:r w:rsidRPr="004070CD">
              <w:rPr>
                <w:b/>
              </w:rPr>
              <w:t>Тема 2.</w:t>
            </w:r>
            <w:r>
              <w:rPr>
                <w:b/>
              </w:rPr>
              <w:t>3</w:t>
            </w:r>
          </w:p>
        </w:tc>
        <w:tc>
          <w:tcPr>
            <w:tcW w:w="7938" w:type="dxa"/>
          </w:tcPr>
          <w:p w:rsidR="00993870" w:rsidRPr="004070CD" w:rsidRDefault="0033597E" w:rsidP="00993233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rPr>
                <w:b/>
              </w:rPr>
            </w:pPr>
            <w:r>
              <w:rPr>
                <w:b/>
              </w:rPr>
              <w:t>Земляные работы</w:t>
            </w:r>
          </w:p>
        </w:tc>
        <w:tc>
          <w:tcPr>
            <w:tcW w:w="1231" w:type="dxa"/>
          </w:tcPr>
          <w:p w:rsidR="00993870" w:rsidRPr="00993870" w:rsidRDefault="00993870" w:rsidP="0099387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1026" w:type="dxa"/>
          </w:tcPr>
          <w:p w:rsidR="00993870" w:rsidRPr="004070CD" w:rsidRDefault="00993870" w:rsidP="007E4F4D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  <w:rPr>
                <w:b/>
              </w:rPr>
            </w:pPr>
          </w:p>
        </w:tc>
        <w:tc>
          <w:tcPr>
            <w:tcW w:w="643" w:type="dxa"/>
            <w:shd w:val="clear" w:color="auto" w:fill="auto"/>
          </w:tcPr>
          <w:p w:rsidR="000162C3" w:rsidRPr="00775A0A" w:rsidRDefault="009C58A0" w:rsidP="00C92FFD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4</w:t>
            </w:r>
          </w:p>
        </w:tc>
        <w:tc>
          <w:tcPr>
            <w:tcW w:w="516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993870" w:rsidRPr="00775A0A" w:rsidRDefault="00993870" w:rsidP="007E4F4D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  <w:color w:val="FF0000"/>
              </w:rPr>
            </w:pPr>
            <w:r w:rsidRPr="00775A0A">
              <w:rPr>
                <w:b/>
                <w:color w:val="FF0000"/>
              </w:rPr>
              <w:t>0</w:t>
            </w:r>
          </w:p>
        </w:tc>
        <w:tc>
          <w:tcPr>
            <w:tcW w:w="520" w:type="dxa"/>
            <w:shd w:val="clear" w:color="auto" w:fill="auto"/>
          </w:tcPr>
          <w:p w:rsidR="00993870" w:rsidRPr="00775A0A" w:rsidRDefault="00993870" w:rsidP="007E4F4D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  <w:color w:val="FF0000"/>
              </w:rPr>
            </w:pPr>
            <w:r w:rsidRPr="00775A0A">
              <w:rPr>
                <w:b/>
                <w:color w:val="FF0000"/>
              </w:rPr>
              <w:t>0</w:t>
            </w:r>
          </w:p>
        </w:tc>
        <w:tc>
          <w:tcPr>
            <w:tcW w:w="780" w:type="dxa"/>
          </w:tcPr>
          <w:p w:rsidR="000162C3" w:rsidRPr="00775A0A" w:rsidRDefault="009C58A0" w:rsidP="007E4F4D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4</w:t>
            </w:r>
          </w:p>
        </w:tc>
        <w:tc>
          <w:tcPr>
            <w:tcW w:w="780" w:type="dxa"/>
            <w:shd w:val="clear" w:color="auto" w:fill="auto"/>
          </w:tcPr>
          <w:p w:rsidR="00993870" w:rsidRPr="00775A0A" w:rsidRDefault="000162C3" w:rsidP="007E4F4D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0</w:t>
            </w:r>
          </w:p>
        </w:tc>
      </w:tr>
      <w:tr w:rsidR="00DB2B10" w:rsidRPr="00E6700A" w:rsidTr="007B49C0">
        <w:trPr>
          <w:trHeight w:val="50"/>
        </w:trPr>
        <w:tc>
          <w:tcPr>
            <w:tcW w:w="1248" w:type="dxa"/>
          </w:tcPr>
          <w:p w:rsidR="00DB2B10" w:rsidRDefault="00DB2B10" w:rsidP="0012167C">
            <w:pPr>
              <w:pStyle w:val="af4"/>
            </w:pPr>
            <w:r>
              <w:t>2.3.1</w:t>
            </w:r>
          </w:p>
        </w:tc>
        <w:tc>
          <w:tcPr>
            <w:tcW w:w="7938" w:type="dxa"/>
          </w:tcPr>
          <w:p w:rsidR="00DB2B10" w:rsidRDefault="009C58A0" w:rsidP="0012167C">
            <w:pPr>
              <w:pStyle w:val="af4"/>
            </w:pPr>
            <w:r>
              <w:t>Виды земляных сооружений</w:t>
            </w:r>
            <w:r w:rsidRPr="00702CEB">
              <w:t>- требования к ним.</w:t>
            </w:r>
          </w:p>
        </w:tc>
        <w:tc>
          <w:tcPr>
            <w:tcW w:w="1231" w:type="dxa"/>
          </w:tcPr>
          <w:p w:rsidR="00DB2B10" w:rsidRDefault="00DB2B10"/>
        </w:tc>
        <w:tc>
          <w:tcPr>
            <w:tcW w:w="1026" w:type="dxa"/>
          </w:tcPr>
          <w:p w:rsidR="00DB2B10" w:rsidRDefault="00DB2B10" w:rsidP="007E4F4D">
            <w:pPr>
              <w:pStyle w:val="af4"/>
              <w:jc w:val="center"/>
            </w:pPr>
            <w:r>
              <w:t>4</w:t>
            </w:r>
          </w:p>
        </w:tc>
        <w:tc>
          <w:tcPr>
            <w:tcW w:w="643" w:type="dxa"/>
            <w:shd w:val="clear" w:color="auto" w:fill="auto"/>
          </w:tcPr>
          <w:p w:rsidR="00DB2B10" w:rsidRDefault="00DB2B10" w:rsidP="007E4F4D">
            <w:pPr>
              <w:pStyle w:val="af4"/>
              <w:jc w:val="center"/>
            </w:pPr>
            <w:r>
              <w:t>2</w:t>
            </w:r>
          </w:p>
        </w:tc>
        <w:tc>
          <w:tcPr>
            <w:tcW w:w="516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DB2B10" w:rsidRPr="00123E18" w:rsidRDefault="00DB2B10" w:rsidP="007E4F4D">
            <w:pPr>
              <w:pStyle w:val="af4"/>
              <w:jc w:val="center"/>
            </w:pPr>
          </w:p>
        </w:tc>
        <w:tc>
          <w:tcPr>
            <w:tcW w:w="520" w:type="dxa"/>
            <w:shd w:val="clear" w:color="auto" w:fill="auto"/>
          </w:tcPr>
          <w:p w:rsidR="00DB2B10" w:rsidRPr="00123E18" w:rsidRDefault="00DB2B10" w:rsidP="007E4F4D">
            <w:pPr>
              <w:pStyle w:val="af4"/>
              <w:jc w:val="center"/>
            </w:pPr>
          </w:p>
        </w:tc>
        <w:tc>
          <w:tcPr>
            <w:tcW w:w="780" w:type="dxa"/>
          </w:tcPr>
          <w:p w:rsidR="00DB2B10" w:rsidRPr="009142A9" w:rsidRDefault="00DB2B10" w:rsidP="007E4F4D">
            <w:pPr>
              <w:pStyle w:val="af4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</w:p>
        </w:tc>
        <w:tc>
          <w:tcPr>
            <w:tcW w:w="780" w:type="dxa"/>
            <w:shd w:val="clear" w:color="auto" w:fill="auto"/>
          </w:tcPr>
          <w:p w:rsidR="00DB2B10" w:rsidRPr="009142A9" w:rsidRDefault="00DB2B10" w:rsidP="007E4F4D">
            <w:pPr>
              <w:pStyle w:val="af4"/>
              <w:jc w:val="center"/>
              <w:rPr>
                <w:color w:val="000000" w:themeColor="text1"/>
              </w:rPr>
            </w:pPr>
          </w:p>
        </w:tc>
      </w:tr>
      <w:tr w:rsidR="00DB2B10" w:rsidRPr="00E6700A" w:rsidTr="007B49C0">
        <w:trPr>
          <w:trHeight w:val="50"/>
        </w:trPr>
        <w:tc>
          <w:tcPr>
            <w:tcW w:w="1248" w:type="dxa"/>
          </w:tcPr>
          <w:p w:rsidR="00DB2B10" w:rsidRDefault="00DB2B10" w:rsidP="0012167C">
            <w:pPr>
              <w:pStyle w:val="af4"/>
            </w:pPr>
            <w:r>
              <w:t>2.3.2</w:t>
            </w:r>
          </w:p>
        </w:tc>
        <w:tc>
          <w:tcPr>
            <w:tcW w:w="7938" w:type="dxa"/>
          </w:tcPr>
          <w:p w:rsidR="00DB2B10" w:rsidRDefault="009C58A0" w:rsidP="0012167C">
            <w:pPr>
              <w:pStyle w:val="af4"/>
            </w:pPr>
            <w:r w:rsidRPr="00702CEB">
              <w:t>Понятия: о закрытых способах разработки грунта, гидромеханической разра</w:t>
            </w:r>
            <w:r>
              <w:t xml:space="preserve">ботке грунта; бурении грунтов, </w:t>
            </w:r>
            <w:r w:rsidRPr="00702CEB">
              <w:t>разработке грунта взрывом.</w:t>
            </w:r>
          </w:p>
        </w:tc>
        <w:tc>
          <w:tcPr>
            <w:tcW w:w="1231" w:type="dxa"/>
          </w:tcPr>
          <w:p w:rsidR="00DB2B10" w:rsidRDefault="00DB2B10"/>
        </w:tc>
        <w:tc>
          <w:tcPr>
            <w:tcW w:w="1026" w:type="dxa"/>
          </w:tcPr>
          <w:p w:rsidR="00DB2B10" w:rsidRDefault="00DB2B10" w:rsidP="007E4F4D">
            <w:pPr>
              <w:pStyle w:val="af4"/>
              <w:jc w:val="center"/>
            </w:pPr>
            <w:r>
              <w:t>5</w:t>
            </w:r>
          </w:p>
        </w:tc>
        <w:tc>
          <w:tcPr>
            <w:tcW w:w="643" w:type="dxa"/>
            <w:shd w:val="clear" w:color="auto" w:fill="auto"/>
          </w:tcPr>
          <w:p w:rsidR="00DB2B10" w:rsidRDefault="00DB2B10" w:rsidP="007E4F4D">
            <w:pPr>
              <w:pStyle w:val="af4"/>
              <w:jc w:val="center"/>
            </w:pPr>
            <w:r>
              <w:t>2</w:t>
            </w:r>
          </w:p>
        </w:tc>
        <w:tc>
          <w:tcPr>
            <w:tcW w:w="516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DB2B10" w:rsidRPr="00123E18" w:rsidRDefault="00DB2B10" w:rsidP="007E4F4D">
            <w:pPr>
              <w:pStyle w:val="af4"/>
              <w:jc w:val="center"/>
            </w:pPr>
          </w:p>
        </w:tc>
        <w:tc>
          <w:tcPr>
            <w:tcW w:w="520" w:type="dxa"/>
            <w:shd w:val="clear" w:color="auto" w:fill="auto"/>
          </w:tcPr>
          <w:p w:rsidR="00DB2B10" w:rsidRPr="00123E18" w:rsidRDefault="00DB2B10" w:rsidP="007E4F4D">
            <w:pPr>
              <w:pStyle w:val="af4"/>
              <w:jc w:val="center"/>
            </w:pPr>
          </w:p>
        </w:tc>
        <w:tc>
          <w:tcPr>
            <w:tcW w:w="780" w:type="dxa"/>
          </w:tcPr>
          <w:p w:rsidR="00DB2B10" w:rsidRPr="009142A9" w:rsidRDefault="00DB2B10" w:rsidP="007E4F4D">
            <w:pPr>
              <w:pStyle w:val="af4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</w:p>
        </w:tc>
        <w:tc>
          <w:tcPr>
            <w:tcW w:w="780" w:type="dxa"/>
            <w:shd w:val="clear" w:color="auto" w:fill="auto"/>
          </w:tcPr>
          <w:p w:rsidR="00DB2B10" w:rsidRPr="009142A9" w:rsidRDefault="00DB2B10" w:rsidP="007E4F4D">
            <w:pPr>
              <w:pStyle w:val="af4"/>
              <w:jc w:val="center"/>
              <w:rPr>
                <w:color w:val="000000" w:themeColor="text1"/>
              </w:rPr>
            </w:pPr>
          </w:p>
        </w:tc>
      </w:tr>
      <w:tr w:rsidR="008A77A4" w:rsidRPr="00E6700A" w:rsidTr="007B49C0">
        <w:trPr>
          <w:trHeight w:val="50"/>
        </w:trPr>
        <w:tc>
          <w:tcPr>
            <w:tcW w:w="1248" w:type="dxa"/>
          </w:tcPr>
          <w:p w:rsidR="008A77A4" w:rsidRPr="00235825" w:rsidRDefault="008A77A4" w:rsidP="008A77A4">
            <w:pPr>
              <w:pStyle w:val="af4"/>
              <w:rPr>
                <w:b/>
                <w:color w:val="000000" w:themeColor="text1"/>
              </w:rPr>
            </w:pPr>
            <w:r w:rsidRPr="00235825">
              <w:rPr>
                <w:b/>
                <w:color w:val="000000" w:themeColor="text1"/>
              </w:rPr>
              <w:t>Тема 2.4</w:t>
            </w:r>
          </w:p>
        </w:tc>
        <w:tc>
          <w:tcPr>
            <w:tcW w:w="7938" w:type="dxa"/>
          </w:tcPr>
          <w:p w:rsidR="008A77A4" w:rsidRPr="00235825" w:rsidRDefault="009C58A0" w:rsidP="008A77A4">
            <w:pPr>
              <w:pStyle w:val="af4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Свайные работы</w:t>
            </w:r>
          </w:p>
        </w:tc>
        <w:tc>
          <w:tcPr>
            <w:tcW w:w="1231" w:type="dxa"/>
          </w:tcPr>
          <w:p w:rsidR="008A77A4" w:rsidRPr="00235825" w:rsidRDefault="008A77A4" w:rsidP="008A77A4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026" w:type="dxa"/>
          </w:tcPr>
          <w:p w:rsidR="008A77A4" w:rsidRPr="00235825" w:rsidRDefault="008A77A4" w:rsidP="008A77A4">
            <w:pPr>
              <w:pStyle w:val="af4"/>
              <w:jc w:val="center"/>
              <w:rPr>
                <w:b/>
                <w:color w:val="FF0000"/>
              </w:rPr>
            </w:pPr>
          </w:p>
        </w:tc>
        <w:tc>
          <w:tcPr>
            <w:tcW w:w="643" w:type="dxa"/>
            <w:shd w:val="clear" w:color="auto" w:fill="auto"/>
          </w:tcPr>
          <w:p w:rsidR="008A77A4" w:rsidRPr="00235825" w:rsidRDefault="009C58A0" w:rsidP="008A77A4">
            <w:pPr>
              <w:pStyle w:val="af4"/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2</w:t>
            </w:r>
          </w:p>
        </w:tc>
        <w:tc>
          <w:tcPr>
            <w:tcW w:w="516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8A77A4" w:rsidRPr="00235825" w:rsidRDefault="008A77A4" w:rsidP="008A77A4">
            <w:pPr>
              <w:pStyle w:val="af4"/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0</w:t>
            </w:r>
          </w:p>
        </w:tc>
        <w:tc>
          <w:tcPr>
            <w:tcW w:w="520" w:type="dxa"/>
            <w:shd w:val="clear" w:color="auto" w:fill="auto"/>
          </w:tcPr>
          <w:p w:rsidR="008A77A4" w:rsidRPr="00235825" w:rsidRDefault="008A77A4" w:rsidP="008A77A4">
            <w:pPr>
              <w:pStyle w:val="af4"/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0</w:t>
            </w:r>
          </w:p>
        </w:tc>
        <w:tc>
          <w:tcPr>
            <w:tcW w:w="780" w:type="dxa"/>
          </w:tcPr>
          <w:p w:rsidR="008A77A4" w:rsidRPr="00235825" w:rsidRDefault="009C58A0" w:rsidP="008A77A4">
            <w:pPr>
              <w:pStyle w:val="af4"/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2</w:t>
            </w:r>
          </w:p>
        </w:tc>
        <w:tc>
          <w:tcPr>
            <w:tcW w:w="780" w:type="dxa"/>
            <w:shd w:val="clear" w:color="auto" w:fill="auto"/>
          </w:tcPr>
          <w:p w:rsidR="008A77A4" w:rsidRPr="00235825" w:rsidRDefault="008A77A4" w:rsidP="008A77A4">
            <w:pPr>
              <w:pStyle w:val="af4"/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0</w:t>
            </w:r>
          </w:p>
        </w:tc>
      </w:tr>
      <w:tr w:rsidR="008A77A4" w:rsidRPr="00E6700A" w:rsidTr="007B49C0">
        <w:trPr>
          <w:trHeight w:val="50"/>
        </w:trPr>
        <w:tc>
          <w:tcPr>
            <w:tcW w:w="1248" w:type="dxa"/>
          </w:tcPr>
          <w:p w:rsidR="008A77A4" w:rsidRDefault="008A77A4" w:rsidP="008A77A4">
            <w:pPr>
              <w:pStyle w:val="af4"/>
            </w:pPr>
            <w:r>
              <w:t>2.4.1</w:t>
            </w:r>
          </w:p>
        </w:tc>
        <w:tc>
          <w:tcPr>
            <w:tcW w:w="7938" w:type="dxa"/>
          </w:tcPr>
          <w:p w:rsidR="008A77A4" w:rsidRDefault="00DD4450" w:rsidP="008A77A4">
            <w:pPr>
              <w:pStyle w:val="af4"/>
            </w:pPr>
            <w:r w:rsidRPr="00DD4450">
              <w:t>Назначение и виды свай.</w:t>
            </w:r>
          </w:p>
        </w:tc>
        <w:tc>
          <w:tcPr>
            <w:tcW w:w="1231" w:type="dxa"/>
          </w:tcPr>
          <w:p w:rsidR="008A77A4" w:rsidRDefault="008A77A4" w:rsidP="008A77A4"/>
        </w:tc>
        <w:tc>
          <w:tcPr>
            <w:tcW w:w="1026" w:type="dxa"/>
          </w:tcPr>
          <w:p w:rsidR="008A77A4" w:rsidRDefault="008A77A4" w:rsidP="008A77A4">
            <w:pPr>
              <w:pStyle w:val="af4"/>
              <w:jc w:val="center"/>
            </w:pPr>
            <w:r>
              <w:t>6</w:t>
            </w:r>
          </w:p>
        </w:tc>
        <w:tc>
          <w:tcPr>
            <w:tcW w:w="643" w:type="dxa"/>
            <w:shd w:val="clear" w:color="auto" w:fill="auto"/>
          </w:tcPr>
          <w:p w:rsidR="008A77A4" w:rsidRDefault="008A77A4" w:rsidP="008A77A4">
            <w:pPr>
              <w:pStyle w:val="af4"/>
              <w:jc w:val="center"/>
            </w:pPr>
            <w:r>
              <w:t>2</w:t>
            </w:r>
          </w:p>
        </w:tc>
        <w:tc>
          <w:tcPr>
            <w:tcW w:w="516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8A77A4" w:rsidRPr="00123E18" w:rsidRDefault="008A77A4" w:rsidP="008A77A4">
            <w:pPr>
              <w:pStyle w:val="af4"/>
              <w:jc w:val="center"/>
            </w:pPr>
          </w:p>
        </w:tc>
        <w:tc>
          <w:tcPr>
            <w:tcW w:w="520" w:type="dxa"/>
            <w:shd w:val="clear" w:color="auto" w:fill="auto"/>
          </w:tcPr>
          <w:p w:rsidR="008A77A4" w:rsidRPr="00123E18" w:rsidRDefault="008A77A4" w:rsidP="008A77A4">
            <w:pPr>
              <w:pStyle w:val="af4"/>
              <w:jc w:val="center"/>
            </w:pPr>
          </w:p>
        </w:tc>
        <w:tc>
          <w:tcPr>
            <w:tcW w:w="780" w:type="dxa"/>
          </w:tcPr>
          <w:p w:rsidR="008A77A4" w:rsidRPr="009142A9" w:rsidRDefault="008A77A4" w:rsidP="008A77A4">
            <w:pPr>
              <w:pStyle w:val="af4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</w:p>
        </w:tc>
        <w:tc>
          <w:tcPr>
            <w:tcW w:w="780" w:type="dxa"/>
            <w:shd w:val="clear" w:color="auto" w:fill="auto"/>
          </w:tcPr>
          <w:p w:rsidR="008A77A4" w:rsidRPr="009142A9" w:rsidRDefault="008A77A4" w:rsidP="008A77A4">
            <w:pPr>
              <w:pStyle w:val="af4"/>
              <w:jc w:val="center"/>
              <w:rPr>
                <w:color w:val="000000" w:themeColor="text1"/>
              </w:rPr>
            </w:pPr>
          </w:p>
        </w:tc>
      </w:tr>
      <w:tr w:rsidR="008A77A4" w:rsidRPr="00E6700A" w:rsidTr="007B49C0">
        <w:trPr>
          <w:trHeight w:val="50"/>
        </w:trPr>
        <w:tc>
          <w:tcPr>
            <w:tcW w:w="1248" w:type="dxa"/>
          </w:tcPr>
          <w:p w:rsidR="008A77A4" w:rsidRPr="000162C3" w:rsidRDefault="008A77A4" w:rsidP="008A77A4">
            <w:pPr>
              <w:pStyle w:val="af4"/>
              <w:rPr>
                <w:b/>
              </w:rPr>
            </w:pPr>
            <w:r w:rsidRPr="000162C3">
              <w:rPr>
                <w:b/>
              </w:rPr>
              <w:t>Тема 2.5</w:t>
            </w:r>
          </w:p>
        </w:tc>
        <w:tc>
          <w:tcPr>
            <w:tcW w:w="7938" w:type="dxa"/>
          </w:tcPr>
          <w:p w:rsidR="008A77A4" w:rsidRPr="000162C3" w:rsidRDefault="00DD4450" w:rsidP="008A77A4">
            <w:pPr>
              <w:pStyle w:val="af4"/>
              <w:rPr>
                <w:b/>
              </w:rPr>
            </w:pPr>
            <w:r>
              <w:rPr>
                <w:b/>
              </w:rPr>
              <w:t>Каменные работы</w:t>
            </w:r>
          </w:p>
        </w:tc>
        <w:tc>
          <w:tcPr>
            <w:tcW w:w="1231" w:type="dxa"/>
          </w:tcPr>
          <w:p w:rsidR="008A77A4" w:rsidRPr="000162C3" w:rsidRDefault="008A77A4" w:rsidP="008A77A4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026" w:type="dxa"/>
          </w:tcPr>
          <w:p w:rsidR="008A77A4" w:rsidRPr="000162C3" w:rsidRDefault="008A77A4" w:rsidP="008A77A4">
            <w:pPr>
              <w:pStyle w:val="af4"/>
              <w:jc w:val="center"/>
              <w:rPr>
                <w:b/>
              </w:rPr>
            </w:pPr>
          </w:p>
        </w:tc>
        <w:tc>
          <w:tcPr>
            <w:tcW w:w="643" w:type="dxa"/>
            <w:shd w:val="clear" w:color="auto" w:fill="auto"/>
          </w:tcPr>
          <w:p w:rsidR="008A77A4" w:rsidRPr="000162C3" w:rsidRDefault="008A77A4" w:rsidP="008A77A4">
            <w:pPr>
              <w:pStyle w:val="af4"/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2</w:t>
            </w:r>
          </w:p>
        </w:tc>
        <w:tc>
          <w:tcPr>
            <w:tcW w:w="516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8A77A4" w:rsidRPr="000162C3" w:rsidRDefault="008A77A4" w:rsidP="008A77A4">
            <w:pPr>
              <w:pStyle w:val="af4"/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0</w:t>
            </w:r>
          </w:p>
        </w:tc>
        <w:tc>
          <w:tcPr>
            <w:tcW w:w="520" w:type="dxa"/>
            <w:shd w:val="clear" w:color="auto" w:fill="auto"/>
          </w:tcPr>
          <w:p w:rsidR="008A77A4" w:rsidRPr="000162C3" w:rsidRDefault="008A77A4" w:rsidP="008A77A4">
            <w:pPr>
              <w:pStyle w:val="af4"/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0</w:t>
            </w:r>
          </w:p>
        </w:tc>
        <w:tc>
          <w:tcPr>
            <w:tcW w:w="780" w:type="dxa"/>
          </w:tcPr>
          <w:p w:rsidR="008A77A4" w:rsidRPr="000162C3" w:rsidRDefault="008A77A4" w:rsidP="008A77A4">
            <w:pPr>
              <w:pStyle w:val="af4"/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2</w:t>
            </w:r>
          </w:p>
        </w:tc>
        <w:tc>
          <w:tcPr>
            <w:tcW w:w="780" w:type="dxa"/>
            <w:shd w:val="clear" w:color="auto" w:fill="auto"/>
          </w:tcPr>
          <w:p w:rsidR="008A77A4" w:rsidRPr="000162C3" w:rsidRDefault="008A77A4" w:rsidP="008A77A4">
            <w:pPr>
              <w:pStyle w:val="af4"/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0</w:t>
            </w:r>
          </w:p>
        </w:tc>
      </w:tr>
      <w:tr w:rsidR="008A77A4" w:rsidRPr="00E6700A" w:rsidTr="007B49C0">
        <w:trPr>
          <w:trHeight w:val="290"/>
        </w:trPr>
        <w:tc>
          <w:tcPr>
            <w:tcW w:w="1248" w:type="dxa"/>
          </w:tcPr>
          <w:p w:rsidR="008A77A4" w:rsidRDefault="008A77A4" w:rsidP="008A77A4">
            <w:pPr>
              <w:pStyle w:val="af4"/>
            </w:pPr>
            <w:r>
              <w:lastRenderedPageBreak/>
              <w:t>2.5.1</w:t>
            </w:r>
          </w:p>
        </w:tc>
        <w:tc>
          <w:tcPr>
            <w:tcW w:w="7938" w:type="dxa"/>
          </w:tcPr>
          <w:p w:rsidR="008A77A4" w:rsidRDefault="00B33B7D" w:rsidP="008A77A4">
            <w:pPr>
              <w:pStyle w:val="af4"/>
            </w:pPr>
            <w:r>
              <w:t>Область применения каменных работ в современном строительстве.</w:t>
            </w:r>
          </w:p>
        </w:tc>
        <w:tc>
          <w:tcPr>
            <w:tcW w:w="1231" w:type="dxa"/>
          </w:tcPr>
          <w:p w:rsidR="008A77A4" w:rsidRDefault="008A77A4" w:rsidP="008A77A4"/>
        </w:tc>
        <w:tc>
          <w:tcPr>
            <w:tcW w:w="1026" w:type="dxa"/>
          </w:tcPr>
          <w:p w:rsidR="008A77A4" w:rsidRDefault="005D07C1" w:rsidP="008A77A4">
            <w:pPr>
              <w:pStyle w:val="af4"/>
              <w:jc w:val="center"/>
            </w:pPr>
            <w:r>
              <w:t>7</w:t>
            </w:r>
          </w:p>
        </w:tc>
        <w:tc>
          <w:tcPr>
            <w:tcW w:w="643" w:type="dxa"/>
            <w:shd w:val="clear" w:color="auto" w:fill="auto"/>
          </w:tcPr>
          <w:p w:rsidR="008A77A4" w:rsidRDefault="008A77A4" w:rsidP="008A77A4">
            <w:pPr>
              <w:pStyle w:val="af4"/>
              <w:jc w:val="center"/>
            </w:pPr>
            <w:r>
              <w:t>2</w:t>
            </w:r>
          </w:p>
        </w:tc>
        <w:tc>
          <w:tcPr>
            <w:tcW w:w="516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8A77A4" w:rsidRPr="00123E18" w:rsidRDefault="008A77A4" w:rsidP="008A77A4">
            <w:pPr>
              <w:pStyle w:val="af4"/>
              <w:jc w:val="center"/>
            </w:pPr>
          </w:p>
        </w:tc>
        <w:tc>
          <w:tcPr>
            <w:tcW w:w="520" w:type="dxa"/>
            <w:shd w:val="clear" w:color="auto" w:fill="auto"/>
          </w:tcPr>
          <w:p w:rsidR="008A77A4" w:rsidRPr="00123E18" w:rsidRDefault="008A77A4" w:rsidP="008A77A4">
            <w:pPr>
              <w:pStyle w:val="af4"/>
              <w:jc w:val="center"/>
            </w:pPr>
          </w:p>
        </w:tc>
        <w:tc>
          <w:tcPr>
            <w:tcW w:w="780" w:type="dxa"/>
          </w:tcPr>
          <w:p w:rsidR="008A77A4" w:rsidRPr="009142A9" w:rsidRDefault="008A77A4" w:rsidP="008A77A4">
            <w:pPr>
              <w:pStyle w:val="af4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</w:p>
        </w:tc>
        <w:tc>
          <w:tcPr>
            <w:tcW w:w="780" w:type="dxa"/>
            <w:shd w:val="clear" w:color="auto" w:fill="auto"/>
          </w:tcPr>
          <w:p w:rsidR="008A77A4" w:rsidRPr="009142A9" w:rsidRDefault="008A77A4" w:rsidP="008A77A4">
            <w:pPr>
              <w:pStyle w:val="af4"/>
              <w:jc w:val="center"/>
              <w:rPr>
                <w:color w:val="000000" w:themeColor="text1"/>
              </w:rPr>
            </w:pPr>
          </w:p>
        </w:tc>
      </w:tr>
      <w:tr w:rsidR="008A77A4" w:rsidRPr="00E6700A" w:rsidTr="007B49C0">
        <w:trPr>
          <w:trHeight w:val="290"/>
        </w:trPr>
        <w:tc>
          <w:tcPr>
            <w:tcW w:w="1248" w:type="dxa"/>
          </w:tcPr>
          <w:p w:rsidR="008A77A4" w:rsidRPr="002C2C1F" w:rsidRDefault="008A77A4" w:rsidP="008A77A4">
            <w:pPr>
              <w:pStyle w:val="af4"/>
              <w:rPr>
                <w:b/>
              </w:rPr>
            </w:pPr>
            <w:r w:rsidRPr="002C2C1F">
              <w:rPr>
                <w:b/>
              </w:rPr>
              <w:t>Тема 2.6</w:t>
            </w:r>
          </w:p>
        </w:tc>
        <w:tc>
          <w:tcPr>
            <w:tcW w:w="7938" w:type="dxa"/>
          </w:tcPr>
          <w:p w:rsidR="008A77A4" w:rsidRPr="002C2C1F" w:rsidRDefault="00DD4450" w:rsidP="008A77A4">
            <w:pPr>
              <w:pStyle w:val="af4"/>
              <w:rPr>
                <w:b/>
              </w:rPr>
            </w:pPr>
            <w:r>
              <w:rPr>
                <w:b/>
              </w:rPr>
              <w:t>Бетонные и железобетонные работы</w:t>
            </w:r>
          </w:p>
        </w:tc>
        <w:tc>
          <w:tcPr>
            <w:tcW w:w="1231" w:type="dxa"/>
          </w:tcPr>
          <w:p w:rsidR="008A77A4" w:rsidRPr="000B26EC" w:rsidRDefault="008A77A4" w:rsidP="008A77A4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26" w:type="dxa"/>
          </w:tcPr>
          <w:p w:rsidR="008A77A4" w:rsidRPr="002C2C1F" w:rsidRDefault="008A77A4" w:rsidP="008A77A4">
            <w:pPr>
              <w:pStyle w:val="af4"/>
              <w:jc w:val="center"/>
              <w:rPr>
                <w:b/>
                <w:color w:val="FF0000"/>
              </w:rPr>
            </w:pPr>
          </w:p>
        </w:tc>
        <w:tc>
          <w:tcPr>
            <w:tcW w:w="643" w:type="dxa"/>
            <w:shd w:val="clear" w:color="auto" w:fill="auto"/>
          </w:tcPr>
          <w:p w:rsidR="008A77A4" w:rsidRPr="002C2C1F" w:rsidRDefault="005D07C1" w:rsidP="008A77A4">
            <w:pPr>
              <w:pStyle w:val="af4"/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2</w:t>
            </w:r>
          </w:p>
        </w:tc>
        <w:tc>
          <w:tcPr>
            <w:tcW w:w="516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8A77A4" w:rsidRPr="002C2C1F" w:rsidRDefault="008A77A4" w:rsidP="008A77A4">
            <w:pPr>
              <w:pStyle w:val="af4"/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0</w:t>
            </w:r>
          </w:p>
        </w:tc>
        <w:tc>
          <w:tcPr>
            <w:tcW w:w="520" w:type="dxa"/>
            <w:shd w:val="clear" w:color="auto" w:fill="auto"/>
          </w:tcPr>
          <w:p w:rsidR="008A77A4" w:rsidRPr="002C2C1F" w:rsidRDefault="008A77A4" w:rsidP="008A77A4">
            <w:pPr>
              <w:pStyle w:val="af4"/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0</w:t>
            </w:r>
          </w:p>
        </w:tc>
        <w:tc>
          <w:tcPr>
            <w:tcW w:w="780" w:type="dxa"/>
          </w:tcPr>
          <w:p w:rsidR="008A77A4" w:rsidRPr="002C2C1F" w:rsidRDefault="005D07C1" w:rsidP="008A77A4">
            <w:pPr>
              <w:pStyle w:val="af4"/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2</w:t>
            </w:r>
          </w:p>
        </w:tc>
        <w:tc>
          <w:tcPr>
            <w:tcW w:w="780" w:type="dxa"/>
            <w:shd w:val="clear" w:color="auto" w:fill="auto"/>
          </w:tcPr>
          <w:p w:rsidR="008A77A4" w:rsidRPr="002C2C1F" w:rsidRDefault="008A77A4" w:rsidP="008A77A4">
            <w:pPr>
              <w:pStyle w:val="af4"/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2</w:t>
            </w:r>
          </w:p>
        </w:tc>
      </w:tr>
      <w:tr w:rsidR="008A77A4" w:rsidRPr="00E6700A" w:rsidTr="007B49C0">
        <w:trPr>
          <w:trHeight w:val="50"/>
        </w:trPr>
        <w:tc>
          <w:tcPr>
            <w:tcW w:w="1248" w:type="dxa"/>
          </w:tcPr>
          <w:p w:rsidR="008A77A4" w:rsidRDefault="008A77A4" w:rsidP="008A77A4">
            <w:pPr>
              <w:pStyle w:val="af4"/>
            </w:pPr>
            <w:r>
              <w:t>2.6.1</w:t>
            </w:r>
          </w:p>
        </w:tc>
        <w:tc>
          <w:tcPr>
            <w:tcW w:w="7938" w:type="dxa"/>
          </w:tcPr>
          <w:p w:rsidR="008A77A4" w:rsidRDefault="00B33B7D" w:rsidP="00B33B7D">
            <w:pPr>
              <w:shd w:val="clear" w:color="auto" w:fill="FFFFFF"/>
              <w:spacing w:before="5"/>
            </w:pPr>
            <w:r w:rsidRPr="00702CEB">
              <w:t xml:space="preserve">Область применения бетона и железобетона в современном </w:t>
            </w:r>
            <w:r>
              <w:t>строительстве</w:t>
            </w:r>
            <w:r w:rsidR="008A77A4">
              <w:t>.</w:t>
            </w:r>
          </w:p>
        </w:tc>
        <w:tc>
          <w:tcPr>
            <w:tcW w:w="1231" w:type="dxa"/>
          </w:tcPr>
          <w:p w:rsidR="008A77A4" w:rsidRDefault="008A77A4" w:rsidP="008A77A4"/>
        </w:tc>
        <w:tc>
          <w:tcPr>
            <w:tcW w:w="1026" w:type="dxa"/>
          </w:tcPr>
          <w:p w:rsidR="008A77A4" w:rsidRDefault="005D07C1" w:rsidP="008A77A4">
            <w:pPr>
              <w:pStyle w:val="af4"/>
              <w:jc w:val="center"/>
            </w:pPr>
            <w:r>
              <w:t>8</w:t>
            </w:r>
          </w:p>
        </w:tc>
        <w:tc>
          <w:tcPr>
            <w:tcW w:w="643" w:type="dxa"/>
            <w:shd w:val="clear" w:color="auto" w:fill="auto"/>
          </w:tcPr>
          <w:p w:rsidR="008A77A4" w:rsidRDefault="008A77A4" w:rsidP="008A77A4">
            <w:pPr>
              <w:pStyle w:val="af4"/>
              <w:jc w:val="center"/>
            </w:pPr>
            <w:r>
              <w:t>2</w:t>
            </w:r>
          </w:p>
        </w:tc>
        <w:tc>
          <w:tcPr>
            <w:tcW w:w="516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8A77A4" w:rsidRPr="00123E18" w:rsidRDefault="008A77A4" w:rsidP="008A77A4">
            <w:pPr>
              <w:pStyle w:val="af4"/>
              <w:jc w:val="center"/>
            </w:pPr>
          </w:p>
        </w:tc>
        <w:tc>
          <w:tcPr>
            <w:tcW w:w="520" w:type="dxa"/>
            <w:shd w:val="clear" w:color="auto" w:fill="auto"/>
          </w:tcPr>
          <w:p w:rsidR="008A77A4" w:rsidRPr="00123E18" w:rsidRDefault="008A77A4" w:rsidP="008A77A4">
            <w:pPr>
              <w:pStyle w:val="af4"/>
              <w:jc w:val="center"/>
            </w:pPr>
          </w:p>
        </w:tc>
        <w:tc>
          <w:tcPr>
            <w:tcW w:w="780" w:type="dxa"/>
          </w:tcPr>
          <w:p w:rsidR="008A77A4" w:rsidRPr="009142A9" w:rsidRDefault="008A77A4" w:rsidP="008A77A4">
            <w:pPr>
              <w:pStyle w:val="af4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</w:p>
        </w:tc>
        <w:tc>
          <w:tcPr>
            <w:tcW w:w="780" w:type="dxa"/>
            <w:shd w:val="clear" w:color="auto" w:fill="auto"/>
          </w:tcPr>
          <w:p w:rsidR="008A77A4" w:rsidRPr="009142A9" w:rsidRDefault="008A77A4" w:rsidP="008A77A4">
            <w:pPr>
              <w:pStyle w:val="af4"/>
              <w:jc w:val="center"/>
              <w:rPr>
                <w:color w:val="000000" w:themeColor="text1"/>
              </w:rPr>
            </w:pPr>
          </w:p>
        </w:tc>
      </w:tr>
      <w:tr w:rsidR="008A77A4" w:rsidRPr="00E6700A" w:rsidTr="007B49C0">
        <w:trPr>
          <w:trHeight w:val="50"/>
        </w:trPr>
        <w:tc>
          <w:tcPr>
            <w:tcW w:w="1248" w:type="dxa"/>
          </w:tcPr>
          <w:p w:rsidR="008A77A4" w:rsidRDefault="008A77A4" w:rsidP="008A77A4">
            <w:pPr>
              <w:pStyle w:val="af4"/>
            </w:pPr>
            <w:r>
              <w:t>СР</w:t>
            </w:r>
          </w:p>
        </w:tc>
        <w:tc>
          <w:tcPr>
            <w:tcW w:w="7938" w:type="dxa"/>
          </w:tcPr>
          <w:p w:rsidR="008A77A4" w:rsidRDefault="003C45C4" w:rsidP="003C45C4">
            <w:pPr>
              <w:shd w:val="clear" w:color="auto" w:fill="FFFFFF"/>
              <w:spacing w:before="5"/>
            </w:pPr>
            <w:r>
              <w:t>Подготовить сообщение на тему: «</w:t>
            </w:r>
            <w:r w:rsidRPr="00702CEB">
              <w:t xml:space="preserve">Особенности производства работ </w:t>
            </w:r>
            <w:r>
              <w:t>в</w:t>
            </w:r>
            <w:r w:rsidRPr="00702CEB">
              <w:t xml:space="preserve"> зимнее время</w:t>
            </w:r>
            <w:r>
              <w:t>».</w:t>
            </w:r>
          </w:p>
        </w:tc>
        <w:tc>
          <w:tcPr>
            <w:tcW w:w="1231" w:type="dxa"/>
          </w:tcPr>
          <w:p w:rsidR="008A77A4" w:rsidRPr="00993870" w:rsidRDefault="008A77A4" w:rsidP="008A77A4">
            <w:pPr>
              <w:pStyle w:val="af4"/>
              <w:jc w:val="center"/>
              <w:rPr>
                <w:color w:val="000000" w:themeColor="text1"/>
              </w:rPr>
            </w:pPr>
          </w:p>
        </w:tc>
        <w:tc>
          <w:tcPr>
            <w:tcW w:w="1026" w:type="dxa"/>
          </w:tcPr>
          <w:p w:rsidR="008A77A4" w:rsidRDefault="008A77A4" w:rsidP="008A77A4">
            <w:pPr>
              <w:pStyle w:val="af4"/>
              <w:jc w:val="center"/>
            </w:pPr>
          </w:p>
        </w:tc>
        <w:tc>
          <w:tcPr>
            <w:tcW w:w="643" w:type="dxa"/>
            <w:shd w:val="clear" w:color="auto" w:fill="auto"/>
          </w:tcPr>
          <w:p w:rsidR="008A77A4" w:rsidRDefault="008A77A4" w:rsidP="008A77A4">
            <w:pPr>
              <w:pStyle w:val="af4"/>
              <w:jc w:val="center"/>
            </w:pPr>
          </w:p>
        </w:tc>
        <w:tc>
          <w:tcPr>
            <w:tcW w:w="516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8A77A4" w:rsidRPr="00123E18" w:rsidRDefault="008A77A4" w:rsidP="008A77A4">
            <w:pPr>
              <w:pStyle w:val="af4"/>
              <w:jc w:val="center"/>
            </w:pPr>
          </w:p>
        </w:tc>
        <w:tc>
          <w:tcPr>
            <w:tcW w:w="520" w:type="dxa"/>
            <w:shd w:val="clear" w:color="auto" w:fill="auto"/>
          </w:tcPr>
          <w:p w:rsidR="008A77A4" w:rsidRPr="00123E18" w:rsidRDefault="008A77A4" w:rsidP="008A77A4">
            <w:pPr>
              <w:pStyle w:val="af4"/>
              <w:jc w:val="center"/>
            </w:pPr>
          </w:p>
        </w:tc>
        <w:tc>
          <w:tcPr>
            <w:tcW w:w="780" w:type="dxa"/>
          </w:tcPr>
          <w:p w:rsidR="008A77A4" w:rsidRPr="009142A9" w:rsidRDefault="008A77A4" w:rsidP="008A77A4">
            <w:pPr>
              <w:pStyle w:val="af4"/>
              <w:jc w:val="center"/>
              <w:rPr>
                <w:color w:val="000000" w:themeColor="text1"/>
              </w:rPr>
            </w:pPr>
          </w:p>
        </w:tc>
        <w:tc>
          <w:tcPr>
            <w:tcW w:w="780" w:type="dxa"/>
            <w:shd w:val="clear" w:color="auto" w:fill="auto"/>
          </w:tcPr>
          <w:p w:rsidR="008A77A4" w:rsidRPr="009142A9" w:rsidRDefault="008A77A4" w:rsidP="008A77A4">
            <w:pPr>
              <w:pStyle w:val="af4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</w:p>
        </w:tc>
      </w:tr>
      <w:tr w:rsidR="008A77A4" w:rsidRPr="00655A89" w:rsidTr="007B49C0">
        <w:trPr>
          <w:trHeight w:val="285"/>
        </w:trPr>
        <w:tc>
          <w:tcPr>
            <w:tcW w:w="1248" w:type="dxa"/>
            <w:shd w:val="clear" w:color="auto" w:fill="FFFFFF" w:themeFill="background1"/>
          </w:tcPr>
          <w:p w:rsidR="008A77A4" w:rsidRPr="00692C32" w:rsidRDefault="008A77A4" w:rsidP="008A77A4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rPr>
                <w:b/>
              </w:rPr>
            </w:pPr>
            <w:r w:rsidRPr="00692C32">
              <w:rPr>
                <w:b/>
              </w:rPr>
              <w:t xml:space="preserve">Тема </w:t>
            </w:r>
            <w:r>
              <w:rPr>
                <w:b/>
              </w:rPr>
              <w:t>2.7</w:t>
            </w:r>
          </w:p>
        </w:tc>
        <w:tc>
          <w:tcPr>
            <w:tcW w:w="7938" w:type="dxa"/>
            <w:shd w:val="clear" w:color="auto" w:fill="FFFFFF" w:themeFill="background1"/>
          </w:tcPr>
          <w:p w:rsidR="008A77A4" w:rsidRPr="00692C32" w:rsidRDefault="003525FF" w:rsidP="003525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b/>
              </w:rPr>
            </w:pPr>
            <w:r>
              <w:rPr>
                <w:b/>
              </w:rPr>
              <w:t>Монтаж строительных конструкций</w:t>
            </w:r>
          </w:p>
        </w:tc>
        <w:tc>
          <w:tcPr>
            <w:tcW w:w="1231" w:type="dxa"/>
            <w:shd w:val="clear" w:color="auto" w:fill="FFFFFF" w:themeFill="background1"/>
          </w:tcPr>
          <w:p w:rsidR="008A77A4" w:rsidRPr="00993870" w:rsidRDefault="008A77A4" w:rsidP="008A77A4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1026" w:type="dxa"/>
            <w:shd w:val="clear" w:color="auto" w:fill="FFFFFF" w:themeFill="background1"/>
          </w:tcPr>
          <w:p w:rsidR="008A77A4" w:rsidRPr="00E91F23" w:rsidRDefault="008A77A4" w:rsidP="008A77A4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  <w:rPr>
                <w:b/>
                <w:color w:val="FF0000"/>
              </w:rPr>
            </w:pPr>
          </w:p>
        </w:tc>
        <w:tc>
          <w:tcPr>
            <w:tcW w:w="643" w:type="dxa"/>
            <w:shd w:val="clear" w:color="auto" w:fill="FFFFFF" w:themeFill="background1"/>
          </w:tcPr>
          <w:p w:rsidR="008A77A4" w:rsidRPr="00E91F23" w:rsidRDefault="005D07C1" w:rsidP="008A77A4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2</w:t>
            </w:r>
          </w:p>
        </w:tc>
        <w:tc>
          <w:tcPr>
            <w:tcW w:w="516" w:type="dxa"/>
            <w:gridSpan w:val="2"/>
            <w:shd w:val="clear" w:color="auto" w:fill="FFFFFF" w:themeFill="background1"/>
          </w:tcPr>
          <w:p w:rsidR="008A77A4" w:rsidRPr="00E91F23" w:rsidRDefault="008A77A4" w:rsidP="008A77A4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0</w:t>
            </w:r>
          </w:p>
        </w:tc>
        <w:tc>
          <w:tcPr>
            <w:tcW w:w="520" w:type="dxa"/>
            <w:shd w:val="clear" w:color="auto" w:fill="FFFFFF" w:themeFill="background1"/>
          </w:tcPr>
          <w:p w:rsidR="008A77A4" w:rsidRPr="00E91F23" w:rsidRDefault="008A77A4" w:rsidP="008A77A4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0</w:t>
            </w:r>
          </w:p>
        </w:tc>
        <w:tc>
          <w:tcPr>
            <w:tcW w:w="780" w:type="dxa"/>
            <w:shd w:val="clear" w:color="auto" w:fill="FFFFFF" w:themeFill="background1"/>
          </w:tcPr>
          <w:p w:rsidR="008A77A4" w:rsidRPr="00E91F23" w:rsidRDefault="005D07C1" w:rsidP="008A77A4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2</w:t>
            </w:r>
          </w:p>
        </w:tc>
        <w:tc>
          <w:tcPr>
            <w:tcW w:w="780" w:type="dxa"/>
            <w:shd w:val="clear" w:color="auto" w:fill="FFFFFF" w:themeFill="background1"/>
          </w:tcPr>
          <w:p w:rsidR="008A77A4" w:rsidRPr="00E91F23" w:rsidRDefault="005D07C1" w:rsidP="008A77A4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0</w:t>
            </w:r>
          </w:p>
        </w:tc>
      </w:tr>
      <w:tr w:rsidR="008A77A4" w:rsidRPr="00E6700A" w:rsidTr="007B49C0">
        <w:trPr>
          <w:trHeight w:val="278"/>
        </w:trPr>
        <w:tc>
          <w:tcPr>
            <w:tcW w:w="1248" w:type="dxa"/>
          </w:tcPr>
          <w:p w:rsidR="008A77A4" w:rsidRPr="00E6700A" w:rsidRDefault="008A77A4" w:rsidP="008A77A4">
            <w:pPr>
              <w:pStyle w:val="af4"/>
            </w:pPr>
            <w:r>
              <w:t>2.7.1</w:t>
            </w:r>
          </w:p>
        </w:tc>
        <w:tc>
          <w:tcPr>
            <w:tcW w:w="7938" w:type="dxa"/>
          </w:tcPr>
          <w:p w:rsidR="008A77A4" w:rsidRPr="00E6700A" w:rsidRDefault="002E66F4" w:rsidP="008A77A4">
            <w:pPr>
              <w:pStyle w:val="af4"/>
            </w:pPr>
            <w:r w:rsidRPr="002E66F4">
              <w:t>Состав и структура процесса монтажа строительны</w:t>
            </w:r>
            <w:r>
              <w:t>х конструкций. Класси</w:t>
            </w:r>
            <w:r w:rsidRPr="002E66F4">
              <w:t>фикация методов монтажа строительных конструкций.</w:t>
            </w:r>
          </w:p>
        </w:tc>
        <w:tc>
          <w:tcPr>
            <w:tcW w:w="1231" w:type="dxa"/>
          </w:tcPr>
          <w:p w:rsidR="008A77A4" w:rsidRDefault="008A77A4" w:rsidP="008A77A4">
            <w:r w:rsidRPr="00446B69">
              <w:rPr>
                <w:color w:val="000000" w:themeColor="text1"/>
                <w:sz w:val="20"/>
                <w:szCs w:val="20"/>
              </w:rPr>
              <w:t>ПК2.3/ОК</w:t>
            </w:r>
            <w:r>
              <w:rPr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1026" w:type="dxa"/>
          </w:tcPr>
          <w:p w:rsidR="008A77A4" w:rsidRDefault="005D07C1" w:rsidP="008A77A4">
            <w:pPr>
              <w:pStyle w:val="af4"/>
              <w:jc w:val="center"/>
            </w:pPr>
            <w:r>
              <w:t>9</w:t>
            </w:r>
          </w:p>
        </w:tc>
        <w:tc>
          <w:tcPr>
            <w:tcW w:w="643" w:type="dxa"/>
            <w:shd w:val="clear" w:color="auto" w:fill="auto"/>
          </w:tcPr>
          <w:p w:rsidR="008A77A4" w:rsidRPr="00E6700A" w:rsidRDefault="008A77A4" w:rsidP="008A77A4">
            <w:pPr>
              <w:pStyle w:val="af4"/>
              <w:jc w:val="center"/>
            </w:pPr>
            <w:r>
              <w:t>2</w:t>
            </w:r>
          </w:p>
        </w:tc>
        <w:tc>
          <w:tcPr>
            <w:tcW w:w="516" w:type="dxa"/>
            <w:gridSpan w:val="2"/>
            <w:shd w:val="clear" w:color="auto" w:fill="auto"/>
          </w:tcPr>
          <w:p w:rsidR="008A77A4" w:rsidRPr="00E6700A" w:rsidRDefault="008A77A4" w:rsidP="008A77A4">
            <w:pPr>
              <w:pStyle w:val="af4"/>
              <w:jc w:val="center"/>
            </w:pPr>
          </w:p>
        </w:tc>
        <w:tc>
          <w:tcPr>
            <w:tcW w:w="520" w:type="dxa"/>
            <w:shd w:val="clear" w:color="auto" w:fill="auto"/>
          </w:tcPr>
          <w:p w:rsidR="008A77A4" w:rsidRPr="00E6700A" w:rsidRDefault="008A77A4" w:rsidP="008A77A4">
            <w:pPr>
              <w:pStyle w:val="af4"/>
              <w:jc w:val="center"/>
            </w:pPr>
          </w:p>
        </w:tc>
        <w:tc>
          <w:tcPr>
            <w:tcW w:w="780" w:type="dxa"/>
          </w:tcPr>
          <w:p w:rsidR="008A77A4" w:rsidRPr="00FB6778" w:rsidRDefault="008A77A4" w:rsidP="008A77A4">
            <w:pPr>
              <w:pStyle w:val="af4"/>
              <w:jc w:val="center"/>
              <w:rPr>
                <w:color w:val="000000" w:themeColor="text1"/>
              </w:rPr>
            </w:pPr>
            <w:r w:rsidRPr="00FB6778">
              <w:rPr>
                <w:color w:val="000000" w:themeColor="text1"/>
              </w:rPr>
              <w:t>2</w:t>
            </w:r>
          </w:p>
        </w:tc>
        <w:tc>
          <w:tcPr>
            <w:tcW w:w="780" w:type="dxa"/>
            <w:shd w:val="clear" w:color="auto" w:fill="auto"/>
          </w:tcPr>
          <w:p w:rsidR="008A77A4" w:rsidRPr="00E6700A" w:rsidRDefault="008A77A4" w:rsidP="008A77A4">
            <w:pPr>
              <w:pStyle w:val="af4"/>
              <w:jc w:val="center"/>
              <w:rPr>
                <w:color w:val="FF0000"/>
              </w:rPr>
            </w:pPr>
          </w:p>
        </w:tc>
      </w:tr>
      <w:tr w:rsidR="008A77A4" w:rsidRPr="00E6700A" w:rsidTr="007B49C0">
        <w:trPr>
          <w:trHeight w:val="50"/>
        </w:trPr>
        <w:tc>
          <w:tcPr>
            <w:tcW w:w="1248" w:type="dxa"/>
            <w:tcBorders>
              <w:bottom w:val="single" w:sz="4" w:space="0" w:color="auto"/>
            </w:tcBorders>
          </w:tcPr>
          <w:p w:rsidR="008A77A4" w:rsidRPr="00E91F23" w:rsidRDefault="008A77A4" w:rsidP="008A77A4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rPr>
                <w:b/>
              </w:rPr>
            </w:pPr>
            <w:r w:rsidRPr="00E91F23">
              <w:rPr>
                <w:b/>
              </w:rPr>
              <w:t xml:space="preserve">Тема </w:t>
            </w:r>
            <w:r>
              <w:rPr>
                <w:b/>
              </w:rPr>
              <w:t>2.8</w:t>
            </w:r>
          </w:p>
        </w:tc>
        <w:tc>
          <w:tcPr>
            <w:tcW w:w="7938" w:type="dxa"/>
            <w:tcBorders>
              <w:bottom w:val="single" w:sz="4" w:space="0" w:color="auto"/>
            </w:tcBorders>
          </w:tcPr>
          <w:p w:rsidR="008A77A4" w:rsidRPr="00E91F23" w:rsidRDefault="00975C03" w:rsidP="008A77A4">
            <w:pPr>
              <w:pStyle w:val="af4"/>
              <w:rPr>
                <w:b/>
              </w:rPr>
            </w:pPr>
            <w:r w:rsidRPr="00975C03">
              <w:rPr>
                <w:b/>
              </w:rPr>
              <w:t>Работы по устройству защитных и изоляционных покрытий</w:t>
            </w:r>
          </w:p>
        </w:tc>
        <w:tc>
          <w:tcPr>
            <w:tcW w:w="1231" w:type="dxa"/>
            <w:tcBorders>
              <w:bottom w:val="single" w:sz="4" w:space="0" w:color="auto"/>
            </w:tcBorders>
          </w:tcPr>
          <w:p w:rsidR="008A77A4" w:rsidRPr="00993870" w:rsidRDefault="008A77A4" w:rsidP="008A77A4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1026" w:type="dxa"/>
            <w:tcBorders>
              <w:bottom w:val="single" w:sz="4" w:space="0" w:color="auto"/>
            </w:tcBorders>
          </w:tcPr>
          <w:p w:rsidR="008A77A4" w:rsidRPr="00E91F23" w:rsidRDefault="008A77A4" w:rsidP="008A77A4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  <w:rPr>
                <w:b/>
              </w:rPr>
            </w:pPr>
          </w:p>
        </w:tc>
        <w:tc>
          <w:tcPr>
            <w:tcW w:w="643" w:type="dxa"/>
            <w:tcBorders>
              <w:bottom w:val="single" w:sz="4" w:space="0" w:color="auto"/>
            </w:tcBorders>
            <w:shd w:val="clear" w:color="auto" w:fill="auto"/>
          </w:tcPr>
          <w:p w:rsidR="008A77A4" w:rsidRPr="00E91F23" w:rsidRDefault="002E66F4" w:rsidP="008A77A4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2</w:t>
            </w:r>
          </w:p>
        </w:tc>
        <w:tc>
          <w:tcPr>
            <w:tcW w:w="516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8A77A4" w:rsidRPr="00E91F23" w:rsidRDefault="008A77A4" w:rsidP="008A77A4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0</w:t>
            </w:r>
          </w:p>
        </w:tc>
        <w:tc>
          <w:tcPr>
            <w:tcW w:w="520" w:type="dxa"/>
            <w:tcBorders>
              <w:bottom w:val="single" w:sz="4" w:space="0" w:color="auto"/>
            </w:tcBorders>
            <w:shd w:val="clear" w:color="auto" w:fill="auto"/>
          </w:tcPr>
          <w:p w:rsidR="008A77A4" w:rsidRPr="00E91F23" w:rsidRDefault="008A77A4" w:rsidP="008A77A4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0</w:t>
            </w:r>
          </w:p>
        </w:tc>
        <w:tc>
          <w:tcPr>
            <w:tcW w:w="780" w:type="dxa"/>
            <w:tcBorders>
              <w:bottom w:val="single" w:sz="4" w:space="0" w:color="auto"/>
            </w:tcBorders>
          </w:tcPr>
          <w:p w:rsidR="008A77A4" w:rsidRPr="00E91F23" w:rsidRDefault="002E66F4" w:rsidP="008A77A4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2</w:t>
            </w:r>
          </w:p>
        </w:tc>
        <w:tc>
          <w:tcPr>
            <w:tcW w:w="780" w:type="dxa"/>
            <w:tcBorders>
              <w:bottom w:val="single" w:sz="4" w:space="0" w:color="auto"/>
            </w:tcBorders>
            <w:shd w:val="clear" w:color="auto" w:fill="auto"/>
          </w:tcPr>
          <w:p w:rsidR="008A77A4" w:rsidRPr="00E91F23" w:rsidRDefault="00AE584B" w:rsidP="008A77A4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2</w:t>
            </w:r>
          </w:p>
        </w:tc>
      </w:tr>
      <w:tr w:rsidR="008A77A4" w:rsidRPr="00E6700A" w:rsidTr="007B49C0">
        <w:trPr>
          <w:trHeight w:val="50"/>
        </w:trPr>
        <w:tc>
          <w:tcPr>
            <w:tcW w:w="1248" w:type="dxa"/>
            <w:tcBorders>
              <w:bottom w:val="single" w:sz="4" w:space="0" w:color="auto"/>
            </w:tcBorders>
          </w:tcPr>
          <w:p w:rsidR="008A77A4" w:rsidRDefault="008A77A4" w:rsidP="008A77A4">
            <w:pPr>
              <w:pStyle w:val="af4"/>
            </w:pPr>
            <w:r>
              <w:t>2.8.1</w:t>
            </w:r>
          </w:p>
        </w:tc>
        <w:tc>
          <w:tcPr>
            <w:tcW w:w="7938" w:type="dxa"/>
            <w:tcBorders>
              <w:bottom w:val="single" w:sz="4" w:space="0" w:color="auto"/>
            </w:tcBorders>
          </w:tcPr>
          <w:p w:rsidR="008A77A4" w:rsidRDefault="002E66F4" w:rsidP="008A77A4">
            <w:pPr>
              <w:pStyle w:val="af4"/>
            </w:pPr>
            <w:r w:rsidRPr="002E66F4">
              <w:t>Назначение и виды защитных и изоляционных покрытий.</w:t>
            </w:r>
          </w:p>
        </w:tc>
        <w:tc>
          <w:tcPr>
            <w:tcW w:w="1231" w:type="dxa"/>
            <w:tcBorders>
              <w:bottom w:val="single" w:sz="4" w:space="0" w:color="auto"/>
            </w:tcBorders>
          </w:tcPr>
          <w:p w:rsidR="008A77A4" w:rsidRDefault="008A77A4" w:rsidP="008A77A4">
            <w:r w:rsidRPr="007F53E5">
              <w:rPr>
                <w:color w:val="000000" w:themeColor="text1"/>
                <w:sz w:val="20"/>
                <w:szCs w:val="20"/>
              </w:rPr>
              <w:t>ПК2.3/ОК</w:t>
            </w:r>
            <w:r>
              <w:rPr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1026" w:type="dxa"/>
            <w:tcBorders>
              <w:bottom w:val="single" w:sz="4" w:space="0" w:color="auto"/>
            </w:tcBorders>
          </w:tcPr>
          <w:p w:rsidR="008A77A4" w:rsidRDefault="002E66F4" w:rsidP="008A77A4">
            <w:pPr>
              <w:pStyle w:val="af4"/>
              <w:jc w:val="center"/>
            </w:pPr>
            <w:r>
              <w:t>10</w:t>
            </w:r>
          </w:p>
        </w:tc>
        <w:tc>
          <w:tcPr>
            <w:tcW w:w="643" w:type="dxa"/>
            <w:tcBorders>
              <w:bottom w:val="single" w:sz="4" w:space="0" w:color="auto"/>
            </w:tcBorders>
            <w:shd w:val="clear" w:color="auto" w:fill="auto"/>
          </w:tcPr>
          <w:p w:rsidR="008A77A4" w:rsidRPr="00E6700A" w:rsidRDefault="008A77A4" w:rsidP="008A77A4">
            <w:pPr>
              <w:pStyle w:val="af4"/>
              <w:jc w:val="center"/>
            </w:pPr>
            <w:r>
              <w:t>2</w:t>
            </w:r>
          </w:p>
        </w:tc>
        <w:tc>
          <w:tcPr>
            <w:tcW w:w="516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8A77A4" w:rsidRDefault="008A77A4" w:rsidP="008A77A4">
            <w:pPr>
              <w:pStyle w:val="af4"/>
              <w:jc w:val="center"/>
            </w:pPr>
          </w:p>
        </w:tc>
        <w:tc>
          <w:tcPr>
            <w:tcW w:w="520" w:type="dxa"/>
            <w:tcBorders>
              <w:bottom w:val="single" w:sz="4" w:space="0" w:color="auto"/>
            </w:tcBorders>
            <w:shd w:val="clear" w:color="auto" w:fill="auto"/>
          </w:tcPr>
          <w:p w:rsidR="008A77A4" w:rsidRPr="00E6700A" w:rsidRDefault="008A77A4" w:rsidP="008A77A4">
            <w:pPr>
              <w:pStyle w:val="af4"/>
              <w:jc w:val="center"/>
            </w:pPr>
          </w:p>
        </w:tc>
        <w:tc>
          <w:tcPr>
            <w:tcW w:w="780" w:type="dxa"/>
            <w:tcBorders>
              <w:bottom w:val="single" w:sz="4" w:space="0" w:color="auto"/>
            </w:tcBorders>
          </w:tcPr>
          <w:p w:rsidR="008A77A4" w:rsidRPr="00EB0E91" w:rsidRDefault="008A77A4" w:rsidP="008A77A4">
            <w:pPr>
              <w:pStyle w:val="af4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</w:p>
        </w:tc>
        <w:tc>
          <w:tcPr>
            <w:tcW w:w="780" w:type="dxa"/>
            <w:tcBorders>
              <w:bottom w:val="single" w:sz="4" w:space="0" w:color="auto"/>
            </w:tcBorders>
            <w:shd w:val="clear" w:color="auto" w:fill="auto"/>
          </w:tcPr>
          <w:p w:rsidR="008A77A4" w:rsidRPr="00EB0E91" w:rsidRDefault="008A77A4" w:rsidP="008A77A4">
            <w:pPr>
              <w:pStyle w:val="af4"/>
              <w:jc w:val="center"/>
              <w:rPr>
                <w:color w:val="000000" w:themeColor="text1"/>
              </w:rPr>
            </w:pPr>
          </w:p>
        </w:tc>
      </w:tr>
      <w:tr w:rsidR="00700B1C" w:rsidRPr="00E6700A" w:rsidTr="007B49C0">
        <w:trPr>
          <w:trHeight w:val="50"/>
        </w:trPr>
        <w:tc>
          <w:tcPr>
            <w:tcW w:w="1248" w:type="dxa"/>
            <w:tcBorders>
              <w:bottom w:val="single" w:sz="4" w:space="0" w:color="auto"/>
            </w:tcBorders>
          </w:tcPr>
          <w:p w:rsidR="00700B1C" w:rsidRPr="007E4F4D" w:rsidRDefault="00700B1C" w:rsidP="00700B1C">
            <w:pPr>
              <w:pStyle w:val="af4"/>
            </w:pPr>
            <w:r w:rsidRPr="007E4F4D">
              <w:t>СР</w:t>
            </w:r>
          </w:p>
        </w:tc>
        <w:tc>
          <w:tcPr>
            <w:tcW w:w="7938" w:type="dxa"/>
            <w:tcBorders>
              <w:bottom w:val="single" w:sz="4" w:space="0" w:color="auto"/>
            </w:tcBorders>
          </w:tcPr>
          <w:p w:rsidR="00700B1C" w:rsidRPr="007E4F4D" w:rsidRDefault="00FD0896" w:rsidP="00FD0896">
            <w:pPr>
              <w:shd w:val="clear" w:color="auto" w:fill="FFFFFF"/>
              <w:spacing w:before="5"/>
            </w:pPr>
            <w:r>
              <w:t>Подготовить сообщение на тему: Теплоизоляционные работы, их назначение. Способы производства теплоизоляционных работ».</w:t>
            </w:r>
          </w:p>
        </w:tc>
        <w:tc>
          <w:tcPr>
            <w:tcW w:w="1231" w:type="dxa"/>
            <w:tcBorders>
              <w:bottom w:val="single" w:sz="4" w:space="0" w:color="auto"/>
            </w:tcBorders>
          </w:tcPr>
          <w:p w:rsidR="00700B1C" w:rsidRPr="00993870" w:rsidRDefault="00700B1C" w:rsidP="00700B1C">
            <w:pPr>
              <w:pStyle w:val="af4"/>
              <w:jc w:val="center"/>
              <w:rPr>
                <w:color w:val="000000" w:themeColor="text1"/>
              </w:rPr>
            </w:pPr>
          </w:p>
        </w:tc>
        <w:tc>
          <w:tcPr>
            <w:tcW w:w="1026" w:type="dxa"/>
            <w:tcBorders>
              <w:bottom w:val="single" w:sz="4" w:space="0" w:color="auto"/>
            </w:tcBorders>
          </w:tcPr>
          <w:p w:rsidR="00700B1C" w:rsidRPr="007E4F4D" w:rsidRDefault="00700B1C" w:rsidP="00700B1C">
            <w:pPr>
              <w:pStyle w:val="af4"/>
              <w:jc w:val="center"/>
            </w:pPr>
          </w:p>
        </w:tc>
        <w:tc>
          <w:tcPr>
            <w:tcW w:w="643" w:type="dxa"/>
            <w:tcBorders>
              <w:bottom w:val="single" w:sz="4" w:space="0" w:color="auto"/>
            </w:tcBorders>
            <w:shd w:val="clear" w:color="auto" w:fill="auto"/>
          </w:tcPr>
          <w:p w:rsidR="00700B1C" w:rsidRPr="007E4F4D" w:rsidRDefault="00700B1C" w:rsidP="00700B1C">
            <w:pPr>
              <w:pStyle w:val="af4"/>
              <w:jc w:val="center"/>
            </w:pPr>
          </w:p>
        </w:tc>
        <w:tc>
          <w:tcPr>
            <w:tcW w:w="516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700B1C" w:rsidRPr="007E4F4D" w:rsidRDefault="00700B1C" w:rsidP="00700B1C">
            <w:pPr>
              <w:pStyle w:val="af4"/>
              <w:jc w:val="center"/>
            </w:pPr>
          </w:p>
        </w:tc>
        <w:tc>
          <w:tcPr>
            <w:tcW w:w="520" w:type="dxa"/>
            <w:tcBorders>
              <w:bottom w:val="single" w:sz="4" w:space="0" w:color="auto"/>
            </w:tcBorders>
            <w:shd w:val="clear" w:color="auto" w:fill="auto"/>
          </w:tcPr>
          <w:p w:rsidR="00700B1C" w:rsidRPr="007E4F4D" w:rsidRDefault="00700B1C" w:rsidP="00700B1C">
            <w:pPr>
              <w:pStyle w:val="af4"/>
              <w:jc w:val="center"/>
            </w:pPr>
          </w:p>
        </w:tc>
        <w:tc>
          <w:tcPr>
            <w:tcW w:w="780" w:type="dxa"/>
            <w:tcBorders>
              <w:bottom w:val="single" w:sz="4" w:space="0" w:color="auto"/>
            </w:tcBorders>
          </w:tcPr>
          <w:p w:rsidR="00700B1C" w:rsidRPr="007E4F4D" w:rsidRDefault="00700B1C" w:rsidP="00700B1C">
            <w:pPr>
              <w:pStyle w:val="af4"/>
              <w:jc w:val="center"/>
            </w:pPr>
          </w:p>
        </w:tc>
        <w:tc>
          <w:tcPr>
            <w:tcW w:w="780" w:type="dxa"/>
            <w:tcBorders>
              <w:bottom w:val="single" w:sz="4" w:space="0" w:color="auto"/>
            </w:tcBorders>
            <w:shd w:val="clear" w:color="auto" w:fill="auto"/>
          </w:tcPr>
          <w:p w:rsidR="00700B1C" w:rsidRPr="007E4F4D" w:rsidRDefault="00700B1C" w:rsidP="00700B1C">
            <w:pPr>
              <w:pStyle w:val="af4"/>
              <w:jc w:val="center"/>
            </w:pPr>
            <w:r>
              <w:t>2</w:t>
            </w:r>
          </w:p>
        </w:tc>
      </w:tr>
      <w:tr w:rsidR="008A77A4" w:rsidRPr="00E6700A" w:rsidTr="007B49C0">
        <w:trPr>
          <w:trHeight w:val="50"/>
        </w:trPr>
        <w:tc>
          <w:tcPr>
            <w:tcW w:w="1248" w:type="dxa"/>
          </w:tcPr>
          <w:p w:rsidR="008A77A4" w:rsidRPr="00AC0801" w:rsidRDefault="008A77A4" w:rsidP="008A77A4">
            <w:pPr>
              <w:pStyle w:val="af4"/>
              <w:rPr>
                <w:b/>
              </w:rPr>
            </w:pPr>
            <w:r>
              <w:rPr>
                <w:b/>
              </w:rPr>
              <w:t>Тема 2.9</w:t>
            </w:r>
          </w:p>
        </w:tc>
        <w:tc>
          <w:tcPr>
            <w:tcW w:w="7938" w:type="dxa"/>
          </w:tcPr>
          <w:p w:rsidR="008A77A4" w:rsidRPr="00AC0801" w:rsidRDefault="008A77A4" w:rsidP="008A77A4">
            <w:pPr>
              <w:pStyle w:val="af4"/>
              <w:rPr>
                <w:b/>
              </w:rPr>
            </w:pPr>
            <w:r w:rsidRPr="00AC0801">
              <w:rPr>
                <w:b/>
              </w:rPr>
              <w:t xml:space="preserve"> </w:t>
            </w:r>
            <w:r w:rsidR="00975C03" w:rsidRPr="00975C03">
              <w:rPr>
                <w:b/>
              </w:rPr>
              <w:t>Работы по устройству отделочных покрытий</w:t>
            </w:r>
          </w:p>
        </w:tc>
        <w:tc>
          <w:tcPr>
            <w:tcW w:w="1231" w:type="dxa"/>
          </w:tcPr>
          <w:p w:rsidR="008A77A4" w:rsidRPr="00993870" w:rsidRDefault="008A77A4" w:rsidP="008A77A4">
            <w:pPr>
              <w:pStyle w:val="af4"/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1026" w:type="dxa"/>
          </w:tcPr>
          <w:p w:rsidR="008A77A4" w:rsidRDefault="008A77A4" w:rsidP="008A77A4">
            <w:pPr>
              <w:pStyle w:val="af4"/>
              <w:jc w:val="center"/>
              <w:rPr>
                <w:b/>
              </w:rPr>
            </w:pPr>
          </w:p>
        </w:tc>
        <w:tc>
          <w:tcPr>
            <w:tcW w:w="643" w:type="dxa"/>
            <w:shd w:val="clear" w:color="auto" w:fill="auto"/>
          </w:tcPr>
          <w:p w:rsidR="008A77A4" w:rsidRPr="00FB6778" w:rsidRDefault="008A77A4" w:rsidP="008A77A4">
            <w:pPr>
              <w:pStyle w:val="af4"/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2</w:t>
            </w:r>
          </w:p>
        </w:tc>
        <w:tc>
          <w:tcPr>
            <w:tcW w:w="516" w:type="dxa"/>
            <w:gridSpan w:val="2"/>
            <w:shd w:val="clear" w:color="auto" w:fill="auto"/>
          </w:tcPr>
          <w:p w:rsidR="008A77A4" w:rsidRPr="00FB6778" w:rsidRDefault="008A77A4" w:rsidP="008A77A4">
            <w:pPr>
              <w:pStyle w:val="af4"/>
              <w:jc w:val="center"/>
              <w:rPr>
                <w:b/>
                <w:color w:val="FF0000"/>
              </w:rPr>
            </w:pPr>
            <w:r w:rsidRPr="00FB6778">
              <w:rPr>
                <w:b/>
                <w:color w:val="FF0000"/>
              </w:rPr>
              <w:t>0</w:t>
            </w:r>
          </w:p>
        </w:tc>
        <w:tc>
          <w:tcPr>
            <w:tcW w:w="520" w:type="dxa"/>
            <w:shd w:val="clear" w:color="auto" w:fill="auto"/>
          </w:tcPr>
          <w:p w:rsidR="008A77A4" w:rsidRPr="00FB6778" w:rsidRDefault="008A77A4" w:rsidP="008A77A4">
            <w:pPr>
              <w:pStyle w:val="af4"/>
              <w:jc w:val="center"/>
              <w:rPr>
                <w:b/>
                <w:color w:val="FF0000"/>
              </w:rPr>
            </w:pPr>
            <w:r w:rsidRPr="00FB6778">
              <w:rPr>
                <w:b/>
                <w:color w:val="FF0000"/>
              </w:rPr>
              <w:t>0</w:t>
            </w:r>
          </w:p>
        </w:tc>
        <w:tc>
          <w:tcPr>
            <w:tcW w:w="780" w:type="dxa"/>
          </w:tcPr>
          <w:p w:rsidR="008A77A4" w:rsidRPr="00FB6778" w:rsidRDefault="008A77A4" w:rsidP="008A77A4">
            <w:pPr>
              <w:pStyle w:val="af4"/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2</w:t>
            </w:r>
          </w:p>
        </w:tc>
        <w:tc>
          <w:tcPr>
            <w:tcW w:w="780" w:type="dxa"/>
            <w:shd w:val="clear" w:color="auto" w:fill="auto"/>
          </w:tcPr>
          <w:p w:rsidR="008A77A4" w:rsidRPr="00FB6778" w:rsidRDefault="00AE584B" w:rsidP="008A77A4">
            <w:pPr>
              <w:pStyle w:val="af4"/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2</w:t>
            </w:r>
          </w:p>
        </w:tc>
      </w:tr>
      <w:tr w:rsidR="008A77A4" w:rsidRPr="00E6700A" w:rsidTr="007B49C0">
        <w:trPr>
          <w:trHeight w:val="50"/>
        </w:trPr>
        <w:tc>
          <w:tcPr>
            <w:tcW w:w="1248" w:type="dxa"/>
          </w:tcPr>
          <w:p w:rsidR="008A77A4" w:rsidRPr="00AC0801" w:rsidRDefault="008A77A4" w:rsidP="008A77A4">
            <w:pPr>
              <w:pStyle w:val="af4"/>
            </w:pPr>
            <w:r>
              <w:t>2.9.1</w:t>
            </w:r>
          </w:p>
        </w:tc>
        <w:tc>
          <w:tcPr>
            <w:tcW w:w="7938" w:type="dxa"/>
          </w:tcPr>
          <w:p w:rsidR="008A77A4" w:rsidRPr="00AC0801" w:rsidRDefault="00E23C17" w:rsidP="008A77A4">
            <w:pPr>
              <w:pStyle w:val="af4"/>
            </w:pPr>
            <w:r>
              <w:t>Назначение и виды отделочных работ.</w:t>
            </w:r>
          </w:p>
        </w:tc>
        <w:tc>
          <w:tcPr>
            <w:tcW w:w="1231" w:type="dxa"/>
          </w:tcPr>
          <w:p w:rsidR="008A77A4" w:rsidRDefault="008A77A4" w:rsidP="008A77A4"/>
        </w:tc>
        <w:tc>
          <w:tcPr>
            <w:tcW w:w="1026" w:type="dxa"/>
          </w:tcPr>
          <w:p w:rsidR="008A77A4" w:rsidRDefault="002E66F4" w:rsidP="008A77A4">
            <w:pPr>
              <w:pStyle w:val="af4"/>
              <w:jc w:val="center"/>
            </w:pPr>
            <w:r>
              <w:t>11</w:t>
            </w:r>
          </w:p>
        </w:tc>
        <w:tc>
          <w:tcPr>
            <w:tcW w:w="643" w:type="dxa"/>
            <w:shd w:val="clear" w:color="auto" w:fill="auto"/>
          </w:tcPr>
          <w:p w:rsidR="008A77A4" w:rsidRPr="00AC0801" w:rsidRDefault="008A77A4" w:rsidP="008A77A4">
            <w:pPr>
              <w:pStyle w:val="af4"/>
              <w:jc w:val="center"/>
            </w:pPr>
            <w:r>
              <w:t>2</w:t>
            </w:r>
          </w:p>
        </w:tc>
        <w:tc>
          <w:tcPr>
            <w:tcW w:w="516" w:type="dxa"/>
            <w:gridSpan w:val="2"/>
            <w:shd w:val="clear" w:color="auto" w:fill="auto"/>
          </w:tcPr>
          <w:p w:rsidR="008A77A4" w:rsidRPr="00AC0801" w:rsidRDefault="008A77A4" w:rsidP="008A77A4">
            <w:pPr>
              <w:pStyle w:val="af4"/>
              <w:jc w:val="center"/>
            </w:pPr>
          </w:p>
        </w:tc>
        <w:tc>
          <w:tcPr>
            <w:tcW w:w="520" w:type="dxa"/>
            <w:shd w:val="clear" w:color="auto" w:fill="auto"/>
          </w:tcPr>
          <w:p w:rsidR="008A77A4" w:rsidRPr="00AC0801" w:rsidRDefault="008A77A4" w:rsidP="008A77A4">
            <w:pPr>
              <w:pStyle w:val="af4"/>
              <w:jc w:val="center"/>
            </w:pPr>
          </w:p>
        </w:tc>
        <w:tc>
          <w:tcPr>
            <w:tcW w:w="780" w:type="dxa"/>
          </w:tcPr>
          <w:p w:rsidR="008A77A4" w:rsidRPr="00E101CA" w:rsidRDefault="008A77A4" w:rsidP="008A77A4">
            <w:pPr>
              <w:pStyle w:val="af4"/>
              <w:jc w:val="center"/>
              <w:rPr>
                <w:color w:val="000000" w:themeColor="text1"/>
              </w:rPr>
            </w:pPr>
            <w:r w:rsidRPr="00E101CA">
              <w:rPr>
                <w:color w:val="000000" w:themeColor="text1"/>
              </w:rPr>
              <w:t>2</w:t>
            </w:r>
          </w:p>
        </w:tc>
        <w:tc>
          <w:tcPr>
            <w:tcW w:w="780" w:type="dxa"/>
            <w:shd w:val="clear" w:color="auto" w:fill="auto"/>
          </w:tcPr>
          <w:p w:rsidR="008A77A4" w:rsidRPr="00AC0801" w:rsidRDefault="008A77A4" w:rsidP="008A77A4">
            <w:pPr>
              <w:pStyle w:val="af4"/>
              <w:jc w:val="center"/>
              <w:rPr>
                <w:color w:val="FF0000"/>
              </w:rPr>
            </w:pPr>
          </w:p>
        </w:tc>
      </w:tr>
      <w:tr w:rsidR="008A77A4" w:rsidRPr="00E6700A" w:rsidTr="007B49C0">
        <w:trPr>
          <w:trHeight w:val="50"/>
        </w:trPr>
        <w:tc>
          <w:tcPr>
            <w:tcW w:w="1248" w:type="dxa"/>
          </w:tcPr>
          <w:p w:rsidR="008A77A4" w:rsidRPr="007E4F4D" w:rsidRDefault="008A77A4" w:rsidP="008A77A4">
            <w:pPr>
              <w:pStyle w:val="af4"/>
            </w:pPr>
            <w:r w:rsidRPr="007E4F4D">
              <w:t>СР</w:t>
            </w:r>
          </w:p>
        </w:tc>
        <w:tc>
          <w:tcPr>
            <w:tcW w:w="7938" w:type="dxa"/>
          </w:tcPr>
          <w:p w:rsidR="008A77A4" w:rsidRPr="007E4F4D" w:rsidRDefault="00840E74" w:rsidP="008A77A4">
            <w:pPr>
              <w:pStyle w:val="af4"/>
            </w:pPr>
            <w:r>
              <w:t>Подготовить презентацию: «</w:t>
            </w:r>
            <w:r w:rsidR="00A61D8D" w:rsidRPr="00702CEB">
              <w:t>Облицовочные работы, их применение</w:t>
            </w:r>
            <w:r w:rsidR="00A61D8D">
              <w:t>».</w:t>
            </w:r>
          </w:p>
        </w:tc>
        <w:tc>
          <w:tcPr>
            <w:tcW w:w="1231" w:type="dxa"/>
          </w:tcPr>
          <w:p w:rsidR="008A77A4" w:rsidRPr="00993870" w:rsidRDefault="008A77A4" w:rsidP="008A77A4">
            <w:pPr>
              <w:pStyle w:val="af4"/>
              <w:jc w:val="center"/>
              <w:rPr>
                <w:color w:val="000000" w:themeColor="text1"/>
              </w:rPr>
            </w:pPr>
          </w:p>
        </w:tc>
        <w:tc>
          <w:tcPr>
            <w:tcW w:w="1026" w:type="dxa"/>
          </w:tcPr>
          <w:p w:rsidR="008A77A4" w:rsidRPr="007E4F4D" w:rsidRDefault="008A77A4" w:rsidP="008A77A4">
            <w:pPr>
              <w:pStyle w:val="af4"/>
              <w:jc w:val="center"/>
            </w:pPr>
          </w:p>
        </w:tc>
        <w:tc>
          <w:tcPr>
            <w:tcW w:w="643" w:type="dxa"/>
            <w:shd w:val="clear" w:color="auto" w:fill="auto"/>
          </w:tcPr>
          <w:p w:rsidR="008A77A4" w:rsidRPr="007E4F4D" w:rsidRDefault="008A77A4" w:rsidP="008A77A4">
            <w:pPr>
              <w:pStyle w:val="af4"/>
              <w:jc w:val="center"/>
            </w:pPr>
          </w:p>
        </w:tc>
        <w:tc>
          <w:tcPr>
            <w:tcW w:w="516" w:type="dxa"/>
            <w:gridSpan w:val="2"/>
            <w:shd w:val="clear" w:color="auto" w:fill="auto"/>
          </w:tcPr>
          <w:p w:rsidR="008A77A4" w:rsidRPr="007E4F4D" w:rsidRDefault="008A77A4" w:rsidP="008A77A4">
            <w:pPr>
              <w:pStyle w:val="af4"/>
              <w:jc w:val="center"/>
            </w:pPr>
          </w:p>
        </w:tc>
        <w:tc>
          <w:tcPr>
            <w:tcW w:w="520" w:type="dxa"/>
            <w:shd w:val="clear" w:color="auto" w:fill="auto"/>
          </w:tcPr>
          <w:p w:rsidR="008A77A4" w:rsidRPr="007E4F4D" w:rsidRDefault="008A77A4" w:rsidP="008A77A4">
            <w:pPr>
              <w:pStyle w:val="af4"/>
              <w:jc w:val="center"/>
            </w:pPr>
          </w:p>
        </w:tc>
        <w:tc>
          <w:tcPr>
            <w:tcW w:w="780" w:type="dxa"/>
          </w:tcPr>
          <w:p w:rsidR="008A77A4" w:rsidRPr="007E4F4D" w:rsidRDefault="008A77A4" w:rsidP="008A77A4">
            <w:pPr>
              <w:pStyle w:val="af4"/>
              <w:jc w:val="center"/>
            </w:pPr>
          </w:p>
        </w:tc>
        <w:tc>
          <w:tcPr>
            <w:tcW w:w="780" w:type="dxa"/>
            <w:shd w:val="clear" w:color="auto" w:fill="auto"/>
          </w:tcPr>
          <w:p w:rsidR="008A77A4" w:rsidRPr="007E4F4D" w:rsidRDefault="00AE584B" w:rsidP="008A77A4">
            <w:pPr>
              <w:pStyle w:val="af4"/>
              <w:jc w:val="center"/>
            </w:pPr>
            <w:r>
              <w:t>2</w:t>
            </w:r>
          </w:p>
        </w:tc>
      </w:tr>
      <w:tr w:rsidR="009820F0" w:rsidRPr="00E6700A" w:rsidTr="009820F0">
        <w:trPr>
          <w:trHeight w:val="276"/>
        </w:trPr>
        <w:tc>
          <w:tcPr>
            <w:tcW w:w="1248" w:type="dxa"/>
            <w:shd w:val="clear" w:color="auto" w:fill="D9D9D9" w:themeFill="background1" w:themeFillShade="D9"/>
          </w:tcPr>
          <w:p w:rsidR="009820F0" w:rsidRPr="007F1B56" w:rsidRDefault="009820F0" w:rsidP="007F1B56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</w:rPr>
            </w:pPr>
            <w:r w:rsidRPr="007F1B56">
              <w:rPr>
                <w:b/>
              </w:rPr>
              <w:t xml:space="preserve">Раздел 3 </w:t>
            </w:r>
          </w:p>
        </w:tc>
        <w:tc>
          <w:tcPr>
            <w:tcW w:w="7938" w:type="dxa"/>
            <w:shd w:val="clear" w:color="auto" w:fill="D9D9D9" w:themeFill="background1" w:themeFillShade="D9"/>
          </w:tcPr>
          <w:p w:rsidR="009820F0" w:rsidRPr="00706814" w:rsidRDefault="009820F0" w:rsidP="007F1B56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477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rPr>
                <w:b/>
              </w:rPr>
            </w:pPr>
            <w:r w:rsidRPr="00702CEB">
              <w:rPr>
                <w:b/>
              </w:rPr>
              <w:t>Организация строительного производства</w:t>
            </w:r>
          </w:p>
        </w:tc>
        <w:tc>
          <w:tcPr>
            <w:tcW w:w="5496" w:type="dxa"/>
            <w:gridSpan w:val="8"/>
            <w:shd w:val="clear" w:color="auto" w:fill="D9D9D9" w:themeFill="background1" w:themeFillShade="D9"/>
          </w:tcPr>
          <w:p w:rsidR="009820F0" w:rsidRPr="00E101CA" w:rsidRDefault="009820F0" w:rsidP="008A77A4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  <w:rPr>
                <w:b/>
                <w:color w:val="FF0000"/>
              </w:rPr>
            </w:pPr>
          </w:p>
        </w:tc>
      </w:tr>
      <w:tr w:rsidR="008A77A4" w:rsidRPr="00E6700A" w:rsidTr="007B49C0">
        <w:trPr>
          <w:trHeight w:val="98"/>
        </w:trPr>
        <w:tc>
          <w:tcPr>
            <w:tcW w:w="1248" w:type="dxa"/>
          </w:tcPr>
          <w:p w:rsidR="008A77A4" w:rsidRPr="009820F0" w:rsidRDefault="007F1B56" w:rsidP="008A77A4">
            <w:pPr>
              <w:pStyle w:val="af4"/>
              <w:rPr>
                <w:b/>
              </w:rPr>
            </w:pPr>
            <w:r w:rsidRPr="009820F0">
              <w:rPr>
                <w:b/>
              </w:rPr>
              <w:t>Т</w:t>
            </w:r>
            <w:r w:rsidR="00527563">
              <w:rPr>
                <w:b/>
              </w:rPr>
              <w:t>ема</w:t>
            </w:r>
            <w:r w:rsidRPr="009820F0">
              <w:rPr>
                <w:b/>
              </w:rPr>
              <w:t xml:space="preserve"> 3.1</w:t>
            </w:r>
          </w:p>
        </w:tc>
        <w:tc>
          <w:tcPr>
            <w:tcW w:w="7938" w:type="dxa"/>
          </w:tcPr>
          <w:p w:rsidR="008A77A4" w:rsidRPr="009820F0" w:rsidRDefault="007F1B56" w:rsidP="008A77A4">
            <w:pPr>
              <w:pStyle w:val="af4"/>
              <w:rPr>
                <w:b/>
              </w:rPr>
            </w:pPr>
            <w:r w:rsidRPr="009820F0">
              <w:rPr>
                <w:b/>
              </w:rPr>
              <w:t>Проектирование производства работ и организация строительства</w:t>
            </w:r>
          </w:p>
        </w:tc>
        <w:tc>
          <w:tcPr>
            <w:tcW w:w="1231" w:type="dxa"/>
          </w:tcPr>
          <w:p w:rsidR="008A77A4" w:rsidRPr="00993870" w:rsidRDefault="008A77A4" w:rsidP="008A77A4">
            <w:pPr>
              <w:pStyle w:val="af4"/>
              <w:jc w:val="center"/>
              <w:rPr>
                <w:color w:val="000000" w:themeColor="text1"/>
              </w:rPr>
            </w:pPr>
          </w:p>
        </w:tc>
        <w:tc>
          <w:tcPr>
            <w:tcW w:w="1026" w:type="dxa"/>
          </w:tcPr>
          <w:p w:rsidR="008A77A4" w:rsidRPr="007E4F4D" w:rsidRDefault="008A77A4" w:rsidP="008A77A4">
            <w:pPr>
              <w:pStyle w:val="af4"/>
              <w:jc w:val="center"/>
            </w:pPr>
          </w:p>
        </w:tc>
        <w:tc>
          <w:tcPr>
            <w:tcW w:w="643" w:type="dxa"/>
            <w:shd w:val="clear" w:color="auto" w:fill="auto"/>
          </w:tcPr>
          <w:p w:rsidR="008A77A4" w:rsidRPr="00C54D4D" w:rsidRDefault="006F4B5E" w:rsidP="008A77A4">
            <w:pPr>
              <w:pStyle w:val="af4"/>
              <w:jc w:val="center"/>
              <w:rPr>
                <w:b/>
                <w:color w:val="FF0000"/>
              </w:rPr>
            </w:pPr>
            <w:r w:rsidRPr="00C54D4D">
              <w:rPr>
                <w:b/>
                <w:color w:val="FF0000"/>
              </w:rPr>
              <w:t>2</w:t>
            </w:r>
          </w:p>
        </w:tc>
        <w:tc>
          <w:tcPr>
            <w:tcW w:w="516" w:type="dxa"/>
            <w:gridSpan w:val="2"/>
            <w:shd w:val="clear" w:color="auto" w:fill="auto"/>
          </w:tcPr>
          <w:p w:rsidR="008A77A4" w:rsidRPr="00C54D4D" w:rsidRDefault="006F4B5E" w:rsidP="008A77A4">
            <w:pPr>
              <w:pStyle w:val="af4"/>
              <w:jc w:val="center"/>
              <w:rPr>
                <w:b/>
                <w:color w:val="FF0000"/>
              </w:rPr>
            </w:pPr>
            <w:r w:rsidRPr="00C54D4D">
              <w:rPr>
                <w:b/>
                <w:color w:val="FF0000"/>
              </w:rPr>
              <w:t>0</w:t>
            </w:r>
          </w:p>
        </w:tc>
        <w:tc>
          <w:tcPr>
            <w:tcW w:w="520" w:type="dxa"/>
            <w:shd w:val="clear" w:color="auto" w:fill="auto"/>
          </w:tcPr>
          <w:p w:rsidR="008A77A4" w:rsidRPr="00C54D4D" w:rsidRDefault="006F4B5E" w:rsidP="008A77A4">
            <w:pPr>
              <w:pStyle w:val="af4"/>
              <w:jc w:val="center"/>
              <w:rPr>
                <w:b/>
                <w:color w:val="FF0000"/>
              </w:rPr>
            </w:pPr>
            <w:r w:rsidRPr="00C54D4D">
              <w:rPr>
                <w:b/>
                <w:color w:val="FF0000"/>
              </w:rPr>
              <w:t>0</w:t>
            </w:r>
          </w:p>
        </w:tc>
        <w:tc>
          <w:tcPr>
            <w:tcW w:w="780" w:type="dxa"/>
          </w:tcPr>
          <w:p w:rsidR="008A77A4" w:rsidRPr="00C54D4D" w:rsidRDefault="006F4B5E" w:rsidP="008A77A4">
            <w:pPr>
              <w:pStyle w:val="af4"/>
              <w:jc w:val="center"/>
              <w:rPr>
                <w:b/>
                <w:color w:val="FF0000"/>
              </w:rPr>
            </w:pPr>
            <w:r w:rsidRPr="00C54D4D">
              <w:rPr>
                <w:b/>
                <w:color w:val="FF0000"/>
              </w:rPr>
              <w:t>2</w:t>
            </w:r>
          </w:p>
        </w:tc>
        <w:tc>
          <w:tcPr>
            <w:tcW w:w="780" w:type="dxa"/>
            <w:shd w:val="clear" w:color="auto" w:fill="auto"/>
          </w:tcPr>
          <w:p w:rsidR="008A77A4" w:rsidRPr="00C54D4D" w:rsidRDefault="00AE584B" w:rsidP="008A77A4">
            <w:pPr>
              <w:pStyle w:val="af4"/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0</w:t>
            </w:r>
          </w:p>
        </w:tc>
      </w:tr>
      <w:tr w:rsidR="008A77A4" w:rsidRPr="00E6700A" w:rsidTr="007B49C0">
        <w:trPr>
          <w:trHeight w:val="573"/>
        </w:trPr>
        <w:tc>
          <w:tcPr>
            <w:tcW w:w="1248" w:type="dxa"/>
          </w:tcPr>
          <w:p w:rsidR="008A77A4" w:rsidRPr="007E4F4D" w:rsidRDefault="0088334D" w:rsidP="008A77A4">
            <w:pPr>
              <w:pStyle w:val="af4"/>
            </w:pPr>
            <w:r>
              <w:t>3.1</w:t>
            </w:r>
            <w:r w:rsidR="00527563">
              <w:t>.1</w:t>
            </w:r>
          </w:p>
        </w:tc>
        <w:tc>
          <w:tcPr>
            <w:tcW w:w="7938" w:type="dxa"/>
          </w:tcPr>
          <w:p w:rsidR="008A77A4" w:rsidRPr="007E4F4D" w:rsidRDefault="006F4B5E" w:rsidP="008A77A4">
            <w:pPr>
              <w:pStyle w:val="af4"/>
            </w:pPr>
            <w:r w:rsidRPr="00702CEB">
              <w:t>Состав и организация работ, предшествующих строительству. Проект организации строительства (ПОС), его состав и содержание.</w:t>
            </w:r>
          </w:p>
        </w:tc>
        <w:tc>
          <w:tcPr>
            <w:tcW w:w="1231" w:type="dxa"/>
          </w:tcPr>
          <w:p w:rsidR="008A77A4" w:rsidRDefault="008A77A4" w:rsidP="008A77A4"/>
        </w:tc>
        <w:tc>
          <w:tcPr>
            <w:tcW w:w="1026" w:type="dxa"/>
          </w:tcPr>
          <w:p w:rsidR="008A77A4" w:rsidRPr="007E4F4D" w:rsidRDefault="002E66F4" w:rsidP="008A77A4">
            <w:pPr>
              <w:pStyle w:val="af4"/>
              <w:jc w:val="center"/>
            </w:pPr>
            <w:r>
              <w:t>12</w:t>
            </w:r>
          </w:p>
        </w:tc>
        <w:tc>
          <w:tcPr>
            <w:tcW w:w="643" w:type="dxa"/>
            <w:shd w:val="clear" w:color="auto" w:fill="auto"/>
          </w:tcPr>
          <w:p w:rsidR="008A77A4" w:rsidRPr="007E4F4D" w:rsidRDefault="00700B1C" w:rsidP="008A77A4">
            <w:pPr>
              <w:pStyle w:val="af4"/>
              <w:jc w:val="center"/>
            </w:pPr>
            <w:r>
              <w:t>2</w:t>
            </w:r>
          </w:p>
        </w:tc>
        <w:tc>
          <w:tcPr>
            <w:tcW w:w="516" w:type="dxa"/>
            <w:gridSpan w:val="2"/>
            <w:shd w:val="clear" w:color="auto" w:fill="auto"/>
          </w:tcPr>
          <w:p w:rsidR="008A77A4" w:rsidRPr="007E4F4D" w:rsidRDefault="008A77A4" w:rsidP="008A77A4">
            <w:pPr>
              <w:pStyle w:val="af4"/>
              <w:jc w:val="center"/>
            </w:pPr>
          </w:p>
        </w:tc>
        <w:tc>
          <w:tcPr>
            <w:tcW w:w="520" w:type="dxa"/>
            <w:shd w:val="clear" w:color="auto" w:fill="auto"/>
          </w:tcPr>
          <w:p w:rsidR="008A77A4" w:rsidRPr="007E4F4D" w:rsidRDefault="008A77A4" w:rsidP="008A77A4">
            <w:pPr>
              <w:pStyle w:val="af4"/>
              <w:jc w:val="center"/>
            </w:pPr>
          </w:p>
        </w:tc>
        <w:tc>
          <w:tcPr>
            <w:tcW w:w="780" w:type="dxa"/>
          </w:tcPr>
          <w:p w:rsidR="008A77A4" w:rsidRPr="007E4F4D" w:rsidRDefault="00700B1C" w:rsidP="008A77A4">
            <w:pPr>
              <w:pStyle w:val="af4"/>
              <w:jc w:val="center"/>
            </w:pPr>
            <w:r>
              <w:t>2</w:t>
            </w:r>
          </w:p>
        </w:tc>
        <w:tc>
          <w:tcPr>
            <w:tcW w:w="780" w:type="dxa"/>
            <w:shd w:val="clear" w:color="auto" w:fill="auto"/>
          </w:tcPr>
          <w:p w:rsidR="008A77A4" w:rsidRPr="007E4F4D" w:rsidRDefault="008A77A4" w:rsidP="008A77A4">
            <w:pPr>
              <w:pStyle w:val="af4"/>
              <w:jc w:val="center"/>
            </w:pPr>
          </w:p>
        </w:tc>
      </w:tr>
      <w:tr w:rsidR="00527563" w:rsidRPr="00E6700A" w:rsidTr="007B49C0">
        <w:trPr>
          <w:trHeight w:val="98"/>
        </w:trPr>
        <w:tc>
          <w:tcPr>
            <w:tcW w:w="1248" w:type="dxa"/>
          </w:tcPr>
          <w:p w:rsidR="00527563" w:rsidRPr="009820F0" w:rsidRDefault="00527563" w:rsidP="00527563">
            <w:pPr>
              <w:pStyle w:val="af4"/>
              <w:rPr>
                <w:b/>
              </w:rPr>
            </w:pPr>
            <w:r w:rsidRPr="009820F0">
              <w:rPr>
                <w:b/>
              </w:rPr>
              <w:t>Т</w:t>
            </w:r>
            <w:r>
              <w:rPr>
                <w:b/>
              </w:rPr>
              <w:t>ема</w:t>
            </w:r>
            <w:r w:rsidRPr="009820F0">
              <w:rPr>
                <w:b/>
              </w:rPr>
              <w:t xml:space="preserve"> 3</w:t>
            </w:r>
            <w:r>
              <w:rPr>
                <w:b/>
              </w:rPr>
              <w:t>.2</w:t>
            </w:r>
          </w:p>
        </w:tc>
        <w:tc>
          <w:tcPr>
            <w:tcW w:w="7938" w:type="dxa"/>
          </w:tcPr>
          <w:p w:rsidR="00527563" w:rsidRPr="0088334D" w:rsidRDefault="00527563" w:rsidP="00527563">
            <w:pPr>
              <w:pStyle w:val="af4"/>
              <w:rPr>
                <w:b/>
              </w:rPr>
            </w:pPr>
            <w:r w:rsidRPr="0088334D">
              <w:rPr>
                <w:b/>
              </w:rPr>
              <w:t>Основы поточной организации строительного производства</w:t>
            </w:r>
          </w:p>
        </w:tc>
        <w:tc>
          <w:tcPr>
            <w:tcW w:w="1231" w:type="dxa"/>
          </w:tcPr>
          <w:p w:rsidR="00527563" w:rsidRDefault="00527563" w:rsidP="00527563"/>
        </w:tc>
        <w:tc>
          <w:tcPr>
            <w:tcW w:w="1026" w:type="dxa"/>
          </w:tcPr>
          <w:p w:rsidR="00527563" w:rsidRDefault="00527563" w:rsidP="00527563">
            <w:pPr>
              <w:pStyle w:val="af4"/>
              <w:jc w:val="center"/>
            </w:pPr>
          </w:p>
        </w:tc>
        <w:tc>
          <w:tcPr>
            <w:tcW w:w="643" w:type="dxa"/>
            <w:shd w:val="clear" w:color="auto" w:fill="auto"/>
          </w:tcPr>
          <w:p w:rsidR="00527563" w:rsidRPr="00C54D4D" w:rsidRDefault="000C3298" w:rsidP="00527563">
            <w:pPr>
              <w:pStyle w:val="af4"/>
              <w:jc w:val="center"/>
              <w:rPr>
                <w:b/>
                <w:color w:val="FF0000"/>
              </w:rPr>
            </w:pPr>
            <w:r w:rsidRPr="00C54D4D">
              <w:rPr>
                <w:b/>
                <w:color w:val="FF0000"/>
              </w:rPr>
              <w:t>2</w:t>
            </w:r>
          </w:p>
        </w:tc>
        <w:tc>
          <w:tcPr>
            <w:tcW w:w="516" w:type="dxa"/>
            <w:gridSpan w:val="2"/>
            <w:shd w:val="clear" w:color="auto" w:fill="auto"/>
          </w:tcPr>
          <w:p w:rsidR="00527563" w:rsidRPr="00C54D4D" w:rsidRDefault="000C3298" w:rsidP="00527563">
            <w:pPr>
              <w:pStyle w:val="af4"/>
              <w:jc w:val="center"/>
              <w:rPr>
                <w:b/>
                <w:color w:val="FF0000"/>
              </w:rPr>
            </w:pPr>
            <w:r w:rsidRPr="00C54D4D">
              <w:rPr>
                <w:b/>
                <w:color w:val="FF0000"/>
              </w:rPr>
              <w:t>0</w:t>
            </w:r>
          </w:p>
        </w:tc>
        <w:tc>
          <w:tcPr>
            <w:tcW w:w="520" w:type="dxa"/>
            <w:shd w:val="clear" w:color="auto" w:fill="auto"/>
          </w:tcPr>
          <w:p w:rsidR="00527563" w:rsidRPr="00C54D4D" w:rsidRDefault="000C3298" w:rsidP="00527563">
            <w:pPr>
              <w:pStyle w:val="af4"/>
              <w:jc w:val="center"/>
              <w:rPr>
                <w:b/>
                <w:color w:val="FF0000"/>
              </w:rPr>
            </w:pPr>
            <w:r w:rsidRPr="00C54D4D">
              <w:rPr>
                <w:b/>
                <w:color w:val="FF0000"/>
              </w:rPr>
              <w:t>0</w:t>
            </w:r>
          </w:p>
        </w:tc>
        <w:tc>
          <w:tcPr>
            <w:tcW w:w="780" w:type="dxa"/>
          </w:tcPr>
          <w:p w:rsidR="00527563" w:rsidRPr="00C54D4D" w:rsidRDefault="000C3298" w:rsidP="00527563">
            <w:pPr>
              <w:pStyle w:val="af4"/>
              <w:jc w:val="center"/>
              <w:rPr>
                <w:b/>
                <w:color w:val="FF0000"/>
              </w:rPr>
            </w:pPr>
            <w:r w:rsidRPr="00C54D4D">
              <w:rPr>
                <w:b/>
                <w:color w:val="FF0000"/>
              </w:rPr>
              <w:t>2</w:t>
            </w:r>
          </w:p>
        </w:tc>
        <w:tc>
          <w:tcPr>
            <w:tcW w:w="780" w:type="dxa"/>
            <w:shd w:val="clear" w:color="auto" w:fill="auto"/>
          </w:tcPr>
          <w:p w:rsidR="00527563" w:rsidRPr="00C54D4D" w:rsidRDefault="001D438D" w:rsidP="00527563">
            <w:pPr>
              <w:pStyle w:val="af4"/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2</w:t>
            </w:r>
          </w:p>
        </w:tc>
      </w:tr>
      <w:tr w:rsidR="00527563" w:rsidRPr="00E6700A" w:rsidTr="007B49C0">
        <w:trPr>
          <w:trHeight w:val="98"/>
        </w:trPr>
        <w:tc>
          <w:tcPr>
            <w:tcW w:w="1248" w:type="dxa"/>
          </w:tcPr>
          <w:p w:rsidR="00527563" w:rsidRDefault="00BC5995" w:rsidP="00527563">
            <w:pPr>
              <w:pStyle w:val="af4"/>
            </w:pPr>
            <w:r>
              <w:t>3.2.1</w:t>
            </w:r>
          </w:p>
        </w:tc>
        <w:tc>
          <w:tcPr>
            <w:tcW w:w="7938" w:type="dxa"/>
          </w:tcPr>
          <w:p w:rsidR="00527563" w:rsidRPr="00693A71" w:rsidRDefault="000C3298" w:rsidP="00527563">
            <w:pPr>
              <w:pStyle w:val="af4"/>
            </w:pPr>
            <w:r w:rsidRPr="000C3298">
              <w:t>Сущность и разновидности строительных потоков. Параметры и технологическая увязка строительных потоков.</w:t>
            </w:r>
          </w:p>
        </w:tc>
        <w:tc>
          <w:tcPr>
            <w:tcW w:w="1231" w:type="dxa"/>
          </w:tcPr>
          <w:p w:rsidR="00527563" w:rsidRDefault="00527563" w:rsidP="00527563"/>
        </w:tc>
        <w:tc>
          <w:tcPr>
            <w:tcW w:w="1026" w:type="dxa"/>
          </w:tcPr>
          <w:p w:rsidR="00527563" w:rsidRDefault="002E66F4" w:rsidP="00527563">
            <w:pPr>
              <w:pStyle w:val="af4"/>
              <w:jc w:val="center"/>
            </w:pPr>
            <w:r>
              <w:t>13</w:t>
            </w:r>
          </w:p>
        </w:tc>
        <w:tc>
          <w:tcPr>
            <w:tcW w:w="643" w:type="dxa"/>
            <w:shd w:val="clear" w:color="auto" w:fill="auto"/>
          </w:tcPr>
          <w:p w:rsidR="00527563" w:rsidRPr="00E6700A" w:rsidRDefault="00700B1C" w:rsidP="00527563">
            <w:pPr>
              <w:pStyle w:val="af4"/>
              <w:jc w:val="center"/>
            </w:pPr>
            <w:r>
              <w:t>2</w:t>
            </w:r>
          </w:p>
        </w:tc>
        <w:tc>
          <w:tcPr>
            <w:tcW w:w="516" w:type="dxa"/>
            <w:gridSpan w:val="2"/>
            <w:shd w:val="clear" w:color="auto" w:fill="auto"/>
          </w:tcPr>
          <w:p w:rsidR="00527563" w:rsidRPr="00E6700A" w:rsidRDefault="00527563" w:rsidP="00527563">
            <w:pPr>
              <w:pStyle w:val="af4"/>
              <w:jc w:val="center"/>
            </w:pPr>
          </w:p>
        </w:tc>
        <w:tc>
          <w:tcPr>
            <w:tcW w:w="520" w:type="dxa"/>
            <w:shd w:val="clear" w:color="auto" w:fill="auto"/>
          </w:tcPr>
          <w:p w:rsidR="00527563" w:rsidRPr="00E6700A" w:rsidRDefault="00527563" w:rsidP="00527563">
            <w:pPr>
              <w:pStyle w:val="af4"/>
              <w:jc w:val="center"/>
            </w:pPr>
          </w:p>
        </w:tc>
        <w:tc>
          <w:tcPr>
            <w:tcW w:w="780" w:type="dxa"/>
          </w:tcPr>
          <w:p w:rsidR="00527563" w:rsidRPr="00ED480E" w:rsidRDefault="00700B1C" w:rsidP="00527563">
            <w:pPr>
              <w:pStyle w:val="af4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</w:p>
        </w:tc>
        <w:tc>
          <w:tcPr>
            <w:tcW w:w="780" w:type="dxa"/>
            <w:shd w:val="clear" w:color="auto" w:fill="auto"/>
          </w:tcPr>
          <w:p w:rsidR="00527563" w:rsidRPr="00E6700A" w:rsidRDefault="00527563" w:rsidP="00527563">
            <w:pPr>
              <w:pStyle w:val="af4"/>
              <w:jc w:val="center"/>
            </w:pPr>
          </w:p>
        </w:tc>
      </w:tr>
      <w:tr w:rsidR="001D438D" w:rsidRPr="00E6700A" w:rsidTr="007B49C0">
        <w:trPr>
          <w:trHeight w:val="98"/>
        </w:trPr>
        <w:tc>
          <w:tcPr>
            <w:tcW w:w="1248" w:type="dxa"/>
          </w:tcPr>
          <w:p w:rsidR="001D438D" w:rsidRPr="007E4F4D" w:rsidRDefault="001D438D" w:rsidP="001D438D">
            <w:pPr>
              <w:pStyle w:val="af4"/>
            </w:pPr>
            <w:r w:rsidRPr="007E4F4D">
              <w:t>СР</w:t>
            </w:r>
          </w:p>
        </w:tc>
        <w:tc>
          <w:tcPr>
            <w:tcW w:w="7938" w:type="dxa"/>
          </w:tcPr>
          <w:p w:rsidR="001D438D" w:rsidRPr="007E4F4D" w:rsidRDefault="00726635" w:rsidP="001D438D">
            <w:pPr>
              <w:pStyle w:val="af4"/>
            </w:pPr>
            <w:r>
              <w:t>Построить</w:t>
            </w:r>
            <w:r w:rsidRPr="00702CEB">
              <w:t xml:space="preserve"> графика поточной организации труда по заданным параметрам</w:t>
            </w:r>
            <w:r>
              <w:t>.</w:t>
            </w:r>
          </w:p>
        </w:tc>
        <w:tc>
          <w:tcPr>
            <w:tcW w:w="1231" w:type="dxa"/>
          </w:tcPr>
          <w:p w:rsidR="001D438D" w:rsidRPr="00993870" w:rsidRDefault="001D438D" w:rsidP="001D438D">
            <w:pPr>
              <w:pStyle w:val="af4"/>
              <w:jc w:val="center"/>
              <w:rPr>
                <w:color w:val="000000" w:themeColor="text1"/>
              </w:rPr>
            </w:pPr>
          </w:p>
        </w:tc>
        <w:tc>
          <w:tcPr>
            <w:tcW w:w="1026" w:type="dxa"/>
          </w:tcPr>
          <w:p w:rsidR="001D438D" w:rsidRPr="007E4F4D" w:rsidRDefault="001D438D" w:rsidP="001D438D">
            <w:pPr>
              <w:pStyle w:val="af4"/>
              <w:jc w:val="center"/>
            </w:pPr>
          </w:p>
        </w:tc>
        <w:tc>
          <w:tcPr>
            <w:tcW w:w="643" w:type="dxa"/>
            <w:shd w:val="clear" w:color="auto" w:fill="auto"/>
          </w:tcPr>
          <w:p w:rsidR="001D438D" w:rsidRPr="007E4F4D" w:rsidRDefault="001D438D" w:rsidP="001D438D">
            <w:pPr>
              <w:pStyle w:val="af4"/>
              <w:jc w:val="center"/>
            </w:pPr>
          </w:p>
        </w:tc>
        <w:tc>
          <w:tcPr>
            <w:tcW w:w="516" w:type="dxa"/>
            <w:gridSpan w:val="2"/>
            <w:shd w:val="clear" w:color="auto" w:fill="auto"/>
          </w:tcPr>
          <w:p w:rsidR="001D438D" w:rsidRPr="007E4F4D" w:rsidRDefault="001D438D" w:rsidP="001D438D">
            <w:pPr>
              <w:pStyle w:val="af4"/>
              <w:jc w:val="center"/>
            </w:pPr>
          </w:p>
        </w:tc>
        <w:tc>
          <w:tcPr>
            <w:tcW w:w="520" w:type="dxa"/>
            <w:shd w:val="clear" w:color="auto" w:fill="auto"/>
          </w:tcPr>
          <w:p w:rsidR="001D438D" w:rsidRPr="007E4F4D" w:rsidRDefault="001D438D" w:rsidP="001D438D">
            <w:pPr>
              <w:pStyle w:val="af4"/>
              <w:jc w:val="center"/>
            </w:pPr>
          </w:p>
        </w:tc>
        <w:tc>
          <w:tcPr>
            <w:tcW w:w="780" w:type="dxa"/>
          </w:tcPr>
          <w:p w:rsidR="001D438D" w:rsidRPr="007E4F4D" w:rsidRDefault="001D438D" w:rsidP="001D438D">
            <w:pPr>
              <w:pStyle w:val="af4"/>
              <w:jc w:val="center"/>
            </w:pPr>
          </w:p>
        </w:tc>
        <w:tc>
          <w:tcPr>
            <w:tcW w:w="780" w:type="dxa"/>
            <w:shd w:val="clear" w:color="auto" w:fill="auto"/>
          </w:tcPr>
          <w:p w:rsidR="001D438D" w:rsidRPr="007E4F4D" w:rsidRDefault="001D438D" w:rsidP="001D438D">
            <w:pPr>
              <w:pStyle w:val="af4"/>
              <w:jc w:val="center"/>
            </w:pPr>
            <w:r>
              <w:t>2</w:t>
            </w:r>
          </w:p>
        </w:tc>
      </w:tr>
      <w:tr w:rsidR="00527563" w:rsidRPr="00E6700A" w:rsidTr="007B49C0">
        <w:trPr>
          <w:trHeight w:val="562"/>
        </w:trPr>
        <w:tc>
          <w:tcPr>
            <w:tcW w:w="1248" w:type="dxa"/>
          </w:tcPr>
          <w:p w:rsidR="00527563" w:rsidRPr="0088334D" w:rsidRDefault="00527563" w:rsidP="00527563">
            <w:pPr>
              <w:pStyle w:val="af4"/>
              <w:rPr>
                <w:b/>
              </w:rPr>
            </w:pPr>
            <w:r w:rsidRPr="0088334D">
              <w:rPr>
                <w:b/>
              </w:rPr>
              <w:t>Тема 3.3</w:t>
            </w:r>
          </w:p>
        </w:tc>
        <w:tc>
          <w:tcPr>
            <w:tcW w:w="7938" w:type="dxa"/>
          </w:tcPr>
          <w:p w:rsidR="00527563" w:rsidRPr="0088334D" w:rsidRDefault="0088334D" w:rsidP="00527563">
            <w:pPr>
              <w:pStyle w:val="af4"/>
              <w:rPr>
                <w:b/>
              </w:rPr>
            </w:pPr>
            <w:r w:rsidRPr="0088334D">
              <w:rPr>
                <w:b/>
              </w:rPr>
              <w:t>Календарное и сетевое планирование</w:t>
            </w:r>
          </w:p>
        </w:tc>
        <w:tc>
          <w:tcPr>
            <w:tcW w:w="1231" w:type="dxa"/>
          </w:tcPr>
          <w:p w:rsidR="00527563" w:rsidRDefault="00527563" w:rsidP="00527563"/>
        </w:tc>
        <w:tc>
          <w:tcPr>
            <w:tcW w:w="1026" w:type="dxa"/>
          </w:tcPr>
          <w:p w:rsidR="00527563" w:rsidRPr="00E101CA" w:rsidRDefault="00527563" w:rsidP="00527563">
            <w:pPr>
              <w:pStyle w:val="af4"/>
              <w:jc w:val="center"/>
            </w:pPr>
          </w:p>
        </w:tc>
        <w:tc>
          <w:tcPr>
            <w:tcW w:w="643" w:type="dxa"/>
            <w:shd w:val="clear" w:color="auto" w:fill="auto"/>
          </w:tcPr>
          <w:p w:rsidR="00527563" w:rsidRPr="00C54D4D" w:rsidRDefault="000C3298" w:rsidP="00527563">
            <w:pPr>
              <w:pStyle w:val="af4"/>
              <w:jc w:val="center"/>
              <w:rPr>
                <w:b/>
                <w:color w:val="FF0000"/>
              </w:rPr>
            </w:pPr>
            <w:r w:rsidRPr="00C54D4D">
              <w:rPr>
                <w:b/>
                <w:color w:val="FF0000"/>
              </w:rPr>
              <w:t>2</w:t>
            </w:r>
          </w:p>
        </w:tc>
        <w:tc>
          <w:tcPr>
            <w:tcW w:w="516" w:type="dxa"/>
            <w:gridSpan w:val="2"/>
            <w:shd w:val="clear" w:color="auto" w:fill="auto"/>
          </w:tcPr>
          <w:p w:rsidR="00527563" w:rsidRPr="00C54D4D" w:rsidRDefault="000C3298" w:rsidP="00527563">
            <w:pPr>
              <w:pStyle w:val="af4"/>
              <w:jc w:val="center"/>
              <w:rPr>
                <w:b/>
                <w:color w:val="FF0000"/>
              </w:rPr>
            </w:pPr>
            <w:r w:rsidRPr="00C54D4D">
              <w:rPr>
                <w:b/>
                <w:color w:val="FF0000"/>
              </w:rPr>
              <w:t>0</w:t>
            </w:r>
          </w:p>
        </w:tc>
        <w:tc>
          <w:tcPr>
            <w:tcW w:w="520" w:type="dxa"/>
            <w:shd w:val="clear" w:color="auto" w:fill="auto"/>
          </w:tcPr>
          <w:p w:rsidR="00527563" w:rsidRPr="00C54D4D" w:rsidRDefault="000C3298" w:rsidP="00527563">
            <w:pPr>
              <w:pStyle w:val="af4"/>
              <w:jc w:val="center"/>
              <w:rPr>
                <w:b/>
                <w:color w:val="FF0000"/>
              </w:rPr>
            </w:pPr>
            <w:r w:rsidRPr="00C54D4D">
              <w:rPr>
                <w:b/>
                <w:color w:val="FF0000"/>
              </w:rPr>
              <w:t>0</w:t>
            </w:r>
          </w:p>
        </w:tc>
        <w:tc>
          <w:tcPr>
            <w:tcW w:w="780" w:type="dxa"/>
          </w:tcPr>
          <w:p w:rsidR="00527563" w:rsidRPr="00C54D4D" w:rsidRDefault="000C3298" w:rsidP="00527563">
            <w:pPr>
              <w:pStyle w:val="af4"/>
              <w:jc w:val="center"/>
              <w:rPr>
                <w:b/>
                <w:color w:val="FF0000"/>
              </w:rPr>
            </w:pPr>
            <w:r w:rsidRPr="00C54D4D">
              <w:rPr>
                <w:b/>
                <w:color w:val="FF0000"/>
              </w:rPr>
              <w:t>2</w:t>
            </w:r>
          </w:p>
        </w:tc>
        <w:tc>
          <w:tcPr>
            <w:tcW w:w="780" w:type="dxa"/>
            <w:shd w:val="clear" w:color="auto" w:fill="auto"/>
          </w:tcPr>
          <w:p w:rsidR="00527563" w:rsidRPr="00C54D4D" w:rsidRDefault="00AE584B" w:rsidP="00527563">
            <w:pPr>
              <w:pStyle w:val="af4"/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2</w:t>
            </w:r>
          </w:p>
        </w:tc>
      </w:tr>
      <w:tr w:rsidR="00527563" w:rsidRPr="00E6700A" w:rsidTr="007B49C0">
        <w:trPr>
          <w:trHeight w:val="98"/>
        </w:trPr>
        <w:tc>
          <w:tcPr>
            <w:tcW w:w="1248" w:type="dxa"/>
          </w:tcPr>
          <w:p w:rsidR="00527563" w:rsidRDefault="0088334D" w:rsidP="00527563">
            <w:pPr>
              <w:pStyle w:val="af4"/>
            </w:pPr>
            <w:r>
              <w:t>3.3.1</w:t>
            </w:r>
          </w:p>
        </w:tc>
        <w:tc>
          <w:tcPr>
            <w:tcW w:w="7938" w:type="dxa"/>
          </w:tcPr>
          <w:p w:rsidR="00527563" w:rsidRDefault="005F4328" w:rsidP="00527563">
            <w:pPr>
              <w:pStyle w:val="af4"/>
            </w:pPr>
            <w:r w:rsidRPr="005F4328">
              <w:t>Состав и назначение календарных планов строительства</w:t>
            </w:r>
            <w:r>
              <w:t>.</w:t>
            </w:r>
          </w:p>
        </w:tc>
        <w:tc>
          <w:tcPr>
            <w:tcW w:w="1231" w:type="dxa"/>
          </w:tcPr>
          <w:p w:rsidR="00527563" w:rsidRDefault="00527563" w:rsidP="00527563"/>
        </w:tc>
        <w:tc>
          <w:tcPr>
            <w:tcW w:w="1026" w:type="dxa"/>
          </w:tcPr>
          <w:p w:rsidR="00527563" w:rsidRDefault="006F4B5E" w:rsidP="00527563">
            <w:pPr>
              <w:pStyle w:val="af4"/>
              <w:jc w:val="center"/>
            </w:pPr>
            <w:r>
              <w:t>14</w:t>
            </w:r>
          </w:p>
        </w:tc>
        <w:tc>
          <w:tcPr>
            <w:tcW w:w="643" w:type="dxa"/>
            <w:shd w:val="clear" w:color="auto" w:fill="auto"/>
          </w:tcPr>
          <w:p w:rsidR="00527563" w:rsidRPr="00E6700A" w:rsidRDefault="00700B1C" w:rsidP="00527563">
            <w:pPr>
              <w:pStyle w:val="af4"/>
              <w:jc w:val="center"/>
            </w:pPr>
            <w:r>
              <w:t>2</w:t>
            </w:r>
          </w:p>
        </w:tc>
        <w:tc>
          <w:tcPr>
            <w:tcW w:w="516" w:type="dxa"/>
            <w:gridSpan w:val="2"/>
            <w:shd w:val="clear" w:color="auto" w:fill="auto"/>
          </w:tcPr>
          <w:p w:rsidR="00527563" w:rsidRPr="00E6700A" w:rsidRDefault="00527563" w:rsidP="00527563">
            <w:pPr>
              <w:pStyle w:val="af4"/>
              <w:jc w:val="center"/>
            </w:pPr>
          </w:p>
        </w:tc>
        <w:tc>
          <w:tcPr>
            <w:tcW w:w="520" w:type="dxa"/>
            <w:shd w:val="clear" w:color="auto" w:fill="auto"/>
          </w:tcPr>
          <w:p w:rsidR="00527563" w:rsidRPr="00E6700A" w:rsidRDefault="00527563" w:rsidP="00527563">
            <w:pPr>
              <w:pStyle w:val="af4"/>
              <w:jc w:val="center"/>
            </w:pPr>
          </w:p>
        </w:tc>
        <w:tc>
          <w:tcPr>
            <w:tcW w:w="780" w:type="dxa"/>
          </w:tcPr>
          <w:p w:rsidR="00527563" w:rsidRPr="00ED480E" w:rsidRDefault="00700B1C" w:rsidP="00527563">
            <w:pPr>
              <w:pStyle w:val="af4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</w:p>
        </w:tc>
        <w:tc>
          <w:tcPr>
            <w:tcW w:w="780" w:type="dxa"/>
            <w:shd w:val="clear" w:color="auto" w:fill="auto"/>
          </w:tcPr>
          <w:p w:rsidR="00527563" w:rsidRPr="00E6700A" w:rsidRDefault="00527563" w:rsidP="00527563">
            <w:pPr>
              <w:pStyle w:val="af4"/>
              <w:jc w:val="center"/>
            </w:pPr>
          </w:p>
        </w:tc>
      </w:tr>
      <w:tr w:rsidR="00AE584B" w:rsidRPr="00E6700A" w:rsidTr="007B49C0">
        <w:trPr>
          <w:trHeight w:val="98"/>
        </w:trPr>
        <w:tc>
          <w:tcPr>
            <w:tcW w:w="1248" w:type="dxa"/>
          </w:tcPr>
          <w:p w:rsidR="00AE584B" w:rsidRPr="007E4F4D" w:rsidRDefault="00AE584B" w:rsidP="00AE584B">
            <w:pPr>
              <w:pStyle w:val="af4"/>
            </w:pPr>
            <w:r w:rsidRPr="007E4F4D">
              <w:t>СР</w:t>
            </w:r>
          </w:p>
        </w:tc>
        <w:tc>
          <w:tcPr>
            <w:tcW w:w="7938" w:type="dxa"/>
          </w:tcPr>
          <w:p w:rsidR="00AE584B" w:rsidRPr="007E4F4D" w:rsidRDefault="00A61D8D" w:rsidP="00A61D8D">
            <w:pPr>
              <w:pStyle w:val="af4"/>
            </w:pPr>
            <w:r>
              <w:t>Составить график – работы строительных машин.</w:t>
            </w:r>
          </w:p>
        </w:tc>
        <w:tc>
          <w:tcPr>
            <w:tcW w:w="1231" w:type="dxa"/>
          </w:tcPr>
          <w:p w:rsidR="00AE584B" w:rsidRPr="00993870" w:rsidRDefault="00AE584B" w:rsidP="00AE584B">
            <w:pPr>
              <w:pStyle w:val="af4"/>
              <w:jc w:val="center"/>
              <w:rPr>
                <w:color w:val="000000" w:themeColor="text1"/>
              </w:rPr>
            </w:pPr>
          </w:p>
        </w:tc>
        <w:tc>
          <w:tcPr>
            <w:tcW w:w="1026" w:type="dxa"/>
          </w:tcPr>
          <w:p w:rsidR="00AE584B" w:rsidRPr="007E4F4D" w:rsidRDefault="00AE584B" w:rsidP="00AE584B">
            <w:pPr>
              <w:pStyle w:val="af4"/>
              <w:jc w:val="center"/>
            </w:pPr>
          </w:p>
        </w:tc>
        <w:tc>
          <w:tcPr>
            <w:tcW w:w="643" w:type="dxa"/>
            <w:shd w:val="clear" w:color="auto" w:fill="auto"/>
          </w:tcPr>
          <w:p w:rsidR="00AE584B" w:rsidRPr="007E4F4D" w:rsidRDefault="00AE584B" w:rsidP="00AE584B">
            <w:pPr>
              <w:pStyle w:val="af4"/>
              <w:jc w:val="center"/>
            </w:pPr>
          </w:p>
        </w:tc>
        <w:tc>
          <w:tcPr>
            <w:tcW w:w="516" w:type="dxa"/>
            <w:gridSpan w:val="2"/>
            <w:shd w:val="clear" w:color="auto" w:fill="auto"/>
          </w:tcPr>
          <w:p w:rsidR="00AE584B" w:rsidRPr="007E4F4D" w:rsidRDefault="00AE584B" w:rsidP="00AE584B">
            <w:pPr>
              <w:pStyle w:val="af4"/>
              <w:jc w:val="center"/>
            </w:pPr>
          </w:p>
        </w:tc>
        <w:tc>
          <w:tcPr>
            <w:tcW w:w="520" w:type="dxa"/>
            <w:shd w:val="clear" w:color="auto" w:fill="auto"/>
          </w:tcPr>
          <w:p w:rsidR="00AE584B" w:rsidRPr="007E4F4D" w:rsidRDefault="00AE584B" w:rsidP="00AE584B">
            <w:pPr>
              <w:pStyle w:val="af4"/>
              <w:jc w:val="center"/>
            </w:pPr>
          </w:p>
        </w:tc>
        <w:tc>
          <w:tcPr>
            <w:tcW w:w="780" w:type="dxa"/>
          </w:tcPr>
          <w:p w:rsidR="00AE584B" w:rsidRPr="007E4F4D" w:rsidRDefault="00AE584B" w:rsidP="00AE584B">
            <w:pPr>
              <w:pStyle w:val="af4"/>
              <w:jc w:val="center"/>
            </w:pPr>
          </w:p>
        </w:tc>
        <w:tc>
          <w:tcPr>
            <w:tcW w:w="780" w:type="dxa"/>
            <w:shd w:val="clear" w:color="auto" w:fill="auto"/>
          </w:tcPr>
          <w:p w:rsidR="00AE584B" w:rsidRPr="007E4F4D" w:rsidRDefault="00AE584B" w:rsidP="00AE584B">
            <w:pPr>
              <w:pStyle w:val="af4"/>
              <w:jc w:val="center"/>
            </w:pPr>
            <w:r>
              <w:t>2</w:t>
            </w:r>
          </w:p>
        </w:tc>
      </w:tr>
      <w:tr w:rsidR="00527563" w:rsidRPr="00E6700A" w:rsidTr="007B49C0">
        <w:trPr>
          <w:trHeight w:val="290"/>
        </w:trPr>
        <w:tc>
          <w:tcPr>
            <w:tcW w:w="1248" w:type="dxa"/>
          </w:tcPr>
          <w:p w:rsidR="00527563" w:rsidRPr="0088334D" w:rsidRDefault="00BC5995" w:rsidP="00527563">
            <w:pPr>
              <w:pStyle w:val="af4"/>
              <w:rPr>
                <w:b/>
              </w:rPr>
            </w:pPr>
            <w:r w:rsidRPr="0088334D">
              <w:rPr>
                <w:b/>
              </w:rPr>
              <w:t>Тема 3.4</w:t>
            </w:r>
          </w:p>
        </w:tc>
        <w:tc>
          <w:tcPr>
            <w:tcW w:w="7938" w:type="dxa"/>
          </w:tcPr>
          <w:p w:rsidR="00527563" w:rsidRPr="0088334D" w:rsidRDefault="0088334D" w:rsidP="00527563">
            <w:pPr>
              <w:pStyle w:val="af4"/>
              <w:rPr>
                <w:b/>
              </w:rPr>
            </w:pPr>
            <w:r w:rsidRPr="0088334D">
              <w:rPr>
                <w:b/>
              </w:rPr>
              <w:t>Строительный генеральный план</w:t>
            </w:r>
          </w:p>
        </w:tc>
        <w:tc>
          <w:tcPr>
            <w:tcW w:w="1231" w:type="dxa"/>
          </w:tcPr>
          <w:p w:rsidR="00527563" w:rsidRDefault="00527563" w:rsidP="00527563"/>
        </w:tc>
        <w:tc>
          <w:tcPr>
            <w:tcW w:w="1026" w:type="dxa"/>
          </w:tcPr>
          <w:p w:rsidR="00527563" w:rsidRDefault="00527563" w:rsidP="00527563">
            <w:pPr>
              <w:pStyle w:val="af4"/>
              <w:jc w:val="center"/>
            </w:pPr>
          </w:p>
        </w:tc>
        <w:tc>
          <w:tcPr>
            <w:tcW w:w="643" w:type="dxa"/>
            <w:shd w:val="clear" w:color="auto" w:fill="auto"/>
          </w:tcPr>
          <w:p w:rsidR="00527563" w:rsidRPr="00C54D4D" w:rsidRDefault="000C3298" w:rsidP="00527563">
            <w:pPr>
              <w:pStyle w:val="af4"/>
              <w:jc w:val="center"/>
              <w:rPr>
                <w:b/>
                <w:color w:val="FF0000"/>
              </w:rPr>
            </w:pPr>
            <w:r w:rsidRPr="00C54D4D">
              <w:rPr>
                <w:b/>
                <w:color w:val="FF0000"/>
              </w:rPr>
              <w:t>2</w:t>
            </w:r>
          </w:p>
        </w:tc>
        <w:tc>
          <w:tcPr>
            <w:tcW w:w="516" w:type="dxa"/>
            <w:gridSpan w:val="2"/>
            <w:shd w:val="clear" w:color="auto" w:fill="auto"/>
          </w:tcPr>
          <w:p w:rsidR="00527563" w:rsidRPr="00C54D4D" w:rsidRDefault="000C3298" w:rsidP="00527563">
            <w:pPr>
              <w:pStyle w:val="af4"/>
              <w:jc w:val="center"/>
              <w:rPr>
                <w:b/>
                <w:color w:val="FF0000"/>
              </w:rPr>
            </w:pPr>
            <w:r w:rsidRPr="00C54D4D">
              <w:rPr>
                <w:b/>
                <w:color w:val="FF0000"/>
              </w:rPr>
              <w:t>0</w:t>
            </w:r>
          </w:p>
        </w:tc>
        <w:tc>
          <w:tcPr>
            <w:tcW w:w="520" w:type="dxa"/>
            <w:shd w:val="clear" w:color="auto" w:fill="auto"/>
          </w:tcPr>
          <w:p w:rsidR="00527563" w:rsidRPr="00C54D4D" w:rsidRDefault="000C3298" w:rsidP="00527563">
            <w:pPr>
              <w:pStyle w:val="af4"/>
              <w:jc w:val="center"/>
              <w:rPr>
                <w:b/>
                <w:color w:val="FF0000"/>
              </w:rPr>
            </w:pPr>
            <w:r w:rsidRPr="00C54D4D">
              <w:rPr>
                <w:b/>
                <w:color w:val="FF0000"/>
              </w:rPr>
              <w:t>0</w:t>
            </w:r>
          </w:p>
        </w:tc>
        <w:tc>
          <w:tcPr>
            <w:tcW w:w="780" w:type="dxa"/>
          </w:tcPr>
          <w:p w:rsidR="00527563" w:rsidRPr="00C54D4D" w:rsidRDefault="000C3298" w:rsidP="00527563">
            <w:pPr>
              <w:pStyle w:val="af4"/>
              <w:jc w:val="center"/>
              <w:rPr>
                <w:b/>
                <w:color w:val="FF0000"/>
              </w:rPr>
            </w:pPr>
            <w:r w:rsidRPr="00C54D4D">
              <w:rPr>
                <w:b/>
                <w:color w:val="FF0000"/>
              </w:rPr>
              <w:t>2</w:t>
            </w:r>
          </w:p>
        </w:tc>
        <w:tc>
          <w:tcPr>
            <w:tcW w:w="780" w:type="dxa"/>
            <w:shd w:val="clear" w:color="auto" w:fill="auto"/>
          </w:tcPr>
          <w:p w:rsidR="00527563" w:rsidRPr="00C54D4D" w:rsidRDefault="00527563" w:rsidP="00527563">
            <w:pPr>
              <w:pStyle w:val="af4"/>
              <w:jc w:val="center"/>
              <w:rPr>
                <w:b/>
                <w:color w:val="FF0000"/>
              </w:rPr>
            </w:pPr>
          </w:p>
        </w:tc>
      </w:tr>
      <w:tr w:rsidR="00527563" w:rsidRPr="00E6700A" w:rsidTr="007B49C0">
        <w:trPr>
          <w:trHeight w:val="98"/>
        </w:trPr>
        <w:tc>
          <w:tcPr>
            <w:tcW w:w="1248" w:type="dxa"/>
          </w:tcPr>
          <w:p w:rsidR="00527563" w:rsidRPr="00E6700A" w:rsidRDefault="0088334D" w:rsidP="00527563">
            <w:pPr>
              <w:pStyle w:val="af4"/>
            </w:pPr>
            <w:r>
              <w:t>3.4.1</w:t>
            </w:r>
          </w:p>
        </w:tc>
        <w:tc>
          <w:tcPr>
            <w:tcW w:w="7938" w:type="dxa"/>
          </w:tcPr>
          <w:p w:rsidR="00527563" w:rsidRPr="00E6700A" w:rsidRDefault="005F4328" w:rsidP="00527563">
            <w:pPr>
              <w:pStyle w:val="af4"/>
            </w:pPr>
            <w:r w:rsidRPr="00702CEB">
              <w:t>Назначение, виды и содержание строительных генеральных планов</w:t>
            </w:r>
            <w:r>
              <w:t>.</w:t>
            </w:r>
          </w:p>
        </w:tc>
        <w:tc>
          <w:tcPr>
            <w:tcW w:w="1231" w:type="dxa"/>
          </w:tcPr>
          <w:p w:rsidR="00527563" w:rsidRPr="00993870" w:rsidRDefault="00527563" w:rsidP="00527563">
            <w:pPr>
              <w:pStyle w:val="af4"/>
              <w:jc w:val="center"/>
              <w:rPr>
                <w:color w:val="000000" w:themeColor="text1"/>
              </w:rPr>
            </w:pPr>
          </w:p>
        </w:tc>
        <w:tc>
          <w:tcPr>
            <w:tcW w:w="1026" w:type="dxa"/>
          </w:tcPr>
          <w:p w:rsidR="00527563" w:rsidRPr="00E6700A" w:rsidRDefault="006F4B5E" w:rsidP="00527563">
            <w:pPr>
              <w:pStyle w:val="af4"/>
              <w:jc w:val="center"/>
            </w:pPr>
            <w:r>
              <w:t>15</w:t>
            </w:r>
          </w:p>
        </w:tc>
        <w:tc>
          <w:tcPr>
            <w:tcW w:w="643" w:type="dxa"/>
            <w:shd w:val="clear" w:color="auto" w:fill="auto"/>
          </w:tcPr>
          <w:p w:rsidR="00527563" w:rsidRPr="00E6700A" w:rsidRDefault="00700B1C" w:rsidP="00527563">
            <w:pPr>
              <w:pStyle w:val="af4"/>
              <w:jc w:val="center"/>
            </w:pPr>
            <w:r>
              <w:t>2</w:t>
            </w:r>
          </w:p>
        </w:tc>
        <w:tc>
          <w:tcPr>
            <w:tcW w:w="516" w:type="dxa"/>
            <w:gridSpan w:val="2"/>
            <w:shd w:val="clear" w:color="auto" w:fill="auto"/>
          </w:tcPr>
          <w:p w:rsidR="00527563" w:rsidRPr="00E6700A" w:rsidRDefault="00527563" w:rsidP="00527563">
            <w:pPr>
              <w:pStyle w:val="af4"/>
              <w:jc w:val="center"/>
            </w:pPr>
          </w:p>
        </w:tc>
        <w:tc>
          <w:tcPr>
            <w:tcW w:w="520" w:type="dxa"/>
            <w:shd w:val="clear" w:color="auto" w:fill="auto"/>
          </w:tcPr>
          <w:p w:rsidR="00527563" w:rsidRPr="00E6700A" w:rsidRDefault="00527563" w:rsidP="00527563">
            <w:pPr>
              <w:pStyle w:val="af4"/>
              <w:jc w:val="center"/>
            </w:pPr>
          </w:p>
        </w:tc>
        <w:tc>
          <w:tcPr>
            <w:tcW w:w="780" w:type="dxa"/>
          </w:tcPr>
          <w:p w:rsidR="00527563" w:rsidRDefault="00700B1C" w:rsidP="00527563">
            <w:pPr>
              <w:pStyle w:val="af4"/>
              <w:jc w:val="center"/>
            </w:pPr>
            <w:r>
              <w:t>2</w:t>
            </w:r>
          </w:p>
        </w:tc>
        <w:tc>
          <w:tcPr>
            <w:tcW w:w="780" w:type="dxa"/>
            <w:shd w:val="clear" w:color="auto" w:fill="auto"/>
          </w:tcPr>
          <w:p w:rsidR="00527563" w:rsidRPr="00E6700A" w:rsidRDefault="00527563" w:rsidP="00527563">
            <w:pPr>
              <w:pStyle w:val="af4"/>
              <w:jc w:val="center"/>
            </w:pPr>
          </w:p>
        </w:tc>
      </w:tr>
      <w:tr w:rsidR="00BC5995" w:rsidRPr="00E6700A" w:rsidTr="007B49C0">
        <w:trPr>
          <w:trHeight w:val="98"/>
        </w:trPr>
        <w:tc>
          <w:tcPr>
            <w:tcW w:w="1248" w:type="dxa"/>
          </w:tcPr>
          <w:p w:rsidR="00BC5995" w:rsidRPr="0088334D" w:rsidRDefault="00BC5995" w:rsidP="00527563">
            <w:pPr>
              <w:pStyle w:val="af4"/>
              <w:rPr>
                <w:b/>
              </w:rPr>
            </w:pPr>
            <w:r w:rsidRPr="0088334D">
              <w:rPr>
                <w:b/>
              </w:rPr>
              <w:lastRenderedPageBreak/>
              <w:t>Тема</w:t>
            </w:r>
            <w:r w:rsidR="0088334D" w:rsidRPr="0088334D">
              <w:rPr>
                <w:b/>
              </w:rPr>
              <w:t xml:space="preserve"> 3.5</w:t>
            </w:r>
          </w:p>
        </w:tc>
        <w:tc>
          <w:tcPr>
            <w:tcW w:w="7938" w:type="dxa"/>
          </w:tcPr>
          <w:p w:rsidR="00BC5995" w:rsidRPr="0088334D" w:rsidRDefault="0088334D" w:rsidP="00527563">
            <w:pPr>
              <w:pStyle w:val="af4"/>
              <w:rPr>
                <w:b/>
              </w:rPr>
            </w:pPr>
            <w:r w:rsidRPr="0088334D">
              <w:rPr>
                <w:b/>
              </w:rPr>
              <w:t>Контроль за строительством</w:t>
            </w:r>
          </w:p>
        </w:tc>
        <w:tc>
          <w:tcPr>
            <w:tcW w:w="1231" w:type="dxa"/>
          </w:tcPr>
          <w:p w:rsidR="00BC5995" w:rsidRPr="00993870" w:rsidRDefault="00BC5995" w:rsidP="00527563">
            <w:pPr>
              <w:pStyle w:val="af4"/>
              <w:jc w:val="center"/>
              <w:rPr>
                <w:color w:val="000000" w:themeColor="text1"/>
              </w:rPr>
            </w:pPr>
          </w:p>
        </w:tc>
        <w:tc>
          <w:tcPr>
            <w:tcW w:w="1026" w:type="dxa"/>
          </w:tcPr>
          <w:p w:rsidR="00BC5995" w:rsidRPr="00E6700A" w:rsidRDefault="00BC5995" w:rsidP="00527563">
            <w:pPr>
              <w:pStyle w:val="af4"/>
              <w:jc w:val="center"/>
            </w:pPr>
          </w:p>
        </w:tc>
        <w:tc>
          <w:tcPr>
            <w:tcW w:w="643" w:type="dxa"/>
            <w:shd w:val="clear" w:color="auto" w:fill="auto"/>
          </w:tcPr>
          <w:p w:rsidR="00BC5995" w:rsidRPr="00C54D4D" w:rsidRDefault="000C3298" w:rsidP="00527563">
            <w:pPr>
              <w:pStyle w:val="af4"/>
              <w:jc w:val="center"/>
              <w:rPr>
                <w:b/>
                <w:color w:val="FF0000"/>
              </w:rPr>
            </w:pPr>
            <w:r w:rsidRPr="00C54D4D">
              <w:rPr>
                <w:b/>
                <w:color w:val="FF0000"/>
              </w:rPr>
              <w:t>2</w:t>
            </w:r>
          </w:p>
        </w:tc>
        <w:tc>
          <w:tcPr>
            <w:tcW w:w="516" w:type="dxa"/>
            <w:gridSpan w:val="2"/>
            <w:shd w:val="clear" w:color="auto" w:fill="auto"/>
          </w:tcPr>
          <w:p w:rsidR="00BC5995" w:rsidRPr="00C54D4D" w:rsidRDefault="000C3298" w:rsidP="00527563">
            <w:pPr>
              <w:pStyle w:val="af4"/>
              <w:jc w:val="center"/>
              <w:rPr>
                <w:b/>
                <w:color w:val="FF0000"/>
              </w:rPr>
            </w:pPr>
            <w:r w:rsidRPr="00C54D4D">
              <w:rPr>
                <w:b/>
                <w:color w:val="FF0000"/>
              </w:rPr>
              <w:t>0</w:t>
            </w:r>
          </w:p>
        </w:tc>
        <w:tc>
          <w:tcPr>
            <w:tcW w:w="520" w:type="dxa"/>
            <w:shd w:val="clear" w:color="auto" w:fill="auto"/>
          </w:tcPr>
          <w:p w:rsidR="00BC5995" w:rsidRPr="00C54D4D" w:rsidRDefault="000C3298" w:rsidP="00527563">
            <w:pPr>
              <w:pStyle w:val="af4"/>
              <w:jc w:val="center"/>
              <w:rPr>
                <w:b/>
                <w:color w:val="FF0000"/>
              </w:rPr>
            </w:pPr>
            <w:r w:rsidRPr="00C54D4D">
              <w:rPr>
                <w:b/>
                <w:color w:val="FF0000"/>
              </w:rPr>
              <w:t>0</w:t>
            </w:r>
          </w:p>
        </w:tc>
        <w:tc>
          <w:tcPr>
            <w:tcW w:w="780" w:type="dxa"/>
          </w:tcPr>
          <w:p w:rsidR="00BC5995" w:rsidRPr="00C54D4D" w:rsidRDefault="000C3298" w:rsidP="00527563">
            <w:pPr>
              <w:pStyle w:val="af4"/>
              <w:jc w:val="center"/>
              <w:rPr>
                <w:b/>
                <w:color w:val="FF0000"/>
              </w:rPr>
            </w:pPr>
            <w:r w:rsidRPr="00C54D4D">
              <w:rPr>
                <w:b/>
                <w:color w:val="FF0000"/>
              </w:rPr>
              <w:t>2</w:t>
            </w:r>
          </w:p>
        </w:tc>
        <w:tc>
          <w:tcPr>
            <w:tcW w:w="780" w:type="dxa"/>
            <w:shd w:val="clear" w:color="auto" w:fill="auto"/>
          </w:tcPr>
          <w:p w:rsidR="00BC5995" w:rsidRPr="00C54D4D" w:rsidRDefault="001D438D" w:rsidP="00527563">
            <w:pPr>
              <w:pStyle w:val="af4"/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0</w:t>
            </w:r>
          </w:p>
        </w:tc>
      </w:tr>
      <w:tr w:rsidR="00BC5995" w:rsidRPr="00E6700A" w:rsidTr="007B49C0">
        <w:trPr>
          <w:trHeight w:val="98"/>
        </w:trPr>
        <w:tc>
          <w:tcPr>
            <w:tcW w:w="1248" w:type="dxa"/>
          </w:tcPr>
          <w:p w:rsidR="00BC5995" w:rsidRDefault="001D438D" w:rsidP="00527563">
            <w:pPr>
              <w:pStyle w:val="af4"/>
            </w:pPr>
            <w:r>
              <w:t>3.5.1</w:t>
            </w:r>
          </w:p>
        </w:tc>
        <w:tc>
          <w:tcPr>
            <w:tcW w:w="7938" w:type="dxa"/>
          </w:tcPr>
          <w:p w:rsidR="00BC5995" w:rsidRPr="00E6700A" w:rsidRDefault="0088334D" w:rsidP="0088334D">
            <w:pPr>
              <w:shd w:val="clear" w:color="auto" w:fill="FFFFFF"/>
              <w:ind w:right="1304"/>
            </w:pPr>
            <w:r w:rsidRPr="00702CEB">
              <w:t>Органы надзо</w:t>
            </w:r>
            <w:r>
              <w:t>ра и контроля за строительством</w:t>
            </w:r>
            <w:r w:rsidR="005F4328">
              <w:t>.</w:t>
            </w:r>
          </w:p>
        </w:tc>
        <w:tc>
          <w:tcPr>
            <w:tcW w:w="1231" w:type="dxa"/>
          </w:tcPr>
          <w:p w:rsidR="00BC5995" w:rsidRPr="00993870" w:rsidRDefault="00BC5995" w:rsidP="00527563">
            <w:pPr>
              <w:pStyle w:val="af4"/>
              <w:jc w:val="center"/>
              <w:rPr>
                <w:color w:val="000000" w:themeColor="text1"/>
              </w:rPr>
            </w:pPr>
          </w:p>
        </w:tc>
        <w:tc>
          <w:tcPr>
            <w:tcW w:w="1026" w:type="dxa"/>
          </w:tcPr>
          <w:p w:rsidR="00BC5995" w:rsidRPr="00E6700A" w:rsidRDefault="006F4B5E" w:rsidP="00527563">
            <w:pPr>
              <w:pStyle w:val="af4"/>
              <w:jc w:val="center"/>
            </w:pPr>
            <w:r>
              <w:t>16</w:t>
            </w:r>
          </w:p>
        </w:tc>
        <w:tc>
          <w:tcPr>
            <w:tcW w:w="643" w:type="dxa"/>
            <w:shd w:val="clear" w:color="auto" w:fill="auto"/>
          </w:tcPr>
          <w:p w:rsidR="00BC5995" w:rsidRPr="00E6700A" w:rsidRDefault="00700B1C" w:rsidP="00527563">
            <w:pPr>
              <w:pStyle w:val="af4"/>
              <w:jc w:val="center"/>
            </w:pPr>
            <w:r>
              <w:t>2</w:t>
            </w:r>
          </w:p>
        </w:tc>
        <w:tc>
          <w:tcPr>
            <w:tcW w:w="516" w:type="dxa"/>
            <w:gridSpan w:val="2"/>
            <w:shd w:val="clear" w:color="auto" w:fill="auto"/>
          </w:tcPr>
          <w:p w:rsidR="00BC5995" w:rsidRPr="00E6700A" w:rsidRDefault="00BC5995" w:rsidP="00527563">
            <w:pPr>
              <w:pStyle w:val="af4"/>
              <w:jc w:val="center"/>
            </w:pPr>
          </w:p>
        </w:tc>
        <w:tc>
          <w:tcPr>
            <w:tcW w:w="520" w:type="dxa"/>
            <w:shd w:val="clear" w:color="auto" w:fill="auto"/>
          </w:tcPr>
          <w:p w:rsidR="00BC5995" w:rsidRPr="00E6700A" w:rsidRDefault="00BC5995" w:rsidP="00527563">
            <w:pPr>
              <w:pStyle w:val="af4"/>
              <w:jc w:val="center"/>
            </w:pPr>
          </w:p>
        </w:tc>
        <w:tc>
          <w:tcPr>
            <w:tcW w:w="780" w:type="dxa"/>
          </w:tcPr>
          <w:p w:rsidR="00BC5995" w:rsidRDefault="00700B1C" w:rsidP="00527563">
            <w:pPr>
              <w:pStyle w:val="af4"/>
              <w:jc w:val="center"/>
            </w:pPr>
            <w:r>
              <w:t>2</w:t>
            </w:r>
          </w:p>
        </w:tc>
        <w:tc>
          <w:tcPr>
            <w:tcW w:w="780" w:type="dxa"/>
            <w:shd w:val="clear" w:color="auto" w:fill="auto"/>
          </w:tcPr>
          <w:p w:rsidR="00BC5995" w:rsidRPr="00E6700A" w:rsidRDefault="00BC5995" w:rsidP="00527563">
            <w:pPr>
              <w:pStyle w:val="af4"/>
              <w:jc w:val="center"/>
            </w:pPr>
          </w:p>
        </w:tc>
      </w:tr>
      <w:tr w:rsidR="00527563" w:rsidRPr="00E6700A" w:rsidTr="007B49C0">
        <w:trPr>
          <w:trHeight w:val="142"/>
        </w:trPr>
        <w:tc>
          <w:tcPr>
            <w:tcW w:w="1248" w:type="dxa"/>
          </w:tcPr>
          <w:p w:rsidR="00527563" w:rsidRPr="00986CA4" w:rsidRDefault="00527563" w:rsidP="00527563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rPr>
                <w:b/>
              </w:rPr>
            </w:pPr>
            <w:r w:rsidRPr="00986CA4">
              <w:rPr>
                <w:b/>
              </w:rPr>
              <w:t>ПА</w:t>
            </w:r>
          </w:p>
        </w:tc>
        <w:tc>
          <w:tcPr>
            <w:tcW w:w="7938" w:type="dxa"/>
          </w:tcPr>
          <w:p w:rsidR="00527563" w:rsidRPr="00986CA4" w:rsidRDefault="00527563" w:rsidP="00527563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rPr>
                <w:b/>
              </w:rPr>
            </w:pPr>
            <w:r>
              <w:rPr>
                <w:b/>
              </w:rPr>
              <w:t>Экзамен во 2-м семестре третьего курса.</w:t>
            </w:r>
          </w:p>
        </w:tc>
        <w:tc>
          <w:tcPr>
            <w:tcW w:w="1231" w:type="dxa"/>
          </w:tcPr>
          <w:p w:rsidR="00527563" w:rsidRPr="00993870" w:rsidRDefault="00527563" w:rsidP="00527563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1026" w:type="dxa"/>
          </w:tcPr>
          <w:p w:rsidR="00527563" w:rsidRPr="000F148F" w:rsidRDefault="00527563" w:rsidP="00527563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  <w:rPr>
                <w:color w:val="000000" w:themeColor="text1"/>
              </w:rPr>
            </w:pPr>
          </w:p>
        </w:tc>
        <w:tc>
          <w:tcPr>
            <w:tcW w:w="643" w:type="dxa"/>
            <w:shd w:val="clear" w:color="auto" w:fill="auto"/>
          </w:tcPr>
          <w:p w:rsidR="00527563" w:rsidRPr="00986CA4" w:rsidRDefault="00527563" w:rsidP="00527563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</w:rPr>
            </w:pPr>
          </w:p>
        </w:tc>
        <w:tc>
          <w:tcPr>
            <w:tcW w:w="516" w:type="dxa"/>
            <w:gridSpan w:val="2"/>
            <w:shd w:val="clear" w:color="auto" w:fill="auto"/>
          </w:tcPr>
          <w:p w:rsidR="00527563" w:rsidRPr="000F148F" w:rsidRDefault="00527563" w:rsidP="00527563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520" w:type="dxa"/>
            <w:shd w:val="clear" w:color="auto" w:fill="auto"/>
          </w:tcPr>
          <w:p w:rsidR="00527563" w:rsidRPr="00986CA4" w:rsidRDefault="00527563" w:rsidP="00527563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  <w:rPr>
                <w:b/>
              </w:rPr>
            </w:pPr>
          </w:p>
        </w:tc>
        <w:tc>
          <w:tcPr>
            <w:tcW w:w="780" w:type="dxa"/>
          </w:tcPr>
          <w:p w:rsidR="00527563" w:rsidRPr="000F148F" w:rsidRDefault="00527563" w:rsidP="00527563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  <w:rPr>
                <w:color w:val="FF0000"/>
              </w:rPr>
            </w:pPr>
          </w:p>
        </w:tc>
        <w:tc>
          <w:tcPr>
            <w:tcW w:w="780" w:type="dxa"/>
            <w:shd w:val="clear" w:color="auto" w:fill="auto"/>
          </w:tcPr>
          <w:p w:rsidR="00527563" w:rsidRPr="00986CA4" w:rsidRDefault="00527563" w:rsidP="00527563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  <w:rPr>
                <w:b/>
              </w:rPr>
            </w:pPr>
          </w:p>
        </w:tc>
      </w:tr>
      <w:tr w:rsidR="00527563" w:rsidRPr="00E6700A" w:rsidTr="00D73D41">
        <w:trPr>
          <w:trHeight w:val="100"/>
        </w:trPr>
        <w:tc>
          <w:tcPr>
            <w:tcW w:w="9186" w:type="dxa"/>
            <w:gridSpan w:val="2"/>
          </w:tcPr>
          <w:p w:rsidR="00527563" w:rsidRPr="00E6700A" w:rsidRDefault="00527563" w:rsidP="00527563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right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Общий объём часов</w:t>
            </w:r>
            <w:r w:rsidRPr="00E6700A">
              <w:rPr>
                <w:b/>
                <w:color w:val="000000" w:themeColor="text1"/>
              </w:rPr>
              <w:t xml:space="preserve">   </w:t>
            </w:r>
            <w:r w:rsidR="000C3298">
              <w:rPr>
                <w:b/>
                <w:color w:val="000000" w:themeColor="text1"/>
              </w:rPr>
              <w:t xml:space="preserve">- </w:t>
            </w:r>
            <w:r w:rsidR="006F4B5E">
              <w:rPr>
                <w:b/>
                <w:color w:val="000000" w:themeColor="text1"/>
              </w:rPr>
              <w:t>48</w:t>
            </w:r>
          </w:p>
        </w:tc>
        <w:tc>
          <w:tcPr>
            <w:tcW w:w="1231" w:type="dxa"/>
          </w:tcPr>
          <w:p w:rsidR="00527563" w:rsidRPr="00E6700A" w:rsidRDefault="00527563" w:rsidP="00527563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1026" w:type="dxa"/>
          </w:tcPr>
          <w:p w:rsidR="00527563" w:rsidRPr="00E6700A" w:rsidRDefault="00527563" w:rsidP="00527563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643" w:type="dxa"/>
          </w:tcPr>
          <w:p w:rsidR="00527563" w:rsidRPr="00E6700A" w:rsidRDefault="000C3298" w:rsidP="00527563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32</w:t>
            </w:r>
          </w:p>
        </w:tc>
        <w:tc>
          <w:tcPr>
            <w:tcW w:w="516" w:type="dxa"/>
            <w:gridSpan w:val="2"/>
          </w:tcPr>
          <w:p w:rsidR="00527563" w:rsidRPr="00E6700A" w:rsidRDefault="00527563" w:rsidP="00527563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0</w:t>
            </w:r>
          </w:p>
        </w:tc>
        <w:tc>
          <w:tcPr>
            <w:tcW w:w="520" w:type="dxa"/>
          </w:tcPr>
          <w:p w:rsidR="00527563" w:rsidRPr="00E6700A" w:rsidRDefault="00527563" w:rsidP="00527563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0</w:t>
            </w:r>
          </w:p>
        </w:tc>
        <w:tc>
          <w:tcPr>
            <w:tcW w:w="780" w:type="dxa"/>
          </w:tcPr>
          <w:p w:rsidR="00527563" w:rsidRDefault="000C3298" w:rsidP="00527563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2</w:t>
            </w:r>
          </w:p>
        </w:tc>
        <w:tc>
          <w:tcPr>
            <w:tcW w:w="780" w:type="dxa"/>
          </w:tcPr>
          <w:p w:rsidR="00527563" w:rsidRPr="00E6700A" w:rsidRDefault="000C3298" w:rsidP="00527563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16</w:t>
            </w:r>
          </w:p>
        </w:tc>
      </w:tr>
    </w:tbl>
    <w:p w:rsidR="003C399A" w:rsidRPr="00A51F57" w:rsidRDefault="003C399A" w:rsidP="00A51F5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</w:rPr>
        <w:sectPr w:rsidR="003C399A" w:rsidRPr="00A51F57" w:rsidSect="00D7098C">
          <w:footerReference w:type="default" r:id="rId10"/>
          <w:footerReference w:type="first" r:id="rId11"/>
          <w:type w:val="continuous"/>
          <w:pgSz w:w="16838" w:h="11906" w:orient="landscape"/>
          <w:pgMar w:top="848" w:right="1387" w:bottom="851" w:left="1134" w:header="709" w:footer="709" w:gutter="0"/>
          <w:cols w:space="708"/>
          <w:docGrid w:linePitch="360"/>
        </w:sectPr>
      </w:pPr>
    </w:p>
    <w:p w:rsidR="005C7E15" w:rsidRPr="008B43C3" w:rsidRDefault="008B43C3" w:rsidP="008B43C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  <w:b/>
          <w:color w:val="000000" w:themeColor="text1"/>
        </w:rPr>
      </w:pPr>
      <w:r w:rsidRPr="008B43C3">
        <w:rPr>
          <w:b/>
          <w:color w:val="000000" w:themeColor="text1"/>
        </w:rPr>
        <w:lastRenderedPageBreak/>
        <w:t>2.3.</w:t>
      </w:r>
      <w:r>
        <w:rPr>
          <w:i/>
          <w:color w:val="FF0000"/>
        </w:rPr>
        <w:t xml:space="preserve"> </w:t>
      </w:r>
      <w:r w:rsidR="005C7E15" w:rsidRPr="008B43C3">
        <w:rPr>
          <w:b/>
          <w:color w:val="000000" w:themeColor="text1"/>
        </w:rPr>
        <w:t>П</w:t>
      </w:r>
      <w:r w:rsidR="005C7E15" w:rsidRPr="008B43C3">
        <w:rPr>
          <w:rFonts w:eastAsia="Times New Roman"/>
          <w:b/>
          <w:color w:val="000000" w:themeColor="text1"/>
        </w:rPr>
        <w:t xml:space="preserve">римерные темы </w:t>
      </w:r>
      <w:r w:rsidR="004546FE">
        <w:rPr>
          <w:rFonts w:eastAsia="Times New Roman"/>
          <w:b/>
          <w:color w:val="000000" w:themeColor="text1"/>
        </w:rPr>
        <w:t>докладов, сообщений, презентаций:</w:t>
      </w:r>
    </w:p>
    <w:p w:rsidR="000E599E" w:rsidRPr="001A0FD2" w:rsidRDefault="000E599E" w:rsidP="000E599E">
      <w:pPr>
        <w:pStyle w:val="ac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1129"/>
        <w:rPr>
          <w:rFonts w:eastAsia="Times New Roman"/>
          <w:b/>
          <w:color w:val="000000" w:themeColor="text1"/>
        </w:rPr>
      </w:pPr>
    </w:p>
    <w:p w:rsidR="00BF0304" w:rsidRDefault="00BF0304" w:rsidP="001A0FD2">
      <w:pPr>
        <w:pStyle w:val="af4"/>
        <w:spacing w:line="240" w:lineRule="atLeast"/>
        <w:ind w:left="284" w:hanging="284"/>
        <w:jc w:val="both"/>
      </w:pPr>
      <w:r>
        <w:t>1. Строительство и жилищно-коммунальный комплекс.</w:t>
      </w:r>
    </w:p>
    <w:p w:rsidR="00BF0304" w:rsidRDefault="00BF0304" w:rsidP="001A0FD2">
      <w:pPr>
        <w:pStyle w:val="af4"/>
        <w:spacing w:line="240" w:lineRule="atLeast"/>
        <w:ind w:left="284" w:hanging="284"/>
        <w:jc w:val="both"/>
      </w:pPr>
      <w:r>
        <w:t>2. Строительные материалы и заводы строительной индустрии.</w:t>
      </w:r>
    </w:p>
    <w:p w:rsidR="00BF0304" w:rsidRDefault="00BF0304" w:rsidP="001A0FD2">
      <w:pPr>
        <w:pStyle w:val="af4"/>
        <w:spacing w:line="240" w:lineRule="atLeast"/>
        <w:ind w:left="284" w:hanging="284"/>
        <w:jc w:val="both"/>
      </w:pPr>
      <w:r>
        <w:t>3. Общие цели и задачи строительства и архитектуры.</w:t>
      </w:r>
    </w:p>
    <w:p w:rsidR="00CE707E" w:rsidRDefault="00BF0304" w:rsidP="001A0FD2">
      <w:pPr>
        <w:pStyle w:val="af4"/>
        <w:spacing w:line="240" w:lineRule="atLeast"/>
        <w:ind w:left="284" w:hanging="284"/>
        <w:jc w:val="both"/>
      </w:pPr>
      <w:r>
        <w:t xml:space="preserve">4. </w:t>
      </w:r>
      <w:r w:rsidR="00CE707E">
        <w:t>Постройки прошлого и настоящего.</w:t>
      </w:r>
    </w:p>
    <w:p w:rsidR="00CE707E" w:rsidRDefault="00CE707E" w:rsidP="001A0FD2">
      <w:pPr>
        <w:pStyle w:val="af4"/>
        <w:spacing w:line="240" w:lineRule="atLeast"/>
        <w:ind w:left="284" w:hanging="284"/>
        <w:jc w:val="both"/>
      </w:pPr>
      <w:r>
        <w:t>5. Инновационные строительные материалы.</w:t>
      </w:r>
    </w:p>
    <w:p w:rsidR="00CE707E" w:rsidRDefault="00CE707E" w:rsidP="001A0FD2">
      <w:pPr>
        <w:pStyle w:val="af4"/>
        <w:spacing w:line="240" w:lineRule="atLeast"/>
        <w:ind w:left="284" w:hanging="284"/>
        <w:jc w:val="both"/>
      </w:pPr>
      <w:r>
        <w:t xml:space="preserve">6. </w:t>
      </w:r>
      <w:r w:rsidR="007A498A">
        <w:t>Проблемы строительной отрасли.</w:t>
      </w:r>
    </w:p>
    <w:p w:rsidR="00554A96" w:rsidRDefault="007A498A" w:rsidP="001826F1">
      <w:pPr>
        <w:pStyle w:val="af4"/>
        <w:spacing w:line="240" w:lineRule="atLeast"/>
        <w:ind w:left="284" w:hanging="284"/>
        <w:jc w:val="both"/>
      </w:pPr>
      <w:r>
        <w:t>7. Как с</w:t>
      </w:r>
    </w:p>
    <w:p w:rsidR="00554A96" w:rsidRDefault="004546FE" w:rsidP="002A554A">
      <w:pPr>
        <w:pStyle w:val="af4"/>
        <w:spacing w:line="240" w:lineRule="atLeast"/>
      </w:pPr>
      <w:r>
        <w:t xml:space="preserve">11. </w:t>
      </w:r>
    </w:p>
    <w:p w:rsidR="00A01B22" w:rsidRPr="003C399A" w:rsidRDefault="004546FE" w:rsidP="002A554A">
      <w:pPr>
        <w:pStyle w:val="af4"/>
        <w:spacing w:line="240" w:lineRule="atLeast"/>
        <w:rPr>
          <w:i/>
          <w:color w:val="FF0000"/>
        </w:rPr>
      </w:pPr>
      <w:r>
        <w:t xml:space="preserve">12. </w:t>
      </w:r>
    </w:p>
    <w:p w:rsidR="00A42D2F" w:rsidRDefault="00A42D2F" w:rsidP="00F0131A">
      <w:pPr>
        <w:pStyle w:val="1"/>
        <w:numPr>
          <w:ilvl w:val="0"/>
          <w:numId w:val="0"/>
        </w:numPr>
        <w:ind w:left="1494" w:hanging="1494"/>
        <w:jc w:val="left"/>
      </w:pPr>
      <w:bookmarkStart w:id="5" w:name="_Toc26518350"/>
      <w:bookmarkStart w:id="6" w:name="_Toc490825773"/>
      <w:r>
        <w:t>4</w:t>
      </w:r>
      <w:r w:rsidR="00A01B22" w:rsidRPr="00046EC7">
        <w:t xml:space="preserve">. </w:t>
      </w:r>
      <w:r w:rsidR="001239BF" w:rsidRPr="00046EC7">
        <w:t>УСЛОВИЯ</w:t>
      </w:r>
      <w:r w:rsidR="006C6363" w:rsidRPr="00046EC7">
        <w:t xml:space="preserve"> </w:t>
      </w:r>
      <w:r w:rsidR="001239BF" w:rsidRPr="00046EC7">
        <w:t>РЕАЛИЗАЦИИ</w:t>
      </w:r>
      <w:r w:rsidR="006C6363" w:rsidRPr="00046EC7">
        <w:t xml:space="preserve"> </w:t>
      </w:r>
      <w:r w:rsidR="001239BF" w:rsidRPr="00046EC7">
        <w:t>ПРОГРАММЫ</w:t>
      </w:r>
      <w:r>
        <w:t xml:space="preserve"> ПРОФЕССИОНАЛЬНОГО МОДУЛЯ</w:t>
      </w:r>
      <w:bookmarkEnd w:id="5"/>
      <w:r w:rsidR="006C6363" w:rsidRPr="00046EC7">
        <w:t xml:space="preserve"> </w:t>
      </w:r>
      <w:bookmarkEnd w:id="6"/>
    </w:p>
    <w:p w:rsidR="00046EC7" w:rsidRPr="00046EC7" w:rsidRDefault="00046EC7" w:rsidP="00046EC7">
      <w:pPr>
        <w:pStyle w:val="af4"/>
        <w:jc w:val="center"/>
        <w:rPr>
          <w:b/>
        </w:rPr>
      </w:pPr>
    </w:p>
    <w:p w:rsidR="001239BF" w:rsidRDefault="001239BF" w:rsidP="00D672F4">
      <w:pPr>
        <w:pStyle w:val="13"/>
        <w:numPr>
          <w:ilvl w:val="1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  <w:rPr>
          <w:b/>
          <w:bCs/>
        </w:rPr>
      </w:pPr>
      <w:r w:rsidRPr="00E27118">
        <w:rPr>
          <w:b/>
          <w:bCs/>
        </w:rPr>
        <w:t>Требования</w:t>
      </w:r>
      <w:r w:rsidR="006C6363">
        <w:rPr>
          <w:b/>
          <w:bCs/>
        </w:rPr>
        <w:t xml:space="preserve"> </w:t>
      </w:r>
      <w:r w:rsidRPr="00E27118">
        <w:rPr>
          <w:b/>
          <w:bCs/>
        </w:rPr>
        <w:t>к</w:t>
      </w:r>
      <w:r w:rsidR="006C6363">
        <w:rPr>
          <w:b/>
          <w:bCs/>
        </w:rPr>
        <w:t xml:space="preserve"> </w:t>
      </w:r>
      <w:r w:rsidRPr="00E27118">
        <w:rPr>
          <w:b/>
          <w:bCs/>
        </w:rPr>
        <w:t>минимальному</w:t>
      </w:r>
      <w:r w:rsidR="006C6363">
        <w:rPr>
          <w:b/>
          <w:bCs/>
        </w:rPr>
        <w:t xml:space="preserve"> </w:t>
      </w:r>
      <w:r w:rsidRPr="00E27118">
        <w:rPr>
          <w:b/>
          <w:bCs/>
        </w:rPr>
        <w:t>материально-техническому</w:t>
      </w:r>
      <w:r w:rsidR="006C6363">
        <w:rPr>
          <w:b/>
          <w:bCs/>
        </w:rPr>
        <w:t xml:space="preserve"> </w:t>
      </w:r>
      <w:r w:rsidRPr="00E27118">
        <w:rPr>
          <w:b/>
          <w:bCs/>
        </w:rPr>
        <w:t>обеспечению</w:t>
      </w:r>
    </w:p>
    <w:p w:rsidR="00841FA5" w:rsidRPr="00F47F8C" w:rsidRDefault="00841FA5" w:rsidP="00EC01FF">
      <w:pPr>
        <w:jc w:val="both"/>
        <w:rPr>
          <w:color w:val="000000" w:themeColor="text1"/>
        </w:rPr>
      </w:pPr>
      <w:r w:rsidRPr="00463739">
        <w:t xml:space="preserve">Реализация программы модуля предполагает </w:t>
      </w:r>
      <w:r w:rsidRPr="00F47F8C">
        <w:rPr>
          <w:color w:val="000000" w:themeColor="text1"/>
        </w:rPr>
        <w:t xml:space="preserve">наличие учебного </w:t>
      </w:r>
      <w:r w:rsidR="007A498A" w:rsidRPr="00F47F8C">
        <w:rPr>
          <w:color w:val="000000" w:themeColor="text1"/>
        </w:rPr>
        <w:t>кабинета «</w:t>
      </w:r>
      <w:r w:rsidR="00F47F8C" w:rsidRPr="00F47F8C">
        <w:rPr>
          <w:color w:val="000000" w:themeColor="text1"/>
          <w:shd w:val="clear" w:color="auto" w:fill="FFFFFF"/>
        </w:rPr>
        <w:t>Технологии и организации строительного производства</w:t>
      </w:r>
      <w:r w:rsidRPr="00F47F8C">
        <w:rPr>
          <w:color w:val="000000" w:themeColor="text1"/>
        </w:rPr>
        <w:t xml:space="preserve">». </w:t>
      </w:r>
    </w:p>
    <w:p w:rsidR="00841FA5" w:rsidRPr="00463739" w:rsidRDefault="00841FA5" w:rsidP="00841FA5">
      <w:pPr>
        <w:pStyle w:val="ac"/>
        <w:ind w:left="1235"/>
        <w:jc w:val="both"/>
      </w:pPr>
    </w:p>
    <w:p w:rsidR="00841FA5" w:rsidRDefault="00841FA5" w:rsidP="00EC01FF">
      <w:pPr>
        <w:jc w:val="both"/>
      </w:pPr>
      <w:r w:rsidRPr="00EC01FF">
        <w:rPr>
          <w:i/>
        </w:rPr>
        <w:t>Оборудование учебного кабинета</w:t>
      </w:r>
      <w:r w:rsidRPr="00463739">
        <w:t>:</w:t>
      </w:r>
    </w:p>
    <w:p w:rsidR="00841FA5" w:rsidRDefault="00841FA5" w:rsidP="00EC01FF">
      <w:pPr>
        <w:jc w:val="both"/>
      </w:pPr>
      <w:r>
        <w:t>- посадочные места по количеству обучающихся;</w:t>
      </w:r>
    </w:p>
    <w:p w:rsidR="00841FA5" w:rsidRDefault="00841FA5" w:rsidP="00EC01FF">
      <w:pPr>
        <w:jc w:val="both"/>
      </w:pPr>
      <w:r>
        <w:t>- рабочее место преподавателя, оборудованное компьютером и медиа проектором;</w:t>
      </w:r>
    </w:p>
    <w:p w:rsidR="00841FA5" w:rsidRDefault="00841FA5" w:rsidP="00EC01FF">
      <w:pPr>
        <w:jc w:val="both"/>
      </w:pPr>
      <w:r>
        <w:t>- комплект учебно-наглядных пособий.</w:t>
      </w:r>
    </w:p>
    <w:p w:rsidR="00841FA5" w:rsidRPr="00841FA5" w:rsidRDefault="00841FA5" w:rsidP="00841FA5">
      <w:pPr>
        <w:pStyle w:val="ac"/>
        <w:ind w:left="1235"/>
        <w:jc w:val="both"/>
        <w:rPr>
          <w:i/>
        </w:rPr>
      </w:pPr>
    </w:p>
    <w:p w:rsidR="00FC6EBE" w:rsidRPr="00FC6EBE" w:rsidRDefault="00FC6EBE" w:rsidP="00FC6EBE">
      <w:pPr>
        <w:pStyle w:val="af4"/>
        <w:rPr>
          <w:b/>
        </w:rPr>
      </w:pPr>
      <w:r w:rsidRPr="00FC6EBE">
        <w:rPr>
          <w:b/>
        </w:rPr>
        <w:t>Оборудование и технологическое оснащение рабочих мест:</w:t>
      </w:r>
    </w:p>
    <w:p w:rsidR="00FC6EBE" w:rsidRPr="00FC6EBE" w:rsidRDefault="00FC6EBE" w:rsidP="00FC6EBE">
      <w:pPr>
        <w:pStyle w:val="af4"/>
        <w:spacing w:line="240" w:lineRule="atLeast"/>
      </w:pPr>
      <w:r w:rsidRPr="00FC6EBE">
        <w:t>- компьютер с лицензионным программным обеспечением,</w:t>
      </w:r>
    </w:p>
    <w:p w:rsidR="00FC6EBE" w:rsidRPr="00FC6EBE" w:rsidRDefault="00FC6EBE" w:rsidP="00FC6EBE">
      <w:pPr>
        <w:pStyle w:val="22"/>
        <w:tabs>
          <w:tab w:val="left" w:pos="1095"/>
        </w:tabs>
        <w:spacing w:after="0" w:line="240" w:lineRule="atLeast"/>
      </w:pPr>
      <w:r w:rsidRPr="00FC6EBE">
        <w:t>- мультимедиапроектор,</w:t>
      </w:r>
    </w:p>
    <w:p w:rsidR="00FC6EBE" w:rsidRPr="00FC6EBE" w:rsidRDefault="00FC6EBE" w:rsidP="00FC6EBE">
      <w:pPr>
        <w:pStyle w:val="22"/>
        <w:tabs>
          <w:tab w:val="left" w:pos="1095"/>
        </w:tabs>
        <w:spacing w:after="0" w:line="240" w:lineRule="atLeast"/>
      </w:pPr>
      <w:r w:rsidRPr="00FC6EBE">
        <w:t>- интерактивная доска.</w:t>
      </w:r>
    </w:p>
    <w:p w:rsidR="00841FA5" w:rsidRPr="001200B4" w:rsidRDefault="00841FA5" w:rsidP="00841FA5">
      <w:pPr>
        <w:pStyle w:val="ac"/>
        <w:autoSpaceDE w:val="0"/>
        <w:autoSpaceDN w:val="0"/>
        <w:adjustRightInd w:val="0"/>
        <w:ind w:left="1235"/>
      </w:pPr>
    </w:p>
    <w:p w:rsidR="00841FA5" w:rsidRDefault="00841FA5" w:rsidP="00A31E9D">
      <w:pPr>
        <w:rPr>
          <w:b/>
        </w:rPr>
      </w:pPr>
      <w:r>
        <w:rPr>
          <w:b/>
          <w:kern w:val="0"/>
        </w:rPr>
        <w:t>3</w:t>
      </w:r>
      <w:r w:rsidRPr="00841FA5">
        <w:rPr>
          <w:b/>
        </w:rPr>
        <w:t>.2. Информационное обеспечение обучения</w:t>
      </w:r>
    </w:p>
    <w:p w:rsidR="00FC6EBE" w:rsidRPr="00841FA5" w:rsidRDefault="00FC6EBE" w:rsidP="00A31E9D">
      <w:pPr>
        <w:rPr>
          <w:b/>
        </w:rPr>
      </w:pPr>
    </w:p>
    <w:p w:rsidR="00197DF8" w:rsidRDefault="00FC6EBE" w:rsidP="00FC6EBE">
      <w:pPr>
        <w:jc w:val="both"/>
        <w:rPr>
          <w:u w:val="single"/>
        </w:rPr>
      </w:pPr>
      <w:r w:rsidRPr="00FC6EBE">
        <w:rPr>
          <w:u w:val="single"/>
        </w:rPr>
        <w:t>Основные источники:</w:t>
      </w:r>
    </w:p>
    <w:p w:rsidR="00FC6EBE" w:rsidRPr="00FC6EBE" w:rsidRDefault="00FC6EBE" w:rsidP="00FC6EBE">
      <w:pPr>
        <w:jc w:val="both"/>
        <w:rPr>
          <w:b/>
          <w:bCs/>
          <w:u w:val="single"/>
        </w:rPr>
      </w:pPr>
    </w:p>
    <w:p w:rsidR="00841FA5" w:rsidRDefault="00091043" w:rsidP="00AC3CD7">
      <w:pPr>
        <w:ind w:left="709"/>
        <w:rPr>
          <w:rFonts w:eastAsia="Times New Roman"/>
          <w:kern w:val="0"/>
        </w:rPr>
      </w:pPr>
      <w:r>
        <w:rPr>
          <w:rFonts w:eastAsia="Times New Roman"/>
          <w:kern w:val="0"/>
        </w:rPr>
        <w:t>1. Г.К. Соколов</w:t>
      </w:r>
      <w:r w:rsidR="001826F1" w:rsidRPr="001826F1">
        <w:rPr>
          <w:rFonts w:eastAsia="Times New Roman"/>
          <w:kern w:val="0"/>
        </w:rPr>
        <w:t xml:space="preserve"> «Технология и организа</w:t>
      </w:r>
      <w:r w:rsidR="00BA07F8">
        <w:rPr>
          <w:rFonts w:eastAsia="Times New Roman"/>
          <w:kern w:val="0"/>
        </w:rPr>
        <w:t>ция строительного производства»/ Соколов Г.К./</w:t>
      </w:r>
      <w:r w:rsidR="001826F1" w:rsidRPr="001826F1">
        <w:rPr>
          <w:rFonts w:eastAsia="Times New Roman"/>
          <w:kern w:val="0"/>
        </w:rPr>
        <w:t xml:space="preserve"> издательство «Академия», Москва, 2012</w:t>
      </w:r>
      <w:r>
        <w:rPr>
          <w:rFonts w:eastAsia="Times New Roman"/>
          <w:kern w:val="0"/>
        </w:rPr>
        <w:t xml:space="preserve"> – 528с.</w:t>
      </w:r>
    </w:p>
    <w:p w:rsidR="00FC6EBE" w:rsidRDefault="00FC6EBE" w:rsidP="00FC6EBE">
      <w:pPr>
        <w:ind w:left="709"/>
        <w:rPr>
          <w:rFonts w:eastAsia="Times New Roman"/>
          <w:kern w:val="0"/>
        </w:rPr>
      </w:pPr>
    </w:p>
    <w:p w:rsidR="00FC6EBE" w:rsidRPr="00FC6EBE" w:rsidRDefault="00FC6EBE" w:rsidP="00FC6EBE">
      <w:pPr>
        <w:rPr>
          <w:rFonts w:eastAsia="Times New Roman"/>
          <w:kern w:val="0"/>
          <w:u w:val="single"/>
        </w:rPr>
      </w:pPr>
      <w:r w:rsidRPr="00FC6EBE">
        <w:rPr>
          <w:rFonts w:eastAsia="Times New Roman"/>
          <w:kern w:val="0"/>
          <w:u w:val="single"/>
        </w:rPr>
        <w:t>Дополнительные источники:</w:t>
      </w:r>
    </w:p>
    <w:p w:rsidR="00AC3CD7" w:rsidRDefault="00AC3CD7" w:rsidP="00AC3CD7">
      <w:pPr>
        <w:ind w:left="840"/>
        <w:jc w:val="both"/>
      </w:pPr>
      <w:r>
        <w:t xml:space="preserve">1. </w:t>
      </w:r>
      <w:r w:rsidR="00017DB3">
        <w:t>Ольхина Е. С</w:t>
      </w:r>
      <w:r w:rsidR="00D94F4C">
        <w:t>правочник по отделочным строительным работам – учебное пособие ФГУ ФИРО – 2010 г.</w:t>
      </w:r>
      <w:r>
        <w:t xml:space="preserve"> </w:t>
      </w:r>
    </w:p>
    <w:p w:rsidR="00D94F4C" w:rsidRPr="00C30F2C" w:rsidRDefault="00AC3CD7" w:rsidP="00AC3CD7">
      <w:pPr>
        <w:ind w:left="840"/>
        <w:jc w:val="both"/>
      </w:pPr>
      <w:r>
        <w:t xml:space="preserve">2. </w:t>
      </w:r>
      <w:r w:rsidR="00D94F4C" w:rsidRPr="00AC3CD7">
        <w:rPr>
          <w:color w:val="000000" w:themeColor="text1"/>
          <w:sz w:val="22"/>
          <w:szCs w:val="22"/>
          <w:shd w:val="clear" w:color="auto" w:fill="FFFFFF"/>
        </w:rPr>
        <w:t>Положении о составе разделов проектной документации и требованиях к их содержанию», утвержденном постановлением Правительства Российской Федерации от 16 февраля 2008 года № 87.</w:t>
      </w:r>
    </w:p>
    <w:p w:rsidR="00AC3CD7" w:rsidRPr="00AC3CD7" w:rsidRDefault="00AC3CD7" w:rsidP="00AC3CD7">
      <w:pPr>
        <w:ind w:left="840"/>
        <w:jc w:val="both"/>
      </w:pPr>
      <w:r>
        <w:rPr>
          <w:color w:val="000000" w:themeColor="text1"/>
          <w:sz w:val="22"/>
          <w:szCs w:val="22"/>
          <w:shd w:val="clear" w:color="auto" w:fill="FFFFFF"/>
        </w:rPr>
        <w:t xml:space="preserve">3. </w:t>
      </w:r>
      <w:r w:rsidR="00C30F2C" w:rsidRPr="00AC3CD7">
        <w:rPr>
          <w:color w:val="000000" w:themeColor="text1"/>
          <w:sz w:val="22"/>
          <w:szCs w:val="22"/>
          <w:shd w:val="clear" w:color="auto" w:fill="FFFFFF"/>
        </w:rPr>
        <w:t>Седокова</w:t>
      </w:r>
      <w:r w:rsidR="00017DB3" w:rsidRPr="00AC3CD7">
        <w:rPr>
          <w:color w:val="000000" w:themeColor="text1"/>
          <w:sz w:val="22"/>
          <w:szCs w:val="22"/>
          <w:shd w:val="clear" w:color="auto" w:fill="FFFFFF"/>
        </w:rPr>
        <w:t xml:space="preserve"> С.Д. </w:t>
      </w:r>
      <w:r w:rsidR="00C30F2C" w:rsidRPr="00AC3CD7">
        <w:rPr>
          <w:color w:val="000000" w:themeColor="text1"/>
          <w:sz w:val="22"/>
          <w:szCs w:val="22"/>
          <w:shd w:val="clear" w:color="auto" w:fill="FFFFFF"/>
        </w:rPr>
        <w:t xml:space="preserve"> Основы технологии и организации строительно-монтажных работ</w:t>
      </w:r>
      <w:r w:rsidR="00017DB3" w:rsidRPr="00AC3CD7">
        <w:rPr>
          <w:color w:val="000000" w:themeColor="text1"/>
          <w:sz w:val="22"/>
          <w:szCs w:val="22"/>
          <w:shd w:val="clear" w:color="auto" w:fill="FFFFFF"/>
        </w:rPr>
        <w:t>: учебник – М.: ИНФРА-М, 2019. – 208 с. – (Среднее профессиональное образование)</w:t>
      </w:r>
      <w:r w:rsidRPr="00AC3CD7">
        <w:rPr>
          <w:color w:val="000000" w:themeColor="text1"/>
          <w:sz w:val="22"/>
          <w:szCs w:val="22"/>
          <w:shd w:val="clear" w:color="auto" w:fill="FFFFFF"/>
        </w:rPr>
        <w:t xml:space="preserve">. </w:t>
      </w:r>
    </w:p>
    <w:p w:rsidR="00D94F4C" w:rsidRDefault="00AC3CD7" w:rsidP="00AC3CD7">
      <w:pPr>
        <w:ind w:firstLine="708"/>
        <w:jc w:val="both"/>
      </w:pPr>
      <w:r>
        <w:rPr>
          <w:rFonts w:eastAsia="Times New Roman"/>
          <w:kern w:val="0"/>
        </w:rPr>
        <w:t xml:space="preserve">4. </w:t>
      </w:r>
      <w:r w:rsidR="00D94F4C" w:rsidRPr="00AC3CD7">
        <w:rPr>
          <w:rFonts w:eastAsia="Times New Roman"/>
          <w:kern w:val="0"/>
        </w:rPr>
        <w:t xml:space="preserve">Синянский И.А. Типология зданий и сооружений: учеб. пособие для учреждений сред.проф. образования – 5-е изд., перераб. и доп. – М.: Издательский центр «Академия», 2012. – 224 с. </w:t>
      </w:r>
    </w:p>
    <w:p w:rsidR="00D94F4C" w:rsidRPr="00AC3CD7" w:rsidRDefault="00AC3CD7" w:rsidP="00AC3CD7">
      <w:pPr>
        <w:ind w:left="840"/>
        <w:jc w:val="both"/>
        <w:rPr>
          <w:rStyle w:val="c14"/>
          <w:color w:val="000000"/>
        </w:rPr>
      </w:pPr>
      <w:r>
        <w:rPr>
          <w:rStyle w:val="c14"/>
          <w:color w:val="000000"/>
        </w:rPr>
        <w:t xml:space="preserve">5. </w:t>
      </w:r>
      <w:r w:rsidR="00D94F4C" w:rsidRPr="00AC3CD7">
        <w:rPr>
          <w:rStyle w:val="c14"/>
          <w:color w:val="000000"/>
        </w:rPr>
        <w:t xml:space="preserve">СНиП 3.01.01-85* Организация строительного производства </w:t>
      </w:r>
    </w:p>
    <w:p w:rsidR="00D94F4C" w:rsidRPr="00D94F4C" w:rsidRDefault="002D32E0" w:rsidP="00AC3CD7">
      <w:pPr>
        <w:pStyle w:val="ac"/>
        <w:ind w:left="1200"/>
        <w:jc w:val="both"/>
        <w:rPr>
          <w:rStyle w:val="c14"/>
          <w:color w:val="000000"/>
        </w:rPr>
      </w:pPr>
      <w:r>
        <w:rPr>
          <w:rStyle w:val="c14"/>
          <w:color w:val="000000"/>
        </w:rPr>
        <w:t xml:space="preserve">6. </w:t>
      </w:r>
      <w:r w:rsidR="00D94F4C" w:rsidRPr="00D94F4C">
        <w:rPr>
          <w:rStyle w:val="c14"/>
          <w:color w:val="000000"/>
        </w:rPr>
        <w:t xml:space="preserve">СНиП 3.02.01-87. Земляные сооружения, основания и фундаменты. </w:t>
      </w:r>
    </w:p>
    <w:p w:rsidR="00D94F4C" w:rsidRPr="002D32E0" w:rsidRDefault="002D32E0" w:rsidP="002D32E0">
      <w:pPr>
        <w:jc w:val="both"/>
        <w:rPr>
          <w:rStyle w:val="c14"/>
          <w:color w:val="000000"/>
        </w:rPr>
      </w:pPr>
      <w:r>
        <w:rPr>
          <w:rStyle w:val="c14"/>
          <w:color w:val="000000"/>
        </w:rPr>
        <w:t xml:space="preserve">7. </w:t>
      </w:r>
      <w:r w:rsidR="00D94F4C" w:rsidRPr="002D32E0">
        <w:rPr>
          <w:rStyle w:val="c14"/>
          <w:color w:val="000000"/>
        </w:rPr>
        <w:t xml:space="preserve">СНиП 3.03.01-87. Несущие и ограждающие конструкции. </w:t>
      </w:r>
    </w:p>
    <w:p w:rsidR="00D94F4C" w:rsidRPr="002D32E0" w:rsidRDefault="002D32E0" w:rsidP="002D32E0">
      <w:pPr>
        <w:ind w:left="840"/>
        <w:jc w:val="both"/>
        <w:rPr>
          <w:rStyle w:val="c14"/>
          <w:color w:val="000000"/>
        </w:rPr>
      </w:pPr>
      <w:r>
        <w:rPr>
          <w:rStyle w:val="c14"/>
          <w:color w:val="000000"/>
        </w:rPr>
        <w:t xml:space="preserve">8. </w:t>
      </w:r>
      <w:r w:rsidR="00D94F4C" w:rsidRPr="002D32E0">
        <w:rPr>
          <w:rStyle w:val="c14"/>
          <w:color w:val="000000"/>
        </w:rPr>
        <w:t xml:space="preserve">СНиП 3.04.01-87. Изоляционные и отделочные покрытия. </w:t>
      </w:r>
    </w:p>
    <w:p w:rsidR="00D94F4C" w:rsidRPr="00D94F4C" w:rsidRDefault="002D32E0" w:rsidP="002D32E0">
      <w:pPr>
        <w:pStyle w:val="ac"/>
        <w:ind w:left="1200"/>
        <w:jc w:val="both"/>
        <w:rPr>
          <w:rStyle w:val="c14"/>
          <w:color w:val="000000"/>
        </w:rPr>
      </w:pPr>
      <w:r>
        <w:rPr>
          <w:rStyle w:val="c14"/>
          <w:color w:val="000000"/>
        </w:rPr>
        <w:t xml:space="preserve">9. </w:t>
      </w:r>
      <w:r w:rsidR="00D94F4C" w:rsidRPr="00D94F4C">
        <w:rPr>
          <w:rStyle w:val="c14"/>
          <w:color w:val="000000"/>
        </w:rPr>
        <w:t>СНиП 12-03-2001 Безопасность труда в строительстве. Часть 1. Общие требования.</w:t>
      </w:r>
    </w:p>
    <w:p w:rsidR="00D94F4C" w:rsidRPr="00B30282" w:rsidRDefault="002D32E0" w:rsidP="002D32E0">
      <w:pPr>
        <w:pStyle w:val="ac"/>
        <w:ind w:left="1200"/>
        <w:jc w:val="both"/>
      </w:pPr>
      <w:r>
        <w:rPr>
          <w:rStyle w:val="c14"/>
          <w:color w:val="000000"/>
        </w:rPr>
        <w:t xml:space="preserve">10. </w:t>
      </w:r>
      <w:r w:rsidR="00D94F4C" w:rsidRPr="00D94F4C">
        <w:rPr>
          <w:rStyle w:val="c14"/>
          <w:color w:val="000000"/>
        </w:rPr>
        <w:t>СНиП 12-03-2001 Безопасность труда в строительстве. Часть 2. Строительное производство.</w:t>
      </w:r>
    </w:p>
    <w:p w:rsidR="00D94F4C" w:rsidRPr="00935C74" w:rsidRDefault="002D32E0" w:rsidP="002D32E0">
      <w:pPr>
        <w:pStyle w:val="af4"/>
        <w:ind w:left="1200"/>
      </w:pPr>
      <w:r>
        <w:rPr>
          <w:rStyle w:val="c14"/>
          <w:color w:val="000000"/>
          <w:sz w:val="22"/>
          <w:szCs w:val="22"/>
        </w:rPr>
        <w:lastRenderedPageBreak/>
        <w:t xml:space="preserve">11. </w:t>
      </w:r>
      <w:r w:rsidR="00D94F4C" w:rsidRPr="00935C74">
        <w:rPr>
          <w:rStyle w:val="c14"/>
          <w:color w:val="000000"/>
          <w:sz w:val="22"/>
          <w:szCs w:val="22"/>
        </w:rPr>
        <w:t xml:space="preserve"> </w:t>
      </w:r>
      <w:r w:rsidR="00D94F4C" w:rsidRPr="00935C74">
        <w:t>СП 246.1325800.2016 Положение об авторском надзоре за строительством зданий и сооружений</w:t>
      </w:r>
      <w:r w:rsidR="00D94F4C">
        <w:t>.</w:t>
      </w:r>
    </w:p>
    <w:p w:rsidR="00D94F4C" w:rsidRDefault="002D32E0" w:rsidP="002D32E0">
      <w:pPr>
        <w:pStyle w:val="ac"/>
        <w:ind w:left="1200"/>
        <w:jc w:val="both"/>
      </w:pPr>
      <w:r>
        <w:t xml:space="preserve">12. </w:t>
      </w:r>
      <w:r w:rsidR="00D94F4C">
        <w:t>Трудовой кодекс Российской Федерации от 30.12.2001 № 197 – ФЗ (в ред. от 27.12.2018г.</w:t>
      </w:r>
    </w:p>
    <w:p w:rsidR="00D94F4C" w:rsidRPr="00935C74" w:rsidRDefault="002D32E0" w:rsidP="002D32E0">
      <w:pPr>
        <w:pStyle w:val="ac"/>
        <w:ind w:left="1200"/>
        <w:jc w:val="both"/>
      </w:pPr>
      <w:r>
        <w:t xml:space="preserve">13. </w:t>
      </w:r>
      <w:r w:rsidR="00D94F4C" w:rsidRPr="00A8539D">
        <w:t>Федеральный закон от 24.07.1998 N 125-ФЗ (ред. от 07.03.2018) "Об обязательном социальном страховании от несчастных случаев на производстве и профессиональных заболеваний"</w:t>
      </w:r>
      <w:r w:rsidR="00D94F4C">
        <w:t xml:space="preserve">. </w:t>
      </w:r>
    </w:p>
    <w:p w:rsidR="001D59F2" w:rsidRPr="00841FA5" w:rsidRDefault="001D59F2" w:rsidP="00841FA5">
      <w:pPr>
        <w:spacing w:line="276" w:lineRule="auto"/>
        <w:jc w:val="both"/>
        <w:rPr>
          <w:bCs/>
        </w:rPr>
      </w:pPr>
    </w:p>
    <w:p w:rsidR="001239BF" w:rsidRDefault="00567C09" w:rsidP="00484B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  <w:rPr>
          <w:b/>
          <w:bCs/>
        </w:rPr>
      </w:pPr>
      <w:r>
        <w:rPr>
          <w:b/>
          <w:bCs/>
        </w:rPr>
        <w:t xml:space="preserve">3.2.2. Электронные </w:t>
      </w:r>
      <w:r w:rsidR="001239BF" w:rsidRPr="00CB46FE">
        <w:rPr>
          <w:b/>
          <w:bCs/>
        </w:rPr>
        <w:t>источники</w:t>
      </w:r>
      <w:r>
        <w:rPr>
          <w:b/>
          <w:bCs/>
        </w:rPr>
        <w:t xml:space="preserve"> (электронные ресурсы)</w:t>
      </w:r>
    </w:p>
    <w:p w:rsidR="00567C09" w:rsidRDefault="00567C09" w:rsidP="00D672F4">
      <w:pPr>
        <w:pStyle w:val="13"/>
        <w:numPr>
          <w:ilvl w:val="0"/>
          <w:numId w:val="6"/>
        </w:numPr>
        <w:spacing w:line="276" w:lineRule="auto"/>
        <w:jc w:val="both"/>
      </w:pPr>
      <w:r w:rsidRPr="00E27118">
        <w:t>Электронно-библиотечная</w:t>
      </w:r>
      <w:r>
        <w:t xml:space="preserve"> </w:t>
      </w:r>
      <w:r w:rsidRPr="00E27118">
        <w:t>система</w:t>
      </w:r>
      <w:r>
        <w:t xml:space="preserve"> </w:t>
      </w:r>
      <w:r w:rsidRPr="00E27118">
        <w:t>IPRbooks</w:t>
      </w:r>
      <w:r>
        <w:t xml:space="preserve"> </w:t>
      </w:r>
      <w:r w:rsidRPr="00E27118">
        <w:t>[Электронный</w:t>
      </w:r>
      <w:r>
        <w:t xml:space="preserve"> </w:t>
      </w:r>
      <w:r w:rsidRPr="001721E6">
        <w:t>ресурс]:</w:t>
      </w:r>
      <w:r>
        <w:t xml:space="preserve"> </w:t>
      </w:r>
      <w:r w:rsidRPr="00E27118">
        <w:t>режим</w:t>
      </w:r>
      <w:r>
        <w:t xml:space="preserve"> </w:t>
      </w:r>
      <w:r w:rsidRPr="00E27118">
        <w:t>доступа</w:t>
      </w:r>
      <w:r>
        <w:t xml:space="preserve"> </w:t>
      </w:r>
      <w:r w:rsidRPr="00E27118">
        <w:t>www.iprbookshop.ru</w:t>
      </w:r>
      <w:r>
        <w:t xml:space="preserve"> </w:t>
      </w:r>
      <w:r w:rsidRPr="00E27118">
        <w:t>,</w:t>
      </w:r>
      <w:r>
        <w:t xml:space="preserve"> </w:t>
      </w:r>
      <w:r w:rsidRPr="00E27118">
        <w:t>свободный.</w:t>
      </w:r>
      <w:r>
        <w:t xml:space="preserve"> </w:t>
      </w:r>
    </w:p>
    <w:p w:rsidR="00715CC4" w:rsidRPr="00715CC4" w:rsidRDefault="00715CC4" w:rsidP="00715CC4">
      <w:pPr>
        <w:pStyle w:val="ac"/>
        <w:numPr>
          <w:ilvl w:val="0"/>
          <w:numId w:val="6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 w:themeColor="text1"/>
        </w:rPr>
      </w:pPr>
      <w:r w:rsidRPr="00715CC4">
        <w:rPr>
          <w:color w:val="000000" w:themeColor="text1"/>
        </w:rPr>
        <w:t xml:space="preserve">http://files.stroyinf.ru/Data1/2/2628 - база ГОСТов. Государственные стандарты. </w:t>
      </w:r>
    </w:p>
    <w:p w:rsidR="002F333E" w:rsidRDefault="00715CC4" w:rsidP="002F333E">
      <w:pPr>
        <w:pStyle w:val="ac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715CC4">
        <w:rPr>
          <w:color w:val="000000" w:themeColor="text1"/>
        </w:rPr>
        <w:t xml:space="preserve">Строительная документация. Техническая документация. </w:t>
      </w:r>
      <w:r w:rsidRPr="00655C74">
        <w:t>Портал нормативно-технической документации [Электронный ресурс]. –</w:t>
      </w:r>
      <w:r>
        <w:t xml:space="preserve"> Режим доступа: </w:t>
      </w:r>
      <w:r w:rsidRPr="00655C74">
        <w:t>http//www.pntdoc.ru, свободный.</w:t>
      </w:r>
    </w:p>
    <w:p w:rsidR="002F333E" w:rsidRDefault="00613604" w:rsidP="006136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284"/>
        <w:jc w:val="both"/>
      </w:pPr>
      <w:r>
        <w:t xml:space="preserve"> 3. </w:t>
      </w:r>
      <w:r w:rsidR="002F333E" w:rsidRPr="00935C74">
        <w:t>СП 246.1325800.2016 Положение об авторском надзоре за строительством зданий и сооружений</w:t>
      </w:r>
      <w:r w:rsidR="002F333E">
        <w:t xml:space="preserve">. </w:t>
      </w:r>
      <w:r>
        <w:t>Электронный фонд правовой и нормативной документации. Доступ свободный.</w:t>
      </w:r>
    </w:p>
    <w:p w:rsidR="005F2CF2" w:rsidRPr="00935C74" w:rsidRDefault="005F2CF2" w:rsidP="00D94F4C">
      <w:pPr>
        <w:spacing w:line="276" w:lineRule="auto"/>
        <w:jc w:val="both"/>
      </w:pPr>
    </w:p>
    <w:p w:rsidR="00281D97" w:rsidRDefault="00281D97" w:rsidP="00ED1B5C"/>
    <w:p w:rsidR="00F807F1" w:rsidRDefault="00F807F1" w:rsidP="00ED1B5C"/>
    <w:p w:rsidR="00F807F1" w:rsidRDefault="00F807F1" w:rsidP="00ED1B5C"/>
    <w:p w:rsidR="00F807F1" w:rsidRDefault="00F807F1" w:rsidP="00ED1B5C"/>
    <w:p w:rsidR="00F807F1" w:rsidRDefault="00F807F1" w:rsidP="00ED1B5C"/>
    <w:p w:rsidR="00F807F1" w:rsidRDefault="00F807F1" w:rsidP="00ED1B5C"/>
    <w:p w:rsidR="00F807F1" w:rsidRDefault="00F807F1" w:rsidP="00ED1B5C"/>
    <w:p w:rsidR="00F807F1" w:rsidRDefault="00F807F1" w:rsidP="00ED1B5C"/>
    <w:p w:rsidR="00F807F1" w:rsidRDefault="00F807F1" w:rsidP="00ED1B5C"/>
    <w:p w:rsidR="00F807F1" w:rsidRDefault="00F807F1" w:rsidP="00ED1B5C"/>
    <w:p w:rsidR="00F807F1" w:rsidRDefault="00F807F1" w:rsidP="00ED1B5C"/>
    <w:p w:rsidR="00F807F1" w:rsidRDefault="00F807F1" w:rsidP="00ED1B5C"/>
    <w:p w:rsidR="00F807F1" w:rsidRDefault="00F807F1" w:rsidP="00ED1B5C"/>
    <w:p w:rsidR="00F807F1" w:rsidRDefault="00F807F1" w:rsidP="00ED1B5C"/>
    <w:p w:rsidR="00F807F1" w:rsidRDefault="00F807F1" w:rsidP="00ED1B5C"/>
    <w:p w:rsidR="00F807F1" w:rsidRDefault="00F807F1" w:rsidP="00ED1B5C"/>
    <w:p w:rsidR="00F807F1" w:rsidRDefault="00F807F1" w:rsidP="00ED1B5C"/>
    <w:p w:rsidR="00F807F1" w:rsidRDefault="00F807F1" w:rsidP="00ED1B5C"/>
    <w:p w:rsidR="00F807F1" w:rsidRDefault="00F807F1" w:rsidP="00ED1B5C"/>
    <w:p w:rsidR="00F807F1" w:rsidRDefault="00F807F1" w:rsidP="00ED1B5C"/>
    <w:p w:rsidR="00F807F1" w:rsidRDefault="00F807F1" w:rsidP="00ED1B5C"/>
    <w:p w:rsidR="00F807F1" w:rsidRDefault="00F807F1" w:rsidP="00ED1B5C"/>
    <w:p w:rsidR="00F807F1" w:rsidRDefault="00F807F1" w:rsidP="00ED1B5C"/>
    <w:p w:rsidR="00F807F1" w:rsidRDefault="00F807F1" w:rsidP="00ED1B5C"/>
    <w:p w:rsidR="00F807F1" w:rsidRDefault="00F807F1" w:rsidP="00ED1B5C"/>
    <w:p w:rsidR="00F807F1" w:rsidRDefault="00F807F1" w:rsidP="00ED1B5C"/>
    <w:p w:rsidR="00F807F1" w:rsidRDefault="00F807F1" w:rsidP="00ED1B5C"/>
    <w:p w:rsidR="00B933BC" w:rsidRDefault="00B933BC" w:rsidP="00ED1B5C"/>
    <w:p w:rsidR="00B933BC" w:rsidRDefault="00B933BC" w:rsidP="00ED1B5C"/>
    <w:p w:rsidR="00B933BC" w:rsidRDefault="00B933BC" w:rsidP="00ED1B5C"/>
    <w:p w:rsidR="00B933BC" w:rsidRDefault="00B933BC" w:rsidP="00ED1B5C">
      <w:bookmarkStart w:id="7" w:name="_GoBack"/>
      <w:bookmarkEnd w:id="7"/>
    </w:p>
    <w:p w:rsidR="00F807F1" w:rsidRDefault="00F807F1" w:rsidP="00ED1B5C"/>
    <w:p w:rsidR="00F807F1" w:rsidRDefault="00F807F1" w:rsidP="00ED1B5C"/>
    <w:p w:rsidR="001239BF" w:rsidRDefault="00FE3C39" w:rsidP="00FE3C39">
      <w:pPr>
        <w:pStyle w:val="1"/>
        <w:numPr>
          <w:ilvl w:val="0"/>
          <w:numId w:val="0"/>
        </w:numPr>
        <w:ind w:left="1494"/>
        <w:jc w:val="left"/>
      </w:pPr>
      <w:bookmarkStart w:id="8" w:name="_Toc490825774"/>
      <w:bookmarkStart w:id="9" w:name="_Toc26518351"/>
      <w:r>
        <w:lastRenderedPageBreak/>
        <w:t xml:space="preserve">5. </w:t>
      </w:r>
      <w:r w:rsidR="001239BF">
        <w:t>КОНТРОЛЬ</w:t>
      </w:r>
      <w:r w:rsidR="006C6363">
        <w:t xml:space="preserve"> </w:t>
      </w:r>
      <w:r w:rsidR="001239BF">
        <w:t>И</w:t>
      </w:r>
      <w:r w:rsidR="006C6363">
        <w:t xml:space="preserve"> </w:t>
      </w:r>
      <w:r w:rsidR="001239BF">
        <w:t>ОЦЕНКА</w:t>
      </w:r>
      <w:r w:rsidR="006C6363">
        <w:t xml:space="preserve"> </w:t>
      </w:r>
      <w:r w:rsidR="001239BF" w:rsidRPr="00FE3C39">
        <w:t>РЕЗУЛЬТАТОВ</w:t>
      </w:r>
      <w:r w:rsidR="006C6363">
        <w:t xml:space="preserve"> </w:t>
      </w:r>
      <w:r w:rsidR="001239BF">
        <w:t>ОСВОЕНИЯ</w:t>
      </w:r>
      <w:r w:rsidR="006C6363">
        <w:t xml:space="preserve"> </w:t>
      </w:r>
      <w:bookmarkEnd w:id="8"/>
      <w:r w:rsidR="00574F61">
        <w:t>МДК</w:t>
      </w:r>
      <w:bookmarkEnd w:id="9"/>
    </w:p>
    <w:p w:rsidR="00943A33" w:rsidRDefault="00943A33" w:rsidP="00943A33"/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3332"/>
        <w:gridCol w:w="3332"/>
        <w:gridCol w:w="3333"/>
      </w:tblGrid>
      <w:tr w:rsidR="00D94F4C" w:rsidTr="00F322D7">
        <w:trPr>
          <w:tblHeader/>
        </w:trPr>
        <w:tc>
          <w:tcPr>
            <w:tcW w:w="3332" w:type="dxa"/>
          </w:tcPr>
          <w:p w:rsidR="00D94F4C" w:rsidRPr="00D94F4C" w:rsidRDefault="00D94F4C" w:rsidP="00D94F4C">
            <w:pPr>
              <w:jc w:val="center"/>
              <w:rPr>
                <w:i/>
                <w:sz w:val="22"/>
                <w:szCs w:val="22"/>
              </w:rPr>
            </w:pPr>
            <w:r w:rsidRPr="00D94F4C">
              <w:rPr>
                <w:b/>
                <w:bCs/>
                <w:i/>
                <w:sz w:val="22"/>
                <w:szCs w:val="22"/>
              </w:rPr>
              <w:t>Результаты (освоенные профессиональные компетенции)</w:t>
            </w:r>
          </w:p>
        </w:tc>
        <w:tc>
          <w:tcPr>
            <w:tcW w:w="3332" w:type="dxa"/>
          </w:tcPr>
          <w:p w:rsidR="00D94F4C" w:rsidRPr="00D94F4C" w:rsidRDefault="00D94F4C" w:rsidP="00943A33">
            <w:pPr>
              <w:rPr>
                <w:sz w:val="22"/>
                <w:szCs w:val="22"/>
              </w:rPr>
            </w:pPr>
            <w:r w:rsidRPr="00D94F4C">
              <w:rPr>
                <w:b/>
                <w:bCs/>
                <w:i/>
                <w:iCs/>
                <w:sz w:val="22"/>
                <w:szCs w:val="22"/>
              </w:rPr>
              <w:t>Основные показатели оценки результата</w:t>
            </w:r>
          </w:p>
        </w:tc>
        <w:tc>
          <w:tcPr>
            <w:tcW w:w="3333" w:type="dxa"/>
          </w:tcPr>
          <w:p w:rsidR="00D94F4C" w:rsidRPr="00D94F4C" w:rsidRDefault="00D94F4C" w:rsidP="00C30F2C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D94F4C">
              <w:rPr>
                <w:b/>
                <w:bCs/>
                <w:i/>
                <w:iCs/>
                <w:sz w:val="22"/>
                <w:szCs w:val="22"/>
              </w:rPr>
              <w:t xml:space="preserve">Формы и методы контроля и оценки </w:t>
            </w:r>
          </w:p>
        </w:tc>
      </w:tr>
      <w:tr w:rsidR="00D94F4C" w:rsidTr="00F322D7">
        <w:tc>
          <w:tcPr>
            <w:tcW w:w="3332" w:type="dxa"/>
          </w:tcPr>
          <w:p w:rsidR="00D94F4C" w:rsidRDefault="00D94F4C" w:rsidP="00943A33">
            <w:r>
              <w:rPr>
                <w:b/>
              </w:rPr>
              <w:t>Знания</w:t>
            </w:r>
            <w:r w:rsidRPr="00281D97">
              <w:rPr>
                <w:b/>
              </w:rPr>
              <w:t>:</w:t>
            </w:r>
          </w:p>
        </w:tc>
        <w:tc>
          <w:tcPr>
            <w:tcW w:w="3332" w:type="dxa"/>
          </w:tcPr>
          <w:p w:rsidR="00D94F4C" w:rsidRDefault="00D94F4C" w:rsidP="00F322D7"/>
        </w:tc>
        <w:tc>
          <w:tcPr>
            <w:tcW w:w="3333" w:type="dxa"/>
          </w:tcPr>
          <w:p w:rsidR="00D94F4C" w:rsidRDefault="00D94F4C" w:rsidP="00F322D7"/>
        </w:tc>
      </w:tr>
      <w:tr w:rsidR="00D94F4C" w:rsidRPr="00476023" w:rsidTr="005F3DF7">
        <w:trPr>
          <w:trHeight w:val="1110"/>
        </w:trPr>
        <w:tc>
          <w:tcPr>
            <w:tcW w:w="3332" w:type="dxa"/>
          </w:tcPr>
          <w:p w:rsidR="00D94F4C" w:rsidRPr="00966129" w:rsidRDefault="00D94F4C" w:rsidP="009942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000000" w:themeColor="text1"/>
                <w:sz w:val="22"/>
                <w:szCs w:val="22"/>
              </w:rPr>
            </w:pPr>
            <w:r w:rsidRPr="00966129">
              <w:rPr>
                <w:color w:val="000000" w:themeColor="text1"/>
                <w:sz w:val="22"/>
                <w:szCs w:val="22"/>
                <w:shd w:val="clear" w:color="auto" w:fill="FFFFFF"/>
              </w:rPr>
              <w:t>- влияние строительных технологий на объемно-планировочное решение;</w:t>
            </w:r>
          </w:p>
        </w:tc>
        <w:tc>
          <w:tcPr>
            <w:tcW w:w="3332" w:type="dxa"/>
          </w:tcPr>
          <w:p w:rsidR="00D94F4C" w:rsidRPr="00476023" w:rsidRDefault="00D94F4C" w:rsidP="00943A33">
            <w:pPr>
              <w:rPr>
                <w:sz w:val="22"/>
                <w:szCs w:val="22"/>
              </w:rPr>
            </w:pPr>
            <w:r w:rsidRPr="00476023">
              <w:rPr>
                <w:sz w:val="22"/>
                <w:szCs w:val="22"/>
              </w:rPr>
              <w:t xml:space="preserve">- формулирует основные понятия и термины; </w:t>
            </w:r>
          </w:p>
          <w:p w:rsidR="00D94F4C" w:rsidRPr="00476023" w:rsidRDefault="00D94F4C" w:rsidP="00943A33">
            <w:pPr>
              <w:rPr>
                <w:sz w:val="22"/>
                <w:szCs w:val="22"/>
              </w:rPr>
            </w:pPr>
          </w:p>
        </w:tc>
        <w:tc>
          <w:tcPr>
            <w:tcW w:w="3333" w:type="dxa"/>
          </w:tcPr>
          <w:p w:rsidR="00D94F4C" w:rsidRPr="00476023" w:rsidRDefault="00D94F4C" w:rsidP="004F53AA">
            <w:pPr>
              <w:ind w:left="140" w:hanging="141"/>
              <w:rPr>
                <w:color w:val="000000" w:themeColor="text1"/>
                <w:sz w:val="22"/>
                <w:szCs w:val="22"/>
              </w:rPr>
            </w:pPr>
            <w:r w:rsidRPr="00476023">
              <w:rPr>
                <w:color w:val="000000" w:themeColor="text1"/>
                <w:sz w:val="22"/>
                <w:szCs w:val="22"/>
              </w:rPr>
              <w:t>- экспертное наблюдение, оценка деятельности</w:t>
            </w:r>
          </w:p>
          <w:p w:rsidR="00D94F4C" w:rsidRPr="00476023" w:rsidRDefault="00D94F4C" w:rsidP="004F53AA">
            <w:pPr>
              <w:ind w:left="140"/>
              <w:rPr>
                <w:color w:val="000000" w:themeColor="text1"/>
                <w:sz w:val="22"/>
                <w:szCs w:val="22"/>
              </w:rPr>
            </w:pPr>
            <w:r w:rsidRPr="00476023">
              <w:rPr>
                <w:color w:val="000000" w:themeColor="text1"/>
                <w:sz w:val="22"/>
                <w:szCs w:val="22"/>
              </w:rPr>
              <w:t>обучающегося в процессе</w:t>
            </w:r>
          </w:p>
          <w:p w:rsidR="00D94F4C" w:rsidRPr="00A22C2F" w:rsidRDefault="00D94F4C" w:rsidP="00A22C2F">
            <w:pPr>
              <w:ind w:left="140"/>
              <w:rPr>
                <w:color w:val="000000" w:themeColor="text1"/>
                <w:sz w:val="22"/>
                <w:szCs w:val="22"/>
              </w:rPr>
            </w:pPr>
            <w:r w:rsidRPr="00476023">
              <w:rPr>
                <w:color w:val="000000" w:themeColor="text1"/>
                <w:sz w:val="22"/>
                <w:szCs w:val="22"/>
              </w:rPr>
              <w:t>освоения образовательной</w:t>
            </w:r>
            <w:r>
              <w:rPr>
                <w:color w:val="000000" w:themeColor="text1"/>
                <w:sz w:val="22"/>
                <w:szCs w:val="22"/>
              </w:rPr>
              <w:t xml:space="preserve"> программы; экзамен.</w:t>
            </w:r>
            <w:r w:rsidRPr="00476023">
              <w:rPr>
                <w:color w:val="000000" w:themeColor="text1"/>
                <w:sz w:val="22"/>
                <w:szCs w:val="22"/>
              </w:rPr>
              <w:t xml:space="preserve"> </w:t>
            </w:r>
          </w:p>
        </w:tc>
      </w:tr>
      <w:tr w:rsidR="00D94F4C" w:rsidRPr="00476023" w:rsidTr="005F3DF7">
        <w:trPr>
          <w:trHeight w:val="870"/>
        </w:trPr>
        <w:tc>
          <w:tcPr>
            <w:tcW w:w="3332" w:type="dxa"/>
          </w:tcPr>
          <w:p w:rsidR="00D94F4C" w:rsidRPr="00966129" w:rsidRDefault="00D94F4C" w:rsidP="009942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000000" w:themeColor="text1"/>
                <w:sz w:val="22"/>
                <w:szCs w:val="22"/>
              </w:rPr>
            </w:pPr>
            <w:r w:rsidRPr="00966129">
              <w:rPr>
                <w:color w:val="000000" w:themeColor="text1"/>
                <w:sz w:val="22"/>
                <w:szCs w:val="22"/>
                <w:shd w:val="clear" w:color="auto" w:fill="FFFFFF"/>
              </w:rPr>
              <w:t> - типологию зданий;</w:t>
            </w:r>
          </w:p>
        </w:tc>
        <w:tc>
          <w:tcPr>
            <w:tcW w:w="3332" w:type="dxa"/>
          </w:tcPr>
          <w:p w:rsidR="00D94F4C" w:rsidRPr="00476023" w:rsidRDefault="00D94F4C" w:rsidP="00943A33">
            <w:pPr>
              <w:rPr>
                <w:sz w:val="22"/>
                <w:szCs w:val="22"/>
              </w:rPr>
            </w:pPr>
            <w:r w:rsidRPr="00F9635E">
              <w:rPr>
                <w:sz w:val="22"/>
                <w:szCs w:val="22"/>
              </w:rPr>
              <w:t>- перечисляет типологическую классификацию архитектурно-строительных объектов с точки зрения их проектирования, строительства и эксплуатации на основе системы архитектурно-строительных нормативов</w:t>
            </w:r>
            <w:r w:rsidRPr="00476023">
              <w:rPr>
                <w:sz w:val="22"/>
                <w:szCs w:val="22"/>
              </w:rPr>
              <w:t>;</w:t>
            </w:r>
          </w:p>
        </w:tc>
        <w:tc>
          <w:tcPr>
            <w:tcW w:w="3333" w:type="dxa"/>
          </w:tcPr>
          <w:p w:rsidR="00D94F4C" w:rsidRPr="00476023" w:rsidRDefault="00D94F4C" w:rsidP="004F53AA">
            <w:pPr>
              <w:ind w:left="140" w:hanging="141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- э</w:t>
            </w:r>
            <w:r w:rsidRPr="00476023">
              <w:rPr>
                <w:color w:val="000000" w:themeColor="text1"/>
                <w:sz w:val="22"/>
                <w:szCs w:val="22"/>
              </w:rPr>
              <w:t>кспертное наблюдение, оценка деятельности</w:t>
            </w:r>
          </w:p>
          <w:p w:rsidR="00D94F4C" w:rsidRPr="00476023" w:rsidRDefault="00D94F4C" w:rsidP="004F53AA">
            <w:pPr>
              <w:ind w:left="140"/>
              <w:rPr>
                <w:color w:val="000000" w:themeColor="text1"/>
                <w:sz w:val="22"/>
                <w:szCs w:val="22"/>
              </w:rPr>
            </w:pPr>
            <w:r w:rsidRPr="00476023">
              <w:rPr>
                <w:color w:val="000000" w:themeColor="text1"/>
                <w:sz w:val="22"/>
                <w:szCs w:val="22"/>
              </w:rPr>
              <w:t>обучающегося в процессе</w:t>
            </w:r>
          </w:p>
          <w:p w:rsidR="00D94F4C" w:rsidRPr="00476023" w:rsidRDefault="00D94F4C" w:rsidP="004F53AA">
            <w:pPr>
              <w:ind w:left="140"/>
              <w:rPr>
                <w:color w:val="000000" w:themeColor="text1"/>
                <w:sz w:val="22"/>
                <w:szCs w:val="22"/>
              </w:rPr>
            </w:pPr>
            <w:r w:rsidRPr="00476023">
              <w:rPr>
                <w:color w:val="000000" w:themeColor="text1"/>
                <w:sz w:val="22"/>
                <w:szCs w:val="22"/>
              </w:rPr>
              <w:t>освоения образовательной</w:t>
            </w:r>
            <w:r>
              <w:rPr>
                <w:color w:val="000000" w:themeColor="text1"/>
                <w:sz w:val="22"/>
                <w:szCs w:val="22"/>
              </w:rPr>
              <w:t xml:space="preserve"> программы; экзамен.</w:t>
            </w:r>
          </w:p>
          <w:p w:rsidR="00D94F4C" w:rsidRPr="00476023" w:rsidRDefault="00D94F4C" w:rsidP="00BA7CE1">
            <w:pPr>
              <w:rPr>
                <w:color w:val="000000" w:themeColor="text1"/>
                <w:sz w:val="22"/>
                <w:szCs w:val="22"/>
              </w:rPr>
            </w:pPr>
          </w:p>
        </w:tc>
      </w:tr>
      <w:tr w:rsidR="00D94F4C" w:rsidRPr="00476023" w:rsidTr="00D8773F">
        <w:trPr>
          <w:trHeight w:val="568"/>
        </w:trPr>
        <w:tc>
          <w:tcPr>
            <w:tcW w:w="3332" w:type="dxa"/>
          </w:tcPr>
          <w:p w:rsidR="00D94F4C" w:rsidRPr="00966129" w:rsidRDefault="00D94F4C" w:rsidP="009942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000000" w:themeColor="text1"/>
                <w:sz w:val="22"/>
                <w:szCs w:val="22"/>
              </w:rPr>
            </w:pPr>
            <w:r w:rsidRPr="00966129">
              <w:rPr>
                <w:color w:val="000000" w:themeColor="text1"/>
                <w:sz w:val="22"/>
                <w:szCs w:val="22"/>
                <w:shd w:val="clear" w:color="auto" w:fill="FFFFFF"/>
              </w:rPr>
              <w:t>- основные положения об авторском надзоре проектных организаций за строительством объектов архитектурной среды.</w:t>
            </w:r>
          </w:p>
        </w:tc>
        <w:tc>
          <w:tcPr>
            <w:tcW w:w="3332" w:type="dxa"/>
          </w:tcPr>
          <w:p w:rsidR="00D94F4C" w:rsidRDefault="00D94F4C" w:rsidP="008F3EA7">
            <w:pPr>
              <w:rPr>
                <w:sz w:val="22"/>
                <w:szCs w:val="22"/>
              </w:rPr>
            </w:pPr>
            <w:r w:rsidRPr="00476023">
              <w:rPr>
                <w:sz w:val="22"/>
                <w:szCs w:val="22"/>
              </w:rPr>
              <w:t xml:space="preserve">- </w:t>
            </w:r>
            <w:r>
              <w:rPr>
                <w:sz w:val="22"/>
                <w:szCs w:val="22"/>
              </w:rPr>
              <w:t>владеет нормативной лексикой;</w:t>
            </w:r>
          </w:p>
          <w:p w:rsidR="00D94F4C" w:rsidRPr="00476023" w:rsidRDefault="00D94F4C" w:rsidP="008F3EA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для решения поставленных задач использует </w:t>
            </w:r>
            <w:r>
              <w:t xml:space="preserve">информацию </w:t>
            </w:r>
            <w:r w:rsidRPr="00CA1698">
              <w:t>нормативно-правовых актов, обосновывающих проведение авторского надзора</w:t>
            </w:r>
            <w:r>
              <w:t>;</w:t>
            </w:r>
          </w:p>
        </w:tc>
        <w:tc>
          <w:tcPr>
            <w:tcW w:w="3333" w:type="dxa"/>
          </w:tcPr>
          <w:p w:rsidR="00D94F4C" w:rsidRPr="00476023" w:rsidRDefault="00D94F4C" w:rsidP="004F53AA">
            <w:pPr>
              <w:ind w:left="140" w:hanging="141"/>
              <w:rPr>
                <w:color w:val="000000" w:themeColor="text1"/>
                <w:sz w:val="22"/>
                <w:szCs w:val="22"/>
              </w:rPr>
            </w:pPr>
            <w:r w:rsidRPr="00476023">
              <w:rPr>
                <w:color w:val="000000" w:themeColor="text1"/>
                <w:sz w:val="22"/>
                <w:szCs w:val="22"/>
              </w:rPr>
              <w:t>- экспертное наблюдение, оценка деятельности</w:t>
            </w:r>
          </w:p>
          <w:p w:rsidR="00D94F4C" w:rsidRPr="00476023" w:rsidRDefault="00D94F4C" w:rsidP="004F53AA">
            <w:pPr>
              <w:ind w:left="140"/>
              <w:rPr>
                <w:color w:val="000000" w:themeColor="text1"/>
                <w:sz w:val="22"/>
                <w:szCs w:val="22"/>
              </w:rPr>
            </w:pPr>
            <w:r w:rsidRPr="00476023">
              <w:rPr>
                <w:color w:val="000000" w:themeColor="text1"/>
                <w:sz w:val="22"/>
                <w:szCs w:val="22"/>
              </w:rPr>
              <w:t>обучающегося в процессе</w:t>
            </w:r>
          </w:p>
          <w:p w:rsidR="00D94F4C" w:rsidRPr="00476023" w:rsidRDefault="00D94F4C" w:rsidP="004F53AA">
            <w:pPr>
              <w:ind w:left="140"/>
              <w:rPr>
                <w:color w:val="000000" w:themeColor="text1"/>
                <w:sz w:val="22"/>
                <w:szCs w:val="22"/>
              </w:rPr>
            </w:pPr>
            <w:r w:rsidRPr="00476023">
              <w:rPr>
                <w:color w:val="000000" w:themeColor="text1"/>
                <w:sz w:val="22"/>
                <w:szCs w:val="22"/>
              </w:rPr>
              <w:t>освоения образовательной</w:t>
            </w:r>
            <w:r>
              <w:rPr>
                <w:color w:val="000000" w:themeColor="text1"/>
                <w:sz w:val="22"/>
                <w:szCs w:val="22"/>
              </w:rPr>
              <w:t xml:space="preserve"> программы; экзамен.</w:t>
            </w:r>
          </w:p>
          <w:p w:rsidR="00D94F4C" w:rsidRPr="00476023" w:rsidRDefault="00D94F4C" w:rsidP="0099424F">
            <w:pPr>
              <w:rPr>
                <w:color w:val="000000" w:themeColor="text1"/>
                <w:sz w:val="22"/>
                <w:szCs w:val="22"/>
              </w:rPr>
            </w:pPr>
          </w:p>
        </w:tc>
      </w:tr>
      <w:tr w:rsidR="00D94F4C" w:rsidRPr="00476023" w:rsidTr="00F322D7">
        <w:tc>
          <w:tcPr>
            <w:tcW w:w="3332" w:type="dxa"/>
          </w:tcPr>
          <w:p w:rsidR="00D94F4C" w:rsidRPr="00966129" w:rsidRDefault="00D94F4C" w:rsidP="0099424F">
            <w:pPr>
              <w:rPr>
                <w:color w:val="000000" w:themeColor="text1"/>
                <w:sz w:val="22"/>
                <w:szCs w:val="22"/>
              </w:rPr>
            </w:pPr>
            <w:r w:rsidRPr="00966129">
              <w:rPr>
                <w:b/>
                <w:color w:val="000000" w:themeColor="text1"/>
                <w:sz w:val="22"/>
                <w:szCs w:val="22"/>
              </w:rPr>
              <w:t>Умения:</w:t>
            </w:r>
          </w:p>
        </w:tc>
        <w:tc>
          <w:tcPr>
            <w:tcW w:w="3332" w:type="dxa"/>
          </w:tcPr>
          <w:p w:rsidR="00D94F4C" w:rsidRPr="00476023" w:rsidRDefault="00D94F4C" w:rsidP="00F322D7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3333" w:type="dxa"/>
          </w:tcPr>
          <w:p w:rsidR="00D94F4C" w:rsidRPr="00476023" w:rsidRDefault="00D94F4C" w:rsidP="005A1E4A">
            <w:pPr>
              <w:rPr>
                <w:color w:val="FF0000"/>
                <w:sz w:val="22"/>
                <w:szCs w:val="22"/>
              </w:rPr>
            </w:pPr>
          </w:p>
        </w:tc>
      </w:tr>
      <w:tr w:rsidR="00D94F4C" w:rsidRPr="00476023" w:rsidTr="0099424F">
        <w:trPr>
          <w:trHeight w:val="555"/>
        </w:trPr>
        <w:tc>
          <w:tcPr>
            <w:tcW w:w="3332" w:type="dxa"/>
          </w:tcPr>
          <w:p w:rsidR="00D94F4C" w:rsidRPr="00966129" w:rsidRDefault="00D94F4C" w:rsidP="00626AF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000000" w:themeColor="text1"/>
                <w:sz w:val="22"/>
                <w:szCs w:val="22"/>
              </w:rPr>
            </w:pPr>
            <w:r w:rsidRPr="00966129">
              <w:rPr>
                <w:color w:val="000000" w:themeColor="text1"/>
                <w:sz w:val="22"/>
                <w:szCs w:val="22"/>
                <w:shd w:val="clear" w:color="auto" w:fill="FFFFFF"/>
              </w:rPr>
              <w:t>- пользоваться Указателем государственных стандартов, каталогами и другими нормативными материалами, необходимыми для выполнения проектных работ;</w:t>
            </w:r>
          </w:p>
        </w:tc>
        <w:tc>
          <w:tcPr>
            <w:tcW w:w="3332" w:type="dxa"/>
          </w:tcPr>
          <w:p w:rsidR="00D94F4C" w:rsidRPr="00476023" w:rsidRDefault="00D94F4C" w:rsidP="00604AF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перечисляет виды стандартизации и контроля качества строительных работ;</w:t>
            </w:r>
          </w:p>
        </w:tc>
        <w:tc>
          <w:tcPr>
            <w:tcW w:w="3333" w:type="dxa"/>
          </w:tcPr>
          <w:p w:rsidR="00D94F4C" w:rsidRDefault="00D94F4C" w:rsidP="00272E47">
            <w:pPr>
              <w:ind w:left="140" w:hanging="141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476023">
              <w:rPr>
                <w:rFonts w:eastAsia="Calibri"/>
                <w:color w:val="000000" w:themeColor="text1"/>
                <w:sz w:val="22"/>
                <w:szCs w:val="22"/>
              </w:rPr>
              <w:t xml:space="preserve">- </w:t>
            </w:r>
            <w:r>
              <w:rPr>
                <w:rFonts w:eastAsia="Calibri"/>
                <w:color w:val="000000" w:themeColor="text1"/>
                <w:sz w:val="22"/>
                <w:szCs w:val="22"/>
              </w:rPr>
              <w:t xml:space="preserve">экспертное </w:t>
            </w:r>
            <w:r w:rsidRPr="00476023">
              <w:rPr>
                <w:rFonts w:eastAsia="Calibri"/>
                <w:color w:val="000000" w:themeColor="text1"/>
                <w:sz w:val="22"/>
                <w:szCs w:val="22"/>
              </w:rPr>
              <w:t>наблюдение за деятельностью обучающихся</w:t>
            </w:r>
            <w:r w:rsidRPr="00476023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476023">
              <w:rPr>
                <w:rFonts w:eastAsia="Calibri"/>
                <w:color w:val="000000" w:themeColor="text1"/>
                <w:sz w:val="22"/>
                <w:szCs w:val="22"/>
              </w:rPr>
              <w:t>в процессе осв</w:t>
            </w:r>
            <w:r>
              <w:rPr>
                <w:rFonts w:eastAsia="Calibri"/>
                <w:color w:val="000000" w:themeColor="text1"/>
                <w:sz w:val="22"/>
                <w:szCs w:val="22"/>
              </w:rPr>
              <w:t>оения образовательной программы;</w:t>
            </w:r>
          </w:p>
          <w:p w:rsidR="00D94F4C" w:rsidRPr="00476023" w:rsidRDefault="00D94F4C" w:rsidP="00272E47">
            <w:pPr>
              <w:ind w:left="140" w:hanging="141"/>
              <w:rPr>
                <w:rFonts w:eastAsia="Calibri"/>
                <w:color w:val="000000" w:themeColor="text1"/>
                <w:sz w:val="22"/>
                <w:szCs w:val="22"/>
              </w:rPr>
            </w:pPr>
            <w:r>
              <w:rPr>
                <w:rFonts w:eastAsia="Calibri"/>
                <w:color w:val="000000" w:themeColor="text1"/>
                <w:sz w:val="22"/>
                <w:szCs w:val="22"/>
              </w:rPr>
              <w:t xml:space="preserve">   экзамен.</w:t>
            </w:r>
          </w:p>
          <w:p w:rsidR="00D94F4C" w:rsidRPr="00476023" w:rsidRDefault="00D94F4C" w:rsidP="005A1E4A">
            <w:pPr>
              <w:rPr>
                <w:sz w:val="22"/>
                <w:szCs w:val="22"/>
              </w:rPr>
            </w:pPr>
          </w:p>
        </w:tc>
      </w:tr>
      <w:tr w:rsidR="00D94F4C" w:rsidRPr="00476023" w:rsidTr="0099424F">
        <w:trPr>
          <w:trHeight w:val="1399"/>
        </w:trPr>
        <w:tc>
          <w:tcPr>
            <w:tcW w:w="3332" w:type="dxa"/>
          </w:tcPr>
          <w:p w:rsidR="00D94F4C" w:rsidRPr="00966129" w:rsidRDefault="00D94F4C" w:rsidP="00626AF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000000" w:themeColor="text1"/>
                <w:sz w:val="22"/>
                <w:szCs w:val="22"/>
              </w:rPr>
            </w:pPr>
            <w:r w:rsidRPr="00966129">
              <w:rPr>
                <w:color w:val="000000" w:themeColor="text1"/>
                <w:sz w:val="22"/>
                <w:szCs w:val="22"/>
                <w:shd w:val="clear" w:color="auto" w:fill="FFFFFF"/>
              </w:rPr>
              <w:t>- определять по внешним признакам и маркировке вид и качество строительных материалов и изделий и правильно оценивать возможности их использования для конкретных условий;</w:t>
            </w:r>
          </w:p>
        </w:tc>
        <w:tc>
          <w:tcPr>
            <w:tcW w:w="3332" w:type="dxa"/>
          </w:tcPr>
          <w:p w:rsidR="00D94F4C" w:rsidRDefault="00D94F4C" w:rsidP="008E4A36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-знает виды строительных материалов, описывает их внешние признаки и маркировку; </w:t>
            </w:r>
          </w:p>
          <w:p w:rsidR="00D94F4C" w:rsidRPr="00476023" w:rsidRDefault="00D94F4C" w:rsidP="008E4A36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- даёт пояснения в части возможности использования применительно к конкретным условиям;</w:t>
            </w:r>
          </w:p>
        </w:tc>
        <w:tc>
          <w:tcPr>
            <w:tcW w:w="3333" w:type="dxa"/>
          </w:tcPr>
          <w:p w:rsidR="00D94F4C" w:rsidRPr="00476023" w:rsidRDefault="00D94F4C" w:rsidP="004760BF">
            <w:pPr>
              <w:rPr>
                <w:color w:val="000000" w:themeColor="text1"/>
                <w:sz w:val="22"/>
                <w:szCs w:val="22"/>
              </w:rPr>
            </w:pPr>
            <w:r w:rsidRPr="00476023">
              <w:rPr>
                <w:color w:val="000000" w:themeColor="text1"/>
                <w:sz w:val="22"/>
                <w:szCs w:val="22"/>
              </w:rPr>
              <w:t>- экспертное наблюдение</w:t>
            </w:r>
          </w:p>
          <w:p w:rsidR="00D94F4C" w:rsidRPr="00476023" w:rsidRDefault="00D94F4C" w:rsidP="00272E47">
            <w:pPr>
              <w:ind w:left="140"/>
              <w:rPr>
                <w:color w:val="000000" w:themeColor="text1"/>
                <w:sz w:val="22"/>
                <w:szCs w:val="22"/>
              </w:rPr>
            </w:pPr>
            <w:r w:rsidRPr="00476023">
              <w:rPr>
                <w:color w:val="000000" w:themeColor="text1"/>
                <w:sz w:val="22"/>
                <w:szCs w:val="22"/>
              </w:rPr>
              <w:t>и оценка деятельности</w:t>
            </w:r>
          </w:p>
          <w:p w:rsidR="00D94F4C" w:rsidRPr="00476023" w:rsidRDefault="00D94F4C" w:rsidP="00272E47">
            <w:pPr>
              <w:ind w:left="140"/>
              <w:rPr>
                <w:color w:val="000000" w:themeColor="text1"/>
                <w:sz w:val="22"/>
                <w:szCs w:val="22"/>
              </w:rPr>
            </w:pPr>
            <w:r w:rsidRPr="00476023">
              <w:rPr>
                <w:color w:val="000000" w:themeColor="text1"/>
                <w:sz w:val="22"/>
                <w:szCs w:val="22"/>
              </w:rPr>
              <w:t>обучающегося в процессе</w:t>
            </w:r>
          </w:p>
          <w:p w:rsidR="00D94F4C" w:rsidRPr="00476023" w:rsidRDefault="00D94F4C" w:rsidP="00BE6E4A">
            <w:pPr>
              <w:ind w:left="140"/>
              <w:rPr>
                <w:sz w:val="22"/>
                <w:szCs w:val="22"/>
              </w:rPr>
            </w:pPr>
            <w:r w:rsidRPr="00476023">
              <w:rPr>
                <w:color w:val="000000" w:themeColor="text1"/>
                <w:sz w:val="22"/>
                <w:szCs w:val="22"/>
              </w:rPr>
              <w:t>освоения образовательной программы</w:t>
            </w:r>
            <w:r>
              <w:rPr>
                <w:color w:val="000000" w:themeColor="text1"/>
                <w:sz w:val="22"/>
                <w:szCs w:val="22"/>
              </w:rPr>
              <w:t>.</w:t>
            </w:r>
          </w:p>
          <w:p w:rsidR="00D94F4C" w:rsidRPr="00476023" w:rsidRDefault="00D94F4C" w:rsidP="004760BF">
            <w:pPr>
              <w:rPr>
                <w:sz w:val="22"/>
                <w:szCs w:val="22"/>
              </w:rPr>
            </w:pPr>
          </w:p>
        </w:tc>
      </w:tr>
      <w:tr w:rsidR="00D94F4C" w:rsidRPr="00476023" w:rsidTr="00192340">
        <w:trPr>
          <w:trHeight w:val="993"/>
        </w:trPr>
        <w:tc>
          <w:tcPr>
            <w:tcW w:w="3332" w:type="dxa"/>
          </w:tcPr>
          <w:p w:rsidR="00D94F4C" w:rsidRPr="00966129" w:rsidRDefault="00D94F4C" w:rsidP="00626AF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000000" w:themeColor="text1"/>
                <w:sz w:val="22"/>
                <w:szCs w:val="22"/>
              </w:rPr>
            </w:pPr>
            <w:r w:rsidRPr="00966129">
              <w:rPr>
                <w:color w:val="000000" w:themeColor="text1"/>
                <w:sz w:val="22"/>
                <w:szCs w:val="22"/>
                <w:shd w:val="clear" w:color="auto" w:fill="FFFFFF"/>
              </w:rPr>
              <w:t>- по предъявленным замечаниям корректировать проектную документацию;</w:t>
            </w:r>
          </w:p>
        </w:tc>
        <w:tc>
          <w:tcPr>
            <w:tcW w:w="3332" w:type="dxa"/>
          </w:tcPr>
          <w:p w:rsidR="00D94F4C" w:rsidRPr="00C13561" w:rsidRDefault="00D94F4C" w:rsidP="00604AF3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  <w:shd w:val="clear" w:color="auto" w:fill="FFFFFF"/>
              </w:rPr>
              <w:t xml:space="preserve">Знает </w:t>
            </w:r>
            <w:r w:rsidRPr="00C13561">
              <w:rPr>
                <w:color w:val="000000" w:themeColor="text1"/>
                <w:sz w:val="22"/>
                <w:szCs w:val="22"/>
                <w:shd w:val="clear" w:color="auto" w:fill="FFFFFF"/>
              </w:rPr>
              <w:t>состав и требования к содержанию разделов проектной документации применительно к различным видам объектов капитального строительства, в том числе к линейным объектам, объектам производственного и непроизводственного назначения, к отдельным этапам строительства объектов капитального строительства, а также при проведении капитального ремонта или реконструкции объектов капитального строительства, включая линейные объекты</w:t>
            </w:r>
            <w:r>
              <w:rPr>
                <w:color w:val="000000" w:themeColor="text1"/>
                <w:sz w:val="22"/>
                <w:szCs w:val="22"/>
                <w:shd w:val="clear" w:color="auto" w:fill="FFFFFF"/>
              </w:rPr>
              <w:t>;</w:t>
            </w:r>
          </w:p>
        </w:tc>
        <w:tc>
          <w:tcPr>
            <w:tcW w:w="3333" w:type="dxa"/>
          </w:tcPr>
          <w:p w:rsidR="00D94F4C" w:rsidRPr="00192340" w:rsidRDefault="00D94F4C" w:rsidP="00192340">
            <w:pPr>
              <w:ind w:left="140" w:hanging="141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476023">
              <w:rPr>
                <w:rFonts w:eastAsia="Calibri"/>
                <w:color w:val="000000" w:themeColor="text1"/>
                <w:sz w:val="22"/>
                <w:szCs w:val="22"/>
              </w:rPr>
              <w:t>- наблюдение за деятельностью обучающихся</w:t>
            </w:r>
            <w:r w:rsidRPr="00476023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476023">
              <w:rPr>
                <w:rFonts w:eastAsia="Calibri"/>
                <w:color w:val="000000" w:themeColor="text1"/>
                <w:sz w:val="22"/>
                <w:szCs w:val="22"/>
              </w:rPr>
              <w:t>в процессе освоения</w:t>
            </w:r>
            <w:r>
              <w:rPr>
                <w:rFonts w:eastAsia="Calibri"/>
                <w:color w:val="000000" w:themeColor="text1"/>
                <w:sz w:val="22"/>
                <w:szCs w:val="22"/>
              </w:rPr>
              <w:t xml:space="preserve"> образовательной программы.</w:t>
            </w:r>
          </w:p>
        </w:tc>
      </w:tr>
      <w:tr w:rsidR="00D94F4C" w:rsidRPr="00476023" w:rsidTr="0099424F">
        <w:trPr>
          <w:trHeight w:val="859"/>
        </w:trPr>
        <w:tc>
          <w:tcPr>
            <w:tcW w:w="3332" w:type="dxa"/>
          </w:tcPr>
          <w:p w:rsidR="00D94F4C" w:rsidRPr="00966129" w:rsidRDefault="00D94F4C" w:rsidP="00626AF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000000" w:themeColor="text1"/>
                <w:sz w:val="22"/>
                <w:szCs w:val="22"/>
              </w:rPr>
            </w:pPr>
            <w:r w:rsidRPr="00966129">
              <w:rPr>
                <w:color w:val="000000" w:themeColor="text1"/>
                <w:sz w:val="22"/>
                <w:szCs w:val="22"/>
                <w:shd w:val="clear" w:color="auto" w:fill="FFFFFF"/>
              </w:rPr>
              <w:lastRenderedPageBreak/>
              <w:t>- пользоваться проектно-технологической документацией;</w:t>
            </w:r>
          </w:p>
        </w:tc>
        <w:tc>
          <w:tcPr>
            <w:tcW w:w="3332" w:type="dxa"/>
          </w:tcPr>
          <w:p w:rsidR="00D94F4C" w:rsidRPr="00476023" w:rsidRDefault="00D94F4C" w:rsidP="00604AF3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  <w:shd w:val="clear" w:color="auto" w:fill="FFFFFF"/>
              </w:rPr>
              <w:t xml:space="preserve">Знает </w:t>
            </w:r>
            <w:r w:rsidRPr="00C13561">
              <w:rPr>
                <w:color w:val="000000" w:themeColor="text1"/>
                <w:sz w:val="22"/>
                <w:szCs w:val="22"/>
                <w:shd w:val="clear" w:color="auto" w:fill="FFFFFF"/>
              </w:rPr>
              <w:t>состав и требования к содержанию разделов проектной документации применительно к различным видам объектов капитального строительства, в том числе к линейным объектам, объектам производственного и непроизводственного назначения, к отдельным этапам строительства объектов капитального строительства, а также при проведении капитального ремонта или реконструкции объектов капитального строительства, включая линейные объекты</w:t>
            </w:r>
            <w:r>
              <w:rPr>
                <w:color w:val="000000" w:themeColor="text1"/>
                <w:sz w:val="22"/>
                <w:szCs w:val="22"/>
                <w:shd w:val="clear" w:color="auto" w:fill="FFFFFF"/>
              </w:rPr>
              <w:t>;</w:t>
            </w:r>
          </w:p>
        </w:tc>
        <w:tc>
          <w:tcPr>
            <w:tcW w:w="3333" w:type="dxa"/>
          </w:tcPr>
          <w:p w:rsidR="00D94F4C" w:rsidRPr="00476023" w:rsidRDefault="00D94F4C" w:rsidP="00BB72D4">
            <w:pPr>
              <w:rPr>
                <w:color w:val="000000" w:themeColor="text1"/>
                <w:sz w:val="22"/>
                <w:szCs w:val="22"/>
              </w:rPr>
            </w:pPr>
            <w:r w:rsidRPr="00476023">
              <w:rPr>
                <w:color w:val="000000" w:themeColor="text1"/>
                <w:sz w:val="22"/>
                <w:szCs w:val="22"/>
              </w:rPr>
              <w:t>- экспертное наблюдение</w:t>
            </w:r>
          </w:p>
          <w:p w:rsidR="00D94F4C" w:rsidRPr="00476023" w:rsidRDefault="00D94F4C" w:rsidP="00272E47">
            <w:pPr>
              <w:ind w:left="140"/>
              <w:rPr>
                <w:color w:val="000000" w:themeColor="text1"/>
                <w:sz w:val="22"/>
                <w:szCs w:val="22"/>
              </w:rPr>
            </w:pPr>
            <w:r w:rsidRPr="00476023">
              <w:rPr>
                <w:color w:val="000000" w:themeColor="text1"/>
                <w:sz w:val="22"/>
                <w:szCs w:val="22"/>
              </w:rPr>
              <w:t>и оценка деятельности</w:t>
            </w:r>
          </w:p>
          <w:p w:rsidR="00D94F4C" w:rsidRPr="00476023" w:rsidRDefault="00D94F4C" w:rsidP="00272E47">
            <w:pPr>
              <w:ind w:left="140"/>
              <w:rPr>
                <w:color w:val="000000" w:themeColor="text1"/>
                <w:sz w:val="22"/>
                <w:szCs w:val="22"/>
              </w:rPr>
            </w:pPr>
            <w:r w:rsidRPr="00476023">
              <w:rPr>
                <w:color w:val="000000" w:themeColor="text1"/>
                <w:sz w:val="22"/>
                <w:szCs w:val="22"/>
              </w:rPr>
              <w:t>обучающегося в процессе</w:t>
            </w:r>
          </w:p>
          <w:p w:rsidR="00D94F4C" w:rsidRDefault="00D94F4C" w:rsidP="00BE6E4A">
            <w:pPr>
              <w:ind w:left="140"/>
              <w:rPr>
                <w:color w:val="000000" w:themeColor="text1"/>
                <w:sz w:val="22"/>
                <w:szCs w:val="22"/>
              </w:rPr>
            </w:pPr>
            <w:r w:rsidRPr="00476023">
              <w:rPr>
                <w:color w:val="000000" w:themeColor="text1"/>
                <w:sz w:val="22"/>
                <w:szCs w:val="22"/>
              </w:rPr>
              <w:t>осв</w:t>
            </w:r>
            <w:r>
              <w:rPr>
                <w:color w:val="000000" w:themeColor="text1"/>
                <w:sz w:val="22"/>
                <w:szCs w:val="22"/>
              </w:rPr>
              <w:t>оения образовательной программы.</w:t>
            </w:r>
          </w:p>
          <w:p w:rsidR="00D94F4C" w:rsidRPr="007238E1" w:rsidRDefault="00D94F4C" w:rsidP="00BE6E4A">
            <w:pPr>
              <w:ind w:left="140"/>
              <w:rPr>
                <w:color w:val="000000" w:themeColor="text1"/>
                <w:sz w:val="22"/>
                <w:szCs w:val="22"/>
              </w:rPr>
            </w:pPr>
          </w:p>
        </w:tc>
      </w:tr>
      <w:tr w:rsidR="00D94F4C" w:rsidRPr="00476023" w:rsidTr="008F3D25">
        <w:trPr>
          <w:trHeight w:val="568"/>
        </w:trPr>
        <w:tc>
          <w:tcPr>
            <w:tcW w:w="3332" w:type="dxa"/>
          </w:tcPr>
          <w:p w:rsidR="00D94F4C" w:rsidRPr="00966129" w:rsidRDefault="00D94F4C" w:rsidP="00925F5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000000" w:themeColor="text1"/>
                <w:sz w:val="22"/>
                <w:szCs w:val="22"/>
              </w:rPr>
            </w:pPr>
            <w:r w:rsidRPr="00966129">
              <w:rPr>
                <w:color w:val="000000" w:themeColor="text1"/>
                <w:sz w:val="22"/>
                <w:szCs w:val="22"/>
                <w:shd w:val="clear" w:color="auto" w:fill="FFFFFF"/>
              </w:rPr>
              <w:t>- отбирать необходимые для хранения проектные материалы;</w:t>
            </w:r>
          </w:p>
        </w:tc>
        <w:tc>
          <w:tcPr>
            <w:tcW w:w="3332" w:type="dxa"/>
          </w:tcPr>
          <w:p w:rsidR="00D94F4C" w:rsidRPr="00476023" w:rsidRDefault="00D94F4C" w:rsidP="00604AF3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  <w:shd w:val="clear" w:color="auto" w:fill="FFFFFF"/>
              </w:rPr>
              <w:t xml:space="preserve">Знает </w:t>
            </w:r>
            <w:r w:rsidRPr="00C13561">
              <w:rPr>
                <w:color w:val="000000" w:themeColor="text1"/>
                <w:sz w:val="22"/>
                <w:szCs w:val="22"/>
                <w:shd w:val="clear" w:color="auto" w:fill="FFFFFF"/>
              </w:rPr>
              <w:t>состав и требования к содержанию разделов проектной документации применительно к различным видам объектов капитального строительства, в том числе к линейным объектам, объектам производственного и непроизводственного назначения, к отдельным этапам строительства объектов капитального строительства, а также при проведении капитального ремонта или реконструкции объектов капитального строительства, включая линейные объекты</w:t>
            </w:r>
          </w:p>
        </w:tc>
        <w:tc>
          <w:tcPr>
            <w:tcW w:w="3333" w:type="dxa"/>
          </w:tcPr>
          <w:p w:rsidR="00D94F4C" w:rsidRPr="00476023" w:rsidRDefault="00D94F4C" w:rsidP="0072622E">
            <w:pPr>
              <w:ind w:left="140" w:hanging="141"/>
              <w:rPr>
                <w:rFonts w:eastAsia="Calibri"/>
                <w:color w:val="000000" w:themeColor="text1"/>
                <w:sz w:val="22"/>
                <w:szCs w:val="22"/>
              </w:rPr>
            </w:pPr>
            <w:r>
              <w:rPr>
                <w:rFonts w:eastAsia="Calibri"/>
                <w:color w:val="000000" w:themeColor="text1"/>
                <w:sz w:val="22"/>
                <w:szCs w:val="22"/>
              </w:rPr>
              <w:t xml:space="preserve">- </w:t>
            </w:r>
            <w:r w:rsidRPr="00476023">
              <w:rPr>
                <w:rFonts w:eastAsia="Calibri"/>
                <w:color w:val="000000" w:themeColor="text1"/>
                <w:sz w:val="22"/>
                <w:szCs w:val="22"/>
              </w:rPr>
              <w:t>наблюдение за деятельностью обучающихся</w:t>
            </w:r>
            <w:r w:rsidRPr="00476023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476023">
              <w:rPr>
                <w:rFonts w:eastAsia="Calibri"/>
                <w:color w:val="000000" w:themeColor="text1"/>
                <w:sz w:val="22"/>
                <w:szCs w:val="22"/>
              </w:rPr>
              <w:t>в процессе осв</w:t>
            </w:r>
            <w:r>
              <w:rPr>
                <w:rFonts w:eastAsia="Calibri"/>
                <w:color w:val="000000" w:themeColor="text1"/>
                <w:sz w:val="22"/>
                <w:szCs w:val="22"/>
              </w:rPr>
              <w:t>оения образовательной программы.</w:t>
            </w:r>
            <w:r w:rsidRPr="00476023">
              <w:rPr>
                <w:rFonts w:eastAsia="Calibri"/>
                <w:color w:val="000000" w:themeColor="text1"/>
                <w:sz w:val="22"/>
                <w:szCs w:val="22"/>
              </w:rPr>
              <w:t xml:space="preserve"> </w:t>
            </w:r>
          </w:p>
          <w:p w:rsidR="00D94F4C" w:rsidRPr="00476023" w:rsidRDefault="00D94F4C" w:rsidP="006300BB">
            <w:pPr>
              <w:rPr>
                <w:sz w:val="22"/>
                <w:szCs w:val="22"/>
              </w:rPr>
            </w:pPr>
          </w:p>
        </w:tc>
      </w:tr>
      <w:tr w:rsidR="00D94F4C" w:rsidRPr="00476023" w:rsidTr="00A23E0B">
        <w:trPr>
          <w:trHeight w:val="972"/>
        </w:trPr>
        <w:tc>
          <w:tcPr>
            <w:tcW w:w="3332" w:type="dxa"/>
          </w:tcPr>
          <w:p w:rsidR="00D94F4C" w:rsidRPr="00966129" w:rsidRDefault="00D94F4C" w:rsidP="00925F5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000000" w:themeColor="text1"/>
                <w:sz w:val="22"/>
                <w:szCs w:val="22"/>
                <w:shd w:val="clear" w:color="auto" w:fill="FFFFFF"/>
              </w:rPr>
            </w:pPr>
            <w:r w:rsidRPr="00966129">
              <w:rPr>
                <w:color w:val="000000" w:themeColor="text1"/>
                <w:sz w:val="22"/>
                <w:szCs w:val="22"/>
                <w:shd w:val="clear" w:color="auto" w:fill="FFFFFF"/>
              </w:rPr>
              <w:t>- систематизировать собранную проектную документацию;</w:t>
            </w:r>
          </w:p>
        </w:tc>
        <w:tc>
          <w:tcPr>
            <w:tcW w:w="3332" w:type="dxa"/>
          </w:tcPr>
          <w:p w:rsidR="00D94F4C" w:rsidRPr="00476023" w:rsidRDefault="00D94F4C" w:rsidP="00604AF3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комплектует собранную проектную документацию по разделам;</w:t>
            </w:r>
          </w:p>
        </w:tc>
        <w:tc>
          <w:tcPr>
            <w:tcW w:w="3333" w:type="dxa"/>
          </w:tcPr>
          <w:p w:rsidR="00D94F4C" w:rsidRPr="00A23E0B" w:rsidRDefault="00D94F4C" w:rsidP="0072622E">
            <w:pPr>
              <w:ind w:left="140" w:hanging="141"/>
              <w:rPr>
                <w:rFonts w:eastAsia="Calibri"/>
                <w:color w:val="000000" w:themeColor="text1"/>
                <w:sz w:val="22"/>
                <w:szCs w:val="22"/>
              </w:rPr>
            </w:pPr>
            <w:r>
              <w:rPr>
                <w:rFonts w:eastAsia="Calibri"/>
                <w:color w:val="000000" w:themeColor="text1"/>
                <w:sz w:val="22"/>
                <w:szCs w:val="22"/>
              </w:rPr>
              <w:t xml:space="preserve">- </w:t>
            </w:r>
            <w:r w:rsidRPr="00476023">
              <w:rPr>
                <w:rFonts w:eastAsia="Calibri"/>
                <w:color w:val="000000" w:themeColor="text1"/>
                <w:sz w:val="22"/>
                <w:szCs w:val="22"/>
              </w:rPr>
              <w:t>на</w:t>
            </w:r>
            <w:r>
              <w:rPr>
                <w:rFonts w:eastAsia="Calibri"/>
                <w:color w:val="000000" w:themeColor="text1"/>
                <w:sz w:val="22"/>
                <w:szCs w:val="22"/>
              </w:rPr>
              <w:t xml:space="preserve">блюдение за деятельностью </w:t>
            </w:r>
            <w:r w:rsidRPr="00476023">
              <w:rPr>
                <w:rFonts w:eastAsia="Calibri"/>
                <w:color w:val="000000" w:themeColor="text1"/>
                <w:sz w:val="22"/>
                <w:szCs w:val="22"/>
              </w:rPr>
              <w:t>обучающихся</w:t>
            </w:r>
            <w:r w:rsidRPr="00476023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476023">
              <w:rPr>
                <w:rFonts w:eastAsia="Calibri"/>
                <w:color w:val="000000" w:themeColor="text1"/>
                <w:sz w:val="22"/>
                <w:szCs w:val="22"/>
              </w:rPr>
              <w:t>в процессе осв</w:t>
            </w:r>
            <w:r>
              <w:rPr>
                <w:rFonts w:eastAsia="Calibri"/>
                <w:color w:val="000000" w:themeColor="text1"/>
                <w:sz w:val="22"/>
                <w:szCs w:val="22"/>
              </w:rPr>
              <w:t>оения образовательной программы.</w:t>
            </w:r>
          </w:p>
        </w:tc>
      </w:tr>
      <w:tr w:rsidR="00D94F4C" w:rsidRPr="00476023" w:rsidTr="00F322D7">
        <w:trPr>
          <w:trHeight w:val="1380"/>
        </w:trPr>
        <w:tc>
          <w:tcPr>
            <w:tcW w:w="3332" w:type="dxa"/>
          </w:tcPr>
          <w:p w:rsidR="00D94F4C" w:rsidRPr="00966129" w:rsidRDefault="00D94F4C" w:rsidP="00925F5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000000" w:themeColor="text1"/>
                <w:sz w:val="22"/>
                <w:szCs w:val="22"/>
                <w:shd w:val="clear" w:color="auto" w:fill="FFFFFF"/>
              </w:rPr>
            </w:pPr>
            <w:r w:rsidRPr="00966129">
              <w:rPr>
                <w:color w:val="000000" w:themeColor="text1"/>
                <w:sz w:val="22"/>
                <w:szCs w:val="22"/>
                <w:shd w:val="clear" w:color="auto" w:fill="FFFFFF"/>
              </w:rPr>
              <w:t>- обрабатывать собранный проектный материал с использованием информационно-компьютерных технологий.</w:t>
            </w:r>
          </w:p>
        </w:tc>
        <w:tc>
          <w:tcPr>
            <w:tcW w:w="3332" w:type="dxa"/>
          </w:tcPr>
          <w:p w:rsidR="00D94F4C" w:rsidRPr="00476023" w:rsidRDefault="00D94F4C" w:rsidP="0072622E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применяет в практической деятельности ГИС-технологии.</w:t>
            </w:r>
          </w:p>
        </w:tc>
        <w:tc>
          <w:tcPr>
            <w:tcW w:w="3333" w:type="dxa"/>
          </w:tcPr>
          <w:p w:rsidR="00D94F4C" w:rsidRPr="00752030" w:rsidRDefault="00D94F4C" w:rsidP="0072622E">
            <w:pPr>
              <w:ind w:left="140" w:hanging="140"/>
              <w:rPr>
                <w:rFonts w:eastAsia="Calibri"/>
                <w:color w:val="000000" w:themeColor="text1"/>
              </w:rPr>
            </w:pPr>
            <w:r>
              <w:rPr>
                <w:rFonts w:eastAsia="Calibri"/>
                <w:color w:val="000000" w:themeColor="text1"/>
                <w:sz w:val="22"/>
                <w:szCs w:val="22"/>
              </w:rPr>
              <w:t xml:space="preserve">- </w:t>
            </w:r>
            <w:r w:rsidRPr="00752030">
              <w:rPr>
                <w:rFonts w:eastAsia="Calibri"/>
                <w:color w:val="000000" w:themeColor="text1"/>
                <w:sz w:val="22"/>
                <w:szCs w:val="22"/>
              </w:rPr>
              <w:t xml:space="preserve"> наблюдение за деятельностью обучающихся</w:t>
            </w:r>
            <w:r w:rsidRPr="00752030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752030">
              <w:rPr>
                <w:rFonts w:eastAsia="Calibri"/>
                <w:color w:val="000000" w:themeColor="text1"/>
                <w:sz w:val="22"/>
                <w:szCs w:val="22"/>
              </w:rPr>
              <w:t>в процессе освоения образовательной программы</w:t>
            </w:r>
            <w:r>
              <w:rPr>
                <w:rFonts w:eastAsia="Calibri"/>
                <w:color w:val="000000" w:themeColor="text1"/>
                <w:sz w:val="22"/>
                <w:szCs w:val="22"/>
              </w:rPr>
              <w:t>.</w:t>
            </w:r>
          </w:p>
        </w:tc>
      </w:tr>
    </w:tbl>
    <w:p w:rsidR="00430EB6" w:rsidRPr="00476023" w:rsidRDefault="00430EB6" w:rsidP="00943A33">
      <w:pPr>
        <w:rPr>
          <w:sz w:val="22"/>
          <w:szCs w:val="22"/>
        </w:rPr>
      </w:pPr>
    </w:p>
    <w:p w:rsidR="006D24BF" w:rsidRPr="00476023" w:rsidRDefault="00BF27F5" w:rsidP="00BF27F5">
      <w:pPr>
        <w:ind w:firstLine="708"/>
        <w:jc w:val="both"/>
        <w:rPr>
          <w:sz w:val="22"/>
          <w:szCs w:val="22"/>
        </w:rPr>
      </w:pPr>
      <w:r w:rsidRPr="00476023">
        <w:rPr>
          <w:sz w:val="22"/>
          <w:szCs w:val="22"/>
        </w:rPr>
        <w:t xml:space="preserve"> </w:t>
      </w:r>
    </w:p>
    <w:p w:rsidR="00E33B3A" w:rsidRPr="00476023" w:rsidRDefault="00E33B3A" w:rsidP="00CA274A">
      <w:pPr>
        <w:jc w:val="center"/>
        <w:rPr>
          <w:rFonts w:eastAsia="Times New Roman"/>
          <w:b/>
          <w:sz w:val="22"/>
          <w:szCs w:val="22"/>
        </w:rPr>
      </w:pPr>
    </w:p>
    <w:p w:rsidR="00E33B3A" w:rsidRPr="00476023" w:rsidRDefault="00E33B3A" w:rsidP="00CA274A">
      <w:pPr>
        <w:jc w:val="center"/>
        <w:rPr>
          <w:rFonts w:eastAsia="Times New Roman"/>
          <w:b/>
          <w:sz w:val="22"/>
          <w:szCs w:val="22"/>
        </w:rPr>
      </w:pPr>
    </w:p>
    <w:p w:rsidR="00E33B3A" w:rsidRPr="00476023" w:rsidRDefault="00E33B3A" w:rsidP="00925F5A">
      <w:pPr>
        <w:rPr>
          <w:rFonts w:eastAsia="Times New Roman"/>
          <w:b/>
          <w:sz w:val="22"/>
          <w:szCs w:val="22"/>
        </w:rPr>
      </w:pPr>
    </w:p>
    <w:p w:rsidR="00E33B3A" w:rsidRPr="00476023" w:rsidRDefault="00E33B3A" w:rsidP="00925F5A">
      <w:pPr>
        <w:rPr>
          <w:rFonts w:eastAsia="Times New Roman"/>
          <w:b/>
          <w:sz w:val="22"/>
          <w:szCs w:val="22"/>
        </w:rPr>
      </w:pPr>
    </w:p>
    <w:sectPr w:rsidR="00E33B3A" w:rsidRPr="00476023" w:rsidSect="00897BC2">
      <w:type w:val="continuous"/>
      <w:pgSz w:w="11906" w:h="16838"/>
      <w:pgMar w:top="851" w:right="707" w:bottom="1134" w:left="1418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46327" w:rsidRDefault="00046327" w:rsidP="00223CF8">
      <w:r>
        <w:separator/>
      </w:r>
    </w:p>
  </w:endnote>
  <w:endnote w:type="continuationSeparator" w:id="0">
    <w:p w:rsidR="00046327" w:rsidRDefault="00046327" w:rsidP="00223C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F006D" w:rsidRDefault="00BF006D">
    <w:pPr>
      <w:pStyle w:val="a5"/>
      <w:jc w:val="right"/>
    </w:pPr>
    <w:r>
      <w:rPr>
        <w:noProof/>
      </w:rPr>
      <w:fldChar w:fldCharType="begin"/>
    </w:r>
    <w:r>
      <w:rPr>
        <w:noProof/>
      </w:rPr>
      <w:instrText xml:space="preserve"> PAGE   \* MERGEFORMAT </w:instrText>
    </w:r>
    <w:r>
      <w:rPr>
        <w:noProof/>
      </w:rPr>
      <w:fldChar w:fldCharType="separate"/>
    </w:r>
    <w:r w:rsidR="00B933BC">
      <w:rPr>
        <w:noProof/>
      </w:rPr>
      <w:t>5</w:t>
    </w:r>
    <w:r>
      <w:rPr>
        <w:noProof/>
      </w:rPr>
      <w:fldChar w:fldCharType="end"/>
    </w:r>
  </w:p>
  <w:p w:rsidR="00BF006D" w:rsidRDefault="00BF006D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059794"/>
      <w:docPartObj>
        <w:docPartGallery w:val="Page Numbers (Bottom of Page)"/>
        <w:docPartUnique/>
      </w:docPartObj>
    </w:sdtPr>
    <w:sdtEndPr/>
    <w:sdtContent>
      <w:p w:rsidR="00BF006D" w:rsidRDefault="00BF006D">
        <w:pPr>
          <w:pStyle w:val="a5"/>
          <w:jc w:val="right"/>
        </w:pPr>
      </w:p>
      <w:p w:rsidR="00BF006D" w:rsidRDefault="00046327" w:rsidP="00303E3F">
        <w:pPr>
          <w:pStyle w:val="a5"/>
        </w:pPr>
      </w:p>
    </w:sdtContent>
  </w:sdt>
  <w:p w:rsidR="00BF006D" w:rsidRDefault="00BF006D" w:rsidP="005D39DE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F006D" w:rsidRDefault="00BF006D">
    <w:pPr>
      <w:pStyle w:val="a5"/>
      <w:jc w:val="right"/>
    </w:pPr>
    <w:r>
      <w:rPr>
        <w:noProof/>
      </w:rPr>
      <w:fldChar w:fldCharType="begin"/>
    </w:r>
    <w:r>
      <w:rPr>
        <w:noProof/>
      </w:rPr>
      <w:instrText xml:space="preserve"> PAGE   \* MERGEFORMAT </w:instrText>
    </w:r>
    <w:r>
      <w:rPr>
        <w:noProof/>
      </w:rPr>
      <w:fldChar w:fldCharType="separate"/>
    </w:r>
    <w:r w:rsidR="00B933BC">
      <w:rPr>
        <w:noProof/>
      </w:rPr>
      <w:t>12</w:t>
    </w:r>
    <w:r>
      <w:rPr>
        <w:noProof/>
      </w:rPr>
      <w:fldChar w:fldCharType="end"/>
    </w:r>
  </w:p>
  <w:p w:rsidR="00BF006D" w:rsidRDefault="00BF006D">
    <w:pPr>
      <w:pStyle w:val="a5"/>
    </w:pP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747" w:type="dxa"/>
      <w:tblLayout w:type="fixed"/>
      <w:tblLook w:val="00A0" w:firstRow="1" w:lastRow="0" w:firstColumn="1" w:lastColumn="0" w:noHBand="0" w:noVBand="0"/>
    </w:tblPr>
    <w:tblGrid>
      <w:gridCol w:w="4536"/>
      <w:gridCol w:w="459"/>
      <w:gridCol w:w="4752"/>
    </w:tblGrid>
    <w:tr w:rsidR="00BF006D" w:rsidRPr="00B57FE9" w:rsidTr="00BF30A4">
      <w:tc>
        <w:tcPr>
          <w:tcW w:w="4536" w:type="dxa"/>
        </w:tcPr>
        <w:p w:rsidR="00BF006D" w:rsidRPr="003A6158" w:rsidRDefault="00046327" w:rsidP="00BF30A4">
          <w:pPr>
            <w:jc w:val="both"/>
            <w:rPr>
              <w:rFonts w:ascii="Arial" w:hAnsi="Arial" w:cs="Arial"/>
              <w:sz w:val="16"/>
              <w:szCs w:val="16"/>
            </w:rPr>
          </w:pPr>
          <w:r>
            <w:rPr>
              <w:noProof/>
            </w:rPr>
            <w:pict>
              <v:line id="_x0000_s2049" style="position:absolute;left:0;text-align:left;z-index:251663360;visibility:visible" from="-12.65pt,-12.35pt" to="563.35pt,-1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" strokecolor="#4a7ebb">
                <o:lock v:ext="edit" shapetype="f"/>
              </v:line>
            </w:pict>
          </w:r>
          <w:r w:rsidR="00BF006D" w:rsidRPr="003A6158">
            <w:rPr>
              <w:rFonts w:ascii="Arial" w:hAnsi="Arial" w:cs="Arial"/>
              <w:sz w:val="16"/>
              <w:szCs w:val="16"/>
            </w:rPr>
            <w:t xml:space="preserve">ОАО «Первоуральский новотрубный завод» | Торговая ул., </w:t>
          </w:r>
          <w:smartTag w:uri="urn:schemas-microsoft-com:office:smarttags" w:element="metricconverter">
            <w:smartTagPr>
              <w:attr w:name="ProductID" w:val="1, г"/>
            </w:smartTagPr>
            <w:r w:rsidR="00BF006D" w:rsidRPr="003A6158">
              <w:rPr>
                <w:rFonts w:ascii="Arial" w:hAnsi="Arial" w:cs="Arial"/>
                <w:sz w:val="16"/>
                <w:szCs w:val="16"/>
              </w:rPr>
              <w:t>1, г</w:t>
            </w:r>
          </w:smartTag>
          <w:r w:rsidR="00BF006D" w:rsidRPr="003A6158">
            <w:rPr>
              <w:rFonts w:ascii="Arial" w:hAnsi="Arial" w:cs="Arial"/>
              <w:sz w:val="16"/>
              <w:szCs w:val="16"/>
            </w:rPr>
            <w:t xml:space="preserve">.Первоуральск | Свердловская область, Россия | ОКПО 00186619, ОГРН 1026601503840 | ИНН/КПП 6625004271/997550001 | Тел.: +7 (3439) 27-24-79 | </w:t>
          </w:r>
          <w:hyperlink r:id="rId1" w:history="1">
            <w:r w:rsidR="00BF006D" w:rsidRPr="003A6158">
              <w:rPr>
                <w:rStyle w:val="a7"/>
                <w:rFonts w:ascii="Arial" w:hAnsi="Arial" w:cs="Arial"/>
                <w:sz w:val="16"/>
                <w:szCs w:val="16"/>
              </w:rPr>
              <w:t>www.bbmprof.ru</w:t>
            </w:r>
          </w:hyperlink>
          <w:r w:rsidR="00BF006D" w:rsidRPr="003A6158">
            <w:rPr>
              <w:rFonts w:ascii="Arial" w:hAnsi="Arial" w:cs="Arial"/>
              <w:sz w:val="16"/>
              <w:szCs w:val="16"/>
            </w:rPr>
            <w:t xml:space="preserve"> </w:t>
          </w:r>
        </w:p>
      </w:tc>
      <w:tc>
        <w:tcPr>
          <w:tcW w:w="459" w:type="dxa"/>
        </w:tcPr>
        <w:p w:rsidR="00BF006D" w:rsidRPr="003A6158" w:rsidRDefault="00BF006D" w:rsidP="00BF30A4">
          <w:pPr>
            <w:jc w:val="both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4752" w:type="dxa"/>
        </w:tcPr>
        <w:p w:rsidR="00BF006D" w:rsidRPr="003A6158" w:rsidRDefault="00BF006D" w:rsidP="00BF30A4">
          <w:pPr>
            <w:jc w:val="both"/>
            <w:rPr>
              <w:rFonts w:ascii="Arial" w:hAnsi="Arial" w:cs="Arial"/>
              <w:sz w:val="16"/>
              <w:szCs w:val="16"/>
            </w:rPr>
          </w:pPr>
          <w:r w:rsidRPr="003A6158">
            <w:rPr>
              <w:rFonts w:ascii="Arial" w:hAnsi="Arial" w:cs="Arial"/>
              <w:sz w:val="16"/>
              <w:szCs w:val="16"/>
            </w:rPr>
            <w:t xml:space="preserve">ГАПОУ СО «Первоуральский металлургический колледж» | Пр.Космонавтов, </w:t>
          </w:r>
          <w:smartTag w:uri="urn:schemas-microsoft-com:office:smarttags" w:element="metricconverter">
            <w:smartTagPr>
              <w:attr w:name="ProductID" w:val="1, г"/>
            </w:smartTagPr>
            <w:r w:rsidRPr="003A6158">
              <w:rPr>
                <w:rFonts w:ascii="Arial" w:hAnsi="Arial" w:cs="Arial"/>
                <w:sz w:val="16"/>
                <w:szCs w:val="16"/>
              </w:rPr>
              <w:t>1, г</w:t>
            </w:r>
          </w:smartTag>
          <w:r w:rsidRPr="003A6158">
            <w:rPr>
              <w:rFonts w:ascii="Arial" w:hAnsi="Arial" w:cs="Arial"/>
              <w:sz w:val="16"/>
              <w:szCs w:val="16"/>
            </w:rPr>
            <w:t xml:space="preserve">.Первоуральск | 623119 Свердловская область, Россия 623101 | ОКПО 00189977 ОГРН 1026601503015 | ИНН/КПП 6625008050/662501001 | Тел.: +7 (3439) 63-83-88 | </w:t>
          </w:r>
          <w:hyperlink r:id="rId2" w:history="1">
            <w:r w:rsidRPr="003A6158">
              <w:rPr>
                <w:rStyle w:val="a7"/>
                <w:rFonts w:ascii="Arial" w:hAnsi="Arial" w:cs="Arial"/>
                <w:sz w:val="16"/>
                <w:szCs w:val="16"/>
              </w:rPr>
              <w:t>www.pmk-online.ru</w:t>
            </w:r>
          </w:hyperlink>
        </w:p>
      </w:tc>
    </w:tr>
  </w:tbl>
  <w:p w:rsidR="00BF006D" w:rsidRDefault="00BF006D" w:rsidP="005D39D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46327" w:rsidRDefault="00046327" w:rsidP="00223CF8">
      <w:r>
        <w:separator/>
      </w:r>
    </w:p>
  </w:footnote>
  <w:footnote w:type="continuationSeparator" w:id="0">
    <w:p w:rsidR="00046327" w:rsidRDefault="00046327" w:rsidP="00223CF8">
      <w:r>
        <w:continuationSeparator/>
      </w:r>
    </w:p>
  </w:footnote>
  <w:footnote w:id="1">
    <w:p w:rsidR="00BF006D" w:rsidRDefault="00BF006D" w:rsidP="004546A9">
      <w:pPr>
        <w:pStyle w:val="af5"/>
      </w:pPr>
      <w:r>
        <w:rPr>
          <w:rStyle w:val="af7"/>
        </w:rPr>
        <w:footnoteRef/>
      </w:r>
      <w:r>
        <w:t xml:space="preserve"> СР – самостоятельная работа </w:t>
      </w:r>
      <w:r w:rsidRPr="000E2337">
        <w:t>обучающегося (без взаимодействия с преподавателем).</w:t>
      </w:r>
    </w:p>
  </w:footnote>
  <w:footnote w:id="2">
    <w:p w:rsidR="00BF006D" w:rsidRDefault="00BF006D" w:rsidP="004546A9">
      <w:pPr>
        <w:pStyle w:val="af5"/>
      </w:pPr>
      <w:r>
        <w:rPr>
          <w:rStyle w:val="af7"/>
        </w:rPr>
        <w:footnoteRef/>
      </w:r>
      <w:r>
        <w:t xml:space="preserve"> АР – </w:t>
      </w:r>
      <w:r w:rsidRPr="006D48AA">
        <w:t>общий объем аудиторной работы во взаимодействии с преподавателем (сумма ТО, ПЗ и ЛР).</w:t>
      </w:r>
    </w:p>
  </w:footnote>
  <w:footnote w:id="3">
    <w:p w:rsidR="00BF006D" w:rsidRDefault="00BF006D" w:rsidP="004546A9">
      <w:pPr>
        <w:pStyle w:val="af5"/>
      </w:pPr>
      <w:r>
        <w:rPr>
          <w:rStyle w:val="af7"/>
        </w:rPr>
        <w:footnoteRef/>
      </w:r>
      <w:r>
        <w:t xml:space="preserve"> ПЗ – </w:t>
      </w:r>
      <w:r w:rsidRPr="000E2337">
        <w:t>практическое занятие (в т.ч. семинар).</w:t>
      </w:r>
      <w:r>
        <w:t xml:space="preserve"> </w:t>
      </w:r>
    </w:p>
  </w:footnote>
  <w:footnote w:id="4">
    <w:p w:rsidR="00BF006D" w:rsidRDefault="00BF006D" w:rsidP="004546A9">
      <w:pPr>
        <w:pStyle w:val="af5"/>
      </w:pPr>
      <w:r>
        <w:rPr>
          <w:rStyle w:val="af7"/>
        </w:rPr>
        <w:footnoteRef/>
      </w:r>
      <w:r>
        <w:t xml:space="preserve"> ЛР – </w:t>
      </w:r>
      <w:r w:rsidRPr="000E2337">
        <w:t>лабораторная работа.</w:t>
      </w:r>
    </w:p>
  </w:footnote>
  <w:footnote w:id="5">
    <w:p w:rsidR="00BF006D" w:rsidRDefault="00BF006D" w:rsidP="004546A9">
      <w:pPr>
        <w:pStyle w:val="af5"/>
      </w:pPr>
      <w:r>
        <w:rPr>
          <w:rStyle w:val="af7"/>
        </w:rPr>
        <w:footnoteRef/>
      </w:r>
      <w:r>
        <w:t xml:space="preserve"> КП – курсовой проект (работа).</w:t>
      </w:r>
    </w:p>
  </w:footnote>
  <w:footnote w:id="6">
    <w:p w:rsidR="00BF006D" w:rsidRDefault="00BF006D" w:rsidP="004546A9">
      <w:pPr>
        <w:pStyle w:val="af5"/>
      </w:pPr>
      <w:r>
        <w:rPr>
          <w:rStyle w:val="af7"/>
        </w:rPr>
        <w:footnoteRef/>
      </w:r>
      <w:r>
        <w:t xml:space="preserve"> Раздел ПМ – часть программы ПМ, которая характеризуется логической завершенностью и направлена на освоение одной или нескольких ПК. Раздел ПМ может состоять из МДК или его части и соответствующих частей учебной и производственной практик. Наименование раздела ПМ должно начинаться с отглагольного существительного и отражать совокупность осваиваемых компетенций.</w:t>
      </w:r>
    </w:p>
  </w:footnote>
  <w:footnote w:id="7">
    <w:p w:rsidR="00BF006D" w:rsidRDefault="00BF006D" w:rsidP="008134A2">
      <w:pPr>
        <w:pStyle w:val="af5"/>
      </w:pPr>
      <w:r>
        <w:rPr>
          <w:rStyle w:val="af7"/>
        </w:rPr>
        <w:footnoteRef/>
      </w:r>
      <w:r>
        <w:t xml:space="preserve"> </w:t>
      </w:r>
      <w:r w:rsidRPr="00F92D19">
        <w:rPr>
          <w:bCs/>
        </w:rPr>
        <w:t>Коды компетенций, формированию которых способствует элемент программы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1E325C"/>
    <w:multiLevelType w:val="hybridMultilevel"/>
    <w:tmpl w:val="6A98BB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0E4745"/>
    <w:multiLevelType w:val="hybridMultilevel"/>
    <w:tmpl w:val="F07EB50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BA6F1C"/>
    <w:multiLevelType w:val="hybridMultilevel"/>
    <w:tmpl w:val="AF5277C4"/>
    <w:lvl w:ilvl="0" w:tplc="36C693B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2E38827C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3C82BFE0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6AC2351C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D772ABB6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EBAE14AE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ABF0C0B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296EECF0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38B4D8DE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3" w15:restartNumberingAfterBreak="0">
    <w:nsid w:val="0DB22290"/>
    <w:multiLevelType w:val="hybridMultilevel"/>
    <w:tmpl w:val="4C56FDA4"/>
    <w:lvl w:ilvl="0" w:tplc="8296239E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8434EF"/>
    <w:multiLevelType w:val="multilevel"/>
    <w:tmpl w:val="CE4605DC"/>
    <w:lvl w:ilvl="0">
      <w:start w:val="4"/>
      <w:numFmt w:val="decimal"/>
      <w:lvlText w:val="%1."/>
      <w:lvlJc w:val="left"/>
      <w:pPr>
        <w:ind w:left="1080" w:hanging="360"/>
      </w:pPr>
    </w:lvl>
    <w:lvl w:ilvl="1">
      <w:start w:val="4"/>
      <w:numFmt w:val="decimal"/>
      <w:isLgl/>
      <w:lvlText w:val="%1.%2."/>
      <w:lvlJc w:val="left"/>
      <w:pPr>
        <w:ind w:left="1245" w:hanging="525"/>
      </w:pPr>
    </w:lvl>
    <w:lvl w:ilvl="2">
      <w:start w:val="1"/>
      <w:numFmt w:val="decimal"/>
      <w:isLgl/>
      <w:lvlText w:val="%1.%2.%3."/>
      <w:lvlJc w:val="left"/>
      <w:pPr>
        <w:ind w:left="1440" w:hanging="720"/>
      </w:pPr>
    </w:lvl>
    <w:lvl w:ilvl="3">
      <w:start w:val="1"/>
      <w:numFmt w:val="decimal"/>
      <w:isLgl/>
      <w:lvlText w:val="%1.%2.%3.%4."/>
      <w:lvlJc w:val="left"/>
      <w:pPr>
        <w:ind w:left="1440" w:hanging="720"/>
      </w:pPr>
    </w:lvl>
    <w:lvl w:ilvl="4">
      <w:start w:val="1"/>
      <w:numFmt w:val="decimal"/>
      <w:isLgl/>
      <w:lvlText w:val="%1.%2.%3.%4.%5."/>
      <w:lvlJc w:val="left"/>
      <w:pPr>
        <w:ind w:left="180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080"/>
      </w:pPr>
    </w:lvl>
    <w:lvl w:ilvl="6">
      <w:start w:val="1"/>
      <w:numFmt w:val="decimal"/>
      <w:isLgl/>
      <w:lvlText w:val="%1.%2.%3.%4.%5.%6.%7."/>
      <w:lvlJc w:val="left"/>
      <w:pPr>
        <w:ind w:left="216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</w:lvl>
  </w:abstractNum>
  <w:abstractNum w:abstractNumId="5" w15:restartNumberingAfterBreak="0">
    <w:nsid w:val="2F7C6B69"/>
    <w:multiLevelType w:val="hybridMultilevel"/>
    <w:tmpl w:val="DFF8C268"/>
    <w:lvl w:ilvl="0" w:tplc="0CDA88C4">
      <w:start w:val="1"/>
      <w:numFmt w:val="decimal"/>
      <w:pStyle w:val="1"/>
      <w:lvlText w:val="%1."/>
      <w:lvlJc w:val="left"/>
      <w:pPr>
        <w:ind w:left="1494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6" w15:restartNumberingAfterBreak="0">
    <w:nsid w:val="39E83EDC"/>
    <w:multiLevelType w:val="multilevel"/>
    <w:tmpl w:val="B59CD5E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auto"/>
        <w:sz w:val="24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  <w:u w:val="none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  <w:u w:val="single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  <w:u w:val="single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  <w:u w:val="single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  <w:u w:val="single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  <w:u w:val="single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  <w:u w:val="single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  <w:u w:val="single"/>
      </w:rPr>
    </w:lvl>
  </w:abstractNum>
  <w:abstractNum w:abstractNumId="7" w15:restartNumberingAfterBreak="0">
    <w:nsid w:val="40AA70EA"/>
    <w:multiLevelType w:val="multilevel"/>
    <w:tmpl w:val="6B68EE72"/>
    <w:lvl w:ilvl="0">
      <w:start w:val="3"/>
      <w:numFmt w:val="decimal"/>
      <w:lvlText w:val="%1."/>
      <w:lvlJc w:val="left"/>
      <w:pPr>
        <w:ind w:left="1235" w:hanging="52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  <w:i w:val="0"/>
        <w:color w:val="auto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8" w15:restartNumberingAfterBreak="0">
    <w:nsid w:val="40FF49F0"/>
    <w:multiLevelType w:val="hybridMultilevel"/>
    <w:tmpl w:val="7FC87D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686538B"/>
    <w:multiLevelType w:val="multilevel"/>
    <w:tmpl w:val="AB3C933E"/>
    <w:lvl w:ilvl="0">
      <w:start w:val="1"/>
      <w:numFmt w:val="decimal"/>
      <w:lvlText w:val="%1."/>
      <w:lvlJc w:val="left"/>
      <w:pPr>
        <w:ind w:left="420" w:hanging="4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cs="Times New Roman" w:hint="default"/>
      </w:rPr>
    </w:lvl>
  </w:abstractNum>
  <w:abstractNum w:abstractNumId="10" w15:restartNumberingAfterBreak="0">
    <w:nsid w:val="5AC32131"/>
    <w:multiLevelType w:val="hybridMultilevel"/>
    <w:tmpl w:val="F3C6A6CE"/>
    <w:lvl w:ilvl="0" w:tplc="B8BA618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color w:val="auto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5BDF411C"/>
    <w:multiLevelType w:val="multilevel"/>
    <w:tmpl w:val="0624FCB4"/>
    <w:lvl w:ilvl="0">
      <w:start w:val="1"/>
      <w:numFmt w:val="decimal"/>
      <w:lvlText w:val="%1"/>
      <w:lvlJc w:val="left"/>
      <w:pPr>
        <w:ind w:left="480" w:hanging="480"/>
      </w:pPr>
    </w:lvl>
    <w:lvl w:ilvl="1">
      <w:start w:val="2"/>
      <w:numFmt w:val="decimal"/>
      <w:lvlText w:val="%1.%2"/>
      <w:lvlJc w:val="left"/>
      <w:pPr>
        <w:ind w:left="480" w:hanging="48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12" w15:restartNumberingAfterBreak="0">
    <w:nsid w:val="5EB21814"/>
    <w:multiLevelType w:val="hybridMultilevel"/>
    <w:tmpl w:val="BF1E9292"/>
    <w:lvl w:ilvl="0" w:tplc="FBEC5772">
      <w:start w:val="1"/>
      <w:numFmt w:val="decimal"/>
      <w:lvlText w:val="%1.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69001A6"/>
    <w:multiLevelType w:val="hybridMultilevel"/>
    <w:tmpl w:val="FD9846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8DF6FC7"/>
    <w:multiLevelType w:val="hybridMultilevel"/>
    <w:tmpl w:val="F57AEC5A"/>
    <w:lvl w:ilvl="0" w:tplc="8296239E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D5A6FF7"/>
    <w:multiLevelType w:val="hybridMultilevel"/>
    <w:tmpl w:val="5B94CCE4"/>
    <w:lvl w:ilvl="0" w:tplc="F6CA4AD4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9"/>
  </w:num>
  <w:num w:numId="3">
    <w:abstractNumId w:val="7"/>
  </w:num>
  <w:num w:numId="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5"/>
  </w:num>
  <w:num w:numId="6">
    <w:abstractNumId w:val="8"/>
  </w:num>
  <w:num w:numId="7">
    <w:abstractNumId w:val="3"/>
  </w:num>
  <w:num w:numId="8">
    <w:abstractNumId w:val="6"/>
  </w:num>
  <w:num w:numId="9">
    <w:abstractNumId w:val="14"/>
  </w:num>
  <w:num w:numId="10">
    <w:abstractNumId w:val="13"/>
  </w:num>
  <w:num w:numId="11">
    <w:abstractNumId w:val="0"/>
  </w:num>
  <w:num w:numId="12">
    <w:abstractNumId w:val="1"/>
  </w:num>
  <w:num w:numId="13">
    <w:abstractNumId w:val="12"/>
  </w:num>
  <w:num w:numId="14">
    <w:abstractNumId w:val="4"/>
    <w:lvlOverride w:ilvl="0">
      <w:startOverride w:val="4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5"/>
    <w:lvlOverride w:ilvl="0">
      <w:startOverride w:val="1"/>
    </w:lvlOverride>
  </w:num>
  <w:num w:numId="16">
    <w:abstractNumId w:val="5"/>
    <w:lvlOverride w:ilvl="0">
      <w:startOverride w:val="1"/>
    </w:lvlOverride>
  </w:num>
  <w:num w:numId="17">
    <w:abstractNumId w:val="5"/>
    <w:lvlOverride w:ilvl="0">
      <w:startOverride w:val="1"/>
    </w:lvlOverride>
  </w:num>
  <w:num w:numId="18">
    <w:abstractNumId w:val="11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attachedTemplate r:id="rId1"/>
  <w:documentProtection w:edit="forms" w:enforcement="0"/>
  <w:defaultTabStop w:val="708"/>
  <w:drawingGridHorizontalSpacing w:val="12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D1C5C"/>
    <w:rsid w:val="000010B3"/>
    <w:rsid w:val="000019DE"/>
    <w:rsid w:val="00001C93"/>
    <w:rsid w:val="00003E65"/>
    <w:rsid w:val="000043B9"/>
    <w:rsid w:val="00006EBC"/>
    <w:rsid w:val="000104F7"/>
    <w:rsid w:val="000113FD"/>
    <w:rsid w:val="00011B00"/>
    <w:rsid w:val="00012031"/>
    <w:rsid w:val="0001386E"/>
    <w:rsid w:val="000162C3"/>
    <w:rsid w:val="0001657D"/>
    <w:rsid w:val="00016E04"/>
    <w:rsid w:val="000173F7"/>
    <w:rsid w:val="00017DB3"/>
    <w:rsid w:val="00022C91"/>
    <w:rsid w:val="00026586"/>
    <w:rsid w:val="00032875"/>
    <w:rsid w:val="000366E2"/>
    <w:rsid w:val="00036C38"/>
    <w:rsid w:val="000373BE"/>
    <w:rsid w:val="00037953"/>
    <w:rsid w:val="00041B37"/>
    <w:rsid w:val="00043A3B"/>
    <w:rsid w:val="00046327"/>
    <w:rsid w:val="00046EC7"/>
    <w:rsid w:val="00050A1D"/>
    <w:rsid w:val="0006094E"/>
    <w:rsid w:val="00061AE5"/>
    <w:rsid w:val="00062972"/>
    <w:rsid w:val="00065B0D"/>
    <w:rsid w:val="00071624"/>
    <w:rsid w:val="0007509B"/>
    <w:rsid w:val="00077389"/>
    <w:rsid w:val="00077809"/>
    <w:rsid w:val="00077F5D"/>
    <w:rsid w:val="00081866"/>
    <w:rsid w:val="000845D5"/>
    <w:rsid w:val="00085F7C"/>
    <w:rsid w:val="000872B2"/>
    <w:rsid w:val="00091043"/>
    <w:rsid w:val="000A583E"/>
    <w:rsid w:val="000A5CDF"/>
    <w:rsid w:val="000B6BF6"/>
    <w:rsid w:val="000B77EC"/>
    <w:rsid w:val="000C0574"/>
    <w:rsid w:val="000C0D55"/>
    <w:rsid w:val="000C1BEB"/>
    <w:rsid w:val="000C2F57"/>
    <w:rsid w:val="000C3298"/>
    <w:rsid w:val="000C42B4"/>
    <w:rsid w:val="000C618F"/>
    <w:rsid w:val="000C6F30"/>
    <w:rsid w:val="000C774C"/>
    <w:rsid w:val="000D11F2"/>
    <w:rsid w:val="000D148B"/>
    <w:rsid w:val="000D3BF6"/>
    <w:rsid w:val="000D674D"/>
    <w:rsid w:val="000D6E26"/>
    <w:rsid w:val="000E4FE1"/>
    <w:rsid w:val="000E599E"/>
    <w:rsid w:val="000E7D08"/>
    <w:rsid w:val="000F148F"/>
    <w:rsid w:val="000F36BD"/>
    <w:rsid w:val="000F3A2B"/>
    <w:rsid w:val="000F5091"/>
    <w:rsid w:val="000F5288"/>
    <w:rsid w:val="000F5675"/>
    <w:rsid w:val="000F5AAD"/>
    <w:rsid w:val="000F72A0"/>
    <w:rsid w:val="00104F45"/>
    <w:rsid w:val="0011091F"/>
    <w:rsid w:val="001178A7"/>
    <w:rsid w:val="0012167C"/>
    <w:rsid w:val="0012273B"/>
    <w:rsid w:val="001239BF"/>
    <w:rsid w:val="00133852"/>
    <w:rsid w:val="00136371"/>
    <w:rsid w:val="00136FE4"/>
    <w:rsid w:val="001375E9"/>
    <w:rsid w:val="00137EFA"/>
    <w:rsid w:val="001411F6"/>
    <w:rsid w:val="00147B4B"/>
    <w:rsid w:val="001562A2"/>
    <w:rsid w:val="00157590"/>
    <w:rsid w:val="00157A3E"/>
    <w:rsid w:val="00167F7E"/>
    <w:rsid w:val="00170062"/>
    <w:rsid w:val="00170FBE"/>
    <w:rsid w:val="001721E6"/>
    <w:rsid w:val="001773E8"/>
    <w:rsid w:val="001823A9"/>
    <w:rsid w:val="001826F1"/>
    <w:rsid w:val="001834D0"/>
    <w:rsid w:val="0019212C"/>
    <w:rsid w:val="0019215F"/>
    <w:rsid w:val="00192340"/>
    <w:rsid w:val="00194430"/>
    <w:rsid w:val="001958E9"/>
    <w:rsid w:val="00197DF8"/>
    <w:rsid w:val="001A0FD2"/>
    <w:rsid w:val="001A3384"/>
    <w:rsid w:val="001A4288"/>
    <w:rsid w:val="001A60C1"/>
    <w:rsid w:val="001A6A71"/>
    <w:rsid w:val="001B1093"/>
    <w:rsid w:val="001B1CAE"/>
    <w:rsid w:val="001B2CDE"/>
    <w:rsid w:val="001B3B40"/>
    <w:rsid w:val="001B5EF1"/>
    <w:rsid w:val="001C1018"/>
    <w:rsid w:val="001C2541"/>
    <w:rsid w:val="001C3747"/>
    <w:rsid w:val="001C3A8C"/>
    <w:rsid w:val="001C72AD"/>
    <w:rsid w:val="001C72BE"/>
    <w:rsid w:val="001D13C3"/>
    <w:rsid w:val="001D1C5C"/>
    <w:rsid w:val="001D438D"/>
    <w:rsid w:val="001D598C"/>
    <w:rsid w:val="001D59F2"/>
    <w:rsid w:val="001E0D55"/>
    <w:rsid w:val="001E20C7"/>
    <w:rsid w:val="001E50CF"/>
    <w:rsid w:val="001F015C"/>
    <w:rsid w:val="001F28DB"/>
    <w:rsid w:val="00201973"/>
    <w:rsid w:val="0020336A"/>
    <w:rsid w:val="00206484"/>
    <w:rsid w:val="002076AE"/>
    <w:rsid w:val="002145C1"/>
    <w:rsid w:val="002167E5"/>
    <w:rsid w:val="00217AA4"/>
    <w:rsid w:val="00217BB4"/>
    <w:rsid w:val="00217FA8"/>
    <w:rsid w:val="00221F37"/>
    <w:rsid w:val="00223CF8"/>
    <w:rsid w:val="00225971"/>
    <w:rsid w:val="00232293"/>
    <w:rsid w:val="0023287A"/>
    <w:rsid w:val="00235773"/>
    <w:rsid w:val="00235825"/>
    <w:rsid w:val="002360CC"/>
    <w:rsid w:val="002377C4"/>
    <w:rsid w:val="00240539"/>
    <w:rsid w:val="00241297"/>
    <w:rsid w:val="00242CD5"/>
    <w:rsid w:val="00250463"/>
    <w:rsid w:val="00256A58"/>
    <w:rsid w:val="00257FF2"/>
    <w:rsid w:val="00265010"/>
    <w:rsid w:val="00266231"/>
    <w:rsid w:val="00272E47"/>
    <w:rsid w:val="00273968"/>
    <w:rsid w:val="0027586F"/>
    <w:rsid w:val="002770B6"/>
    <w:rsid w:val="00281D97"/>
    <w:rsid w:val="0028270E"/>
    <w:rsid w:val="002827D2"/>
    <w:rsid w:val="00291FFC"/>
    <w:rsid w:val="00293E38"/>
    <w:rsid w:val="00294CFB"/>
    <w:rsid w:val="00295581"/>
    <w:rsid w:val="002976AD"/>
    <w:rsid w:val="002A2638"/>
    <w:rsid w:val="002A35AC"/>
    <w:rsid w:val="002A49F2"/>
    <w:rsid w:val="002A4D16"/>
    <w:rsid w:val="002A5401"/>
    <w:rsid w:val="002A554A"/>
    <w:rsid w:val="002A6EC4"/>
    <w:rsid w:val="002A724A"/>
    <w:rsid w:val="002B028B"/>
    <w:rsid w:val="002B1FC6"/>
    <w:rsid w:val="002B7945"/>
    <w:rsid w:val="002C0C39"/>
    <w:rsid w:val="002C1E55"/>
    <w:rsid w:val="002C2C1F"/>
    <w:rsid w:val="002C2E7A"/>
    <w:rsid w:val="002C6CEC"/>
    <w:rsid w:val="002D32E0"/>
    <w:rsid w:val="002D7126"/>
    <w:rsid w:val="002E16E5"/>
    <w:rsid w:val="002E4223"/>
    <w:rsid w:val="002E5FD3"/>
    <w:rsid w:val="002E66F4"/>
    <w:rsid w:val="002F314B"/>
    <w:rsid w:val="002F333E"/>
    <w:rsid w:val="002F4479"/>
    <w:rsid w:val="0030267D"/>
    <w:rsid w:val="00302DEA"/>
    <w:rsid w:val="00303156"/>
    <w:rsid w:val="00303E3F"/>
    <w:rsid w:val="00304124"/>
    <w:rsid w:val="00306DED"/>
    <w:rsid w:val="00311E5B"/>
    <w:rsid w:val="003133E3"/>
    <w:rsid w:val="0031364A"/>
    <w:rsid w:val="00314E72"/>
    <w:rsid w:val="00316117"/>
    <w:rsid w:val="00317DC8"/>
    <w:rsid w:val="00322163"/>
    <w:rsid w:val="00325BEE"/>
    <w:rsid w:val="00331A98"/>
    <w:rsid w:val="0033597E"/>
    <w:rsid w:val="0033764E"/>
    <w:rsid w:val="003403B8"/>
    <w:rsid w:val="00350624"/>
    <w:rsid w:val="003525FF"/>
    <w:rsid w:val="00354420"/>
    <w:rsid w:val="00356E9C"/>
    <w:rsid w:val="00357892"/>
    <w:rsid w:val="00363EC9"/>
    <w:rsid w:val="00364CA3"/>
    <w:rsid w:val="003745BD"/>
    <w:rsid w:val="003763B2"/>
    <w:rsid w:val="003772FB"/>
    <w:rsid w:val="0038114D"/>
    <w:rsid w:val="0038215C"/>
    <w:rsid w:val="00385B4A"/>
    <w:rsid w:val="003A447F"/>
    <w:rsid w:val="003B4ACB"/>
    <w:rsid w:val="003C08C4"/>
    <w:rsid w:val="003C399A"/>
    <w:rsid w:val="003C3BC1"/>
    <w:rsid w:val="003C45C4"/>
    <w:rsid w:val="003C66E4"/>
    <w:rsid w:val="003D0664"/>
    <w:rsid w:val="003D461A"/>
    <w:rsid w:val="003E0DF5"/>
    <w:rsid w:val="003E1ABE"/>
    <w:rsid w:val="003E36E4"/>
    <w:rsid w:val="003E5322"/>
    <w:rsid w:val="003F41C4"/>
    <w:rsid w:val="003F47D2"/>
    <w:rsid w:val="003F7843"/>
    <w:rsid w:val="003F7BC5"/>
    <w:rsid w:val="00401B0D"/>
    <w:rsid w:val="00405366"/>
    <w:rsid w:val="004070CD"/>
    <w:rsid w:val="0040743F"/>
    <w:rsid w:val="00410A43"/>
    <w:rsid w:val="00415E52"/>
    <w:rsid w:val="004216C4"/>
    <w:rsid w:val="00422E21"/>
    <w:rsid w:val="004265E5"/>
    <w:rsid w:val="00427B5E"/>
    <w:rsid w:val="00430EB6"/>
    <w:rsid w:val="00431ECD"/>
    <w:rsid w:val="004426E4"/>
    <w:rsid w:val="0044458C"/>
    <w:rsid w:val="00447827"/>
    <w:rsid w:val="00451EA3"/>
    <w:rsid w:val="00453BF5"/>
    <w:rsid w:val="00453D32"/>
    <w:rsid w:val="004546A9"/>
    <w:rsid w:val="004546FE"/>
    <w:rsid w:val="00460328"/>
    <w:rsid w:val="004620CE"/>
    <w:rsid w:val="00462C35"/>
    <w:rsid w:val="004635F4"/>
    <w:rsid w:val="00470E07"/>
    <w:rsid w:val="0047152F"/>
    <w:rsid w:val="00474DF3"/>
    <w:rsid w:val="00476023"/>
    <w:rsid w:val="004760BF"/>
    <w:rsid w:val="004769D8"/>
    <w:rsid w:val="004804A6"/>
    <w:rsid w:val="00480841"/>
    <w:rsid w:val="00480A7F"/>
    <w:rsid w:val="004840E6"/>
    <w:rsid w:val="00484BB9"/>
    <w:rsid w:val="00485539"/>
    <w:rsid w:val="0048734F"/>
    <w:rsid w:val="0049143E"/>
    <w:rsid w:val="00492508"/>
    <w:rsid w:val="0049336F"/>
    <w:rsid w:val="004A3672"/>
    <w:rsid w:val="004A3FFC"/>
    <w:rsid w:val="004A4C86"/>
    <w:rsid w:val="004B1817"/>
    <w:rsid w:val="004B1938"/>
    <w:rsid w:val="004B2EDB"/>
    <w:rsid w:val="004B3AB7"/>
    <w:rsid w:val="004C0F65"/>
    <w:rsid w:val="004C36D3"/>
    <w:rsid w:val="004C5B9D"/>
    <w:rsid w:val="004C71B9"/>
    <w:rsid w:val="004C7DB0"/>
    <w:rsid w:val="004D03F0"/>
    <w:rsid w:val="004D069F"/>
    <w:rsid w:val="004D08BF"/>
    <w:rsid w:val="004D18DE"/>
    <w:rsid w:val="004D4DB7"/>
    <w:rsid w:val="004D5819"/>
    <w:rsid w:val="004D7BDD"/>
    <w:rsid w:val="004D7D6C"/>
    <w:rsid w:val="004E21C2"/>
    <w:rsid w:val="004F51F8"/>
    <w:rsid w:val="004F53AA"/>
    <w:rsid w:val="004F581D"/>
    <w:rsid w:val="004F5CE0"/>
    <w:rsid w:val="004F67C7"/>
    <w:rsid w:val="004F6C0A"/>
    <w:rsid w:val="005037FD"/>
    <w:rsid w:val="00506921"/>
    <w:rsid w:val="005071A8"/>
    <w:rsid w:val="0052360A"/>
    <w:rsid w:val="00527563"/>
    <w:rsid w:val="00543991"/>
    <w:rsid w:val="005474F5"/>
    <w:rsid w:val="00551932"/>
    <w:rsid w:val="00554A96"/>
    <w:rsid w:val="005575D5"/>
    <w:rsid w:val="00564705"/>
    <w:rsid w:val="00564BFC"/>
    <w:rsid w:val="0056606A"/>
    <w:rsid w:val="005672EC"/>
    <w:rsid w:val="00567C09"/>
    <w:rsid w:val="00574F61"/>
    <w:rsid w:val="00584F2F"/>
    <w:rsid w:val="00585B31"/>
    <w:rsid w:val="00587B8B"/>
    <w:rsid w:val="00590864"/>
    <w:rsid w:val="00590C1D"/>
    <w:rsid w:val="00590C80"/>
    <w:rsid w:val="00590FE1"/>
    <w:rsid w:val="00594F3D"/>
    <w:rsid w:val="00597179"/>
    <w:rsid w:val="00597396"/>
    <w:rsid w:val="005A0CE0"/>
    <w:rsid w:val="005A1E4A"/>
    <w:rsid w:val="005A5856"/>
    <w:rsid w:val="005A6054"/>
    <w:rsid w:val="005B060C"/>
    <w:rsid w:val="005B66AF"/>
    <w:rsid w:val="005C0C1B"/>
    <w:rsid w:val="005C165B"/>
    <w:rsid w:val="005C363D"/>
    <w:rsid w:val="005C3F5D"/>
    <w:rsid w:val="005C6D4B"/>
    <w:rsid w:val="005C7E15"/>
    <w:rsid w:val="005D07C1"/>
    <w:rsid w:val="005D39DE"/>
    <w:rsid w:val="005D4AFF"/>
    <w:rsid w:val="005D5066"/>
    <w:rsid w:val="005D527C"/>
    <w:rsid w:val="005E2579"/>
    <w:rsid w:val="005E631E"/>
    <w:rsid w:val="005F2CF2"/>
    <w:rsid w:val="005F3DF7"/>
    <w:rsid w:val="005F4328"/>
    <w:rsid w:val="005F460F"/>
    <w:rsid w:val="005F6AA2"/>
    <w:rsid w:val="005F7427"/>
    <w:rsid w:val="00604153"/>
    <w:rsid w:val="00604AF3"/>
    <w:rsid w:val="006054FC"/>
    <w:rsid w:val="006071C9"/>
    <w:rsid w:val="00613604"/>
    <w:rsid w:val="00616C61"/>
    <w:rsid w:val="0062046E"/>
    <w:rsid w:val="0062161D"/>
    <w:rsid w:val="0062183E"/>
    <w:rsid w:val="00621D6E"/>
    <w:rsid w:val="006222C0"/>
    <w:rsid w:val="00622FC7"/>
    <w:rsid w:val="00626AFB"/>
    <w:rsid w:val="006300BB"/>
    <w:rsid w:val="00637036"/>
    <w:rsid w:val="00644502"/>
    <w:rsid w:val="00645299"/>
    <w:rsid w:val="006468B7"/>
    <w:rsid w:val="006506B2"/>
    <w:rsid w:val="00651BEF"/>
    <w:rsid w:val="006521AB"/>
    <w:rsid w:val="00652FD2"/>
    <w:rsid w:val="00653AF1"/>
    <w:rsid w:val="00656022"/>
    <w:rsid w:val="00667827"/>
    <w:rsid w:val="0067093B"/>
    <w:rsid w:val="00677E21"/>
    <w:rsid w:val="00681060"/>
    <w:rsid w:val="00683580"/>
    <w:rsid w:val="00685BCE"/>
    <w:rsid w:val="006879B2"/>
    <w:rsid w:val="00693910"/>
    <w:rsid w:val="00693A71"/>
    <w:rsid w:val="00694545"/>
    <w:rsid w:val="00696A2E"/>
    <w:rsid w:val="006A1698"/>
    <w:rsid w:val="006A343C"/>
    <w:rsid w:val="006A4F1D"/>
    <w:rsid w:val="006A6636"/>
    <w:rsid w:val="006B0437"/>
    <w:rsid w:val="006B0798"/>
    <w:rsid w:val="006B1E09"/>
    <w:rsid w:val="006B30E8"/>
    <w:rsid w:val="006B54B3"/>
    <w:rsid w:val="006B7E7A"/>
    <w:rsid w:val="006C0708"/>
    <w:rsid w:val="006C1C12"/>
    <w:rsid w:val="006C1D0F"/>
    <w:rsid w:val="006C1E44"/>
    <w:rsid w:val="006C5C21"/>
    <w:rsid w:val="006C6363"/>
    <w:rsid w:val="006C7BBA"/>
    <w:rsid w:val="006D24BF"/>
    <w:rsid w:val="006D2645"/>
    <w:rsid w:val="006D2CA0"/>
    <w:rsid w:val="006D487F"/>
    <w:rsid w:val="006D4DCF"/>
    <w:rsid w:val="006D63E3"/>
    <w:rsid w:val="006D744F"/>
    <w:rsid w:val="006E144A"/>
    <w:rsid w:val="006E2AAB"/>
    <w:rsid w:val="006E71F5"/>
    <w:rsid w:val="006F2672"/>
    <w:rsid w:val="006F35D2"/>
    <w:rsid w:val="006F4B5E"/>
    <w:rsid w:val="006F52AB"/>
    <w:rsid w:val="00700B1C"/>
    <w:rsid w:val="00700FA4"/>
    <w:rsid w:val="00703900"/>
    <w:rsid w:val="00705A5A"/>
    <w:rsid w:val="00706340"/>
    <w:rsid w:val="00706712"/>
    <w:rsid w:val="007105CB"/>
    <w:rsid w:val="007142DE"/>
    <w:rsid w:val="00715CC4"/>
    <w:rsid w:val="0072322D"/>
    <w:rsid w:val="007238E1"/>
    <w:rsid w:val="00723D0A"/>
    <w:rsid w:val="00723EB2"/>
    <w:rsid w:val="007252BB"/>
    <w:rsid w:val="00725560"/>
    <w:rsid w:val="0072622E"/>
    <w:rsid w:val="00726635"/>
    <w:rsid w:val="007300D5"/>
    <w:rsid w:val="00732FB4"/>
    <w:rsid w:val="00733B38"/>
    <w:rsid w:val="00742C46"/>
    <w:rsid w:val="00743C1B"/>
    <w:rsid w:val="0074423B"/>
    <w:rsid w:val="00744B57"/>
    <w:rsid w:val="00744D48"/>
    <w:rsid w:val="00746B00"/>
    <w:rsid w:val="00747F97"/>
    <w:rsid w:val="00750E96"/>
    <w:rsid w:val="007519D1"/>
    <w:rsid w:val="007548D2"/>
    <w:rsid w:val="00755FF1"/>
    <w:rsid w:val="00757534"/>
    <w:rsid w:val="0077044A"/>
    <w:rsid w:val="00773A84"/>
    <w:rsid w:val="00775A0A"/>
    <w:rsid w:val="007771EB"/>
    <w:rsid w:val="00780750"/>
    <w:rsid w:val="007830B9"/>
    <w:rsid w:val="00784C6A"/>
    <w:rsid w:val="00787C6E"/>
    <w:rsid w:val="007A23E0"/>
    <w:rsid w:val="007A3BE5"/>
    <w:rsid w:val="007A498A"/>
    <w:rsid w:val="007A6BAC"/>
    <w:rsid w:val="007B3985"/>
    <w:rsid w:val="007B49C0"/>
    <w:rsid w:val="007C3A73"/>
    <w:rsid w:val="007D167C"/>
    <w:rsid w:val="007D1FBC"/>
    <w:rsid w:val="007D2977"/>
    <w:rsid w:val="007D2E62"/>
    <w:rsid w:val="007D3A56"/>
    <w:rsid w:val="007E4F4D"/>
    <w:rsid w:val="007E515D"/>
    <w:rsid w:val="007E5502"/>
    <w:rsid w:val="007E637B"/>
    <w:rsid w:val="007E7D1A"/>
    <w:rsid w:val="007F0F8C"/>
    <w:rsid w:val="007F1B56"/>
    <w:rsid w:val="007F35E5"/>
    <w:rsid w:val="007F458C"/>
    <w:rsid w:val="007F54F5"/>
    <w:rsid w:val="007F7356"/>
    <w:rsid w:val="00800E40"/>
    <w:rsid w:val="00801C01"/>
    <w:rsid w:val="008027E3"/>
    <w:rsid w:val="008052CC"/>
    <w:rsid w:val="00805E86"/>
    <w:rsid w:val="00811672"/>
    <w:rsid w:val="008134A2"/>
    <w:rsid w:val="0081400D"/>
    <w:rsid w:val="00821CEE"/>
    <w:rsid w:val="00822F6A"/>
    <w:rsid w:val="00823154"/>
    <w:rsid w:val="00823764"/>
    <w:rsid w:val="008254E1"/>
    <w:rsid w:val="00830720"/>
    <w:rsid w:val="008326BB"/>
    <w:rsid w:val="008333B6"/>
    <w:rsid w:val="00835D42"/>
    <w:rsid w:val="00840E74"/>
    <w:rsid w:val="00841D1B"/>
    <w:rsid w:val="00841FA5"/>
    <w:rsid w:val="00842833"/>
    <w:rsid w:val="00846E83"/>
    <w:rsid w:val="00852D2A"/>
    <w:rsid w:val="00854F5D"/>
    <w:rsid w:val="00861076"/>
    <w:rsid w:val="0086131B"/>
    <w:rsid w:val="00864FED"/>
    <w:rsid w:val="00865118"/>
    <w:rsid w:val="00865C74"/>
    <w:rsid w:val="0087087B"/>
    <w:rsid w:val="00870E2D"/>
    <w:rsid w:val="00873641"/>
    <w:rsid w:val="008765C8"/>
    <w:rsid w:val="00880C29"/>
    <w:rsid w:val="008818F5"/>
    <w:rsid w:val="008821B7"/>
    <w:rsid w:val="0088334D"/>
    <w:rsid w:val="008868F0"/>
    <w:rsid w:val="0088717A"/>
    <w:rsid w:val="00892159"/>
    <w:rsid w:val="0089229C"/>
    <w:rsid w:val="00892D01"/>
    <w:rsid w:val="00894AD7"/>
    <w:rsid w:val="00896A0E"/>
    <w:rsid w:val="00897BC2"/>
    <w:rsid w:val="008A040E"/>
    <w:rsid w:val="008A20CD"/>
    <w:rsid w:val="008A4053"/>
    <w:rsid w:val="008A59CD"/>
    <w:rsid w:val="008A646A"/>
    <w:rsid w:val="008A77A4"/>
    <w:rsid w:val="008B218D"/>
    <w:rsid w:val="008B37C4"/>
    <w:rsid w:val="008B43C3"/>
    <w:rsid w:val="008C1F53"/>
    <w:rsid w:val="008C455E"/>
    <w:rsid w:val="008C5D29"/>
    <w:rsid w:val="008C60E9"/>
    <w:rsid w:val="008E1C11"/>
    <w:rsid w:val="008E4A36"/>
    <w:rsid w:val="008E5B92"/>
    <w:rsid w:val="008F2788"/>
    <w:rsid w:val="008F3D25"/>
    <w:rsid w:val="008F3EA7"/>
    <w:rsid w:val="00900035"/>
    <w:rsid w:val="009048EF"/>
    <w:rsid w:val="0090557F"/>
    <w:rsid w:val="00906AF5"/>
    <w:rsid w:val="00906B98"/>
    <w:rsid w:val="00906F18"/>
    <w:rsid w:val="00907E04"/>
    <w:rsid w:val="009142A9"/>
    <w:rsid w:val="00920AB2"/>
    <w:rsid w:val="00924475"/>
    <w:rsid w:val="00925F5A"/>
    <w:rsid w:val="00931C1B"/>
    <w:rsid w:val="00935C74"/>
    <w:rsid w:val="00942303"/>
    <w:rsid w:val="009426D3"/>
    <w:rsid w:val="00943A33"/>
    <w:rsid w:val="00943EBA"/>
    <w:rsid w:val="00946DE9"/>
    <w:rsid w:val="0094789C"/>
    <w:rsid w:val="00951DDA"/>
    <w:rsid w:val="0095521D"/>
    <w:rsid w:val="0095698D"/>
    <w:rsid w:val="00960537"/>
    <w:rsid w:val="009613D8"/>
    <w:rsid w:val="00963CEF"/>
    <w:rsid w:val="00966129"/>
    <w:rsid w:val="009679C6"/>
    <w:rsid w:val="00967E6A"/>
    <w:rsid w:val="00971391"/>
    <w:rsid w:val="0097157F"/>
    <w:rsid w:val="00971871"/>
    <w:rsid w:val="0097259C"/>
    <w:rsid w:val="00973062"/>
    <w:rsid w:val="00975C03"/>
    <w:rsid w:val="00976F77"/>
    <w:rsid w:val="00980081"/>
    <w:rsid w:val="00980D61"/>
    <w:rsid w:val="0098126B"/>
    <w:rsid w:val="009820F0"/>
    <w:rsid w:val="00985EDA"/>
    <w:rsid w:val="00986EFD"/>
    <w:rsid w:val="00990CB7"/>
    <w:rsid w:val="009920C3"/>
    <w:rsid w:val="00993233"/>
    <w:rsid w:val="00993870"/>
    <w:rsid w:val="0099424F"/>
    <w:rsid w:val="00994D02"/>
    <w:rsid w:val="00996A36"/>
    <w:rsid w:val="00997CD6"/>
    <w:rsid w:val="00997F9C"/>
    <w:rsid w:val="009A649A"/>
    <w:rsid w:val="009B00FE"/>
    <w:rsid w:val="009B1EE5"/>
    <w:rsid w:val="009B4A45"/>
    <w:rsid w:val="009B4D7E"/>
    <w:rsid w:val="009B61FC"/>
    <w:rsid w:val="009B74DE"/>
    <w:rsid w:val="009C2C31"/>
    <w:rsid w:val="009C480B"/>
    <w:rsid w:val="009C58A0"/>
    <w:rsid w:val="009C719B"/>
    <w:rsid w:val="009D0DB0"/>
    <w:rsid w:val="009D26F8"/>
    <w:rsid w:val="009D3976"/>
    <w:rsid w:val="009D5F2B"/>
    <w:rsid w:val="009E0292"/>
    <w:rsid w:val="009E02C3"/>
    <w:rsid w:val="009E25DC"/>
    <w:rsid w:val="009E3D1A"/>
    <w:rsid w:val="009E4456"/>
    <w:rsid w:val="009E6BE9"/>
    <w:rsid w:val="009E6EB1"/>
    <w:rsid w:val="009F0FD8"/>
    <w:rsid w:val="009F4C6C"/>
    <w:rsid w:val="009F6904"/>
    <w:rsid w:val="009F7800"/>
    <w:rsid w:val="00A01B22"/>
    <w:rsid w:val="00A05A39"/>
    <w:rsid w:val="00A121E9"/>
    <w:rsid w:val="00A209E4"/>
    <w:rsid w:val="00A20C0C"/>
    <w:rsid w:val="00A21BA7"/>
    <w:rsid w:val="00A22C2F"/>
    <w:rsid w:val="00A23E0B"/>
    <w:rsid w:val="00A25357"/>
    <w:rsid w:val="00A27BD2"/>
    <w:rsid w:val="00A31993"/>
    <w:rsid w:val="00A31E9D"/>
    <w:rsid w:val="00A34FA3"/>
    <w:rsid w:val="00A354BB"/>
    <w:rsid w:val="00A354BE"/>
    <w:rsid w:val="00A4250D"/>
    <w:rsid w:val="00A42D2F"/>
    <w:rsid w:val="00A45A56"/>
    <w:rsid w:val="00A51B27"/>
    <w:rsid w:val="00A51F57"/>
    <w:rsid w:val="00A52D2C"/>
    <w:rsid w:val="00A53256"/>
    <w:rsid w:val="00A55777"/>
    <w:rsid w:val="00A56333"/>
    <w:rsid w:val="00A60F5F"/>
    <w:rsid w:val="00A618B0"/>
    <w:rsid w:val="00A61D8D"/>
    <w:rsid w:val="00A63166"/>
    <w:rsid w:val="00A6438E"/>
    <w:rsid w:val="00A65761"/>
    <w:rsid w:val="00A678E4"/>
    <w:rsid w:val="00A70824"/>
    <w:rsid w:val="00A70AE4"/>
    <w:rsid w:val="00A74622"/>
    <w:rsid w:val="00A76070"/>
    <w:rsid w:val="00A76FFC"/>
    <w:rsid w:val="00A77450"/>
    <w:rsid w:val="00A81A22"/>
    <w:rsid w:val="00A8210A"/>
    <w:rsid w:val="00A842AA"/>
    <w:rsid w:val="00A8539D"/>
    <w:rsid w:val="00A85742"/>
    <w:rsid w:val="00A90450"/>
    <w:rsid w:val="00A9616F"/>
    <w:rsid w:val="00AA2720"/>
    <w:rsid w:val="00AA505E"/>
    <w:rsid w:val="00AA5BEC"/>
    <w:rsid w:val="00AB0B7B"/>
    <w:rsid w:val="00AB1074"/>
    <w:rsid w:val="00AB3830"/>
    <w:rsid w:val="00AB68A7"/>
    <w:rsid w:val="00AB7CA1"/>
    <w:rsid w:val="00AC3CD7"/>
    <w:rsid w:val="00AC4F65"/>
    <w:rsid w:val="00AD2888"/>
    <w:rsid w:val="00AD4566"/>
    <w:rsid w:val="00AD4DBE"/>
    <w:rsid w:val="00AD74C4"/>
    <w:rsid w:val="00AE000E"/>
    <w:rsid w:val="00AE3522"/>
    <w:rsid w:val="00AE47F4"/>
    <w:rsid w:val="00AE584B"/>
    <w:rsid w:val="00AE5BDF"/>
    <w:rsid w:val="00AE60EC"/>
    <w:rsid w:val="00AE61E7"/>
    <w:rsid w:val="00AF040D"/>
    <w:rsid w:val="00AF0DA9"/>
    <w:rsid w:val="00AF1AB7"/>
    <w:rsid w:val="00AF1C7F"/>
    <w:rsid w:val="00AF1F46"/>
    <w:rsid w:val="00AF1F8C"/>
    <w:rsid w:val="00AF3254"/>
    <w:rsid w:val="00AF4569"/>
    <w:rsid w:val="00AF57C6"/>
    <w:rsid w:val="00B003D9"/>
    <w:rsid w:val="00B00D38"/>
    <w:rsid w:val="00B03183"/>
    <w:rsid w:val="00B0557B"/>
    <w:rsid w:val="00B11074"/>
    <w:rsid w:val="00B23CAF"/>
    <w:rsid w:val="00B25594"/>
    <w:rsid w:val="00B26D04"/>
    <w:rsid w:val="00B26DF9"/>
    <w:rsid w:val="00B272B7"/>
    <w:rsid w:val="00B30282"/>
    <w:rsid w:val="00B30F5E"/>
    <w:rsid w:val="00B3115F"/>
    <w:rsid w:val="00B32481"/>
    <w:rsid w:val="00B33B7D"/>
    <w:rsid w:val="00B3735A"/>
    <w:rsid w:val="00B47A41"/>
    <w:rsid w:val="00B500AF"/>
    <w:rsid w:val="00B506FB"/>
    <w:rsid w:val="00B544B4"/>
    <w:rsid w:val="00B569A8"/>
    <w:rsid w:val="00B57FE9"/>
    <w:rsid w:val="00B6064D"/>
    <w:rsid w:val="00B6142A"/>
    <w:rsid w:val="00B6212B"/>
    <w:rsid w:val="00B638A5"/>
    <w:rsid w:val="00B63A7B"/>
    <w:rsid w:val="00B65287"/>
    <w:rsid w:val="00B662CD"/>
    <w:rsid w:val="00B70A6C"/>
    <w:rsid w:val="00B736E7"/>
    <w:rsid w:val="00B74569"/>
    <w:rsid w:val="00B75CE8"/>
    <w:rsid w:val="00B86640"/>
    <w:rsid w:val="00B933BC"/>
    <w:rsid w:val="00B95138"/>
    <w:rsid w:val="00B95A07"/>
    <w:rsid w:val="00B960F0"/>
    <w:rsid w:val="00B979B7"/>
    <w:rsid w:val="00BA07F8"/>
    <w:rsid w:val="00BA1117"/>
    <w:rsid w:val="00BA5848"/>
    <w:rsid w:val="00BA7CE1"/>
    <w:rsid w:val="00BB05E2"/>
    <w:rsid w:val="00BB0A5C"/>
    <w:rsid w:val="00BB6457"/>
    <w:rsid w:val="00BB72D4"/>
    <w:rsid w:val="00BC5995"/>
    <w:rsid w:val="00BD01EA"/>
    <w:rsid w:val="00BD0590"/>
    <w:rsid w:val="00BD2067"/>
    <w:rsid w:val="00BD4CF5"/>
    <w:rsid w:val="00BD5D9E"/>
    <w:rsid w:val="00BE0EA2"/>
    <w:rsid w:val="00BE280E"/>
    <w:rsid w:val="00BE435A"/>
    <w:rsid w:val="00BE6E4A"/>
    <w:rsid w:val="00BE7177"/>
    <w:rsid w:val="00BF006D"/>
    <w:rsid w:val="00BF0304"/>
    <w:rsid w:val="00BF05FE"/>
    <w:rsid w:val="00BF105A"/>
    <w:rsid w:val="00BF1070"/>
    <w:rsid w:val="00BF2201"/>
    <w:rsid w:val="00BF27F5"/>
    <w:rsid w:val="00BF30A4"/>
    <w:rsid w:val="00C00B16"/>
    <w:rsid w:val="00C04CAF"/>
    <w:rsid w:val="00C0564D"/>
    <w:rsid w:val="00C06BF9"/>
    <w:rsid w:val="00C07A32"/>
    <w:rsid w:val="00C106EC"/>
    <w:rsid w:val="00C117CB"/>
    <w:rsid w:val="00C11DB5"/>
    <w:rsid w:val="00C13561"/>
    <w:rsid w:val="00C174ED"/>
    <w:rsid w:val="00C20F0C"/>
    <w:rsid w:val="00C23563"/>
    <w:rsid w:val="00C30F2C"/>
    <w:rsid w:val="00C35693"/>
    <w:rsid w:val="00C36147"/>
    <w:rsid w:val="00C36DEC"/>
    <w:rsid w:val="00C43D14"/>
    <w:rsid w:val="00C4425C"/>
    <w:rsid w:val="00C44480"/>
    <w:rsid w:val="00C50CBC"/>
    <w:rsid w:val="00C51808"/>
    <w:rsid w:val="00C5235C"/>
    <w:rsid w:val="00C54D0C"/>
    <w:rsid w:val="00C54D4D"/>
    <w:rsid w:val="00C60E02"/>
    <w:rsid w:val="00C6143A"/>
    <w:rsid w:val="00C66832"/>
    <w:rsid w:val="00C70C12"/>
    <w:rsid w:val="00C727D2"/>
    <w:rsid w:val="00C76524"/>
    <w:rsid w:val="00C80F1E"/>
    <w:rsid w:val="00C821A2"/>
    <w:rsid w:val="00C85373"/>
    <w:rsid w:val="00C8734C"/>
    <w:rsid w:val="00C90A36"/>
    <w:rsid w:val="00C9119F"/>
    <w:rsid w:val="00C92FFD"/>
    <w:rsid w:val="00C93EB7"/>
    <w:rsid w:val="00C94AEC"/>
    <w:rsid w:val="00C95EA6"/>
    <w:rsid w:val="00C97313"/>
    <w:rsid w:val="00CA0F06"/>
    <w:rsid w:val="00CA1698"/>
    <w:rsid w:val="00CA20E4"/>
    <w:rsid w:val="00CA2467"/>
    <w:rsid w:val="00CA2694"/>
    <w:rsid w:val="00CA274A"/>
    <w:rsid w:val="00CA3B0E"/>
    <w:rsid w:val="00CA73AC"/>
    <w:rsid w:val="00CB1B0D"/>
    <w:rsid w:val="00CB344B"/>
    <w:rsid w:val="00CB46FE"/>
    <w:rsid w:val="00CB4B86"/>
    <w:rsid w:val="00CB72D3"/>
    <w:rsid w:val="00CC298F"/>
    <w:rsid w:val="00CC52BE"/>
    <w:rsid w:val="00CD0F15"/>
    <w:rsid w:val="00CD1F89"/>
    <w:rsid w:val="00CE3386"/>
    <w:rsid w:val="00CE6804"/>
    <w:rsid w:val="00CE707E"/>
    <w:rsid w:val="00CF088F"/>
    <w:rsid w:val="00CF3781"/>
    <w:rsid w:val="00CF4E00"/>
    <w:rsid w:val="00CF5957"/>
    <w:rsid w:val="00D00945"/>
    <w:rsid w:val="00D03E2C"/>
    <w:rsid w:val="00D10234"/>
    <w:rsid w:val="00D120C6"/>
    <w:rsid w:val="00D13329"/>
    <w:rsid w:val="00D13DA3"/>
    <w:rsid w:val="00D14710"/>
    <w:rsid w:val="00D14C85"/>
    <w:rsid w:val="00D1507B"/>
    <w:rsid w:val="00D15598"/>
    <w:rsid w:val="00D16658"/>
    <w:rsid w:val="00D16FBA"/>
    <w:rsid w:val="00D2367A"/>
    <w:rsid w:val="00D25ACA"/>
    <w:rsid w:val="00D26D8A"/>
    <w:rsid w:val="00D30D79"/>
    <w:rsid w:val="00D31893"/>
    <w:rsid w:val="00D3241E"/>
    <w:rsid w:val="00D33152"/>
    <w:rsid w:val="00D34C9A"/>
    <w:rsid w:val="00D37829"/>
    <w:rsid w:val="00D44C8C"/>
    <w:rsid w:val="00D469B0"/>
    <w:rsid w:val="00D515A3"/>
    <w:rsid w:val="00D52C46"/>
    <w:rsid w:val="00D55941"/>
    <w:rsid w:val="00D60191"/>
    <w:rsid w:val="00D6108A"/>
    <w:rsid w:val="00D61426"/>
    <w:rsid w:val="00D61B92"/>
    <w:rsid w:val="00D63531"/>
    <w:rsid w:val="00D6479B"/>
    <w:rsid w:val="00D66915"/>
    <w:rsid w:val="00D672F4"/>
    <w:rsid w:val="00D7098C"/>
    <w:rsid w:val="00D71C8B"/>
    <w:rsid w:val="00D7266C"/>
    <w:rsid w:val="00D73515"/>
    <w:rsid w:val="00D73D41"/>
    <w:rsid w:val="00D761B0"/>
    <w:rsid w:val="00D768C6"/>
    <w:rsid w:val="00D8273C"/>
    <w:rsid w:val="00D83CA6"/>
    <w:rsid w:val="00D83CCF"/>
    <w:rsid w:val="00D85E2A"/>
    <w:rsid w:val="00D8773F"/>
    <w:rsid w:val="00D905BB"/>
    <w:rsid w:val="00D90BEE"/>
    <w:rsid w:val="00D94F4C"/>
    <w:rsid w:val="00DA3A30"/>
    <w:rsid w:val="00DA4FD4"/>
    <w:rsid w:val="00DA6F02"/>
    <w:rsid w:val="00DA7B95"/>
    <w:rsid w:val="00DB2B10"/>
    <w:rsid w:val="00DB5DC9"/>
    <w:rsid w:val="00DC02ED"/>
    <w:rsid w:val="00DC0963"/>
    <w:rsid w:val="00DC5D51"/>
    <w:rsid w:val="00DD2923"/>
    <w:rsid w:val="00DD4450"/>
    <w:rsid w:val="00DD4664"/>
    <w:rsid w:val="00DD6188"/>
    <w:rsid w:val="00DD6B0C"/>
    <w:rsid w:val="00DD6B3B"/>
    <w:rsid w:val="00DD7833"/>
    <w:rsid w:val="00DF0AD3"/>
    <w:rsid w:val="00DF13C1"/>
    <w:rsid w:val="00DF1543"/>
    <w:rsid w:val="00DF342F"/>
    <w:rsid w:val="00DF3A03"/>
    <w:rsid w:val="00DF442C"/>
    <w:rsid w:val="00DF4FC5"/>
    <w:rsid w:val="00DF65A9"/>
    <w:rsid w:val="00E00CB5"/>
    <w:rsid w:val="00E01122"/>
    <w:rsid w:val="00E038A2"/>
    <w:rsid w:val="00E05E92"/>
    <w:rsid w:val="00E0660A"/>
    <w:rsid w:val="00E101CA"/>
    <w:rsid w:val="00E130C7"/>
    <w:rsid w:val="00E16AEB"/>
    <w:rsid w:val="00E17C4E"/>
    <w:rsid w:val="00E2088D"/>
    <w:rsid w:val="00E2094F"/>
    <w:rsid w:val="00E2306F"/>
    <w:rsid w:val="00E23C17"/>
    <w:rsid w:val="00E25A74"/>
    <w:rsid w:val="00E27118"/>
    <w:rsid w:val="00E3021E"/>
    <w:rsid w:val="00E3066F"/>
    <w:rsid w:val="00E30A29"/>
    <w:rsid w:val="00E33B3A"/>
    <w:rsid w:val="00E350F4"/>
    <w:rsid w:val="00E37073"/>
    <w:rsid w:val="00E448A7"/>
    <w:rsid w:val="00E52571"/>
    <w:rsid w:val="00E54ACB"/>
    <w:rsid w:val="00E56936"/>
    <w:rsid w:val="00E57FD4"/>
    <w:rsid w:val="00E64AC5"/>
    <w:rsid w:val="00E65EC9"/>
    <w:rsid w:val="00E67806"/>
    <w:rsid w:val="00E71C3E"/>
    <w:rsid w:val="00E85C0D"/>
    <w:rsid w:val="00E878AF"/>
    <w:rsid w:val="00E9152A"/>
    <w:rsid w:val="00E91F23"/>
    <w:rsid w:val="00E95703"/>
    <w:rsid w:val="00E9739B"/>
    <w:rsid w:val="00E97574"/>
    <w:rsid w:val="00E97C2A"/>
    <w:rsid w:val="00EA1130"/>
    <w:rsid w:val="00EA5209"/>
    <w:rsid w:val="00EA56EF"/>
    <w:rsid w:val="00EA6698"/>
    <w:rsid w:val="00EB12BC"/>
    <w:rsid w:val="00EB57CF"/>
    <w:rsid w:val="00EB6DD3"/>
    <w:rsid w:val="00EB6E36"/>
    <w:rsid w:val="00EC01FF"/>
    <w:rsid w:val="00EC18CC"/>
    <w:rsid w:val="00EC1EB6"/>
    <w:rsid w:val="00ED1B5C"/>
    <w:rsid w:val="00ED2B76"/>
    <w:rsid w:val="00ED480E"/>
    <w:rsid w:val="00ED4C35"/>
    <w:rsid w:val="00ED79ED"/>
    <w:rsid w:val="00ED7D62"/>
    <w:rsid w:val="00EE3DC3"/>
    <w:rsid w:val="00EE3DCE"/>
    <w:rsid w:val="00EE4329"/>
    <w:rsid w:val="00EE48B0"/>
    <w:rsid w:val="00EE7974"/>
    <w:rsid w:val="00EF018C"/>
    <w:rsid w:val="00EF0621"/>
    <w:rsid w:val="00EF5003"/>
    <w:rsid w:val="00EF53D6"/>
    <w:rsid w:val="00F0131A"/>
    <w:rsid w:val="00F01F6B"/>
    <w:rsid w:val="00F06911"/>
    <w:rsid w:val="00F074D0"/>
    <w:rsid w:val="00F12076"/>
    <w:rsid w:val="00F239EC"/>
    <w:rsid w:val="00F24671"/>
    <w:rsid w:val="00F24F18"/>
    <w:rsid w:val="00F253AA"/>
    <w:rsid w:val="00F31148"/>
    <w:rsid w:val="00F322D7"/>
    <w:rsid w:val="00F35102"/>
    <w:rsid w:val="00F369BA"/>
    <w:rsid w:val="00F37866"/>
    <w:rsid w:val="00F4082E"/>
    <w:rsid w:val="00F44EE6"/>
    <w:rsid w:val="00F47C7F"/>
    <w:rsid w:val="00F47F8C"/>
    <w:rsid w:val="00F5298E"/>
    <w:rsid w:val="00F5492C"/>
    <w:rsid w:val="00F54FE5"/>
    <w:rsid w:val="00F56CA8"/>
    <w:rsid w:val="00F5767D"/>
    <w:rsid w:val="00F61C48"/>
    <w:rsid w:val="00F65BBE"/>
    <w:rsid w:val="00F65EA3"/>
    <w:rsid w:val="00F669BE"/>
    <w:rsid w:val="00F710FD"/>
    <w:rsid w:val="00F71ED1"/>
    <w:rsid w:val="00F726D1"/>
    <w:rsid w:val="00F770AF"/>
    <w:rsid w:val="00F807F1"/>
    <w:rsid w:val="00F8117A"/>
    <w:rsid w:val="00F813FC"/>
    <w:rsid w:val="00F8388A"/>
    <w:rsid w:val="00F86A7F"/>
    <w:rsid w:val="00F92D19"/>
    <w:rsid w:val="00F93409"/>
    <w:rsid w:val="00F942EE"/>
    <w:rsid w:val="00F9635E"/>
    <w:rsid w:val="00F96857"/>
    <w:rsid w:val="00F97EAE"/>
    <w:rsid w:val="00FA3456"/>
    <w:rsid w:val="00FA5526"/>
    <w:rsid w:val="00FB0EE0"/>
    <w:rsid w:val="00FB6778"/>
    <w:rsid w:val="00FC0844"/>
    <w:rsid w:val="00FC1D04"/>
    <w:rsid w:val="00FC3EAB"/>
    <w:rsid w:val="00FC4DFE"/>
    <w:rsid w:val="00FC696D"/>
    <w:rsid w:val="00FC6EBE"/>
    <w:rsid w:val="00FD051E"/>
    <w:rsid w:val="00FD0896"/>
    <w:rsid w:val="00FD3AF6"/>
    <w:rsid w:val="00FE0C55"/>
    <w:rsid w:val="00FE3C39"/>
    <w:rsid w:val="00FE4376"/>
    <w:rsid w:val="00FE536C"/>
    <w:rsid w:val="00FE5C40"/>
    <w:rsid w:val="00FF3864"/>
    <w:rsid w:val="00FF4FE6"/>
    <w:rsid w:val="00FF6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  <w14:docId w14:val="44805331"/>
  <w15:docId w15:val="{598E96A9-D02E-4F6A-BE98-8FDACC0A1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kern w:val="24"/>
        <w:sz w:val="24"/>
        <w:szCs w:val="24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39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6F77"/>
  </w:style>
  <w:style w:type="paragraph" w:styleId="1">
    <w:name w:val="heading 1"/>
    <w:basedOn w:val="a"/>
    <w:next w:val="a"/>
    <w:link w:val="10"/>
    <w:qFormat/>
    <w:rsid w:val="005D39DE"/>
    <w:pPr>
      <w:keepNext/>
      <w:numPr>
        <w:numId w:val="1"/>
      </w:numPr>
      <w:autoSpaceDE w:val="0"/>
      <w:autoSpaceDN w:val="0"/>
      <w:spacing w:line="360" w:lineRule="auto"/>
      <w:jc w:val="center"/>
      <w:outlineLvl w:val="0"/>
    </w:pPr>
    <w:rPr>
      <w:b/>
    </w:rPr>
  </w:style>
  <w:style w:type="paragraph" w:styleId="2">
    <w:name w:val="heading 2"/>
    <w:basedOn w:val="a"/>
    <w:next w:val="a"/>
    <w:link w:val="20"/>
    <w:qFormat/>
    <w:rsid w:val="005D39DE"/>
    <w:pPr>
      <w:keepNext/>
      <w:keepLines/>
      <w:spacing w:before="200"/>
      <w:jc w:val="center"/>
      <w:outlineLvl w:val="1"/>
    </w:pPr>
    <w:rPr>
      <w:b/>
      <w:bCs/>
      <w:sz w:val="28"/>
      <w:szCs w:val="26"/>
    </w:rPr>
  </w:style>
  <w:style w:type="paragraph" w:styleId="5">
    <w:name w:val="heading 5"/>
    <w:basedOn w:val="a"/>
    <w:next w:val="a"/>
    <w:link w:val="50"/>
    <w:qFormat/>
    <w:rsid w:val="009B1EE5"/>
    <w:pPr>
      <w:keepNext/>
      <w:keepLines/>
      <w:spacing w:before="200"/>
      <w:outlineLvl w:val="4"/>
    </w:pPr>
    <w:rPr>
      <w:rFonts w:ascii="Cambria" w:hAnsi="Cambria"/>
      <w:color w:val="243F60"/>
    </w:rPr>
  </w:style>
  <w:style w:type="paragraph" w:styleId="6">
    <w:name w:val="heading 6"/>
    <w:basedOn w:val="a"/>
    <w:next w:val="a"/>
    <w:link w:val="60"/>
    <w:unhideWhenUsed/>
    <w:qFormat/>
    <w:locked/>
    <w:rsid w:val="006C6363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nhideWhenUsed/>
    <w:qFormat/>
    <w:locked/>
    <w:rsid w:val="006C6363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Без интервала1"/>
    <w:rsid w:val="00AF040D"/>
    <w:rPr>
      <w:szCs w:val="22"/>
    </w:rPr>
  </w:style>
  <w:style w:type="paragraph" w:styleId="a3">
    <w:name w:val="header"/>
    <w:basedOn w:val="a"/>
    <w:link w:val="a4"/>
    <w:semiHidden/>
    <w:rsid w:val="00223CF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semiHidden/>
    <w:locked/>
    <w:rsid w:val="00223CF8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rsid w:val="00223CF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223CF8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link w:val="1"/>
    <w:locked/>
    <w:rsid w:val="005D39DE"/>
    <w:rPr>
      <w:b/>
    </w:rPr>
  </w:style>
  <w:style w:type="paragraph" w:styleId="12">
    <w:name w:val="toc 1"/>
    <w:basedOn w:val="a"/>
    <w:next w:val="a"/>
    <w:autoRedefine/>
    <w:uiPriority w:val="39"/>
    <w:rsid w:val="00223CF8"/>
    <w:pPr>
      <w:spacing w:after="100"/>
    </w:pPr>
  </w:style>
  <w:style w:type="character" w:styleId="a7">
    <w:name w:val="Hyperlink"/>
    <w:uiPriority w:val="99"/>
    <w:rsid w:val="00223CF8"/>
    <w:rPr>
      <w:rFonts w:cs="Times New Roman"/>
      <w:color w:val="0000FF"/>
      <w:u w:val="single"/>
    </w:rPr>
  </w:style>
  <w:style w:type="table" w:styleId="a8">
    <w:name w:val="Table Grid"/>
    <w:basedOn w:val="a1"/>
    <w:rsid w:val="005D39DE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3">
    <w:name w:val="Абзац списка1"/>
    <w:basedOn w:val="a"/>
    <w:link w:val="ListParagraphChar"/>
    <w:uiPriority w:val="99"/>
    <w:qFormat/>
    <w:rsid w:val="005D39DE"/>
    <w:pPr>
      <w:ind w:left="720"/>
      <w:contextualSpacing/>
    </w:pPr>
  </w:style>
  <w:style w:type="character" w:customStyle="1" w:styleId="20">
    <w:name w:val="Заголовок 2 Знак"/>
    <w:link w:val="2"/>
    <w:semiHidden/>
    <w:locked/>
    <w:rsid w:val="005D39DE"/>
    <w:rPr>
      <w:rFonts w:ascii="Times New Roman" w:hAnsi="Times New Roman" w:cs="Times New Roman"/>
      <w:b/>
      <w:bCs/>
      <w:sz w:val="26"/>
      <w:szCs w:val="26"/>
      <w:lang w:eastAsia="ru-RU"/>
    </w:rPr>
  </w:style>
  <w:style w:type="character" w:customStyle="1" w:styleId="apple-style-span">
    <w:name w:val="apple-style-span"/>
    <w:rsid w:val="00484BB9"/>
    <w:rPr>
      <w:rFonts w:cs="Times New Roman"/>
    </w:rPr>
  </w:style>
  <w:style w:type="character" w:customStyle="1" w:styleId="apple-converted-space">
    <w:name w:val="apple-converted-space"/>
    <w:rsid w:val="00484BB9"/>
    <w:rPr>
      <w:rFonts w:cs="Times New Roman"/>
    </w:rPr>
  </w:style>
  <w:style w:type="character" w:customStyle="1" w:styleId="50">
    <w:name w:val="Заголовок 5 Знак"/>
    <w:link w:val="5"/>
    <w:semiHidden/>
    <w:locked/>
    <w:rsid w:val="009B1EE5"/>
    <w:rPr>
      <w:rFonts w:ascii="Cambria" w:hAnsi="Cambria" w:cs="Times New Roman"/>
      <w:color w:val="243F60"/>
      <w:sz w:val="24"/>
      <w:szCs w:val="24"/>
      <w:lang w:eastAsia="ru-RU"/>
    </w:rPr>
  </w:style>
  <w:style w:type="paragraph" w:customStyle="1" w:styleId="14">
    <w:name w:val="Заголовок оглавления1"/>
    <w:basedOn w:val="1"/>
    <w:next w:val="a"/>
    <w:rsid w:val="009B1EE5"/>
    <w:pPr>
      <w:keepLines/>
      <w:numPr>
        <w:numId w:val="0"/>
      </w:numPr>
      <w:autoSpaceDE/>
      <w:autoSpaceDN/>
      <w:spacing w:before="480" w:line="276" w:lineRule="auto"/>
      <w:jc w:val="left"/>
      <w:outlineLvl w:val="9"/>
    </w:pPr>
    <w:rPr>
      <w:rFonts w:ascii="Cambria" w:hAnsi="Cambria"/>
      <w:bCs/>
      <w:color w:val="365F91"/>
      <w:sz w:val="28"/>
      <w:szCs w:val="28"/>
      <w:lang w:eastAsia="en-US"/>
    </w:rPr>
  </w:style>
  <w:style w:type="paragraph" w:styleId="21">
    <w:name w:val="toc 2"/>
    <w:basedOn w:val="a"/>
    <w:next w:val="a"/>
    <w:autoRedefine/>
    <w:semiHidden/>
    <w:rsid w:val="009B1EE5"/>
    <w:pPr>
      <w:spacing w:after="100" w:line="276" w:lineRule="auto"/>
      <w:ind w:left="220"/>
    </w:pPr>
    <w:rPr>
      <w:rFonts w:ascii="Calibri" w:hAnsi="Calibri"/>
      <w:sz w:val="22"/>
      <w:szCs w:val="22"/>
      <w:lang w:eastAsia="en-US"/>
    </w:rPr>
  </w:style>
  <w:style w:type="paragraph" w:styleId="3">
    <w:name w:val="toc 3"/>
    <w:basedOn w:val="a"/>
    <w:next w:val="a"/>
    <w:autoRedefine/>
    <w:semiHidden/>
    <w:rsid w:val="009B1EE5"/>
    <w:pPr>
      <w:spacing w:after="100" w:line="276" w:lineRule="auto"/>
      <w:ind w:left="440"/>
    </w:pPr>
    <w:rPr>
      <w:rFonts w:ascii="Calibri" w:hAnsi="Calibri"/>
      <w:sz w:val="22"/>
      <w:szCs w:val="22"/>
      <w:lang w:eastAsia="en-US"/>
    </w:rPr>
  </w:style>
  <w:style w:type="character" w:styleId="a9">
    <w:name w:val="Placeholder Text"/>
    <w:basedOn w:val="a0"/>
    <w:uiPriority w:val="99"/>
    <w:semiHidden/>
    <w:rsid w:val="00E9739B"/>
    <w:rPr>
      <w:color w:val="808080"/>
    </w:rPr>
  </w:style>
  <w:style w:type="paragraph" w:styleId="aa">
    <w:name w:val="Balloon Text"/>
    <w:basedOn w:val="a"/>
    <w:link w:val="ab"/>
    <w:rsid w:val="00E9739B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E9739B"/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99"/>
    <w:qFormat/>
    <w:rsid w:val="001D59F2"/>
    <w:pPr>
      <w:ind w:left="720"/>
      <w:contextualSpacing/>
    </w:pPr>
  </w:style>
  <w:style w:type="paragraph" w:styleId="ad">
    <w:name w:val="Body Text"/>
    <w:basedOn w:val="a"/>
    <w:link w:val="ae"/>
    <w:rsid w:val="00217AA4"/>
    <w:pPr>
      <w:spacing w:after="120"/>
    </w:pPr>
  </w:style>
  <w:style w:type="character" w:customStyle="1" w:styleId="ae">
    <w:name w:val="Основной текст Знак"/>
    <w:basedOn w:val="a0"/>
    <w:link w:val="ad"/>
    <w:rsid w:val="00217AA4"/>
    <w:rPr>
      <w:rFonts w:ascii="Times New Roman" w:hAnsi="Times New Roman"/>
      <w:sz w:val="24"/>
      <w:szCs w:val="24"/>
    </w:rPr>
  </w:style>
  <w:style w:type="paragraph" w:styleId="22">
    <w:name w:val="Body Text 2"/>
    <w:basedOn w:val="a"/>
    <w:link w:val="23"/>
    <w:rsid w:val="00217AA4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rsid w:val="00217AA4"/>
    <w:rPr>
      <w:rFonts w:ascii="Times New Roman" w:hAnsi="Times New Roman"/>
      <w:sz w:val="24"/>
      <w:szCs w:val="24"/>
    </w:rPr>
  </w:style>
  <w:style w:type="paragraph" w:styleId="af">
    <w:name w:val="Body Text Indent"/>
    <w:basedOn w:val="a"/>
    <w:link w:val="af0"/>
    <w:rsid w:val="00217AA4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rsid w:val="00217AA4"/>
    <w:rPr>
      <w:rFonts w:ascii="Times New Roman" w:hAnsi="Times New Roman"/>
      <w:sz w:val="24"/>
      <w:szCs w:val="24"/>
    </w:rPr>
  </w:style>
  <w:style w:type="paragraph" w:customStyle="1" w:styleId="af1">
    <w:name w:val="Новый экспесс стиль"/>
    <w:basedOn w:val="a"/>
    <w:link w:val="af2"/>
    <w:qFormat/>
    <w:rsid w:val="00F8117A"/>
    <w:pPr>
      <w:spacing w:line="276" w:lineRule="auto"/>
      <w:ind w:firstLine="709"/>
      <w:jc w:val="both"/>
    </w:pPr>
  </w:style>
  <w:style w:type="character" w:customStyle="1" w:styleId="af2">
    <w:name w:val="Новый экспесс стиль Знак"/>
    <w:basedOn w:val="a0"/>
    <w:link w:val="af1"/>
    <w:rsid w:val="00F8117A"/>
    <w:rPr>
      <w:rFonts w:ascii="Times New Roman" w:hAnsi="Times New Roman"/>
      <w:sz w:val="24"/>
      <w:szCs w:val="24"/>
    </w:rPr>
  </w:style>
  <w:style w:type="character" w:customStyle="1" w:styleId="60">
    <w:name w:val="Заголовок 6 Знак"/>
    <w:basedOn w:val="a0"/>
    <w:link w:val="6"/>
    <w:rsid w:val="006C6363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styleId="af3">
    <w:name w:val="Emphasis"/>
    <w:basedOn w:val="a0"/>
    <w:qFormat/>
    <w:locked/>
    <w:rsid w:val="006C6363"/>
    <w:rPr>
      <w:i/>
      <w:iCs/>
    </w:rPr>
  </w:style>
  <w:style w:type="character" w:customStyle="1" w:styleId="70">
    <w:name w:val="Заголовок 7 Знак"/>
    <w:basedOn w:val="a0"/>
    <w:link w:val="7"/>
    <w:rsid w:val="006C6363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af4">
    <w:name w:val="No Spacing"/>
    <w:qFormat/>
    <w:rsid w:val="006C6363"/>
  </w:style>
  <w:style w:type="paragraph" w:styleId="af5">
    <w:name w:val="footnote text"/>
    <w:basedOn w:val="a"/>
    <w:link w:val="af6"/>
    <w:uiPriority w:val="99"/>
    <w:unhideWhenUsed/>
    <w:rsid w:val="000F72A0"/>
    <w:rPr>
      <w:rFonts w:eastAsia="Times New Roman"/>
      <w:kern w:val="0"/>
      <w:sz w:val="20"/>
      <w:szCs w:val="20"/>
    </w:rPr>
  </w:style>
  <w:style w:type="character" w:customStyle="1" w:styleId="af6">
    <w:name w:val="Текст сноски Знак"/>
    <w:basedOn w:val="a0"/>
    <w:link w:val="af5"/>
    <w:uiPriority w:val="99"/>
    <w:rsid w:val="000F72A0"/>
    <w:rPr>
      <w:rFonts w:eastAsia="Times New Roman"/>
      <w:kern w:val="0"/>
      <w:sz w:val="20"/>
      <w:szCs w:val="20"/>
    </w:rPr>
  </w:style>
  <w:style w:type="character" w:styleId="af7">
    <w:name w:val="footnote reference"/>
    <w:uiPriority w:val="99"/>
    <w:unhideWhenUsed/>
    <w:rsid w:val="000F72A0"/>
    <w:rPr>
      <w:vertAlign w:val="superscript"/>
    </w:rPr>
  </w:style>
  <w:style w:type="character" w:styleId="af8">
    <w:name w:val="annotation reference"/>
    <w:uiPriority w:val="99"/>
    <w:unhideWhenUsed/>
    <w:rsid w:val="000F72A0"/>
    <w:rPr>
      <w:sz w:val="16"/>
      <w:szCs w:val="16"/>
    </w:rPr>
  </w:style>
  <w:style w:type="paragraph" w:styleId="af9">
    <w:name w:val="annotation text"/>
    <w:basedOn w:val="a"/>
    <w:link w:val="afa"/>
    <w:uiPriority w:val="99"/>
    <w:unhideWhenUsed/>
    <w:rsid w:val="000F72A0"/>
    <w:rPr>
      <w:rFonts w:eastAsia="Times New Roman"/>
      <w:kern w:val="0"/>
      <w:sz w:val="20"/>
      <w:szCs w:val="20"/>
    </w:rPr>
  </w:style>
  <w:style w:type="character" w:customStyle="1" w:styleId="afa">
    <w:name w:val="Текст примечания Знак"/>
    <w:basedOn w:val="a0"/>
    <w:link w:val="af9"/>
    <w:uiPriority w:val="99"/>
    <w:rsid w:val="000F72A0"/>
    <w:rPr>
      <w:rFonts w:eastAsia="Times New Roman"/>
      <w:kern w:val="0"/>
      <w:sz w:val="20"/>
      <w:szCs w:val="20"/>
    </w:rPr>
  </w:style>
  <w:style w:type="character" w:styleId="afb">
    <w:name w:val="FollowedHyperlink"/>
    <w:basedOn w:val="a0"/>
    <w:uiPriority w:val="99"/>
    <w:unhideWhenUsed/>
    <w:rsid w:val="00D7266C"/>
    <w:rPr>
      <w:color w:val="954F72"/>
      <w:u w:val="single"/>
    </w:rPr>
  </w:style>
  <w:style w:type="paragraph" w:customStyle="1" w:styleId="xl65">
    <w:name w:val="xl65"/>
    <w:basedOn w:val="a"/>
    <w:rsid w:val="00D7266C"/>
    <w:pPr>
      <w:spacing w:before="100" w:beforeAutospacing="1" w:after="100" w:afterAutospacing="1"/>
      <w:jc w:val="center"/>
    </w:pPr>
    <w:rPr>
      <w:rFonts w:eastAsia="Times New Roman"/>
      <w:kern w:val="0"/>
    </w:rPr>
  </w:style>
  <w:style w:type="paragraph" w:customStyle="1" w:styleId="xl66">
    <w:name w:val="xl66"/>
    <w:basedOn w:val="a"/>
    <w:rsid w:val="00D7266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kern w:val="0"/>
    </w:rPr>
  </w:style>
  <w:style w:type="paragraph" w:customStyle="1" w:styleId="xl67">
    <w:name w:val="xl67"/>
    <w:basedOn w:val="a"/>
    <w:rsid w:val="00D7266C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kern w:val="0"/>
    </w:rPr>
  </w:style>
  <w:style w:type="paragraph" w:customStyle="1" w:styleId="xl68">
    <w:name w:val="xl68"/>
    <w:basedOn w:val="a"/>
    <w:rsid w:val="00D7266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kern w:val="0"/>
    </w:rPr>
  </w:style>
  <w:style w:type="paragraph" w:customStyle="1" w:styleId="xl69">
    <w:name w:val="xl69"/>
    <w:basedOn w:val="a"/>
    <w:rsid w:val="00D7266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kern w:val="0"/>
    </w:rPr>
  </w:style>
  <w:style w:type="paragraph" w:customStyle="1" w:styleId="xl70">
    <w:name w:val="xl70"/>
    <w:basedOn w:val="a"/>
    <w:rsid w:val="00D7266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kern w:val="0"/>
    </w:rPr>
  </w:style>
  <w:style w:type="paragraph" w:customStyle="1" w:styleId="xl71">
    <w:name w:val="xl71"/>
    <w:basedOn w:val="a"/>
    <w:rsid w:val="00D7266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kern w:val="0"/>
    </w:rPr>
  </w:style>
  <w:style w:type="paragraph" w:styleId="afc">
    <w:name w:val="Normal (Web)"/>
    <w:basedOn w:val="a"/>
    <w:uiPriority w:val="99"/>
    <w:unhideWhenUsed/>
    <w:rsid w:val="00B662CD"/>
    <w:pPr>
      <w:spacing w:before="100" w:beforeAutospacing="1" w:after="100" w:afterAutospacing="1"/>
    </w:pPr>
    <w:rPr>
      <w:rFonts w:eastAsia="Times New Roman"/>
      <w:kern w:val="0"/>
    </w:rPr>
  </w:style>
  <w:style w:type="character" w:customStyle="1" w:styleId="afd">
    <w:name w:val="Основной текст_"/>
    <w:link w:val="24"/>
    <w:locked/>
    <w:rsid w:val="00B569A8"/>
    <w:rPr>
      <w:rFonts w:eastAsia="Times New Roman"/>
      <w:sz w:val="23"/>
      <w:szCs w:val="23"/>
      <w:shd w:val="clear" w:color="auto" w:fill="FFFFFF"/>
    </w:rPr>
  </w:style>
  <w:style w:type="paragraph" w:customStyle="1" w:styleId="24">
    <w:name w:val="Основной текст2"/>
    <w:basedOn w:val="a"/>
    <w:link w:val="afd"/>
    <w:rsid w:val="00B569A8"/>
    <w:pPr>
      <w:shd w:val="clear" w:color="auto" w:fill="FFFFFF"/>
      <w:spacing w:line="0" w:lineRule="atLeast"/>
    </w:pPr>
    <w:rPr>
      <w:rFonts w:eastAsia="Times New Roman"/>
      <w:sz w:val="23"/>
      <w:szCs w:val="23"/>
    </w:rPr>
  </w:style>
  <w:style w:type="character" w:customStyle="1" w:styleId="30">
    <w:name w:val="Основной текст (3)_"/>
    <w:link w:val="31"/>
    <w:locked/>
    <w:rsid w:val="00B569A8"/>
    <w:rPr>
      <w:rFonts w:eastAsia="Times New Roman"/>
      <w:sz w:val="23"/>
      <w:szCs w:val="23"/>
      <w:shd w:val="clear" w:color="auto" w:fill="FFFFFF"/>
    </w:rPr>
  </w:style>
  <w:style w:type="paragraph" w:customStyle="1" w:styleId="31">
    <w:name w:val="Основной текст (3)"/>
    <w:basedOn w:val="a"/>
    <w:link w:val="30"/>
    <w:rsid w:val="00B569A8"/>
    <w:pPr>
      <w:shd w:val="clear" w:color="auto" w:fill="FFFFFF"/>
      <w:spacing w:line="254" w:lineRule="exact"/>
      <w:jc w:val="center"/>
    </w:pPr>
    <w:rPr>
      <w:rFonts w:eastAsia="Times New Roman"/>
      <w:sz w:val="23"/>
      <w:szCs w:val="23"/>
    </w:rPr>
  </w:style>
  <w:style w:type="paragraph" w:customStyle="1" w:styleId="Default">
    <w:name w:val="Default"/>
    <w:rsid w:val="008C60E9"/>
    <w:pPr>
      <w:autoSpaceDE w:val="0"/>
      <w:autoSpaceDN w:val="0"/>
      <w:adjustRightInd w:val="0"/>
    </w:pPr>
    <w:rPr>
      <w:rFonts w:ascii="Arial" w:hAnsi="Arial" w:cs="Arial"/>
      <w:color w:val="000000"/>
      <w:kern w:val="0"/>
      <w:lang w:eastAsia="en-US"/>
    </w:rPr>
  </w:style>
  <w:style w:type="paragraph" w:styleId="afe">
    <w:name w:val="annotation subject"/>
    <w:basedOn w:val="af9"/>
    <w:next w:val="af9"/>
    <w:link w:val="aff"/>
    <w:semiHidden/>
    <w:unhideWhenUsed/>
    <w:rsid w:val="00BB0A5C"/>
    <w:rPr>
      <w:rFonts w:eastAsia="Calibri"/>
      <w:b/>
      <w:bCs/>
      <w:kern w:val="24"/>
    </w:rPr>
  </w:style>
  <w:style w:type="character" w:customStyle="1" w:styleId="aff">
    <w:name w:val="Тема примечания Знак"/>
    <w:basedOn w:val="afa"/>
    <w:link w:val="afe"/>
    <w:semiHidden/>
    <w:rsid w:val="00BB0A5C"/>
    <w:rPr>
      <w:rFonts w:eastAsia="Times New Roman"/>
      <w:b/>
      <w:bCs/>
      <w:kern w:val="0"/>
      <w:sz w:val="20"/>
      <w:szCs w:val="20"/>
    </w:rPr>
  </w:style>
  <w:style w:type="paragraph" w:styleId="aff0">
    <w:name w:val="Revision"/>
    <w:hidden/>
    <w:uiPriority w:val="99"/>
    <w:semiHidden/>
    <w:rsid w:val="00BB0A5C"/>
  </w:style>
  <w:style w:type="paragraph" w:customStyle="1" w:styleId="c28">
    <w:name w:val="c28"/>
    <w:basedOn w:val="a"/>
    <w:rsid w:val="005F2CF2"/>
    <w:pPr>
      <w:spacing w:before="100" w:beforeAutospacing="1" w:after="100" w:afterAutospacing="1"/>
    </w:pPr>
    <w:rPr>
      <w:rFonts w:eastAsia="Times New Roman"/>
      <w:kern w:val="0"/>
    </w:rPr>
  </w:style>
  <w:style w:type="character" w:customStyle="1" w:styleId="c14">
    <w:name w:val="c14"/>
    <w:basedOn w:val="a0"/>
    <w:rsid w:val="005F2CF2"/>
  </w:style>
  <w:style w:type="character" w:customStyle="1" w:styleId="ListParagraphChar">
    <w:name w:val="List Paragraph Char"/>
    <w:link w:val="13"/>
    <w:uiPriority w:val="99"/>
    <w:locked/>
    <w:rsid w:val="005439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3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8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66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1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56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24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95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5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84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41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33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9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0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99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3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7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4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50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7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02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0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86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96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5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93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33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73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9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9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80702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92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4696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360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1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893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71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904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4038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347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572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471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638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344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843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9581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410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968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9226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434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51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9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04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0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75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1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22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77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25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5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34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5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44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5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5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03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78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0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70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90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9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03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5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98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91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0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9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5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83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6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52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7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5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6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4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_rels/footer4.xml.rels><?xml version="1.0" encoding="UTF-8" standalone="yes"?>
<Relationships xmlns="http://schemas.openxmlformats.org/package/2006/relationships"><Relationship Id="rId2" Type="http://schemas.openxmlformats.org/officeDocument/2006/relationships/hyperlink" Target="http://www.pmk-online.ru" TargetMode="External"/><Relationship Id="rId1" Type="http://schemas.openxmlformats.org/officeDocument/2006/relationships/hyperlink" Target="http://www.bbmprof.ru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_Okhokhonina\Documents\&#1056;&#1055;\&#1053;&#1040;%20&#1047;&#1040;&#1065;&#1048;&#1058;&#1059;\&#1058;&#1082;&#1072;&#1095;&#1091;&#1082;_&#1060;&#1080;&#1079;&#1080;&#1082;&#1072;_&#1088;&#1072;&#1073;&#1086;&#1095;&#1077;&#1077;\&#1048;&#1085;&#1092;&#1086;&#1088;&#1084;&#1072;&#1090;&#1080;&#1082;&#1072;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1EA2B8982B02496DA0C8801DCE60C7A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852E339-D35F-4ACD-8C4B-DD5304D5903D}"/>
      </w:docPartPr>
      <w:docPartBody>
        <w:p w:rsidR="00AA14C5" w:rsidRDefault="00AA14C5">
          <w:pPr>
            <w:pStyle w:val="1EA2B8982B02496DA0C8801DCE60C7A1"/>
          </w:pPr>
          <w:r w:rsidRPr="006C6363">
            <w:rPr>
              <w:rStyle w:val="a3"/>
              <w:vanish/>
            </w:rPr>
            <w:t>Выберите элемент.</w:t>
          </w:r>
        </w:p>
      </w:docPartBody>
    </w:docPart>
    <w:docPart>
      <w:docPartPr>
        <w:name w:val="DefaultPlaceholder_2267570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4CA6796-C231-4AED-A54D-5DE660D780DA}"/>
      </w:docPartPr>
      <w:docPartBody>
        <w:p w:rsidR="003F1219" w:rsidRDefault="003F1219">
          <w:r w:rsidRPr="002E1ACD">
            <w:rPr>
              <w:rStyle w:val="a3"/>
            </w:rPr>
            <w:t>Выберите элемент.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AA14C5"/>
    <w:rsid w:val="00081BA7"/>
    <w:rsid w:val="000A3481"/>
    <w:rsid w:val="000E31C1"/>
    <w:rsid w:val="00130998"/>
    <w:rsid w:val="0017661E"/>
    <w:rsid w:val="00183095"/>
    <w:rsid w:val="00194E9B"/>
    <w:rsid w:val="001A74A3"/>
    <w:rsid w:val="001C0759"/>
    <w:rsid w:val="001C6B92"/>
    <w:rsid w:val="00253C5E"/>
    <w:rsid w:val="002558F7"/>
    <w:rsid w:val="00284FFE"/>
    <w:rsid w:val="002E034F"/>
    <w:rsid w:val="00332B82"/>
    <w:rsid w:val="00343D72"/>
    <w:rsid w:val="003451D2"/>
    <w:rsid w:val="00362EF8"/>
    <w:rsid w:val="003717E1"/>
    <w:rsid w:val="0037396B"/>
    <w:rsid w:val="003D1878"/>
    <w:rsid w:val="003F1219"/>
    <w:rsid w:val="00443F31"/>
    <w:rsid w:val="00477E5A"/>
    <w:rsid w:val="005240AC"/>
    <w:rsid w:val="00537EB1"/>
    <w:rsid w:val="00604B90"/>
    <w:rsid w:val="00607EBF"/>
    <w:rsid w:val="006742BE"/>
    <w:rsid w:val="006A197A"/>
    <w:rsid w:val="00715AED"/>
    <w:rsid w:val="0074407E"/>
    <w:rsid w:val="00746A4C"/>
    <w:rsid w:val="00781500"/>
    <w:rsid w:val="007A39D2"/>
    <w:rsid w:val="00810991"/>
    <w:rsid w:val="0085595A"/>
    <w:rsid w:val="00856DB2"/>
    <w:rsid w:val="00860ADE"/>
    <w:rsid w:val="008611F9"/>
    <w:rsid w:val="00864669"/>
    <w:rsid w:val="008C5C93"/>
    <w:rsid w:val="00921B00"/>
    <w:rsid w:val="009C2283"/>
    <w:rsid w:val="00A0471C"/>
    <w:rsid w:val="00A373FC"/>
    <w:rsid w:val="00A43197"/>
    <w:rsid w:val="00A83BDD"/>
    <w:rsid w:val="00AA14C5"/>
    <w:rsid w:val="00AD07BA"/>
    <w:rsid w:val="00AD60DE"/>
    <w:rsid w:val="00B0346F"/>
    <w:rsid w:val="00B31433"/>
    <w:rsid w:val="00B554FC"/>
    <w:rsid w:val="00B632CB"/>
    <w:rsid w:val="00B67F8A"/>
    <w:rsid w:val="00B72301"/>
    <w:rsid w:val="00B8248A"/>
    <w:rsid w:val="00B83858"/>
    <w:rsid w:val="00BA39A3"/>
    <w:rsid w:val="00C103E5"/>
    <w:rsid w:val="00C27455"/>
    <w:rsid w:val="00C579C2"/>
    <w:rsid w:val="00C858CC"/>
    <w:rsid w:val="00CA2D92"/>
    <w:rsid w:val="00CB277F"/>
    <w:rsid w:val="00CD45A9"/>
    <w:rsid w:val="00CF5B3A"/>
    <w:rsid w:val="00D101B0"/>
    <w:rsid w:val="00D12759"/>
    <w:rsid w:val="00D15E51"/>
    <w:rsid w:val="00D254BA"/>
    <w:rsid w:val="00D315CB"/>
    <w:rsid w:val="00D46864"/>
    <w:rsid w:val="00D47190"/>
    <w:rsid w:val="00D52547"/>
    <w:rsid w:val="00E048B8"/>
    <w:rsid w:val="00E23CDD"/>
    <w:rsid w:val="00EC177E"/>
    <w:rsid w:val="00ED4687"/>
    <w:rsid w:val="00EE1729"/>
    <w:rsid w:val="00F02272"/>
    <w:rsid w:val="00F158DB"/>
    <w:rsid w:val="00F7358D"/>
    <w:rsid w:val="00F77989"/>
    <w:rsid w:val="00FC3FC5"/>
    <w:rsid w:val="00FE5F19"/>
    <w:rsid w:val="00FF1A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12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A43197"/>
  </w:style>
  <w:style w:type="paragraph" w:customStyle="1" w:styleId="93C64D94039D4A0F9DD136C951F1DD65">
    <w:name w:val="93C64D94039D4A0F9DD136C951F1DD65"/>
    <w:rsid w:val="00D46864"/>
  </w:style>
  <w:style w:type="paragraph" w:customStyle="1" w:styleId="1EA2B8982B02496DA0C8801DCE60C7A1">
    <w:name w:val="1EA2B8982B02496DA0C8801DCE60C7A1"/>
    <w:rsid w:val="00D46864"/>
  </w:style>
  <w:style w:type="paragraph" w:customStyle="1" w:styleId="B09DC20A0FBC419499B2F785218BD20F">
    <w:name w:val="B09DC20A0FBC419499B2F785218BD20F"/>
    <w:rsid w:val="00D46864"/>
  </w:style>
  <w:style w:type="paragraph" w:customStyle="1" w:styleId="6DE80129A5FE44ED84F6FF7CBE6DB1F0">
    <w:name w:val="6DE80129A5FE44ED84F6FF7CBE6DB1F0"/>
    <w:rsid w:val="00D46864"/>
  </w:style>
  <w:style w:type="paragraph" w:customStyle="1" w:styleId="7C881815B7304F418A7B8F59C58A0259">
    <w:name w:val="7C881815B7304F418A7B8F59C58A0259"/>
    <w:rsid w:val="00D46864"/>
  </w:style>
  <w:style w:type="paragraph" w:customStyle="1" w:styleId="84F2EC2700644FC5B7BED44343C3544D">
    <w:name w:val="84F2EC2700644FC5B7BED44343C3544D"/>
    <w:rsid w:val="00D46864"/>
  </w:style>
  <w:style w:type="paragraph" w:customStyle="1" w:styleId="DB2EFCB2257A4E48AAF65CC67631BB44">
    <w:name w:val="DB2EFCB2257A4E48AAF65CC67631BB44"/>
    <w:rsid w:val="00D46864"/>
  </w:style>
  <w:style w:type="paragraph" w:customStyle="1" w:styleId="A191AEF80E90454CB229A0519FEF67D8">
    <w:name w:val="A191AEF80E90454CB229A0519FEF67D8"/>
    <w:rsid w:val="00D46864"/>
  </w:style>
  <w:style w:type="paragraph" w:customStyle="1" w:styleId="551927A6006C4D598826BFAC5638EBEB">
    <w:name w:val="551927A6006C4D598826BFAC5638EBEB"/>
    <w:rsid w:val="00D46864"/>
  </w:style>
  <w:style w:type="paragraph" w:customStyle="1" w:styleId="58FDE3053BE749B69B0CED3E9946BBD7">
    <w:name w:val="58FDE3053BE749B69B0CED3E9946BBD7"/>
    <w:rsid w:val="00D46864"/>
  </w:style>
  <w:style w:type="paragraph" w:customStyle="1" w:styleId="7558862D04174F7EB01106D87A08CE76">
    <w:name w:val="7558862D04174F7EB01106D87A08CE76"/>
    <w:rsid w:val="00D46864"/>
  </w:style>
  <w:style w:type="paragraph" w:customStyle="1" w:styleId="B4ECF7AE48464237838D6D5D0BCA1DD8">
    <w:name w:val="B4ECF7AE48464237838D6D5D0BCA1DD8"/>
    <w:rsid w:val="00D46864"/>
  </w:style>
  <w:style w:type="paragraph" w:customStyle="1" w:styleId="05E9E365B899407D9EAF6B162F8FA134">
    <w:name w:val="05E9E365B899407D9EAF6B162F8FA134"/>
    <w:rsid w:val="00D46864"/>
  </w:style>
  <w:style w:type="paragraph" w:customStyle="1" w:styleId="310151B683594422929E85F575B4046B">
    <w:name w:val="310151B683594422929E85F575B4046B"/>
    <w:rsid w:val="00D46864"/>
  </w:style>
  <w:style w:type="paragraph" w:customStyle="1" w:styleId="B372ED0380974B5BBE66DC1DE152ED18">
    <w:name w:val="B372ED0380974B5BBE66DC1DE152ED18"/>
    <w:rsid w:val="00D46864"/>
  </w:style>
  <w:style w:type="paragraph" w:customStyle="1" w:styleId="679EEAC970CB43E5B3BE271F3C8387CC">
    <w:name w:val="679EEAC970CB43E5B3BE271F3C8387CC"/>
    <w:rsid w:val="00D46864"/>
  </w:style>
  <w:style w:type="paragraph" w:customStyle="1" w:styleId="32A30F09C6D44A2F8227A2E69F8E0808">
    <w:name w:val="32A30F09C6D44A2F8227A2E69F8E0808"/>
    <w:rsid w:val="00D46864"/>
  </w:style>
  <w:style w:type="paragraph" w:customStyle="1" w:styleId="BD369A608AE4461A8C9B94180A2D43AA">
    <w:name w:val="BD369A608AE4461A8C9B94180A2D43AA"/>
    <w:rsid w:val="00D46864"/>
  </w:style>
  <w:style w:type="paragraph" w:customStyle="1" w:styleId="DB99523AC7124FA59FF689807E4701A3">
    <w:name w:val="DB99523AC7124FA59FF689807E4701A3"/>
    <w:rsid w:val="00D46864"/>
  </w:style>
  <w:style w:type="paragraph" w:customStyle="1" w:styleId="F6FCEC0F6C454AFEB0A1BAB9BBE3758D">
    <w:name w:val="F6FCEC0F6C454AFEB0A1BAB9BBE3758D"/>
    <w:rsid w:val="00D46864"/>
  </w:style>
  <w:style w:type="paragraph" w:customStyle="1" w:styleId="1892F207E1C3440E8047DA135D798593">
    <w:name w:val="1892F207E1C3440E8047DA135D798593"/>
    <w:rsid w:val="00D46864"/>
  </w:style>
  <w:style w:type="paragraph" w:customStyle="1" w:styleId="00CBFDB1C5314CE18D97D129B6D43FDC">
    <w:name w:val="00CBFDB1C5314CE18D97D129B6D43FDC"/>
    <w:rsid w:val="00D46864"/>
  </w:style>
  <w:style w:type="paragraph" w:customStyle="1" w:styleId="FEBCBBD125A54D42B663A5B295B154AC">
    <w:name w:val="FEBCBBD125A54D42B663A5B295B154AC"/>
    <w:rsid w:val="00D46864"/>
  </w:style>
  <w:style w:type="paragraph" w:customStyle="1" w:styleId="9760D362AD7D4A97AC9B0918519316A6">
    <w:name w:val="9760D362AD7D4A97AC9B0918519316A6"/>
    <w:rsid w:val="00D46864"/>
  </w:style>
  <w:style w:type="paragraph" w:customStyle="1" w:styleId="DAB75F4B5E39442D9B79066EA62514DD">
    <w:name w:val="DAB75F4B5E39442D9B79066EA62514DD"/>
    <w:rsid w:val="00D46864"/>
  </w:style>
  <w:style w:type="paragraph" w:customStyle="1" w:styleId="32149C8982664EE09C8CDC624E72C999">
    <w:name w:val="32149C8982664EE09C8CDC624E72C999"/>
    <w:rsid w:val="00AA14C5"/>
  </w:style>
  <w:style w:type="paragraph" w:customStyle="1" w:styleId="9869AFE7C0D645ABBFEF60E91AB4ED91">
    <w:name w:val="9869AFE7C0D645ABBFEF60E91AB4ED91"/>
    <w:rsid w:val="00AA14C5"/>
  </w:style>
  <w:style w:type="paragraph" w:customStyle="1" w:styleId="FE00BEF4E0ED44F594103A620C2EB2D2">
    <w:name w:val="FE00BEF4E0ED44F594103A620C2EB2D2"/>
    <w:rsid w:val="00AA14C5"/>
  </w:style>
  <w:style w:type="paragraph" w:customStyle="1" w:styleId="0B4785514DCA41848B65C25765A98259">
    <w:name w:val="0B4785514DCA41848B65C25765A98259"/>
    <w:rsid w:val="00AA14C5"/>
  </w:style>
  <w:style w:type="paragraph" w:customStyle="1" w:styleId="429ED3DB672544188D8317BAE34449FC">
    <w:name w:val="429ED3DB672544188D8317BAE34449FC"/>
    <w:rsid w:val="00AA14C5"/>
  </w:style>
  <w:style w:type="paragraph" w:customStyle="1" w:styleId="23372D3F5D2642F188462957CA1E4B9E">
    <w:name w:val="23372D3F5D2642F188462957CA1E4B9E"/>
    <w:rsid w:val="00AA14C5"/>
  </w:style>
  <w:style w:type="paragraph" w:customStyle="1" w:styleId="B79F804E5AEE4EDF8DB52D71BB7123C4">
    <w:name w:val="B79F804E5AEE4EDF8DB52D71BB7123C4"/>
    <w:rsid w:val="00AA14C5"/>
  </w:style>
  <w:style w:type="paragraph" w:customStyle="1" w:styleId="77CEF251C0F446D28AE3D5F3DF4988F0">
    <w:name w:val="77CEF251C0F446D28AE3D5F3DF4988F0"/>
    <w:rsid w:val="00AA14C5"/>
  </w:style>
  <w:style w:type="paragraph" w:customStyle="1" w:styleId="7AF15DEB4F684B10B7F62E171CF3F517">
    <w:name w:val="7AF15DEB4F684B10B7F62E171CF3F517"/>
    <w:rsid w:val="00AA14C5"/>
  </w:style>
  <w:style w:type="paragraph" w:customStyle="1" w:styleId="A6C07CFD7E2A48559BDF85550105141B">
    <w:name w:val="A6C07CFD7E2A48559BDF85550105141B"/>
    <w:rsid w:val="00AA14C5"/>
  </w:style>
  <w:style w:type="paragraph" w:customStyle="1" w:styleId="72884D74F0DC4FD18F532113FEF025F7">
    <w:name w:val="72884D74F0DC4FD18F532113FEF025F7"/>
    <w:rsid w:val="00AA14C5"/>
  </w:style>
  <w:style w:type="paragraph" w:customStyle="1" w:styleId="AC03FE5763D64B6F8888D5AEB1905940">
    <w:name w:val="AC03FE5763D64B6F8888D5AEB1905940"/>
    <w:rsid w:val="00AA14C5"/>
  </w:style>
  <w:style w:type="paragraph" w:customStyle="1" w:styleId="622933227F6C47AA9BCFD689EA5E3356">
    <w:name w:val="622933227F6C47AA9BCFD689EA5E3356"/>
    <w:rsid w:val="00AA14C5"/>
  </w:style>
  <w:style w:type="paragraph" w:customStyle="1" w:styleId="D380E48250AB4D56885C243C72AE6634">
    <w:name w:val="D380E48250AB4D56885C243C72AE6634"/>
    <w:rsid w:val="00AA14C5"/>
  </w:style>
  <w:style w:type="paragraph" w:customStyle="1" w:styleId="C31F4F3DEF124D65AAA4913B54B548E6">
    <w:name w:val="C31F4F3DEF124D65AAA4913B54B548E6"/>
    <w:rsid w:val="00AA14C5"/>
  </w:style>
  <w:style w:type="paragraph" w:customStyle="1" w:styleId="2DADDCEDE1F74F2FA384C403800B3F6F">
    <w:name w:val="2DADDCEDE1F74F2FA384C403800B3F6F"/>
    <w:rsid w:val="00AA14C5"/>
  </w:style>
  <w:style w:type="paragraph" w:customStyle="1" w:styleId="18E0B35835C94899B9DFCDB4500B3DE7">
    <w:name w:val="18E0B35835C94899B9DFCDB4500B3DE7"/>
    <w:rsid w:val="00AA14C5"/>
  </w:style>
  <w:style w:type="paragraph" w:customStyle="1" w:styleId="11940098DDDF46AAAADA3988918F7A38">
    <w:name w:val="11940098DDDF46AAAADA3988918F7A38"/>
    <w:rsid w:val="00AA14C5"/>
  </w:style>
  <w:style w:type="paragraph" w:customStyle="1" w:styleId="A617960CFD864FBFB9755A197E2F195A">
    <w:name w:val="A617960CFD864FBFB9755A197E2F195A"/>
    <w:rsid w:val="00AA14C5"/>
  </w:style>
  <w:style w:type="paragraph" w:customStyle="1" w:styleId="C22C7E0A67DE4657A661680F3D053A4B">
    <w:name w:val="C22C7E0A67DE4657A661680F3D053A4B"/>
    <w:rsid w:val="00AA14C5"/>
  </w:style>
  <w:style w:type="paragraph" w:customStyle="1" w:styleId="03DA9083A0784C588F11715342CAD3D6">
    <w:name w:val="03DA9083A0784C588F11715342CAD3D6"/>
    <w:rsid w:val="00AA14C5"/>
  </w:style>
  <w:style w:type="paragraph" w:customStyle="1" w:styleId="94371320D95B48EF9DC1AD2DFB47BF75">
    <w:name w:val="94371320D95B48EF9DC1AD2DFB47BF75"/>
    <w:rsid w:val="00AA14C5"/>
  </w:style>
  <w:style w:type="paragraph" w:customStyle="1" w:styleId="9EBFF10719C6464F99AF30519A75672D">
    <w:name w:val="9EBFF10719C6464F99AF30519A75672D"/>
    <w:rsid w:val="00AA14C5"/>
  </w:style>
  <w:style w:type="paragraph" w:customStyle="1" w:styleId="77D8B8C553BB4FB6864213CB8EBC5F96">
    <w:name w:val="77D8B8C553BB4FB6864213CB8EBC5F96"/>
    <w:rsid w:val="00AA14C5"/>
  </w:style>
  <w:style w:type="paragraph" w:customStyle="1" w:styleId="878D99BF3EB44A65B8F48242D42D3D3C">
    <w:name w:val="878D99BF3EB44A65B8F48242D42D3D3C"/>
    <w:rsid w:val="00AA14C5"/>
  </w:style>
  <w:style w:type="paragraph" w:customStyle="1" w:styleId="020DB4C948D24B7E9F14D85D1B3B1DBC">
    <w:name w:val="020DB4C948D24B7E9F14D85D1B3B1DBC"/>
    <w:rsid w:val="00AA14C5"/>
  </w:style>
  <w:style w:type="paragraph" w:customStyle="1" w:styleId="8BF93342D61C4F5A8F59CBF1DF8C4EB8">
    <w:name w:val="8BF93342D61C4F5A8F59CBF1DF8C4EB8"/>
    <w:rsid w:val="00AA14C5"/>
  </w:style>
  <w:style w:type="paragraph" w:customStyle="1" w:styleId="0CA8C08DCBF44630AD157F2E40473916">
    <w:name w:val="0CA8C08DCBF44630AD157F2E40473916"/>
    <w:rsid w:val="00AA14C5"/>
  </w:style>
  <w:style w:type="paragraph" w:customStyle="1" w:styleId="BFD34556CCD14722BD1DCC68892969BB">
    <w:name w:val="BFD34556CCD14722BD1DCC68892969BB"/>
    <w:rsid w:val="00AA14C5"/>
  </w:style>
  <w:style w:type="paragraph" w:customStyle="1" w:styleId="1A200067746845FEA90750A084F2D83D">
    <w:name w:val="1A200067746845FEA90750A084F2D83D"/>
    <w:rsid w:val="00AA14C5"/>
  </w:style>
  <w:style w:type="paragraph" w:customStyle="1" w:styleId="B391EB0537774B55B363BC580C6DC15C">
    <w:name w:val="B391EB0537774B55B363BC580C6DC15C"/>
    <w:rsid w:val="00AA14C5"/>
  </w:style>
  <w:style w:type="paragraph" w:customStyle="1" w:styleId="7174B0D9ACF54952A8E10C358CA1B9BB">
    <w:name w:val="7174B0D9ACF54952A8E10C358CA1B9BB"/>
    <w:rsid w:val="00AA14C5"/>
  </w:style>
  <w:style w:type="paragraph" w:customStyle="1" w:styleId="C76D4D45976B46D181174D42F0186C20">
    <w:name w:val="C76D4D45976B46D181174D42F0186C20"/>
    <w:rsid w:val="00AA14C5"/>
  </w:style>
  <w:style w:type="paragraph" w:customStyle="1" w:styleId="4AF655A51A284CA695A243B123FF2C17">
    <w:name w:val="4AF655A51A284CA695A243B123FF2C17"/>
    <w:rsid w:val="00AA14C5"/>
  </w:style>
  <w:style w:type="paragraph" w:customStyle="1" w:styleId="359EE55CB9B24278855A4C0925389137">
    <w:name w:val="359EE55CB9B24278855A4C0925389137"/>
    <w:rsid w:val="00AA14C5"/>
  </w:style>
  <w:style w:type="paragraph" w:customStyle="1" w:styleId="1FDAC20754EC4076ACFA7DCA881D9F72">
    <w:name w:val="1FDAC20754EC4076ACFA7DCA881D9F72"/>
    <w:rsid w:val="00AA14C5"/>
  </w:style>
  <w:style w:type="paragraph" w:customStyle="1" w:styleId="CAF975165F34419AAF0004DE2221F67A">
    <w:name w:val="CAF975165F34419AAF0004DE2221F67A"/>
    <w:rsid w:val="00AA14C5"/>
  </w:style>
  <w:style w:type="paragraph" w:customStyle="1" w:styleId="F68277F6DEDA41DBAA7E3359A465C47F">
    <w:name w:val="F68277F6DEDA41DBAA7E3359A465C47F"/>
    <w:rsid w:val="00AA14C5"/>
  </w:style>
  <w:style w:type="paragraph" w:customStyle="1" w:styleId="8FBDD1610A3940F68DE9FBC17C30DC03">
    <w:name w:val="8FBDD1610A3940F68DE9FBC17C30DC03"/>
    <w:rsid w:val="00AA14C5"/>
  </w:style>
  <w:style w:type="paragraph" w:customStyle="1" w:styleId="533B788E19E74636AB5D540E80097F39">
    <w:name w:val="533B788E19E74636AB5D540E80097F39"/>
    <w:rsid w:val="00AA14C5"/>
  </w:style>
  <w:style w:type="paragraph" w:customStyle="1" w:styleId="1837F02BC05149D989F6D71599E2622B">
    <w:name w:val="1837F02BC05149D989F6D71599E2622B"/>
    <w:rsid w:val="00AA14C5"/>
  </w:style>
  <w:style w:type="paragraph" w:customStyle="1" w:styleId="65C9B90394B248CC884D272ABF7B2D31">
    <w:name w:val="65C9B90394B248CC884D272ABF7B2D31"/>
    <w:rsid w:val="00AA14C5"/>
  </w:style>
  <w:style w:type="paragraph" w:customStyle="1" w:styleId="A51C9B0B66024AF19CA04E27B2A183A5">
    <w:name w:val="A51C9B0B66024AF19CA04E27B2A183A5"/>
    <w:rsid w:val="00AA14C5"/>
  </w:style>
  <w:style w:type="paragraph" w:customStyle="1" w:styleId="D4880C88EC2742C8BB80CEBCDC5112BD">
    <w:name w:val="D4880C88EC2742C8BB80CEBCDC5112BD"/>
    <w:rsid w:val="00AA14C5"/>
  </w:style>
  <w:style w:type="paragraph" w:customStyle="1" w:styleId="131B5F202B334A73BF8C904B4BB9C1AF">
    <w:name w:val="131B5F202B334A73BF8C904B4BB9C1AF"/>
    <w:rsid w:val="00AA14C5"/>
  </w:style>
  <w:style w:type="paragraph" w:customStyle="1" w:styleId="2B24ACAE3AE54851B1302704D1A621BC">
    <w:name w:val="2B24ACAE3AE54851B1302704D1A621BC"/>
    <w:rsid w:val="00AA14C5"/>
  </w:style>
  <w:style w:type="paragraph" w:customStyle="1" w:styleId="E508083CA22642AB9D24EA7C7C6DF58D">
    <w:name w:val="E508083CA22642AB9D24EA7C7C6DF58D"/>
    <w:rsid w:val="00AA14C5"/>
  </w:style>
  <w:style w:type="paragraph" w:customStyle="1" w:styleId="E50B1BEC0A094590972E86B3B0083C5D">
    <w:name w:val="E50B1BEC0A094590972E86B3B0083C5D"/>
    <w:rsid w:val="00AA14C5"/>
  </w:style>
  <w:style w:type="paragraph" w:customStyle="1" w:styleId="B123674DAF5342D4B868C98D1F8445A6">
    <w:name w:val="B123674DAF5342D4B868C98D1F8445A6"/>
    <w:rsid w:val="00AA14C5"/>
  </w:style>
  <w:style w:type="paragraph" w:customStyle="1" w:styleId="DA19DEA9C4D94A379D2F26864CF0661D">
    <w:name w:val="DA19DEA9C4D94A379D2F26864CF0661D"/>
    <w:rsid w:val="00AA14C5"/>
  </w:style>
  <w:style w:type="paragraph" w:customStyle="1" w:styleId="FC398C4F12D94023997251FFED3B1D36">
    <w:name w:val="FC398C4F12D94023997251FFED3B1D36"/>
    <w:rsid w:val="00AA14C5"/>
  </w:style>
  <w:style w:type="paragraph" w:customStyle="1" w:styleId="05384FB338254EAFBEBA89C5A08DC603">
    <w:name w:val="05384FB338254EAFBEBA89C5A08DC603"/>
    <w:rsid w:val="00AA14C5"/>
  </w:style>
  <w:style w:type="paragraph" w:customStyle="1" w:styleId="8143077F6016416B899C95DF02E03573">
    <w:name w:val="8143077F6016416B899C95DF02E03573"/>
    <w:rsid w:val="00AA14C5"/>
  </w:style>
  <w:style w:type="paragraph" w:customStyle="1" w:styleId="6D12CA367CAB419B8A0CA9573C685ADE">
    <w:name w:val="6D12CA367CAB419B8A0CA9573C685ADE"/>
    <w:rsid w:val="00AA14C5"/>
  </w:style>
  <w:style w:type="paragraph" w:customStyle="1" w:styleId="3CCF64E4735D42D6AC6B97EBFB829E89">
    <w:name w:val="3CCF64E4735D42D6AC6B97EBFB829E89"/>
    <w:rsid w:val="00AA14C5"/>
  </w:style>
  <w:style w:type="paragraph" w:customStyle="1" w:styleId="FF9A840187814C56BA2295C7B3E23DB9">
    <w:name w:val="FF9A840187814C56BA2295C7B3E23DB9"/>
    <w:rsid w:val="00AA14C5"/>
  </w:style>
  <w:style w:type="paragraph" w:customStyle="1" w:styleId="5F93C891FF3248E982D4F12FA96A06B5">
    <w:name w:val="5F93C891FF3248E982D4F12FA96A06B5"/>
    <w:rsid w:val="00AA14C5"/>
  </w:style>
  <w:style w:type="paragraph" w:customStyle="1" w:styleId="79D9B407D7B64AD2B6BB3C401BCE3865">
    <w:name w:val="79D9B407D7B64AD2B6BB3C401BCE3865"/>
    <w:rsid w:val="00AA14C5"/>
  </w:style>
  <w:style w:type="paragraph" w:customStyle="1" w:styleId="F94D90D7B5A9469188BA5D3901E4F40C">
    <w:name w:val="F94D90D7B5A9469188BA5D3901E4F40C"/>
    <w:rsid w:val="00AA14C5"/>
  </w:style>
  <w:style w:type="paragraph" w:customStyle="1" w:styleId="B24D08A021784C3698D3A1AA39FECC5B">
    <w:name w:val="B24D08A021784C3698D3A1AA39FECC5B"/>
    <w:rsid w:val="00AA14C5"/>
  </w:style>
  <w:style w:type="paragraph" w:customStyle="1" w:styleId="4C6BA5C6379A4181A02741ACFD1401F9">
    <w:name w:val="4C6BA5C6379A4181A02741ACFD1401F9"/>
    <w:rsid w:val="00AA14C5"/>
  </w:style>
  <w:style w:type="paragraph" w:customStyle="1" w:styleId="09F0F9ED37E343C7B1C62B0641924926">
    <w:name w:val="09F0F9ED37E343C7B1C62B0641924926"/>
    <w:rsid w:val="00AA14C5"/>
  </w:style>
  <w:style w:type="paragraph" w:customStyle="1" w:styleId="E3437585E88A4D9990398F3DD5AB0125">
    <w:name w:val="E3437585E88A4D9990398F3DD5AB0125"/>
    <w:rsid w:val="00AA14C5"/>
  </w:style>
  <w:style w:type="paragraph" w:customStyle="1" w:styleId="FC90997D8E7C43A79016F471456910D3">
    <w:name w:val="FC90997D8E7C43A79016F471456910D3"/>
    <w:rsid w:val="00AA14C5"/>
  </w:style>
  <w:style w:type="paragraph" w:customStyle="1" w:styleId="9A165805FE5E42DA92CDBCC9E315AD31">
    <w:name w:val="9A165805FE5E42DA92CDBCC9E315AD31"/>
    <w:rsid w:val="00AA14C5"/>
  </w:style>
  <w:style w:type="paragraph" w:customStyle="1" w:styleId="1B06BB8CC8454C86B489E7FC055F749D">
    <w:name w:val="1B06BB8CC8454C86B489E7FC055F749D"/>
    <w:rsid w:val="00AA14C5"/>
  </w:style>
  <w:style w:type="paragraph" w:customStyle="1" w:styleId="526993E0B7134FDDB15D6998964EA122">
    <w:name w:val="526993E0B7134FDDB15D6998964EA122"/>
    <w:rsid w:val="00AA14C5"/>
  </w:style>
  <w:style w:type="paragraph" w:customStyle="1" w:styleId="671E3456C1D84F8E92492241BE987D5D">
    <w:name w:val="671E3456C1D84F8E92492241BE987D5D"/>
    <w:rsid w:val="00AA14C5"/>
  </w:style>
  <w:style w:type="paragraph" w:customStyle="1" w:styleId="B76C4774B05843A88342DD6C446C56F6">
    <w:name w:val="B76C4774B05843A88342DD6C446C56F6"/>
    <w:rsid w:val="00AA14C5"/>
  </w:style>
  <w:style w:type="paragraph" w:customStyle="1" w:styleId="C7FDE2EE551E4634BCFB5507B26B4B6B">
    <w:name w:val="C7FDE2EE551E4634BCFB5507B26B4B6B"/>
    <w:rsid w:val="00AA14C5"/>
  </w:style>
  <w:style w:type="paragraph" w:customStyle="1" w:styleId="F8AC089DEFBD4868802C375FBE527FC0">
    <w:name w:val="F8AC089DEFBD4868802C375FBE527FC0"/>
    <w:rsid w:val="00AA14C5"/>
  </w:style>
  <w:style w:type="paragraph" w:customStyle="1" w:styleId="20FF286FF14A4DD0B7DF5F10D08B62A9">
    <w:name w:val="20FF286FF14A4DD0B7DF5F10D08B62A9"/>
    <w:rsid w:val="00AA14C5"/>
  </w:style>
  <w:style w:type="paragraph" w:customStyle="1" w:styleId="08EAFAC1EFAB481499193C5903510F51">
    <w:name w:val="08EAFAC1EFAB481499193C5903510F51"/>
    <w:rsid w:val="00AA14C5"/>
  </w:style>
  <w:style w:type="paragraph" w:customStyle="1" w:styleId="21E0918785DA454E999CEF9A868827A5">
    <w:name w:val="21E0918785DA454E999CEF9A868827A5"/>
    <w:rsid w:val="00AA14C5"/>
  </w:style>
  <w:style w:type="paragraph" w:customStyle="1" w:styleId="E8C2F5A6E3F54FB5B02B302F59170DFB">
    <w:name w:val="E8C2F5A6E3F54FB5B02B302F59170DFB"/>
    <w:rsid w:val="00AA14C5"/>
  </w:style>
  <w:style w:type="paragraph" w:customStyle="1" w:styleId="7F6ADD39A53C46BD98D3D4E004B1EAA4">
    <w:name w:val="7F6ADD39A53C46BD98D3D4E004B1EAA4"/>
    <w:rsid w:val="00AA14C5"/>
  </w:style>
  <w:style w:type="paragraph" w:customStyle="1" w:styleId="A76007B1AFBA4133B2CB3E827BED1258">
    <w:name w:val="A76007B1AFBA4133B2CB3E827BED1258"/>
    <w:rsid w:val="00AA14C5"/>
  </w:style>
  <w:style w:type="paragraph" w:customStyle="1" w:styleId="3DF326A94F3C48E49BEF38822BB66676">
    <w:name w:val="3DF326A94F3C48E49BEF38822BB66676"/>
    <w:rsid w:val="00AA14C5"/>
  </w:style>
  <w:style w:type="paragraph" w:customStyle="1" w:styleId="F54EEC2DF4924A33A8E395FEFB4A9536">
    <w:name w:val="F54EEC2DF4924A33A8E395FEFB4A9536"/>
    <w:rsid w:val="00AA14C5"/>
  </w:style>
  <w:style w:type="paragraph" w:customStyle="1" w:styleId="9B5B1B28F6034D699BE1819EB31E1038">
    <w:name w:val="9B5B1B28F6034D699BE1819EB31E1038"/>
    <w:rsid w:val="00AA14C5"/>
  </w:style>
  <w:style w:type="paragraph" w:customStyle="1" w:styleId="0712385C3F3A4CA7B928E16B2C5AF923">
    <w:name w:val="0712385C3F3A4CA7B928E16B2C5AF923"/>
    <w:rsid w:val="00AA14C5"/>
  </w:style>
  <w:style w:type="paragraph" w:customStyle="1" w:styleId="CB344DE0AFFE4954BB53D835ED869C09">
    <w:name w:val="CB344DE0AFFE4954BB53D835ED869C09"/>
    <w:rsid w:val="00AA14C5"/>
  </w:style>
  <w:style w:type="paragraph" w:customStyle="1" w:styleId="A4A0A21EF61F46B787E953EBDFB5B8AA">
    <w:name w:val="A4A0A21EF61F46B787E953EBDFB5B8AA"/>
    <w:rsid w:val="00AA14C5"/>
  </w:style>
  <w:style w:type="paragraph" w:customStyle="1" w:styleId="CBC3C7E945594367A26D1AD6EEDC543C">
    <w:name w:val="CBC3C7E945594367A26D1AD6EEDC543C"/>
    <w:rsid w:val="00AA14C5"/>
  </w:style>
  <w:style w:type="paragraph" w:customStyle="1" w:styleId="69600EBF7C9B4DDAA9327A5B0749F576">
    <w:name w:val="69600EBF7C9B4DDAA9327A5B0749F576"/>
    <w:rsid w:val="00AA14C5"/>
  </w:style>
  <w:style w:type="paragraph" w:customStyle="1" w:styleId="D7D702BFBE29418AA1937A67C49E811F">
    <w:name w:val="D7D702BFBE29418AA1937A67C49E811F"/>
    <w:rsid w:val="00AA14C5"/>
  </w:style>
  <w:style w:type="paragraph" w:customStyle="1" w:styleId="1BF2C95D0C704B10ABD75B9B0C0C01C8">
    <w:name w:val="1BF2C95D0C704B10ABD75B9B0C0C01C8"/>
    <w:rsid w:val="00AA14C5"/>
  </w:style>
  <w:style w:type="paragraph" w:customStyle="1" w:styleId="1C28233F066C49FBA0485C8DDAA669C4">
    <w:name w:val="1C28233F066C49FBA0485C8DDAA669C4"/>
    <w:rsid w:val="00AA14C5"/>
  </w:style>
  <w:style w:type="paragraph" w:customStyle="1" w:styleId="7C83F933114748BB87390E1ED741CBDA">
    <w:name w:val="7C83F933114748BB87390E1ED741CBDA"/>
    <w:rsid w:val="00AA14C5"/>
  </w:style>
  <w:style w:type="paragraph" w:customStyle="1" w:styleId="2F87AFDE6AB44B31B082BB0F951FBB4C">
    <w:name w:val="2F87AFDE6AB44B31B082BB0F951FBB4C"/>
    <w:rsid w:val="00AA14C5"/>
  </w:style>
  <w:style w:type="paragraph" w:customStyle="1" w:styleId="2A709C1EA3534BC8A19BBBB0BC708ECE">
    <w:name w:val="2A709C1EA3534BC8A19BBBB0BC708ECE"/>
    <w:rsid w:val="00AA14C5"/>
  </w:style>
  <w:style w:type="paragraph" w:customStyle="1" w:styleId="68C7CFF46A59470280BE024895D05F48">
    <w:name w:val="68C7CFF46A59470280BE024895D05F48"/>
    <w:rsid w:val="00AA14C5"/>
  </w:style>
  <w:style w:type="paragraph" w:customStyle="1" w:styleId="B82D9E704CC6430FA33C910C31E3127C">
    <w:name w:val="B82D9E704CC6430FA33C910C31E3127C"/>
    <w:rsid w:val="00AA14C5"/>
  </w:style>
  <w:style w:type="paragraph" w:customStyle="1" w:styleId="372F8A05DB044DD5A949D1BBB4996453">
    <w:name w:val="372F8A05DB044DD5A949D1BBB4996453"/>
    <w:rsid w:val="00AA14C5"/>
  </w:style>
  <w:style w:type="paragraph" w:customStyle="1" w:styleId="E8748DEF7B484FD0A538AAC9337CFE75">
    <w:name w:val="E8748DEF7B484FD0A538AAC9337CFE75"/>
    <w:rsid w:val="00AA14C5"/>
  </w:style>
  <w:style w:type="paragraph" w:customStyle="1" w:styleId="A79A9CA2C29B48AC9D118269CCA9C3E2">
    <w:name w:val="A79A9CA2C29B48AC9D118269CCA9C3E2"/>
    <w:rsid w:val="00AA14C5"/>
  </w:style>
  <w:style w:type="paragraph" w:customStyle="1" w:styleId="66C0457438AC403389F45D054B7C4C99">
    <w:name w:val="66C0457438AC403389F45D054B7C4C99"/>
    <w:rsid w:val="00AA14C5"/>
  </w:style>
  <w:style w:type="paragraph" w:customStyle="1" w:styleId="936EE5DC8DF74903A9751FAF924B94BB">
    <w:name w:val="936EE5DC8DF74903A9751FAF924B94BB"/>
    <w:rsid w:val="00AA14C5"/>
  </w:style>
  <w:style w:type="paragraph" w:customStyle="1" w:styleId="0D50481A39234B17A00EE38009E9CB13">
    <w:name w:val="0D50481A39234B17A00EE38009E9CB13"/>
    <w:rsid w:val="00AA14C5"/>
  </w:style>
  <w:style w:type="paragraph" w:customStyle="1" w:styleId="E1353D39EE1048C5804722FEF9887A1A">
    <w:name w:val="E1353D39EE1048C5804722FEF9887A1A"/>
    <w:rsid w:val="00AA14C5"/>
  </w:style>
  <w:style w:type="paragraph" w:customStyle="1" w:styleId="7672F0D3656143DA95CE90A688889344">
    <w:name w:val="7672F0D3656143DA95CE90A688889344"/>
    <w:rsid w:val="00AA14C5"/>
  </w:style>
  <w:style w:type="paragraph" w:customStyle="1" w:styleId="43266081C87845C6BEA9ABD5C06659BD">
    <w:name w:val="43266081C87845C6BEA9ABD5C06659BD"/>
    <w:rsid w:val="00AA14C5"/>
  </w:style>
  <w:style w:type="paragraph" w:customStyle="1" w:styleId="B2EF33C7C45E48F3B13A7BCE333DA8D7">
    <w:name w:val="B2EF33C7C45E48F3B13A7BCE333DA8D7"/>
    <w:rsid w:val="00AA14C5"/>
  </w:style>
  <w:style w:type="paragraph" w:customStyle="1" w:styleId="24F722B565114ECA9FD297A54CFBDB82">
    <w:name w:val="24F722B565114ECA9FD297A54CFBDB82"/>
    <w:rsid w:val="00AA14C5"/>
  </w:style>
  <w:style w:type="paragraph" w:customStyle="1" w:styleId="DD805E5850F74300AA3219F9567504AC">
    <w:name w:val="DD805E5850F74300AA3219F9567504AC"/>
    <w:rsid w:val="00AA14C5"/>
  </w:style>
  <w:style w:type="paragraph" w:customStyle="1" w:styleId="B9FDD8C8AF6B49E1A391163584DBA4E2">
    <w:name w:val="B9FDD8C8AF6B49E1A391163584DBA4E2"/>
    <w:rsid w:val="00AA14C5"/>
  </w:style>
  <w:style w:type="paragraph" w:customStyle="1" w:styleId="D6696E86954D41F79C8AB2CEC808573F">
    <w:name w:val="D6696E86954D41F79C8AB2CEC808573F"/>
    <w:rsid w:val="00AA14C5"/>
  </w:style>
  <w:style w:type="paragraph" w:customStyle="1" w:styleId="91958C43378A4A5B9EFEEB0A5C4B8BF3">
    <w:name w:val="91958C43378A4A5B9EFEEB0A5C4B8BF3"/>
    <w:rsid w:val="00AA14C5"/>
  </w:style>
  <w:style w:type="paragraph" w:customStyle="1" w:styleId="675C8BD440C44BC4AE4E35F21604E9E7">
    <w:name w:val="675C8BD440C44BC4AE4E35F21604E9E7"/>
    <w:rsid w:val="00AA14C5"/>
  </w:style>
  <w:style w:type="paragraph" w:customStyle="1" w:styleId="B1CA7ECAE24E4AF1BE3678B3AAA6AA22">
    <w:name w:val="B1CA7ECAE24E4AF1BE3678B3AAA6AA22"/>
    <w:rsid w:val="00AA14C5"/>
  </w:style>
  <w:style w:type="paragraph" w:customStyle="1" w:styleId="008835D9A6F0493E81956F7B632DF31B">
    <w:name w:val="008835D9A6F0493E81956F7B632DF31B"/>
    <w:rsid w:val="00AA14C5"/>
  </w:style>
  <w:style w:type="paragraph" w:customStyle="1" w:styleId="D78A48BF9BAE4257A0D071889FB6B3E5">
    <w:name w:val="D78A48BF9BAE4257A0D071889FB6B3E5"/>
    <w:rsid w:val="00AA14C5"/>
  </w:style>
  <w:style w:type="paragraph" w:customStyle="1" w:styleId="C57E4BE01C4B41A882396D5757B599AF">
    <w:name w:val="C57E4BE01C4B41A882396D5757B599AF"/>
    <w:rsid w:val="00AA14C5"/>
  </w:style>
  <w:style w:type="paragraph" w:customStyle="1" w:styleId="98668BB50DA049CABB438745CEFAD41C">
    <w:name w:val="98668BB50DA049CABB438745CEFAD41C"/>
    <w:rsid w:val="00AA14C5"/>
  </w:style>
  <w:style w:type="paragraph" w:customStyle="1" w:styleId="1870BE3ABD044B3AA17F42FF12BF2ACA">
    <w:name w:val="1870BE3ABD044B3AA17F42FF12BF2ACA"/>
    <w:rsid w:val="00AA14C5"/>
  </w:style>
  <w:style w:type="paragraph" w:customStyle="1" w:styleId="A431BCB76D8C4FE39B9AA5B912347AA5">
    <w:name w:val="A431BCB76D8C4FE39B9AA5B912347AA5"/>
    <w:rsid w:val="00AA14C5"/>
  </w:style>
  <w:style w:type="paragraph" w:customStyle="1" w:styleId="AC5FC5F2E9F5483480CCCB3E6BA2D91F">
    <w:name w:val="AC5FC5F2E9F5483480CCCB3E6BA2D91F"/>
    <w:rsid w:val="00AA14C5"/>
  </w:style>
  <w:style w:type="paragraph" w:customStyle="1" w:styleId="33E3D8F3B29741D5B44E2CC4F83E1A7B">
    <w:name w:val="33E3D8F3B29741D5B44E2CC4F83E1A7B"/>
    <w:rsid w:val="00AA14C5"/>
  </w:style>
  <w:style w:type="paragraph" w:customStyle="1" w:styleId="77CE31818F1442E7BD95B239F4FD2EF8">
    <w:name w:val="77CE31818F1442E7BD95B239F4FD2EF8"/>
    <w:rsid w:val="00AA14C5"/>
  </w:style>
  <w:style w:type="paragraph" w:customStyle="1" w:styleId="EDB9A19BC51B4EF09BD4ED7B0C5932E2">
    <w:name w:val="EDB9A19BC51B4EF09BD4ED7B0C5932E2"/>
    <w:rsid w:val="00AA14C5"/>
  </w:style>
  <w:style w:type="paragraph" w:customStyle="1" w:styleId="D7F5AEAE25D941DDB8A31A8290E9E7A7">
    <w:name w:val="D7F5AEAE25D941DDB8A31A8290E9E7A7"/>
    <w:rsid w:val="00AA14C5"/>
  </w:style>
  <w:style w:type="paragraph" w:customStyle="1" w:styleId="E36EF0013B974E6D93811F61E832EC52">
    <w:name w:val="E36EF0013B974E6D93811F61E832EC52"/>
    <w:rsid w:val="00AA14C5"/>
  </w:style>
  <w:style w:type="paragraph" w:customStyle="1" w:styleId="4D8B7C2739F1404ABFE1DD2295E2AD35">
    <w:name w:val="4D8B7C2739F1404ABFE1DD2295E2AD35"/>
    <w:rsid w:val="00AA14C5"/>
  </w:style>
  <w:style w:type="paragraph" w:customStyle="1" w:styleId="03DC323F16CC43DDAAD2D0320A51D8F3">
    <w:name w:val="03DC323F16CC43DDAAD2D0320A51D8F3"/>
    <w:rsid w:val="00AA14C5"/>
  </w:style>
  <w:style w:type="paragraph" w:customStyle="1" w:styleId="7248E4E8F6D94EA4BEFAE5213696D172">
    <w:name w:val="7248E4E8F6D94EA4BEFAE5213696D172"/>
    <w:rsid w:val="00AA14C5"/>
  </w:style>
  <w:style w:type="paragraph" w:customStyle="1" w:styleId="3EEC40FB22A24B8E8BD8BB9E97058450">
    <w:name w:val="3EEC40FB22A24B8E8BD8BB9E97058450"/>
    <w:rsid w:val="00AA14C5"/>
  </w:style>
  <w:style w:type="paragraph" w:customStyle="1" w:styleId="80C64A38526A499B87BF081AD1777B3B">
    <w:name w:val="80C64A38526A499B87BF081AD1777B3B"/>
    <w:rsid w:val="00AA14C5"/>
  </w:style>
  <w:style w:type="paragraph" w:customStyle="1" w:styleId="04B0DA89144442E088F3113E38747A8E">
    <w:name w:val="04B0DA89144442E088F3113E38747A8E"/>
    <w:rsid w:val="00AA14C5"/>
  </w:style>
  <w:style w:type="paragraph" w:customStyle="1" w:styleId="009262F00E2E4829936D2F1C482D0FD7">
    <w:name w:val="009262F00E2E4829936D2F1C482D0FD7"/>
    <w:rsid w:val="00AA14C5"/>
  </w:style>
  <w:style w:type="paragraph" w:customStyle="1" w:styleId="B02C1DEA79CF4600969E390EEA4CCA0B">
    <w:name w:val="B02C1DEA79CF4600969E390EEA4CCA0B"/>
    <w:rsid w:val="00AA14C5"/>
  </w:style>
  <w:style w:type="paragraph" w:customStyle="1" w:styleId="E2C3D42ACAA445449066FE5AD9B9000A">
    <w:name w:val="E2C3D42ACAA445449066FE5AD9B9000A"/>
    <w:rsid w:val="00AA14C5"/>
  </w:style>
  <w:style w:type="paragraph" w:customStyle="1" w:styleId="AF3AFB8F6B524EE7B7B73EFD01A13102">
    <w:name w:val="AF3AFB8F6B524EE7B7B73EFD01A13102"/>
    <w:rsid w:val="00AA14C5"/>
  </w:style>
  <w:style w:type="paragraph" w:customStyle="1" w:styleId="D4EA63A3C7A74917B30E6D9EBEE9EB9E">
    <w:name w:val="D4EA63A3C7A74917B30E6D9EBEE9EB9E"/>
    <w:rsid w:val="00AA14C5"/>
  </w:style>
  <w:style w:type="paragraph" w:customStyle="1" w:styleId="9FB44FE537A44D73ABFA2249FE5C922F">
    <w:name w:val="9FB44FE537A44D73ABFA2249FE5C922F"/>
    <w:rsid w:val="00AA14C5"/>
  </w:style>
  <w:style w:type="paragraph" w:customStyle="1" w:styleId="797F88934EAB4663B18834992FBF90D0">
    <w:name w:val="797F88934EAB4663B18834992FBF90D0"/>
    <w:rsid w:val="00AA14C5"/>
  </w:style>
  <w:style w:type="paragraph" w:customStyle="1" w:styleId="6E6242DB6DF248388B575874F58CD7ED">
    <w:name w:val="6E6242DB6DF248388B575874F58CD7ED"/>
    <w:rsid w:val="00AA14C5"/>
  </w:style>
  <w:style w:type="paragraph" w:customStyle="1" w:styleId="756D2F7B0D21433DBF74AFAACAD3F924">
    <w:name w:val="756D2F7B0D21433DBF74AFAACAD3F924"/>
    <w:rsid w:val="00AA14C5"/>
  </w:style>
  <w:style w:type="paragraph" w:customStyle="1" w:styleId="5113716F808D4DF18E9DA04EB6D53688">
    <w:name w:val="5113716F808D4DF18E9DA04EB6D53688"/>
    <w:rsid w:val="00AA14C5"/>
  </w:style>
  <w:style w:type="paragraph" w:customStyle="1" w:styleId="FC50828899564316BB47C45EA07B6804">
    <w:name w:val="FC50828899564316BB47C45EA07B6804"/>
    <w:rsid w:val="00AA14C5"/>
  </w:style>
  <w:style w:type="paragraph" w:customStyle="1" w:styleId="5AD39B9E8ECB4F818882443EE1F3F320">
    <w:name w:val="5AD39B9E8ECB4F818882443EE1F3F320"/>
    <w:rsid w:val="00AA14C5"/>
  </w:style>
  <w:style w:type="paragraph" w:customStyle="1" w:styleId="250825C4F97E427BB9127412CDB03049">
    <w:name w:val="250825C4F97E427BB9127412CDB03049"/>
    <w:rsid w:val="00AA14C5"/>
  </w:style>
  <w:style w:type="paragraph" w:customStyle="1" w:styleId="2448C8DADF6346378CE5C604B2D8F5AC">
    <w:name w:val="2448C8DADF6346378CE5C604B2D8F5AC"/>
    <w:rsid w:val="00AA14C5"/>
  </w:style>
  <w:style w:type="paragraph" w:customStyle="1" w:styleId="3AD75373562744DCA51DAB2297B3F47C">
    <w:name w:val="3AD75373562744DCA51DAB2297B3F47C"/>
    <w:rsid w:val="00AA14C5"/>
  </w:style>
  <w:style w:type="paragraph" w:customStyle="1" w:styleId="24A76AC6E5AC4F15B8332A1F91FA1590">
    <w:name w:val="24A76AC6E5AC4F15B8332A1F91FA1590"/>
    <w:rsid w:val="00AA14C5"/>
  </w:style>
  <w:style w:type="paragraph" w:customStyle="1" w:styleId="DE5968DF348C47299D71C5D936CA34FC">
    <w:name w:val="DE5968DF348C47299D71C5D936CA34FC"/>
    <w:rsid w:val="00AA14C5"/>
  </w:style>
  <w:style w:type="paragraph" w:customStyle="1" w:styleId="BDD4DC1598C94F8380CE20EA0C87E6F9">
    <w:name w:val="BDD4DC1598C94F8380CE20EA0C87E6F9"/>
    <w:rsid w:val="00AA14C5"/>
  </w:style>
  <w:style w:type="paragraph" w:customStyle="1" w:styleId="4DA24C90BE664E65ADA9878DFBAE6F28">
    <w:name w:val="4DA24C90BE664E65ADA9878DFBAE6F28"/>
    <w:rsid w:val="00AA14C5"/>
  </w:style>
  <w:style w:type="paragraph" w:customStyle="1" w:styleId="710CBAE95B074578B452C63DC92B53EF">
    <w:name w:val="710CBAE95B074578B452C63DC92B53EF"/>
    <w:rsid w:val="00AA14C5"/>
  </w:style>
  <w:style w:type="paragraph" w:customStyle="1" w:styleId="AB4ED599A1B3450283CAF80A18EE60EB">
    <w:name w:val="AB4ED599A1B3450283CAF80A18EE60EB"/>
    <w:rsid w:val="00AA14C5"/>
  </w:style>
  <w:style w:type="paragraph" w:customStyle="1" w:styleId="4A84EC53D9444B23AD47AC37B580DF84">
    <w:name w:val="4A84EC53D9444B23AD47AC37B580DF84"/>
    <w:rsid w:val="00AA14C5"/>
  </w:style>
  <w:style w:type="paragraph" w:customStyle="1" w:styleId="2EB733498A9A4801A4E9F8D7772D6A78">
    <w:name w:val="2EB733498A9A4801A4E9F8D7772D6A78"/>
    <w:rsid w:val="00AA14C5"/>
  </w:style>
  <w:style w:type="paragraph" w:customStyle="1" w:styleId="006CF64E2960403D86D18E68CE5DFE34">
    <w:name w:val="006CF64E2960403D86D18E68CE5DFE34"/>
    <w:rsid w:val="00AA14C5"/>
  </w:style>
  <w:style w:type="paragraph" w:customStyle="1" w:styleId="3EB44288252140E5AC2F358F75C78E12">
    <w:name w:val="3EB44288252140E5AC2F358F75C78E12"/>
    <w:rsid w:val="00AA14C5"/>
  </w:style>
  <w:style w:type="paragraph" w:customStyle="1" w:styleId="4722406438E54780B058DAC18909F348">
    <w:name w:val="4722406438E54780B058DAC18909F348"/>
    <w:rsid w:val="00AA14C5"/>
  </w:style>
  <w:style w:type="paragraph" w:customStyle="1" w:styleId="FE3C2121A3964310B1DEF9AB2190C55B">
    <w:name w:val="FE3C2121A3964310B1DEF9AB2190C55B"/>
    <w:rsid w:val="00AA14C5"/>
  </w:style>
  <w:style w:type="paragraph" w:customStyle="1" w:styleId="E8033EE074204C66872365BE57A622F7">
    <w:name w:val="E8033EE074204C66872365BE57A622F7"/>
    <w:rsid w:val="00AA14C5"/>
  </w:style>
  <w:style w:type="paragraph" w:customStyle="1" w:styleId="E12C6DE47B38463FB0467065F57EA549">
    <w:name w:val="E12C6DE47B38463FB0467065F57EA549"/>
    <w:rsid w:val="00AA14C5"/>
  </w:style>
  <w:style w:type="paragraph" w:customStyle="1" w:styleId="2356CF1855E24E8EAA353FE4A1FF2821">
    <w:name w:val="2356CF1855E24E8EAA353FE4A1FF2821"/>
    <w:rsid w:val="00AA14C5"/>
  </w:style>
  <w:style w:type="paragraph" w:customStyle="1" w:styleId="AF2BA9FAC43C4B29B95E7F1EA50E8BBC">
    <w:name w:val="AF2BA9FAC43C4B29B95E7F1EA50E8BBC"/>
    <w:rsid w:val="00AA14C5"/>
  </w:style>
  <w:style w:type="paragraph" w:customStyle="1" w:styleId="9D9991E1CDC54BC6875D89BF515F6204">
    <w:name w:val="9D9991E1CDC54BC6875D89BF515F6204"/>
    <w:rsid w:val="00AA14C5"/>
  </w:style>
  <w:style w:type="paragraph" w:customStyle="1" w:styleId="55B0F146BEAD478DAA9E8C26A1C1BC35">
    <w:name w:val="55B0F146BEAD478DAA9E8C26A1C1BC35"/>
    <w:rsid w:val="00AA14C5"/>
  </w:style>
  <w:style w:type="paragraph" w:customStyle="1" w:styleId="50D5FA491D5440D09553790DA928E3F9">
    <w:name w:val="50D5FA491D5440D09553790DA928E3F9"/>
    <w:rsid w:val="00AA14C5"/>
  </w:style>
  <w:style w:type="paragraph" w:customStyle="1" w:styleId="2C947ECF383D4974983E473FD4A11B9E">
    <w:name w:val="2C947ECF383D4974983E473FD4A11B9E"/>
    <w:rsid w:val="00AA14C5"/>
  </w:style>
  <w:style w:type="paragraph" w:customStyle="1" w:styleId="16DE83A2AB094C9F9B1B1508E041DC03">
    <w:name w:val="16DE83A2AB094C9F9B1B1508E041DC03"/>
    <w:rsid w:val="00AA14C5"/>
  </w:style>
  <w:style w:type="paragraph" w:customStyle="1" w:styleId="E2999344860E458B81A7E6412D05F857">
    <w:name w:val="E2999344860E458B81A7E6412D05F857"/>
    <w:rsid w:val="00AA14C5"/>
  </w:style>
  <w:style w:type="paragraph" w:customStyle="1" w:styleId="59A948764AF34C2D90424AA3E45228D8">
    <w:name w:val="59A948764AF34C2D90424AA3E45228D8"/>
    <w:rsid w:val="00AA14C5"/>
  </w:style>
  <w:style w:type="paragraph" w:customStyle="1" w:styleId="2EEFDC7848494213AF2F2C5660630F0C">
    <w:name w:val="2EEFDC7848494213AF2F2C5660630F0C"/>
    <w:rsid w:val="00AA14C5"/>
  </w:style>
  <w:style w:type="paragraph" w:customStyle="1" w:styleId="84830E92D0E94057901D38EB50438977">
    <w:name w:val="84830E92D0E94057901D38EB50438977"/>
    <w:rsid w:val="00AA14C5"/>
  </w:style>
  <w:style w:type="paragraph" w:customStyle="1" w:styleId="8A4C6E5EF45144CC8C4163543DAACA0C">
    <w:name w:val="8A4C6E5EF45144CC8C4163543DAACA0C"/>
    <w:rsid w:val="00AA14C5"/>
  </w:style>
  <w:style w:type="paragraph" w:customStyle="1" w:styleId="75FC123982504A34A9E3F5A428902534">
    <w:name w:val="75FC123982504A34A9E3F5A428902534"/>
    <w:rsid w:val="00AA14C5"/>
  </w:style>
  <w:style w:type="paragraph" w:customStyle="1" w:styleId="07E8B380985D495787E3CF92E8DDBF94">
    <w:name w:val="07E8B380985D495787E3CF92E8DDBF94"/>
    <w:rsid w:val="00AA14C5"/>
  </w:style>
  <w:style w:type="paragraph" w:customStyle="1" w:styleId="F9A8B613D0CF4F6E9C74A12D1E7FE49F">
    <w:name w:val="F9A8B613D0CF4F6E9C74A12D1E7FE49F"/>
    <w:rsid w:val="00AA14C5"/>
  </w:style>
  <w:style w:type="paragraph" w:customStyle="1" w:styleId="56A1D8172DD1418DBFCD6D2A1C62D553">
    <w:name w:val="56A1D8172DD1418DBFCD6D2A1C62D553"/>
    <w:rsid w:val="00AA14C5"/>
  </w:style>
  <w:style w:type="paragraph" w:customStyle="1" w:styleId="CD83E938C8A2442A906FEAAB325FC735">
    <w:name w:val="CD83E938C8A2442A906FEAAB325FC735"/>
    <w:rsid w:val="00AA14C5"/>
  </w:style>
  <w:style w:type="paragraph" w:customStyle="1" w:styleId="DA87F31A800E456E95E21E5D04017C75">
    <w:name w:val="DA87F31A800E456E95E21E5D04017C75"/>
    <w:rsid w:val="00AA14C5"/>
  </w:style>
  <w:style w:type="paragraph" w:customStyle="1" w:styleId="D2A9CBF846BC4C8D9850F58FC82D23C4">
    <w:name w:val="D2A9CBF846BC4C8D9850F58FC82D23C4"/>
    <w:rsid w:val="00AA14C5"/>
  </w:style>
  <w:style w:type="paragraph" w:customStyle="1" w:styleId="1432ABDB1B8544BA8270B6E42F3FC1DE">
    <w:name w:val="1432ABDB1B8544BA8270B6E42F3FC1DE"/>
    <w:rsid w:val="00AA14C5"/>
  </w:style>
  <w:style w:type="paragraph" w:customStyle="1" w:styleId="18070F779AD64FC6BDB6C58D408DB806">
    <w:name w:val="18070F779AD64FC6BDB6C58D408DB806"/>
    <w:rsid w:val="00AA14C5"/>
  </w:style>
  <w:style w:type="paragraph" w:customStyle="1" w:styleId="33C14A3CA78C413C9193181C262C967C">
    <w:name w:val="33C14A3CA78C413C9193181C262C967C"/>
    <w:rsid w:val="00AA14C5"/>
  </w:style>
  <w:style w:type="paragraph" w:customStyle="1" w:styleId="C8000C6A8BBD4275A7817DD57808994E">
    <w:name w:val="C8000C6A8BBD4275A7817DD57808994E"/>
    <w:rsid w:val="00AA14C5"/>
  </w:style>
  <w:style w:type="paragraph" w:customStyle="1" w:styleId="1A67790C2A22484895DE559947491307">
    <w:name w:val="1A67790C2A22484895DE559947491307"/>
    <w:rsid w:val="00AA14C5"/>
  </w:style>
  <w:style w:type="paragraph" w:customStyle="1" w:styleId="6E3652DADD1C4B12A982B47B32120DF1">
    <w:name w:val="6E3652DADD1C4B12A982B47B32120DF1"/>
    <w:rsid w:val="00AA14C5"/>
  </w:style>
  <w:style w:type="paragraph" w:customStyle="1" w:styleId="883236B7D64849E6BA2BD9D4F2B6E080">
    <w:name w:val="883236B7D64849E6BA2BD9D4F2B6E080"/>
    <w:rsid w:val="00AA14C5"/>
  </w:style>
  <w:style w:type="paragraph" w:customStyle="1" w:styleId="DBEA5B02359943DDB333D60A4381724C">
    <w:name w:val="DBEA5B02359943DDB333D60A4381724C"/>
    <w:rsid w:val="00AA14C5"/>
  </w:style>
  <w:style w:type="paragraph" w:customStyle="1" w:styleId="08271B03EAC34EF5AB3F45F1A478F913">
    <w:name w:val="08271B03EAC34EF5AB3F45F1A478F913"/>
    <w:rsid w:val="00AA14C5"/>
  </w:style>
  <w:style w:type="paragraph" w:customStyle="1" w:styleId="CB4C9452D3E54BB1B05347912E28D14A">
    <w:name w:val="CB4C9452D3E54BB1B05347912E28D14A"/>
    <w:rsid w:val="00AA14C5"/>
  </w:style>
  <w:style w:type="paragraph" w:customStyle="1" w:styleId="3760FD3668BC490B8C0CA9EDEB04CD50">
    <w:name w:val="3760FD3668BC490B8C0CA9EDEB04CD50"/>
    <w:rsid w:val="00AA14C5"/>
  </w:style>
  <w:style w:type="paragraph" w:customStyle="1" w:styleId="73EAA089E9714AC2BEB15439C938142E">
    <w:name w:val="73EAA089E9714AC2BEB15439C938142E"/>
    <w:rsid w:val="00AA14C5"/>
  </w:style>
  <w:style w:type="paragraph" w:customStyle="1" w:styleId="2CB1F25BC23D43C3933BB2293830CF1D">
    <w:name w:val="2CB1F25BC23D43C3933BB2293830CF1D"/>
    <w:rsid w:val="00AA14C5"/>
  </w:style>
  <w:style w:type="paragraph" w:customStyle="1" w:styleId="87E031DB12FD429789DA54615B1A9F19">
    <w:name w:val="87E031DB12FD429789DA54615B1A9F19"/>
    <w:rsid w:val="00AA14C5"/>
  </w:style>
  <w:style w:type="paragraph" w:customStyle="1" w:styleId="8049C59F333B4E8E89B8AFF529FA1059">
    <w:name w:val="8049C59F333B4E8E89B8AFF529FA1059"/>
    <w:rsid w:val="00AA14C5"/>
  </w:style>
  <w:style w:type="paragraph" w:customStyle="1" w:styleId="2E9827D5117C4E65AE4B29B1C4F8FD63">
    <w:name w:val="2E9827D5117C4E65AE4B29B1C4F8FD63"/>
    <w:rsid w:val="00AA14C5"/>
  </w:style>
  <w:style w:type="paragraph" w:customStyle="1" w:styleId="D3BAAE75384042E49F344E9643AC92B8">
    <w:name w:val="D3BAAE75384042E49F344E9643AC92B8"/>
    <w:rsid w:val="00AA14C5"/>
  </w:style>
  <w:style w:type="paragraph" w:customStyle="1" w:styleId="CBA4C6D5618F44838A7528338FC9C3CF">
    <w:name w:val="CBA4C6D5618F44838A7528338FC9C3CF"/>
    <w:rsid w:val="00AA14C5"/>
  </w:style>
  <w:style w:type="paragraph" w:customStyle="1" w:styleId="347CFE6B77994CC098A33633DB3C204E">
    <w:name w:val="347CFE6B77994CC098A33633DB3C204E"/>
    <w:rsid w:val="00AA14C5"/>
  </w:style>
  <w:style w:type="paragraph" w:customStyle="1" w:styleId="B128A3D9A1804ABBAA97382BE41EE891">
    <w:name w:val="B128A3D9A1804ABBAA97382BE41EE891"/>
    <w:rsid w:val="00AA14C5"/>
  </w:style>
  <w:style w:type="paragraph" w:customStyle="1" w:styleId="B853BC6EC37842C38819C35F48D94DA0">
    <w:name w:val="B853BC6EC37842C38819C35F48D94DA0"/>
    <w:rsid w:val="00AA14C5"/>
  </w:style>
  <w:style w:type="paragraph" w:customStyle="1" w:styleId="48AA1A1671DD456B8C7914820C4C1591">
    <w:name w:val="48AA1A1671DD456B8C7914820C4C1591"/>
    <w:rsid w:val="00AA14C5"/>
  </w:style>
  <w:style w:type="paragraph" w:customStyle="1" w:styleId="751DEC83BC7E4AC3A49460C5A217BE97">
    <w:name w:val="751DEC83BC7E4AC3A49460C5A217BE97"/>
    <w:rsid w:val="00AA14C5"/>
  </w:style>
  <w:style w:type="paragraph" w:customStyle="1" w:styleId="6A57B4CBE8054838823DE3440D42752F">
    <w:name w:val="6A57B4CBE8054838823DE3440D42752F"/>
    <w:rsid w:val="00AA14C5"/>
  </w:style>
  <w:style w:type="paragraph" w:customStyle="1" w:styleId="1E026A1E3C284646A2A0E142C2506A30">
    <w:name w:val="1E026A1E3C284646A2A0E142C2506A30"/>
    <w:rsid w:val="00AA14C5"/>
  </w:style>
  <w:style w:type="paragraph" w:customStyle="1" w:styleId="A0CAF0AAC15A4520B17BCACEF1613E54">
    <w:name w:val="A0CAF0AAC15A4520B17BCACEF1613E54"/>
    <w:rsid w:val="00AA14C5"/>
  </w:style>
  <w:style w:type="paragraph" w:customStyle="1" w:styleId="99942A2718C54B10ABEFFAC791C9F89E">
    <w:name w:val="99942A2718C54B10ABEFFAC791C9F89E"/>
    <w:rsid w:val="00AA14C5"/>
  </w:style>
  <w:style w:type="paragraph" w:customStyle="1" w:styleId="AB71B718BF6B487F853B99A3F508EF67">
    <w:name w:val="AB71B718BF6B487F853B99A3F508EF67"/>
    <w:rsid w:val="00AA14C5"/>
  </w:style>
  <w:style w:type="paragraph" w:customStyle="1" w:styleId="DD5744B946844E73B518E1FF99E42361">
    <w:name w:val="DD5744B946844E73B518E1FF99E42361"/>
    <w:rsid w:val="00AA14C5"/>
  </w:style>
  <w:style w:type="paragraph" w:customStyle="1" w:styleId="E1B0421211684DCD849B8EAFAC551DEE">
    <w:name w:val="E1B0421211684DCD849B8EAFAC551DEE"/>
    <w:rsid w:val="00AA14C5"/>
  </w:style>
  <w:style w:type="paragraph" w:customStyle="1" w:styleId="616A1EF4ECB0457B8738106E2018A482">
    <w:name w:val="616A1EF4ECB0457B8738106E2018A482"/>
    <w:rsid w:val="00AA14C5"/>
  </w:style>
  <w:style w:type="paragraph" w:customStyle="1" w:styleId="CCA37B8B14DA4A00B97F191175DA4090">
    <w:name w:val="CCA37B8B14DA4A00B97F191175DA4090"/>
    <w:rsid w:val="00AA14C5"/>
  </w:style>
  <w:style w:type="paragraph" w:customStyle="1" w:styleId="5C5F08BD8E8443FC866A717A3E136B3E">
    <w:name w:val="5C5F08BD8E8443FC866A717A3E136B3E"/>
    <w:rsid w:val="00AA14C5"/>
  </w:style>
  <w:style w:type="paragraph" w:customStyle="1" w:styleId="D98C56E56DA44E1F9827B7A2406A50BC">
    <w:name w:val="D98C56E56DA44E1F9827B7A2406A50BC"/>
    <w:rsid w:val="00AA14C5"/>
  </w:style>
  <w:style w:type="paragraph" w:customStyle="1" w:styleId="E671F2A3A2EA4DECB26FA81E8CCFC78E">
    <w:name w:val="E671F2A3A2EA4DECB26FA81E8CCFC78E"/>
    <w:rsid w:val="00AA14C5"/>
  </w:style>
  <w:style w:type="paragraph" w:customStyle="1" w:styleId="EDB0EC77FB004A869873FDFB218EBE01">
    <w:name w:val="EDB0EC77FB004A869873FDFB218EBE01"/>
    <w:rsid w:val="00AA14C5"/>
  </w:style>
  <w:style w:type="paragraph" w:customStyle="1" w:styleId="686BF39FABAC480D8E688390C562FD7A">
    <w:name w:val="686BF39FABAC480D8E688390C562FD7A"/>
    <w:rsid w:val="00AA14C5"/>
  </w:style>
  <w:style w:type="paragraph" w:customStyle="1" w:styleId="BC0759E95FD64C32B780829A8F0FA154">
    <w:name w:val="BC0759E95FD64C32B780829A8F0FA154"/>
    <w:rsid w:val="00AA14C5"/>
  </w:style>
  <w:style w:type="paragraph" w:customStyle="1" w:styleId="FE6B414F7D414E26BE934D3CBEEC211F">
    <w:name w:val="FE6B414F7D414E26BE934D3CBEEC211F"/>
    <w:rsid w:val="00AA14C5"/>
  </w:style>
  <w:style w:type="paragraph" w:customStyle="1" w:styleId="17FB25444C5841589D0F69C073FD0CF9">
    <w:name w:val="17FB25444C5841589D0F69C073FD0CF9"/>
    <w:rsid w:val="00AA14C5"/>
  </w:style>
  <w:style w:type="paragraph" w:customStyle="1" w:styleId="5E0FCB748B3F40D5B2F5E3206E30968A">
    <w:name w:val="5E0FCB748B3F40D5B2F5E3206E30968A"/>
    <w:rsid w:val="00AA14C5"/>
  </w:style>
  <w:style w:type="paragraph" w:customStyle="1" w:styleId="8BF8B80770514553A7BB46B474E60B65">
    <w:name w:val="8BF8B80770514553A7BB46B474E60B65"/>
    <w:rsid w:val="00AA14C5"/>
  </w:style>
  <w:style w:type="paragraph" w:customStyle="1" w:styleId="D2CB6B55A167497A81F4238D310B15F5">
    <w:name w:val="D2CB6B55A167497A81F4238D310B15F5"/>
    <w:rsid w:val="00AA14C5"/>
  </w:style>
  <w:style w:type="paragraph" w:customStyle="1" w:styleId="ED22C72FEFC8467A97471459EE46BBC3">
    <w:name w:val="ED22C72FEFC8467A97471459EE46BBC3"/>
    <w:rsid w:val="00AA14C5"/>
  </w:style>
  <w:style w:type="paragraph" w:customStyle="1" w:styleId="2C6840DAC3F841AB9A16A9666B29F631">
    <w:name w:val="2C6840DAC3F841AB9A16A9666B29F631"/>
    <w:rsid w:val="00AA14C5"/>
  </w:style>
  <w:style w:type="paragraph" w:customStyle="1" w:styleId="05C1FD946E0742B88A27108BB3034FAB">
    <w:name w:val="05C1FD946E0742B88A27108BB3034FAB"/>
    <w:rsid w:val="00AA14C5"/>
  </w:style>
  <w:style w:type="paragraph" w:customStyle="1" w:styleId="886C6E6FF73C40FEAC9C99F5FA626810">
    <w:name w:val="886C6E6FF73C40FEAC9C99F5FA626810"/>
    <w:rsid w:val="00AA14C5"/>
  </w:style>
  <w:style w:type="paragraph" w:customStyle="1" w:styleId="631A682EFA31469DB26BC813603F8471">
    <w:name w:val="631A682EFA31469DB26BC813603F8471"/>
    <w:rsid w:val="00AA14C5"/>
  </w:style>
  <w:style w:type="paragraph" w:customStyle="1" w:styleId="94D6B8E4926042399CA03FBA4B9BE835">
    <w:name w:val="94D6B8E4926042399CA03FBA4B9BE835"/>
    <w:rsid w:val="00AA14C5"/>
  </w:style>
  <w:style w:type="paragraph" w:customStyle="1" w:styleId="65898DCF99EC4E2A9CF949B0FF9061AB">
    <w:name w:val="65898DCF99EC4E2A9CF949B0FF9061AB"/>
    <w:rsid w:val="00AA14C5"/>
  </w:style>
  <w:style w:type="paragraph" w:customStyle="1" w:styleId="CA2D21FAF18C4DD1A6967E94632D23C3">
    <w:name w:val="CA2D21FAF18C4DD1A6967E94632D23C3"/>
    <w:rsid w:val="00AA14C5"/>
  </w:style>
  <w:style w:type="paragraph" w:customStyle="1" w:styleId="5C7614A2C5284577850DFC56AEF12787">
    <w:name w:val="5C7614A2C5284577850DFC56AEF12787"/>
    <w:rsid w:val="00AA14C5"/>
  </w:style>
  <w:style w:type="paragraph" w:customStyle="1" w:styleId="1B5133730FD04F41B711E3AFA192EB47">
    <w:name w:val="1B5133730FD04F41B711E3AFA192EB47"/>
    <w:rsid w:val="00AA14C5"/>
  </w:style>
  <w:style w:type="paragraph" w:customStyle="1" w:styleId="C5382115271F4610B9BCF38611925C54">
    <w:name w:val="C5382115271F4610B9BCF38611925C54"/>
    <w:rsid w:val="00AA14C5"/>
  </w:style>
  <w:style w:type="paragraph" w:customStyle="1" w:styleId="90FF77FF77FE4C35B44AD4878E1C1DC3">
    <w:name w:val="90FF77FF77FE4C35B44AD4878E1C1DC3"/>
    <w:rsid w:val="00AA14C5"/>
  </w:style>
  <w:style w:type="paragraph" w:customStyle="1" w:styleId="B192E27CF5F447658017C43421DB1B7F">
    <w:name w:val="B192E27CF5F447658017C43421DB1B7F"/>
    <w:rsid w:val="00AA14C5"/>
  </w:style>
  <w:style w:type="paragraph" w:customStyle="1" w:styleId="8E0025B53D594125A3CFAC87047AE776">
    <w:name w:val="8E0025B53D594125A3CFAC87047AE776"/>
    <w:rsid w:val="00AA14C5"/>
  </w:style>
  <w:style w:type="paragraph" w:customStyle="1" w:styleId="FFF5F1E65F494CBDB683F3752C86E515">
    <w:name w:val="FFF5F1E65F494CBDB683F3752C86E515"/>
    <w:rsid w:val="00AA14C5"/>
  </w:style>
  <w:style w:type="paragraph" w:customStyle="1" w:styleId="639317ADBE1E4BC8B82043A3579EE9F0">
    <w:name w:val="639317ADBE1E4BC8B82043A3579EE9F0"/>
    <w:rsid w:val="00AA14C5"/>
  </w:style>
  <w:style w:type="paragraph" w:customStyle="1" w:styleId="DB7A71BFF8F04A568BCBC66CC6CDDF3C">
    <w:name w:val="DB7A71BFF8F04A568BCBC66CC6CDDF3C"/>
    <w:rsid w:val="00AA14C5"/>
  </w:style>
  <w:style w:type="paragraph" w:customStyle="1" w:styleId="DFA16EF74AEC491D834990A5C7CC013A">
    <w:name w:val="DFA16EF74AEC491D834990A5C7CC013A"/>
    <w:rsid w:val="00AA14C5"/>
  </w:style>
  <w:style w:type="paragraph" w:customStyle="1" w:styleId="12CF0BD84E9441CAAAD8CD9D0F6158A3">
    <w:name w:val="12CF0BD84E9441CAAAD8CD9D0F6158A3"/>
    <w:rsid w:val="00AA14C5"/>
  </w:style>
  <w:style w:type="paragraph" w:customStyle="1" w:styleId="65D478F9A0BA4B4CB57AD87B8B29FA65">
    <w:name w:val="65D478F9A0BA4B4CB57AD87B8B29FA65"/>
    <w:rsid w:val="00AA14C5"/>
  </w:style>
  <w:style w:type="paragraph" w:customStyle="1" w:styleId="742572879A2D441EABE79752EEC4B545">
    <w:name w:val="742572879A2D441EABE79752EEC4B545"/>
    <w:rsid w:val="00AA14C5"/>
  </w:style>
  <w:style w:type="paragraph" w:customStyle="1" w:styleId="60BD0FF9D7D64CBA84A107DF8B6E2D17">
    <w:name w:val="60BD0FF9D7D64CBA84A107DF8B6E2D17"/>
    <w:rsid w:val="00AA14C5"/>
  </w:style>
  <w:style w:type="paragraph" w:customStyle="1" w:styleId="2927697CA9374830AA37E71348543A6F">
    <w:name w:val="2927697CA9374830AA37E71348543A6F"/>
    <w:rsid w:val="00AA14C5"/>
  </w:style>
  <w:style w:type="paragraph" w:customStyle="1" w:styleId="0D566395AC8049E0AB12566195F0CD9A">
    <w:name w:val="0D566395AC8049E0AB12566195F0CD9A"/>
    <w:rsid w:val="00AA14C5"/>
  </w:style>
  <w:style w:type="paragraph" w:customStyle="1" w:styleId="F8317FBCA72E406D8EE41E04B7DBA172">
    <w:name w:val="F8317FBCA72E406D8EE41E04B7DBA172"/>
    <w:rsid w:val="00AA14C5"/>
  </w:style>
  <w:style w:type="paragraph" w:customStyle="1" w:styleId="DBB729E065DD4EDEA112E395A00B1C09">
    <w:name w:val="DBB729E065DD4EDEA112E395A00B1C09"/>
    <w:rsid w:val="00AA14C5"/>
  </w:style>
  <w:style w:type="paragraph" w:customStyle="1" w:styleId="51754586411941BFB3F246D6503F2A18">
    <w:name w:val="51754586411941BFB3F246D6503F2A18"/>
    <w:rsid w:val="00AA14C5"/>
  </w:style>
  <w:style w:type="paragraph" w:customStyle="1" w:styleId="3BC912714EC544DDA947F53787F8FB49">
    <w:name w:val="3BC912714EC544DDA947F53787F8FB49"/>
    <w:rsid w:val="00AA14C5"/>
  </w:style>
  <w:style w:type="paragraph" w:customStyle="1" w:styleId="5CC859BF08E7478DB4DAB9717E700307">
    <w:name w:val="5CC859BF08E7478DB4DAB9717E700307"/>
    <w:rsid w:val="00AA14C5"/>
  </w:style>
  <w:style w:type="paragraph" w:customStyle="1" w:styleId="9465D3D2E0AC4CA787803998BCD551BD">
    <w:name w:val="9465D3D2E0AC4CA787803998BCD551BD"/>
    <w:rsid w:val="00AA14C5"/>
  </w:style>
  <w:style w:type="paragraph" w:customStyle="1" w:styleId="82612D3D319244E9ABFCF298A3909B8A">
    <w:name w:val="82612D3D319244E9ABFCF298A3909B8A"/>
    <w:rsid w:val="00AA14C5"/>
  </w:style>
  <w:style w:type="paragraph" w:customStyle="1" w:styleId="CAA8A10DA3D64C0C8FBACAB9DD2902FB">
    <w:name w:val="CAA8A10DA3D64C0C8FBACAB9DD2902FB"/>
    <w:rsid w:val="00AA14C5"/>
  </w:style>
  <w:style w:type="paragraph" w:customStyle="1" w:styleId="FF28E07952044D5599CF3A6DE8AEE832">
    <w:name w:val="FF28E07952044D5599CF3A6DE8AEE832"/>
    <w:rsid w:val="00AA14C5"/>
  </w:style>
  <w:style w:type="paragraph" w:customStyle="1" w:styleId="B78D9158066E43EC96A366D140EF61A5">
    <w:name w:val="B78D9158066E43EC96A366D140EF61A5"/>
    <w:rsid w:val="00AA14C5"/>
  </w:style>
  <w:style w:type="paragraph" w:customStyle="1" w:styleId="D1DE3AA288AB488C9BA9927D313A1613">
    <w:name w:val="D1DE3AA288AB488C9BA9927D313A1613"/>
    <w:rsid w:val="00AA14C5"/>
  </w:style>
  <w:style w:type="paragraph" w:customStyle="1" w:styleId="5CE98419B1CB4D1A9BF894B4C5896D98">
    <w:name w:val="5CE98419B1CB4D1A9BF894B4C5896D98"/>
    <w:rsid w:val="00AA14C5"/>
  </w:style>
  <w:style w:type="paragraph" w:customStyle="1" w:styleId="AACB6D23D37A402BA2DCAD979B4E8591">
    <w:name w:val="AACB6D23D37A402BA2DCAD979B4E8591"/>
    <w:rsid w:val="00AA14C5"/>
  </w:style>
  <w:style w:type="paragraph" w:customStyle="1" w:styleId="19A56E0C90394A9E97ECB757BD41A5B1">
    <w:name w:val="19A56E0C90394A9E97ECB757BD41A5B1"/>
    <w:rsid w:val="00AA14C5"/>
  </w:style>
  <w:style w:type="paragraph" w:customStyle="1" w:styleId="46B8EB4C02914A249FD9CE95E1D7952C">
    <w:name w:val="46B8EB4C02914A249FD9CE95E1D7952C"/>
    <w:rsid w:val="00AA14C5"/>
  </w:style>
  <w:style w:type="paragraph" w:customStyle="1" w:styleId="0762BE517265464E8DF62F72C0B936BE">
    <w:name w:val="0762BE517265464E8DF62F72C0B936BE"/>
    <w:rsid w:val="00AA14C5"/>
  </w:style>
  <w:style w:type="paragraph" w:customStyle="1" w:styleId="ABCC120957A244E29868A53DF4E93955">
    <w:name w:val="ABCC120957A244E29868A53DF4E93955"/>
    <w:rsid w:val="00AA14C5"/>
  </w:style>
  <w:style w:type="paragraph" w:customStyle="1" w:styleId="013658A8EF7942C49AA9DA84C1795CC2">
    <w:name w:val="013658A8EF7942C49AA9DA84C1795CC2"/>
    <w:rsid w:val="00AA14C5"/>
  </w:style>
  <w:style w:type="paragraph" w:customStyle="1" w:styleId="28C387A4C68740CBB673F074C56CB28C">
    <w:name w:val="28C387A4C68740CBB673F074C56CB28C"/>
    <w:rsid w:val="00AA14C5"/>
  </w:style>
  <w:style w:type="paragraph" w:customStyle="1" w:styleId="A159DC4FBF384ED2826185727CD99238">
    <w:name w:val="A159DC4FBF384ED2826185727CD99238"/>
    <w:rsid w:val="00AA14C5"/>
  </w:style>
  <w:style w:type="paragraph" w:customStyle="1" w:styleId="B6BA2EE7F9AB4B6FB8FB8FF2BF4057D5">
    <w:name w:val="B6BA2EE7F9AB4B6FB8FB8FF2BF4057D5"/>
    <w:rsid w:val="00AA14C5"/>
  </w:style>
  <w:style w:type="paragraph" w:customStyle="1" w:styleId="64D94C83924E463C9103D45615BF25C5">
    <w:name w:val="64D94C83924E463C9103D45615BF25C5"/>
    <w:rsid w:val="00AA14C5"/>
  </w:style>
  <w:style w:type="paragraph" w:customStyle="1" w:styleId="651E8BC74B344436B7FB02E6E26B9C30">
    <w:name w:val="651E8BC74B344436B7FB02E6E26B9C30"/>
    <w:rsid w:val="00AA14C5"/>
  </w:style>
  <w:style w:type="paragraph" w:customStyle="1" w:styleId="6FF50ABE780F4DF9BAC5E8A60EB5D7EF">
    <w:name w:val="6FF50ABE780F4DF9BAC5E8A60EB5D7EF"/>
    <w:rsid w:val="00AA14C5"/>
  </w:style>
  <w:style w:type="paragraph" w:customStyle="1" w:styleId="D20B6661D4AA434BA40A39736D52D18E">
    <w:name w:val="D20B6661D4AA434BA40A39736D52D18E"/>
    <w:rsid w:val="00AA14C5"/>
  </w:style>
  <w:style w:type="paragraph" w:customStyle="1" w:styleId="5E97F7F3E6CD455D8C640067E0227250">
    <w:name w:val="5E97F7F3E6CD455D8C640067E0227250"/>
    <w:rsid w:val="00AA14C5"/>
  </w:style>
  <w:style w:type="paragraph" w:customStyle="1" w:styleId="8A34FCAD6D384E46B7FA85F8C9D1BC2F">
    <w:name w:val="8A34FCAD6D384E46B7FA85F8C9D1BC2F"/>
    <w:rsid w:val="00AA14C5"/>
  </w:style>
  <w:style w:type="paragraph" w:customStyle="1" w:styleId="93A873EE90134535B6ABFA4E37D55FAE">
    <w:name w:val="93A873EE90134535B6ABFA4E37D55FAE"/>
    <w:rsid w:val="00AA14C5"/>
  </w:style>
  <w:style w:type="paragraph" w:customStyle="1" w:styleId="7C938746410D49919EB0835F82D5A823">
    <w:name w:val="7C938746410D49919EB0835F82D5A823"/>
    <w:rsid w:val="00AA14C5"/>
  </w:style>
  <w:style w:type="paragraph" w:customStyle="1" w:styleId="16F3F6219A5F48399BC5B29F4139A0B1">
    <w:name w:val="16F3F6219A5F48399BC5B29F4139A0B1"/>
    <w:rsid w:val="00AA14C5"/>
  </w:style>
  <w:style w:type="paragraph" w:customStyle="1" w:styleId="B1AB789FACB14EA6B000A48B9A3D8F77">
    <w:name w:val="B1AB789FACB14EA6B000A48B9A3D8F77"/>
    <w:rsid w:val="00AA14C5"/>
  </w:style>
  <w:style w:type="paragraph" w:customStyle="1" w:styleId="F1D9E6256831412CAB5B5A7D976FF7C0">
    <w:name w:val="F1D9E6256831412CAB5B5A7D976FF7C0"/>
    <w:rsid w:val="00AA14C5"/>
  </w:style>
  <w:style w:type="paragraph" w:customStyle="1" w:styleId="D87F993659614370A8B6B1DFA99568D5">
    <w:name w:val="D87F993659614370A8B6B1DFA99568D5"/>
    <w:rsid w:val="00AA14C5"/>
  </w:style>
  <w:style w:type="paragraph" w:customStyle="1" w:styleId="A9889DBC57374576963D4BC328658138">
    <w:name w:val="A9889DBC57374576963D4BC328658138"/>
    <w:rsid w:val="00AA14C5"/>
  </w:style>
  <w:style w:type="paragraph" w:customStyle="1" w:styleId="F7332FF8F9BF47DE83EA3F56E6AC99F7">
    <w:name w:val="F7332FF8F9BF47DE83EA3F56E6AC99F7"/>
    <w:rsid w:val="00AA14C5"/>
  </w:style>
  <w:style w:type="paragraph" w:customStyle="1" w:styleId="A010355333D940B9BDC13E1B02281692">
    <w:name w:val="A010355333D940B9BDC13E1B02281692"/>
    <w:rsid w:val="00AA14C5"/>
  </w:style>
  <w:style w:type="paragraph" w:customStyle="1" w:styleId="EAE511717CAD427B97223059BFF24D6C">
    <w:name w:val="EAE511717CAD427B97223059BFF24D6C"/>
    <w:rsid w:val="00AA14C5"/>
  </w:style>
  <w:style w:type="paragraph" w:customStyle="1" w:styleId="A3C3651FFC164DB8A2082ACC748A06BA">
    <w:name w:val="A3C3651FFC164DB8A2082ACC748A06BA"/>
    <w:rsid w:val="00AA14C5"/>
  </w:style>
  <w:style w:type="paragraph" w:customStyle="1" w:styleId="AB3C274E97A84E61ACE35D90A8145879">
    <w:name w:val="AB3C274E97A84E61ACE35D90A8145879"/>
    <w:rsid w:val="00AA14C5"/>
  </w:style>
  <w:style w:type="paragraph" w:customStyle="1" w:styleId="E98C0D4B8C4C45D8804091AB3CBAD4B0">
    <w:name w:val="E98C0D4B8C4C45D8804091AB3CBAD4B0"/>
    <w:rsid w:val="00AA14C5"/>
  </w:style>
  <w:style w:type="paragraph" w:customStyle="1" w:styleId="A0ECE2FC80DB491A9BA0737F3D6C417B">
    <w:name w:val="A0ECE2FC80DB491A9BA0737F3D6C417B"/>
    <w:rsid w:val="00AA14C5"/>
  </w:style>
  <w:style w:type="paragraph" w:customStyle="1" w:styleId="BFBB000EAFB34F0D9DE9DCDD7358D68F">
    <w:name w:val="BFBB000EAFB34F0D9DE9DCDD7358D68F"/>
    <w:rsid w:val="00AA14C5"/>
  </w:style>
  <w:style w:type="paragraph" w:customStyle="1" w:styleId="5B02B487346B4E4B9FED22F0AC97E31A">
    <w:name w:val="5B02B487346B4E4B9FED22F0AC97E31A"/>
    <w:rsid w:val="00AA14C5"/>
  </w:style>
  <w:style w:type="paragraph" w:customStyle="1" w:styleId="E8A66A0C80FD4456B5BCE2D69186E6F7">
    <w:name w:val="E8A66A0C80FD4456B5BCE2D69186E6F7"/>
    <w:rsid w:val="00AA14C5"/>
  </w:style>
  <w:style w:type="paragraph" w:customStyle="1" w:styleId="934E8A753E854B42B434BBA3F30429F2">
    <w:name w:val="934E8A753E854B42B434BBA3F30429F2"/>
    <w:rsid w:val="00AA14C5"/>
  </w:style>
  <w:style w:type="paragraph" w:customStyle="1" w:styleId="2F119DA30EC44926B3084C6431646819">
    <w:name w:val="2F119DA30EC44926B3084C6431646819"/>
    <w:rsid w:val="00AA14C5"/>
  </w:style>
  <w:style w:type="paragraph" w:customStyle="1" w:styleId="933E87F9B84F436D89D4ACCAFD0123A8">
    <w:name w:val="933E87F9B84F436D89D4ACCAFD0123A8"/>
    <w:rsid w:val="00AA14C5"/>
  </w:style>
  <w:style w:type="paragraph" w:customStyle="1" w:styleId="15A3042CC8984C3FBDD3FD09E50079C2">
    <w:name w:val="15A3042CC8984C3FBDD3FD09E50079C2"/>
    <w:rsid w:val="00AA14C5"/>
  </w:style>
  <w:style w:type="paragraph" w:customStyle="1" w:styleId="A97D0BAADDEB4166B3296E9FAA6B893A">
    <w:name w:val="A97D0BAADDEB4166B3296E9FAA6B893A"/>
    <w:rsid w:val="00AA14C5"/>
  </w:style>
  <w:style w:type="paragraph" w:customStyle="1" w:styleId="F0396FFD6329473A85F9E18A5A063B03">
    <w:name w:val="F0396FFD6329473A85F9E18A5A063B03"/>
    <w:rsid w:val="00AA14C5"/>
  </w:style>
  <w:style w:type="paragraph" w:customStyle="1" w:styleId="04DBCBF2B42B4F89A0D7842EFDD53011">
    <w:name w:val="04DBCBF2B42B4F89A0D7842EFDD53011"/>
    <w:rsid w:val="00AA14C5"/>
  </w:style>
  <w:style w:type="paragraph" w:customStyle="1" w:styleId="659F706B49144341B850E6BB1B2E2300">
    <w:name w:val="659F706B49144341B850E6BB1B2E2300"/>
    <w:rsid w:val="00AA14C5"/>
  </w:style>
  <w:style w:type="paragraph" w:customStyle="1" w:styleId="4AA4E40AFD584CF39E2F6DD5D187547B">
    <w:name w:val="4AA4E40AFD584CF39E2F6DD5D187547B"/>
    <w:rsid w:val="00AA14C5"/>
  </w:style>
  <w:style w:type="paragraph" w:customStyle="1" w:styleId="8423A12092B446468D2C32C22D0FB021">
    <w:name w:val="8423A12092B446468D2C32C22D0FB021"/>
    <w:rsid w:val="00AA14C5"/>
  </w:style>
  <w:style w:type="paragraph" w:customStyle="1" w:styleId="84FE5B49D5554C5584775B95C2D2940F">
    <w:name w:val="84FE5B49D5554C5584775B95C2D2940F"/>
    <w:rsid w:val="00AA14C5"/>
  </w:style>
  <w:style w:type="paragraph" w:customStyle="1" w:styleId="D63F5CDB28DB4E31A2E8C774B087628B">
    <w:name w:val="D63F5CDB28DB4E31A2E8C774B087628B"/>
    <w:rsid w:val="00AA14C5"/>
  </w:style>
  <w:style w:type="paragraph" w:customStyle="1" w:styleId="495C5D3EF9D24E35B95665A0C9436163">
    <w:name w:val="495C5D3EF9D24E35B95665A0C9436163"/>
    <w:rsid w:val="00AA14C5"/>
  </w:style>
  <w:style w:type="paragraph" w:customStyle="1" w:styleId="19A3A00AC4CB47EFAF7D8F2A0F033402">
    <w:name w:val="19A3A00AC4CB47EFAF7D8F2A0F033402"/>
    <w:rsid w:val="00AA14C5"/>
  </w:style>
  <w:style w:type="paragraph" w:customStyle="1" w:styleId="476CC50667904753AED320A7211CDE44">
    <w:name w:val="476CC50667904753AED320A7211CDE44"/>
    <w:rsid w:val="00AA14C5"/>
  </w:style>
  <w:style w:type="paragraph" w:customStyle="1" w:styleId="09F0F102B5BB425BB75C0DE1D474A783">
    <w:name w:val="09F0F102B5BB425BB75C0DE1D474A783"/>
    <w:rsid w:val="00AA14C5"/>
  </w:style>
  <w:style w:type="paragraph" w:customStyle="1" w:styleId="B2F028BE7670420EB1D8101296DB84F6">
    <w:name w:val="B2F028BE7670420EB1D8101296DB84F6"/>
    <w:rsid w:val="00AA14C5"/>
  </w:style>
  <w:style w:type="paragraph" w:customStyle="1" w:styleId="1FBDFF35F2B44F7A95AD91312A4682E3">
    <w:name w:val="1FBDFF35F2B44F7A95AD91312A4682E3"/>
    <w:rsid w:val="00AA14C5"/>
  </w:style>
  <w:style w:type="paragraph" w:customStyle="1" w:styleId="5B9D86F376F6455B99D6C77965A34340">
    <w:name w:val="5B9D86F376F6455B99D6C77965A34340"/>
    <w:rsid w:val="00AA14C5"/>
  </w:style>
  <w:style w:type="paragraph" w:customStyle="1" w:styleId="FC0CA7571523473296FD037635B7407D">
    <w:name w:val="FC0CA7571523473296FD037635B7407D"/>
    <w:rsid w:val="00AA14C5"/>
  </w:style>
  <w:style w:type="paragraph" w:customStyle="1" w:styleId="441D682C27794478BDD69D167D60A25F">
    <w:name w:val="441D682C27794478BDD69D167D60A25F"/>
    <w:rsid w:val="00AA14C5"/>
  </w:style>
  <w:style w:type="paragraph" w:customStyle="1" w:styleId="BA3491343574485B91D2365CDCA51BF1">
    <w:name w:val="BA3491343574485B91D2365CDCA51BF1"/>
    <w:rsid w:val="00AA14C5"/>
  </w:style>
  <w:style w:type="paragraph" w:customStyle="1" w:styleId="E5103FCBB81247159FEF058EB4819217">
    <w:name w:val="E5103FCBB81247159FEF058EB4819217"/>
    <w:rsid w:val="00AA14C5"/>
  </w:style>
  <w:style w:type="paragraph" w:customStyle="1" w:styleId="F198CB85D19740EAAF8EE78D5EB7028F">
    <w:name w:val="F198CB85D19740EAAF8EE78D5EB7028F"/>
    <w:rsid w:val="00AA14C5"/>
  </w:style>
  <w:style w:type="paragraph" w:customStyle="1" w:styleId="8F203507004C4B268E4F16D644DBF765">
    <w:name w:val="8F203507004C4B268E4F16D644DBF765"/>
    <w:rsid w:val="00AA14C5"/>
  </w:style>
  <w:style w:type="paragraph" w:customStyle="1" w:styleId="BB45CE8B4627419D8E34DB80B2F4A7B2">
    <w:name w:val="BB45CE8B4627419D8E34DB80B2F4A7B2"/>
    <w:rsid w:val="00AA14C5"/>
  </w:style>
  <w:style w:type="paragraph" w:customStyle="1" w:styleId="EC91AE6A4BD04687BCCE11B2FDC96715">
    <w:name w:val="EC91AE6A4BD04687BCCE11B2FDC96715"/>
    <w:rsid w:val="00AA14C5"/>
  </w:style>
  <w:style w:type="paragraph" w:customStyle="1" w:styleId="E899D8F0FC304079925168D73BBB0A90">
    <w:name w:val="E899D8F0FC304079925168D73BBB0A90"/>
    <w:rsid w:val="00AA14C5"/>
  </w:style>
  <w:style w:type="paragraph" w:customStyle="1" w:styleId="408AFCEACD384CC0BD7874B57B77F206">
    <w:name w:val="408AFCEACD384CC0BD7874B57B77F206"/>
    <w:rsid w:val="00AA14C5"/>
  </w:style>
  <w:style w:type="paragraph" w:customStyle="1" w:styleId="8FABF685820B4C35A9B9BCE8CA829F6A">
    <w:name w:val="8FABF685820B4C35A9B9BCE8CA829F6A"/>
    <w:rsid w:val="00AA14C5"/>
  </w:style>
  <w:style w:type="paragraph" w:customStyle="1" w:styleId="47F69DDF50D6492684CD57D26A7D7A11">
    <w:name w:val="47F69DDF50D6492684CD57D26A7D7A11"/>
    <w:rsid w:val="00AA14C5"/>
  </w:style>
  <w:style w:type="paragraph" w:customStyle="1" w:styleId="F5C50CB582A343E3864581C2C2395841">
    <w:name w:val="F5C50CB582A343E3864581C2C2395841"/>
    <w:rsid w:val="00AA14C5"/>
  </w:style>
  <w:style w:type="paragraph" w:customStyle="1" w:styleId="24ACB791E02744C5B09BB8AF7F098B5B">
    <w:name w:val="24ACB791E02744C5B09BB8AF7F098B5B"/>
    <w:rsid w:val="00AA14C5"/>
  </w:style>
  <w:style w:type="paragraph" w:customStyle="1" w:styleId="B75EA5D145DE42E59B85B84DD30098B4">
    <w:name w:val="B75EA5D145DE42E59B85B84DD30098B4"/>
    <w:rsid w:val="00AA14C5"/>
  </w:style>
  <w:style w:type="paragraph" w:customStyle="1" w:styleId="3C987A5946D94CC1AF2E1C3A61F6DB3E">
    <w:name w:val="3C987A5946D94CC1AF2E1C3A61F6DB3E"/>
    <w:rsid w:val="00AA14C5"/>
  </w:style>
  <w:style w:type="paragraph" w:customStyle="1" w:styleId="3D6241274A3A472FA8AFD0679431D79D">
    <w:name w:val="3D6241274A3A472FA8AFD0679431D79D"/>
    <w:rsid w:val="00AA14C5"/>
  </w:style>
  <w:style w:type="paragraph" w:customStyle="1" w:styleId="49CC920925884031BF6A4F728AA971D0">
    <w:name w:val="49CC920925884031BF6A4F728AA971D0"/>
    <w:rsid w:val="00AA14C5"/>
  </w:style>
  <w:style w:type="paragraph" w:customStyle="1" w:styleId="BDE8709F04C0406EA853BB459C22E597">
    <w:name w:val="BDE8709F04C0406EA853BB459C22E597"/>
    <w:rsid w:val="00AA14C5"/>
  </w:style>
  <w:style w:type="paragraph" w:customStyle="1" w:styleId="D23082D501E54CAAB1B9DC4F770EB8AA">
    <w:name w:val="D23082D501E54CAAB1B9DC4F770EB8AA"/>
    <w:rsid w:val="00AA14C5"/>
  </w:style>
  <w:style w:type="paragraph" w:customStyle="1" w:styleId="682181210F3C47F6A0EFEB9806DF6F56">
    <w:name w:val="682181210F3C47F6A0EFEB9806DF6F56"/>
    <w:rsid w:val="00AA14C5"/>
  </w:style>
  <w:style w:type="paragraph" w:customStyle="1" w:styleId="C6CECDB0B7234958B9B77031984C4D2E">
    <w:name w:val="C6CECDB0B7234958B9B77031984C4D2E"/>
    <w:rsid w:val="00AA14C5"/>
  </w:style>
  <w:style w:type="paragraph" w:customStyle="1" w:styleId="7DB5FC69F5B34F17AC860CCCA28663CB">
    <w:name w:val="7DB5FC69F5B34F17AC860CCCA28663CB"/>
    <w:rsid w:val="00AA14C5"/>
  </w:style>
  <w:style w:type="paragraph" w:customStyle="1" w:styleId="CC58B0D0CBF74B8385A84F70DE38B999">
    <w:name w:val="CC58B0D0CBF74B8385A84F70DE38B999"/>
    <w:rsid w:val="00AA14C5"/>
  </w:style>
  <w:style w:type="paragraph" w:customStyle="1" w:styleId="AA3ACACDBCFD49DF8043D2467E2E8C0B">
    <w:name w:val="AA3ACACDBCFD49DF8043D2467E2E8C0B"/>
    <w:rsid w:val="00AA14C5"/>
  </w:style>
  <w:style w:type="paragraph" w:customStyle="1" w:styleId="7F3FB0D5397E445D865F04A6279A737C">
    <w:name w:val="7F3FB0D5397E445D865F04A6279A737C"/>
    <w:rsid w:val="00AA14C5"/>
  </w:style>
  <w:style w:type="paragraph" w:customStyle="1" w:styleId="72713A98CCA94F67998A84A65E8581FA">
    <w:name w:val="72713A98CCA94F67998A84A65E8581FA"/>
    <w:rsid w:val="00AA14C5"/>
  </w:style>
  <w:style w:type="paragraph" w:customStyle="1" w:styleId="889F5EA1D3A2453681FF21FA79C95868">
    <w:name w:val="889F5EA1D3A2453681FF21FA79C95868"/>
    <w:rsid w:val="00AA14C5"/>
  </w:style>
  <w:style w:type="paragraph" w:customStyle="1" w:styleId="063286306BF14AD2AB0DD870E358C725">
    <w:name w:val="063286306BF14AD2AB0DD870E358C725"/>
    <w:rsid w:val="00AA14C5"/>
  </w:style>
  <w:style w:type="paragraph" w:customStyle="1" w:styleId="0A7C4AA632B64010943364FA53611432">
    <w:name w:val="0A7C4AA632B64010943364FA53611432"/>
    <w:rsid w:val="00AA14C5"/>
  </w:style>
  <w:style w:type="paragraph" w:customStyle="1" w:styleId="4F3045B9549A498C89C72BBCF4CDF344">
    <w:name w:val="4F3045B9549A498C89C72BBCF4CDF344"/>
    <w:rsid w:val="00AA14C5"/>
  </w:style>
  <w:style w:type="paragraph" w:customStyle="1" w:styleId="6D95C1AE97D547CF84120E4B86B398C8">
    <w:name w:val="6D95C1AE97D547CF84120E4B86B398C8"/>
    <w:rsid w:val="00AA14C5"/>
  </w:style>
  <w:style w:type="paragraph" w:customStyle="1" w:styleId="0E9702E5F4154A7DA475F25C06537B22">
    <w:name w:val="0E9702E5F4154A7DA475F25C06537B22"/>
    <w:rsid w:val="00AA14C5"/>
  </w:style>
  <w:style w:type="paragraph" w:customStyle="1" w:styleId="A3D1D71B034848DCBE3791392592317A">
    <w:name w:val="A3D1D71B034848DCBE3791392592317A"/>
    <w:rsid w:val="00AA14C5"/>
  </w:style>
  <w:style w:type="paragraph" w:customStyle="1" w:styleId="B0B0BD02C62042ED89C25459ACFDC0C4">
    <w:name w:val="B0B0BD02C62042ED89C25459ACFDC0C4"/>
    <w:rsid w:val="00AA14C5"/>
  </w:style>
  <w:style w:type="paragraph" w:customStyle="1" w:styleId="33C1A1BBAAC145E6A6BE7382B4B28A98">
    <w:name w:val="33C1A1BBAAC145E6A6BE7382B4B28A98"/>
    <w:rsid w:val="00AA14C5"/>
  </w:style>
  <w:style w:type="paragraph" w:customStyle="1" w:styleId="04FE655D1FAA41AF9C4F0C964F1001FB">
    <w:name w:val="04FE655D1FAA41AF9C4F0C964F1001FB"/>
    <w:rsid w:val="00AA14C5"/>
  </w:style>
  <w:style w:type="paragraph" w:customStyle="1" w:styleId="3E8679C005934859826D410EC028FF18">
    <w:name w:val="3E8679C005934859826D410EC028FF18"/>
    <w:rsid w:val="00AA14C5"/>
  </w:style>
  <w:style w:type="paragraph" w:customStyle="1" w:styleId="BB42480871D34592B657B6CE65A695FC">
    <w:name w:val="BB42480871D34592B657B6CE65A695FC"/>
    <w:rsid w:val="00AA14C5"/>
  </w:style>
  <w:style w:type="paragraph" w:customStyle="1" w:styleId="7E1088DB10FC42669FFC7BA03E7E1A13">
    <w:name w:val="7E1088DB10FC42669FFC7BA03E7E1A13"/>
    <w:rsid w:val="00AA14C5"/>
  </w:style>
  <w:style w:type="paragraph" w:customStyle="1" w:styleId="D190947C1ECB4EED94D0D2A447D5EDD9">
    <w:name w:val="D190947C1ECB4EED94D0D2A447D5EDD9"/>
    <w:rsid w:val="00AA14C5"/>
  </w:style>
  <w:style w:type="paragraph" w:customStyle="1" w:styleId="1659B99ABE5D4EFF97CF5F3646647F7C">
    <w:name w:val="1659B99ABE5D4EFF97CF5F3646647F7C"/>
    <w:rsid w:val="00AA14C5"/>
  </w:style>
  <w:style w:type="paragraph" w:customStyle="1" w:styleId="8A0F080814A04CC4AD741D0C37F779B9">
    <w:name w:val="8A0F080814A04CC4AD741D0C37F779B9"/>
    <w:rsid w:val="00AA14C5"/>
  </w:style>
  <w:style w:type="paragraph" w:customStyle="1" w:styleId="3CB7E9BAA5964BCFB7856C09869D70C0">
    <w:name w:val="3CB7E9BAA5964BCFB7856C09869D70C0"/>
    <w:rsid w:val="00AA14C5"/>
  </w:style>
  <w:style w:type="paragraph" w:customStyle="1" w:styleId="DFC4DE2F32D5497DA6F57F5BAC89D0DE">
    <w:name w:val="DFC4DE2F32D5497DA6F57F5BAC89D0DE"/>
    <w:rsid w:val="00AA14C5"/>
  </w:style>
  <w:style w:type="paragraph" w:customStyle="1" w:styleId="136AB65A7CD64AB3985F080B7BEF1ACE">
    <w:name w:val="136AB65A7CD64AB3985F080B7BEF1ACE"/>
    <w:rsid w:val="00AA14C5"/>
  </w:style>
  <w:style w:type="paragraph" w:customStyle="1" w:styleId="804F5F50468C47F1927C2B3AF39B4F66">
    <w:name w:val="804F5F50468C47F1927C2B3AF39B4F66"/>
    <w:rsid w:val="00AA14C5"/>
  </w:style>
  <w:style w:type="paragraph" w:customStyle="1" w:styleId="8115247F1D384B348C31DFFC6F07BC31">
    <w:name w:val="8115247F1D384B348C31DFFC6F07BC31"/>
    <w:rsid w:val="00AA14C5"/>
  </w:style>
  <w:style w:type="paragraph" w:customStyle="1" w:styleId="593DBDCEFE274EF99202AA32716E140F">
    <w:name w:val="593DBDCEFE274EF99202AA32716E140F"/>
    <w:rsid w:val="00AA14C5"/>
  </w:style>
  <w:style w:type="paragraph" w:customStyle="1" w:styleId="9D09BE6CB088443089458C3226FFC5F4">
    <w:name w:val="9D09BE6CB088443089458C3226FFC5F4"/>
    <w:rsid w:val="00AA14C5"/>
  </w:style>
  <w:style w:type="paragraph" w:customStyle="1" w:styleId="BFA5E86373734D409CFF6C633B993FE1">
    <w:name w:val="BFA5E86373734D409CFF6C633B993FE1"/>
    <w:rsid w:val="00AA14C5"/>
  </w:style>
  <w:style w:type="paragraph" w:customStyle="1" w:styleId="33EB66BE7A6140A29ADD386463D3BB71">
    <w:name w:val="33EB66BE7A6140A29ADD386463D3BB71"/>
    <w:rsid w:val="00AA14C5"/>
  </w:style>
  <w:style w:type="paragraph" w:customStyle="1" w:styleId="6E06526D1DD3450FADA58E9FCC210368">
    <w:name w:val="6E06526D1DD3450FADA58E9FCC210368"/>
    <w:rsid w:val="00AA14C5"/>
  </w:style>
  <w:style w:type="paragraph" w:customStyle="1" w:styleId="81908D81E5BF47A5AFAAE16293122515">
    <w:name w:val="81908D81E5BF47A5AFAAE16293122515"/>
    <w:rsid w:val="00AA14C5"/>
  </w:style>
  <w:style w:type="paragraph" w:customStyle="1" w:styleId="4482B04644834FECB8A46739A215F256">
    <w:name w:val="4482B04644834FECB8A46739A215F256"/>
    <w:rsid w:val="00AA14C5"/>
  </w:style>
  <w:style w:type="paragraph" w:customStyle="1" w:styleId="BA134458F6E0425C822182177D203306">
    <w:name w:val="BA134458F6E0425C822182177D203306"/>
    <w:rsid w:val="00AA14C5"/>
  </w:style>
  <w:style w:type="paragraph" w:customStyle="1" w:styleId="C9D1E7FC02164490A1AD4134581FD8BE">
    <w:name w:val="C9D1E7FC02164490A1AD4134581FD8BE"/>
    <w:rsid w:val="00AA14C5"/>
  </w:style>
  <w:style w:type="paragraph" w:customStyle="1" w:styleId="F96348A839074D229B47313EB38F04E6">
    <w:name w:val="F96348A839074D229B47313EB38F04E6"/>
    <w:rsid w:val="00AA14C5"/>
  </w:style>
  <w:style w:type="paragraph" w:customStyle="1" w:styleId="4C99A95CA89544E4BBFF074E97F98F21">
    <w:name w:val="4C99A95CA89544E4BBFF074E97F98F21"/>
    <w:rsid w:val="00AA14C5"/>
  </w:style>
  <w:style w:type="paragraph" w:customStyle="1" w:styleId="810C8AE4E5814AA299CFA4FE0435A1F8">
    <w:name w:val="810C8AE4E5814AA299CFA4FE0435A1F8"/>
    <w:rsid w:val="00AA14C5"/>
  </w:style>
  <w:style w:type="paragraph" w:customStyle="1" w:styleId="ADD794777F154E4EAAD264F9BA813C81">
    <w:name w:val="ADD794777F154E4EAAD264F9BA813C81"/>
    <w:rsid w:val="00AA14C5"/>
  </w:style>
  <w:style w:type="paragraph" w:customStyle="1" w:styleId="4C4EBC3D05DA4EDB9C41EF8075B74E89">
    <w:name w:val="4C4EBC3D05DA4EDB9C41EF8075B74E89"/>
    <w:rsid w:val="00AA14C5"/>
  </w:style>
  <w:style w:type="paragraph" w:customStyle="1" w:styleId="BB8FC546486649E0B6B37BE07B5F79DA">
    <w:name w:val="BB8FC546486649E0B6B37BE07B5F79DA"/>
    <w:rsid w:val="00AA14C5"/>
  </w:style>
  <w:style w:type="paragraph" w:customStyle="1" w:styleId="62D63DF275AA4CD699ED924F4B48F286">
    <w:name w:val="62D63DF275AA4CD699ED924F4B48F286"/>
    <w:rsid w:val="00AA14C5"/>
  </w:style>
  <w:style w:type="paragraph" w:customStyle="1" w:styleId="D3152E0CB92C47A2A8154646FE893C81">
    <w:name w:val="D3152E0CB92C47A2A8154646FE893C81"/>
    <w:rsid w:val="00AA14C5"/>
  </w:style>
  <w:style w:type="paragraph" w:customStyle="1" w:styleId="05168390E3EE4322AD3A00E3FC77FCF4">
    <w:name w:val="05168390E3EE4322AD3A00E3FC77FCF4"/>
    <w:rsid w:val="00AA14C5"/>
  </w:style>
  <w:style w:type="paragraph" w:customStyle="1" w:styleId="FEB41C7918AA4645BD6CA41E6038BCB9">
    <w:name w:val="FEB41C7918AA4645BD6CA41E6038BCB9"/>
    <w:rsid w:val="00AA14C5"/>
  </w:style>
  <w:style w:type="paragraph" w:customStyle="1" w:styleId="0833D425EB5949A1A7863FC20EC8A20B">
    <w:name w:val="0833D425EB5949A1A7863FC20EC8A20B"/>
    <w:rsid w:val="00AA14C5"/>
  </w:style>
  <w:style w:type="paragraph" w:customStyle="1" w:styleId="7084C6CC74ED4F70BFCE9596C68724AE">
    <w:name w:val="7084C6CC74ED4F70BFCE9596C68724AE"/>
    <w:rsid w:val="00AA14C5"/>
  </w:style>
  <w:style w:type="paragraph" w:customStyle="1" w:styleId="BDB85B9C8FB0418E9E03C0CC03FB86EC">
    <w:name w:val="BDB85B9C8FB0418E9E03C0CC03FB86EC"/>
    <w:rsid w:val="00AA14C5"/>
  </w:style>
  <w:style w:type="paragraph" w:customStyle="1" w:styleId="5ED3743FB5484E32910754FA4AB7C3E1">
    <w:name w:val="5ED3743FB5484E32910754FA4AB7C3E1"/>
    <w:rsid w:val="00AA14C5"/>
  </w:style>
  <w:style w:type="paragraph" w:customStyle="1" w:styleId="8A62466D6DA641768C2A7EA143E0CC9A">
    <w:name w:val="8A62466D6DA641768C2A7EA143E0CC9A"/>
    <w:rsid w:val="00AA14C5"/>
  </w:style>
  <w:style w:type="paragraph" w:customStyle="1" w:styleId="909E94C4581045C7971145FA935856FF">
    <w:name w:val="909E94C4581045C7971145FA935856FF"/>
    <w:rsid w:val="00AA14C5"/>
  </w:style>
  <w:style w:type="paragraph" w:customStyle="1" w:styleId="577201462E3F42B98F3951DBDAC679C5">
    <w:name w:val="577201462E3F42B98F3951DBDAC679C5"/>
    <w:rsid w:val="00AA14C5"/>
  </w:style>
  <w:style w:type="paragraph" w:customStyle="1" w:styleId="F7398CACC8784EF7B63D8E02CAE7ADE0">
    <w:name w:val="F7398CACC8784EF7B63D8E02CAE7ADE0"/>
    <w:rsid w:val="00AA14C5"/>
  </w:style>
  <w:style w:type="paragraph" w:customStyle="1" w:styleId="3B9770A09E84436195970770BA5C06CD">
    <w:name w:val="3B9770A09E84436195970770BA5C06CD"/>
    <w:rsid w:val="00AA14C5"/>
  </w:style>
  <w:style w:type="paragraph" w:customStyle="1" w:styleId="575086E6290F408FBC11CBCD2ADB8691">
    <w:name w:val="575086E6290F408FBC11CBCD2ADB8691"/>
    <w:rsid w:val="00AA14C5"/>
  </w:style>
  <w:style w:type="paragraph" w:customStyle="1" w:styleId="4180086980C54B4DBE084674DBA0F32B">
    <w:name w:val="4180086980C54B4DBE084674DBA0F32B"/>
    <w:rsid w:val="00AA14C5"/>
  </w:style>
  <w:style w:type="paragraph" w:customStyle="1" w:styleId="B6BC4F47D88A4E4DAAA8FC6F19D10247">
    <w:name w:val="B6BC4F47D88A4E4DAAA8FC6F19D10247"/>
    <w:rsid w:val="00AA14C5"/>
  </w:style>
  <w:style w:type="paragraph" w:customStyle="1" w:styleId="E1F6A73966DD4C0E92B82F15C04D3BB3">
    <w:name w:val="E1F6A73966DD4C0E92B82F15C04D3BB3"/>
    <w:rsid w:val="00AA14C5"/>
  </w:style>
  <w:style w:type="paragraph" w:customStyle="1" w:styleId="A944B73E9D50445FA68BB68382085DF8">
    <w:name w:val="A944B73E9D50445FA68BB68382085DF8"/>
    <w:rsid w:val="00AA14C5"/>
  </w:style>
  <w:style w:type="paragraph" w:customStyle="1" w:styleId="68658A967F964C759A66124921669588">
    <w:name w:val="68658A967F964C759A66124921669588"/>
    <w:rsid w:val="00AA14C5"/>
  </w:style>
  <w:style w:type="paragraph" w:customStyle="1" w:styleId="2FBA0BCA8C564F0B9A80230C5BA04C18">
    <w:name w:val="2FBA0BCA8C564F0B9A80230C5BA04C18"/>
    <w:rsid w:val="00AA14C5"/>
  </w:style>
  <w:style w:type="paragraph" w:customStyle="1" w:styleId="5E3BDD34C63343AE9388109016173160">
    <w:name w:val="5E3BDD34C63343AE9388109016173160"/>
    <w:rsid w:val="00AA14C5"/>
  </w:style>
  <w:style w:type="paragraph" w:customStyle="1" w:styleId="66C61AFB16E345E299E0DEE953BE2B9B">
    <w:name w:val="66C61AFB16E345E299E0DEE953BE2B9B"/>
    <w:rsid w:val="00AA14C5"/>
  </w:style>
  <w:style w:type="paragraph" w:customStyle="1" w:styleId="2A3927DFCB4344B2936C92B14F8ECEE2">
    <w:name w:val="2A3927DFCB4344B2936C92B14F8ECEE2"/>
    <w:rsid w:val="00AA14C5"/>
  </w:style>
  <w:style w:type="paragraph" w:customStyle="1" w:styleId="44C52CC425DE44979FFBF11C16E3BE5F">
    <w:name w:val="44C52CC425DE44979FFBF11C16E3BE5F"/>
    <w:rsid w:val="00AA14C5"/>
  </w:style>
  <w:style w:type="paragraph" w:customStyle="1" w:styleId="52F919D90DBD415EAC6EABAC0F057A27">
    <w:name w:val="52F919D90DBD415EAC6EABAC0F057A27"/>
    <w:rsid w:val="00AA14C5"/>
  </w:style>
  <w:style w:type="paragraph" w:customStyle="1" w:styleId="C0820C85518D407E85CF731AB55BB919">
    <w:name w:val="C0820C85518D407E85CF731AB55BB919"/>
    <w:rsid w:val="00AA14C5"/>
  </w:style>
  <w:style w:type="paragraph" w:customStyle="1" w:styleId="90EE8C68031345DCA6FF45C9D54EFDB1">
    <w:name w:val="90EE8C68031345DCA6FF45C9D54EFDB1"/>
    <w:rsid w:val="00AA14C5"/>
  </w:style>
  <w:style w:type="paragraph" w:customStyle="1" w:styleId="ADA0B20D4E0B4412A1803061F56D4A3F">
    <w:name w:val="ADA0B20D4E0B4412A1803061F56D4A3F"/>
    <w:rsid w:val="00AA14C5"/>
  </w:style>
  <w:style w:type="paragraph" w:customStyle="1" w:styleId="F3004226F0454485AE2BCFA1662E858C">
    <w:name w:val="F3004226F0454485AE2BCFA1662E858C"/>
    <w:rsid w:val="00AA14C5"/>
  </w:style>
  <w:style w:type="paragraph" w:customStyle="1" w:styleId="92057EC92073435DB00B953F08486572">
    <w:name w:val="92057EC92073435DB00B953F08486572"/>
    <w:rsid w:val="00AA14C5"/>
  </w:style>
  <w:style w:type="paragraph" w:customStyle="1" w:styleId="2DA90F8EE70941889C9AA8E2A9250F34">
    <w:name w:val="2DA90F8EE70941889C9AA8E2A9250F34"/>
    <w:rsid w:val="00AA14C5"/>
  </w:style>
  <w:style w:type="paragraph" w:customStyle="1" w:styleId="9356EC9682BE485A9732EE70E0684EDC">
    <w:name w:val="9356EC9682BE485A9732EE70E0684EDC"/>
    <w:rsid w:val="00AA14C5"/>
  </w:style>
  <w:style w:type="paragraph" w:customStyle="1" w:styleId="E38FC04FE09A4EAEB7FE2E7D430E9930">
    <w:name w:val="E38FC04FE09A4EAEB7FE2E7D430E9930"/>
    <w:rsid w:val="00AA14C5"/>
  </w:style>
  <w:style w:type="paragraph" w:customStyle="1" w:styleId="FBADD773CAE244728075961E3B274360">
    <w:name w:val="FBADD773CAE244728075961E3B274360"/>
    <w:rsid w:val="00AA14C5"/>
  </w:style>
  <w:style w:type="paragraph" w:customStyle="1" w:styleId="26477F75905D4B1FB9D108302364854C">
    <w:name w:val="26477F75905D4B1FB9D108302364854C"/>
    <w:rsid w:val="00AA14C5"/>
  </w:style>
  <w:style w:type="paragraph" w:customStyle="1" w:styleId="5831C0B852BF4C8C99EB20438BB8B360">
    <w:name w:val="5831C0B852BF4C8C99EB20438BB8B360"/>
    <w:rsid w:val="00AA14C5"/>
  </w:style>
  <w:style w:type="paragraph" w:customStyle="1" w:styleId="10D495FD62C447E783E6CCDCE14AC866">
    <w:name w:val="10D495FD62C447E783E6CCDCE14AC866"/>
    <w:rsid w:val="00C27455"/>
    <w:pPr>
      <w:spacing w:after="160" w:line="259" w:lineRule="auto"/>
    </w:pPr>
  </w:style>
  <w:style w:type="paragraph" w:customStyle="1" w:styleId="C8291B171BDB4FC695ED850C49C19E5F">
    <w:name w:val="C8291B171BDB4FC695ED850C49C19E5F"/>
    <w:rsid w:val="00781500"/>
  </w:style>
  <w:style w:type="paragraph" w:customStyle="1" w:styleId="4E567393202544ECB1A5765BE6A9F4EB">
    <w:name w:val="4E567393202544ECB1A5765BE6A9F4EB"/>
    <w:rsid w:val="00781500"/>
  </w:style>
  <w:style w:type="paragraph" w:customStyle="1" w:styleId="9A2CB7B335954B45AAECA325594BD7A2">
    <w:name w:val="9A2CB7B335954B45AAECA325594BD7A2"/>
    <w:rsid w:val="00781500"/>
  </w:style>
  <w:style w:type="paragraph" w:customStyle="1" w:styleId="3CCD395A770441F18999ED1225C11E00">
    <w:name w:val="3CCD395A770441F18999ED1225C11E00"/>
    <w:rsid w:val="00781500"/>
  </w:style>
  <w:style w:type="paragraph" w:customStyle="1" w:styleId="AF304E7703264FB5869C71D0BBA8C2A6">
    <w:name w:val="AF304E7703264FB5869C71D0BBA8C2A6"/>
    <w:rsid w:val="00781500"/>
  </w:style>
  <w:style w:type="paragraph" w:customStyle="1" w:styleId="0EA3D560D212429BBF515AC350DCFDAD">
    <w:name w:val="0EA3D560D212429BBF515AC350DCFDAD"/>
    <w:rsid w:val="00781500"/>
  </w:style>
  <w:style w:type="paragraph" w:customStyle="1" w:styleId="F13CDEBF32304F78A2E3A832D6861281">
    <w:name w:val="F13CDEBF32304F78A2E3A832D6861281"/>
    <w:rsid w:val="00781500"/>
  </w:style>
  <w:style w:type="paragraph" w:customStyle="1" w:styleId="9B47BD27D91042FCA8C64F5C7C58974A">
    <w:name w:val="9B47BD27D91042FCA8C64F5C7C58974A"/>
    <w:rsid w:val="00781500"/>
  </w:style>
  <w:style w:type="paragraph" w:customStyle="1" w:styleId="2B08EC58F7E94609B6093B34868A0B63">
    <w:name w:val="2B08EC58F7E94609B6093B34868A0B63"/>
    <w:rsid w:val="00781500"/>
  </w:style>
  <w:style w:type="paragraph" w:customStyle="1" w:styleId="27C9F81B2688462BA9CD9BFF213D8474">
    <w:name w:val="27C9F81B2688462BA9CD9BFF213D8474"/>
    <w:rsid w:val="00781500"/>
  </w:style>
  <w:style w:type="paragraph" w:customStyle="1" w:styleId="95EF5D428964438B937B531ABCF727E3">
    <w:name w:val="95EF5D428964438B937B531ABCF727E3"/>
    <w:rsid w:val="00781500"/>
  </w:style>
  <w:style w:type="paragraph" w:customStyle="1" w:styleId="037597531E2747F99292FF921757C81B">
    <w:name w:val="037597531E2747F99292FF921757C81B"/>
    <w:rsid w:val="00781500"/>
  </w:style>
  <w:style w:type="paragraph" w:customStyle="1" w:styleId="E144EB164D26413EA5A2EB35937254A7">
    <w:name w:val="E144EB164D26413EA5A2EB35937254A7"/>
    <w:rsid w:val="00781500"/>
  </w:style>
  <w:style w:type="paragraph" w:customStyle="1" w:styleId="3D059784E31D4FA19AA1E1752AE51268">
    <w:name w:val="3D059784E31D4FA19AA1E1752AE51268"/>
    <w:rsid w:val="00781500"/>
  </w:style>
  <w:style w:type="paragraph" w:customStyle="1" w:styleId="4DDE0437E02F4C4C8E701C58AA714294">
    <w:name w:val="4DDE0437E02F4C4C8E701C58AA714294"/>
    <w:rsid w:val="00781500"/>
  </w:style>
  <w:style w:type="paragraph" w:customStyle="1" w:styleId="21B822B4940245B6B87726D0D71A1D77">
    <w:name w:val="21B822B4940245B6B87726D0D71A1D77"/>
    <w:rsid w:val="00781500"/>
  </w:style>
  <w:style w:type="paragraph" w:customStyle="1" w:styleId="84345EF8AFFF4904A062FADBD296851E">
    <w:name w:val="84345EF8AFFF4904A062FADBD296851E"/>
    <w:rsid w:val="00781500"/>
  </w:style>
  <w:style w:type="paragraph" w:customStyle="1" w:styleId="86E6AC7185EC430487A9C6CB0586DBC6">
    <w:name w:val="86E6AC7185EC430487A9C6CB0586DBC6"/>
    <w:rsid w:val="00781500"/>
  </w:style>
  <w:style w:type="paragraph" w:customStyle="1" w:styleId="BEE464F6A6DA40A49CB60EC26C751B3D">
    <w:name w:val="BEE464F6A6DA40A49CB60EC26C751B3D"/>
    <w:rsid w:val="00781500"/>
  </w:style>
  <w:style w:type="paragraph" w:customStyle="1" w:styleId="FD95A438991E4A98BD9ED67F0F662208">
    <w:name w:val="FD95A438991E4A98BD9ED67F0F662208"/>
    <w:rsid w:val="00781500"/>
  </w:style>
  <w:style w:type="paragraph" w:customStyle="1" w:styleId="536E4A2633434806A28CB594B1F0C57B">
    <w:name w:val="536E4A2633434806A28CB594B1F0C57B"/>
    <w:rsid w:val="00781500"/>
  </w:style>
  <w:style w:type="paragraph" w:customStyle="1" w:styleId="5BA7871C7A4844ADABF6E83C34BCC91D">
    <w:name w:val="5BA7871C7A4844ADABF6E83C34BCC91D"/>
    <w:rsid w:val="00781500"/>
  </w:style>
  <w:style w:type="paragraph" w:customStyle="1" w:styleId="3B06997E40E746778232D26C14D1D150">
    <w:name w:val="3B06997E40E746778232D26C14D1D150"/>
    <w:rsid w:val="00781500"/>
  </w:style>
  <w:style w:type="paragraph" w:customStyle="1" w:styleId="F1435E39DEB84041ADB1210EE4B059F0">
    <w:name w:val="F1435E39DEB84041ADB1210EE4B059F0"/>
    <w:rsid w:val="00781500"/>
  </w:style>
  <w:style w:type="paragraph" w:customStyle="1" w:styleId="F25BE7EB09F048399BC83036C0F87520">
    <w:name w:val="F25BE7EB09F048399BC83036C0F87520"/>
    <w:rsid w:val="00781500"/>
  </w:style>
  <w:style w:type="paragraph" w:customStyle="1" w:styleId="C7A27C069C2A499A86F7D9AA914476A5">
    <w:name w:val="C7A27C069C2A499A86F7D9AA914476A5"/>
    <w:rsid w:val="00781500"/>
  </w:style>
  <w:style w:type="paragraph" w:customStyle="1" w:styleId="6171D0DF6C404B558F2F8BA9E883B3C3">
    <w:name w:val="6171D0DF6C404B558F2F8BA9E883B3C3"/>
    <w:rsid w:val="00781500"/>
  </w:style>
  <w:style w:type="paragraph" w:customStyle="1" w:styleId="8354EACA617846EFACC7EA775A24287F">
    <w:name w:val="8354EACA617846EFACC7EA775A24287F"/>
    <w:rsid w:val="00781500"/>
  </w:style>
  <w:style w:type="paragraph" w:customStyle="1" w:styleId="22DFE59653E64FEE9FA574DBC1339571">
    <w:name w:val="22DFE59653E64FEE9FA574DBC1339571"/>
    <w:rsid w:val="00781500"/>
  </w:style>
  <w:style w:type="paragraph" w:customStyle="1" w:styleId="64EAF0567CF649E1B4B7B6D1E9BD2DC9">
    <w:name w:val="64EAF0567CF649E1B4B7B6D1E9BD2DC9"/>
    <w:rsid w:val="00781500"/>
  </w:style>
  <w:style w:type="paragraph" w:customStyle="1" w:styleId="FABB2C0400464B92BA087770C280715A">
    <w:name w:val="FABB2C0400464B92BA087770C280715A"/>
    <w:rsid w:val="00781500"/>
  </w:style>
  <w:style w:type="paragraph" w:customStyle="1" w:styleId="8008EC89C9D94BF7ACEFC8598B37C9E4">
    <w:name w:val="8008EC89C9D94BF7ACEFC8598B37C9E4"/>
    <w:rsid w:val="00781500"/>
  </w:style>
  <w:style w:type="paragraph" w:customStyle="1" w:styleId="1361086AFC3C4DF2A3FFCA4629A2621A">
    <w:name w:val="1361086AFC3C4DF2A3FFCA4629A2621A"/>
    <w:rsid w:val="00781500"/>
  </w:style>
  <w:style w:type="paragraph" w:customStyle="1" w:styleId="155753B6D4604D0CA427D0B7EACBFE32">
    <w:name w:val="155753B6D4604D0CA427D0B7EACBFE32"/>
    <w:rsid w:val="00781500"/>
  </w:style>
  <w:style w:type="paragraph" w:customStyle="1" w:styleId="DD33E668665D4EBB88FF2851BFFB2CCE">
    <w:name w:val="DD33E668665D4EBB88FF2851BFFB2CCE"/>
    <w:rsid w:val="00781500"/>
  </w:style>
  <w:style w:type="paragraph" w:customStyle="1" w:styleId="24404AD07DAA4EF3A8DCF7644BCC6F21">
    <w:name w:val="24404AD07DAA4EF3A8DCF7644BCC6F21"/>
    <w:rsid w:val="00781500"/>
  </w:style>
  <w:style w:type="paragraph" w:customStyle="1" w:styleId="43A39A41862B466791B101401EB019C3">
    <w:name w:val="43A39A41862B466791B101401EB019C3"/>
    <w:rsid w:val="00781500"/>
  </w:style>
  <w:style w:type="paragraph" w:customStyle="1" w:styleId="E0C4B2257F3C4E70B8DD185433A92B4B">
    <w:name w:val="E0C4B2257F3C4E70B8DD185433A92B4B"/>
    <w:rsid w:val="00781500"/>
  </w:style>
  <w:style w:type="paragraph" w:customStyle="1" w:styleId="26992977B7BE41E7AA29BE1A590FAF3D">
    <w:name w:val="26992977B7BE41E7AA29BE1A590FAF3D"/>
    <w:rsid w:val="00781500"/>
  </w:style>
  <w:style w:type="paragraph" w:customStyle="1" w:styleId="0CF1C642251D485484AC82A4BF9A16E5">
    <w:name w:val="0CF1C642251D485484AC82A4BF9A16E5"/>
    <w:rsid w:val="00781500"/>
  </w:style>
  <w:style w:type="paragraph" w:customStyle="1" w:styleId="CA18543F0805423693E45F1548D187FC">
    <w:name w:val="CA18543F0805423693E45F1548D187FC"/>
    <w:rsid w:val="00781500"/>
  </w:style>
  <w:style w:type="paragraph" w:customStyle="1" w:styleId="4491AAC8F66A4326AD49997C9057226A">
    <w:name w:val="4491AAC8F66A4326AD49997C9057226A"/>
    <w:rsid w:val="00781500"/>
  </w:style>
  <w:style w:type="paragraph" w:customStyle="1" w:styleId="D977C33222994744ADF7A19BF94A21E9">
    <w:name w:val="D977C33222994744ADF7A19BF94A21E9"/>
    <w:rsid w:val="00781500"/>
  </w:style>
  <w:style w:type="paragraph" w:customStyle="1" w:styleId="EBD3B14A7174495FA92A708A6DD6A7C9">
    <w:name w:val="EBD3B14A7174495FA92A708A6DD6A7C9"/>
    <w:rsid w:val="00781500"/>
  </w:style>
  <w:style w:type="paragraph" w:customStyle="1" w:styleId="7792FC85D56041FCB837AF7309BF3FD4">
    <w:name w:val="7792FC85D56041FCB837AF7309BF3FD4"/>
    <w:rsid w:val="00781500"/>
  </w:style>
  <w:style w:type="paragraph" w:customStyle="1" w:styleId="3D8AB04728A846189AFA56E1FA8801DF">
    <w:name w:val="3D8AB04728A846189AFA56E1FA8801DF"/>
    <w:rsid w:val="00781500"/>
  </w:style>
  <w:style w:type="paragraph" w:customStyle="1" w:styleId="C7733132EABF4B2885A244C384A9E093">
    <w:name w:val="C7733132EABF4B2885A244C384A9E093"/>
    <w:rsid w:val="00781500"/>
  </w:style>
  <w:style w:type="paragraph" w:customStyle="1" w:styleId="D0245F58CB70495FBC9F4D779965B7DF">
    <w:name w:val="D0245F58CB70495FBC9F4D779965B7DF"/>
    <w:rsid w:val="00781500"/>
  </w:style>
  <w:style w:type="paragraph" w:customStyle="1" w:styleId="D01A8467B66D456A9FEF3183ECCDB26F">
    <w:name w:val="D01A8467B66D456A9FEF3183ECCDB26F"/>
    <w:rsid w:val="00781500"/>
  </w:style>
  <w:style w:type="paragraph" w:customStyle="1" w:styleId="B328B5F2E3B445B78CABF0F44B2B9EEB">
    <w:name w:val="B328B5F2E3B445B78CABF0F44B2B9EEB"/>
    <w:rsid w:val="00781500"/>
  </w:style>
  <w:style w:type="paragraph" w:customStyle="1" w:styleId="FC1D5DAECA3F489B966AA556BDB79A70">
    <w:name w:val="FC1D5DAECA3F489B966AA556BDB79A70"/>
    <w:rsid w:val="00781500"/>
  </w:style>
  <w:style w:type="paragraph" w:customStyle="1" w:styleId="66FE9F0BA24C4752A3198C595169D6CB">
    <w:name w:val="66FE9F0BA24C4752A3198C595169D6CB"/>
    <w:rsid w:val="00781500"/>
  </w:style>
  <w:style w:type="paragraph" w:customStyle="1" w:styleId="0399F970CD6B4B2087B37551AE9D88BD">
    <w:name w:val="0399F970CD6B4B2087B37551AE9D88BD"/>
    <w:rsid w:val="00781500"/>
  </w:style>
  <w:style w:type="paragraph" w:customStyle="1" w:styleId="0AD4D5A3D3FC4BF6953625650DED04FB">
    <w:name w:val="0AD4D5A3D3FC4BF6953625650DED04FB"/>
    <w:rsid w:val="00781500"/>
  </w:style>
  <w:style w:type="paragraph" w:customStyle="1" w:styleId="4692D4EADEF34C92A069B6700CEACC09">
    <w:name w:val="4692D4EADEF34C92A069B6700CEACC09"/>
    <w:rsid w:val="00781500"/>
  </w:style>
  <w:style w:type="paragraph" w:customStyle="1" w:styleId="4F3CB05785D24052B42E1CAAACF3BED0">
    <w:name w:val="4F3CB05785D24052B42E1CAAACF3BED0"/>
    <w:rsid w:val="00781500"/>
  </w:style>
  <w:style w:type="paragraph" w:customStyle="1" w:styleId="3F009683EB6E4BEE80CCE5AFF6A25005">
    <w:name w:val="3F009683EB6E4BEE80CCE5AFF6A25005"/>
    <w:rsid w:val="00781500"/>
  </w:style>
  <w:style w:type="paragraph" w:customStyle="1" w:styleId="681EE1694A4C48FBABF37CCB2B8CBAA7">
    <w:name w:val="681EE1694A4C48FBABF37CCB2B8CBAA7"/>
    <w:rsid w:val="00781500"/>
  </w:style>
  <w:style w:type="paragraph" w:customStyle="1" w:styleId="837D2F8CC8024B318697A8F278880B50">
    <w:name w:val="837D2F8CC8024B318697A8F278880B50"/>
    <w:rsid w:val="00781500"/>
  </w:style>
  <w:style w:type="paragraph" w:customStyle="1" w:styleId="9C54B4E9AEB64F1CABDCB3691DCA45E1">
    <w:name w:val="9C54B4E9AEB64F1CABDCB3691DCA45E1"/>
    <w:rsid w:val="00781500"/>
  </w:style>
  <w:style w:type="paragraph" w:customStyle="1" w:styleId="D8A2663DFF2D4369B4B9F4C06AD8D848">
    <w:name w:val="D8A2663DFF2D4369B4B9F4C06AD8D848"/>
    <w:rsid w:val="00781500"/>
  </w:style>
  <w:style w:type="paragraph" w:customStyle="1" w:styleId="59790562E6D14DA2B8C553CB6E469C6A">
    <w:name w:val="59790562E6D14DA2B8C553CB6E469C6A"/>
    <w:rsid w:val="00781500"/>
  </w:style>
  <w:style w:type="paragraph" w:customStyle="1" w:styleId="6BD12360C6334404A1136FE138B636E0">
    <w:name w:val="6BD12360C6334404A1136FE138B636E0"/>
    <w:rsid w:val="00781500"/>
  </w:style>
  <w:style w:type="paragraph" w:customStyle="1" w:styleId="64AB00DB41534047B8EC53B78ED4836B">
    <w:name w:val="64AB00DB41534047B8EC53B78ED4836B"/>
    <w:rsid w:val="00781500"/>
  </w:style>
  <w:style w:type="paragraph" w:customStyle="1" w:styleId="A538BE1EE180495689484D52E96A23F7">
    <w:name w:val="A538BE1EE180495689484D52E96A23F7"/>
    <w:rsid w:val="00CD45A9"/>
    <w:pPr>
      <w:spacing w:after="160" w:line="259" w:lineRule="auto"/>
    </w:pPr>
  </w:style>
  <w:style w:type="paragraph" w:customStyle="1" w:styleId="8EA880DFBE5F4E189F26CA80CE298091">
    <w:name w:val="8EA880DFBE5F4E189F26CA80CE298091"/>
    <w:rsid w:val="00CD45A9"/>
    <w:pPr>
      <w:spacing w:after="160" w:line="259" w:lineRule="auto"/>
    </w:pPr>
  </w:style>
  <w:style w:type="paragraph" w:customStyle="1" w:styleId="3A958015D7084803B475642CFDBDA0A8">
    <w:name w:val="3A958015D7084803B475642CFDBDA0A8"/>
    <w:rsid w:val="00CD45A9"/>
    <w:pPr>
      <w:spacing w:after="160" w:line="259" w:lineRule="auto"/>
    </w:pPr>
  </w:style>
  <w:style w:type="paragraph" w:customStyle="1" w:styleId="51AD8D16292D4C00A3A57D6E7B262785">
    <w:name w:val="51AD8D16292D4C00A3A57D6E7B262785"/>
    <w:rsid w:val="00CD45A9"/>
    <w:pPr>
      <w:spacing w:after="160" w:line="259" w:lineRule="auto"/>
    </w:pPr>
  </w:style>
  <w:style w:type="paragraph" w:customStyle="1" w:styleId="31773489A8CA4ADDB16C7F25DCE0EB74">
    <w:name w:val="31773489A8CA4ADDB16C7F25DCE0EB74"/>
    <w:rsid w:val="00CD45A9"/>
    <w:pPr>
      <w:spacing w:after="160" w:line="259" w:lineRule="auto"/>
    </w:pPr>
  </w:style>
  <w:style w:type="paragraph" w:customStyle="1" w:styleId="F62CEC5E06C949C7B1267D5BDF6A032A">
    <w:name w:val="F62CEC5E06C949C7B1267D5BDF6A032A"/>
    <w:rsid w:val="00CD45A9"/>
    <w:pPr>
      <w:spacing w:after="160" w:line="259" w:lineRule="auto"/>
    </w:pPr>
  </w:style>
  <w:style w:type="paragraph" w:customStyle="1" w:styleId="1F7E3928C6974DEE98F239D2647FF7DC">
    <w:name w:val="1F7E3928C6974DEE98F239D2647FF7DC"/>
    <w:rsid w:val="00CD45A9"/>
    <w:pPr>
      <w:spacing w:after="160" w:line="259" w:lineRule="auto"/>
    </w:pPr>
  </w:style>
  <w:style w:type="paragraph" w:customStyle="1" w:styleId="1C874FE8E3AF427CB2FF8BEDAE5FEC12">
    <w:name w:val="1C874FE8E3AF427CB2FF8BEDAE5FEC12"/>
    <w:rsid w:val="00CD45A9"/>
    <w:pPr>
      <w:spacing w:after="160" w:line="259" w:lineRule="auto"/>
    </w:pPr>
  </w:style>
  <w:style w:type="paragraph" w:customStyle="1" w:styleId="6897A9D6269F4A4F977CFF54C0E4E4AB">
    <w:name w:val="6897A9D6269F4A4F977CFF54C0E4E4AB"/>
    <w:rsid w:val="00CD45A9"/>
    <w:pPr>
      <w:spacing w:after="160" w:line="259" w:lineRule="auto"/>
    </w:pPr>
  </w:style>
  <w:style w:type="paragraph" w:customStyle="1" w:styleId="52082E922D324A9BAA92D43064D099EC">
    <w:name w:val="52082E922D324A9BAA92D43064D099EC"/>
    <w:rsid w:val="00CD45A9"/>
    <w:pPr>
      <w:spacing w:after="160" w:line="259" w:lineRule="auto"/>
    </w:pPr>
  </w:style>
  <w:style w:type="paragraph" w:customStyle="1" w:styleId="9382F72D0B0F45799682BA3C1AE2C680">
    <w:name w:val="9382F72D0B0F45799682BA3C1AE2C680"/>
    <w:rsid w:val="00CD45A9"/>
    <w:pPr>
      <w:spacing w:after="160" w:line="259" w:lineRule="auto"/>
    </w:pPr>
  </w:style>
  <w:style w:type="paragraph" w:customStyle="1" w:styleId="C2B4B16A646045A696E5E352D421FA19">
    <w:name w:val="C2B4B16A646045A696E5E352D421FA19"/>
    <w:rsid w:val="00CD45A9"/>
    <w:pPr>
      <w:spacing w:after="160" w:line="259" w:lineRule="auto"/>
    </w:pPr>
  </w:style>
  <w:style w:type="paragraph" w:customStyle="1" w:styleId="AA19AC0AA5AE4982A330A94D0FD48F3D">
    <w:name w:val="AA19AC0AA5AE4982A330A94D0FD48F3D"/>
    <w:rsid w:val="00CD45A9"/>
    <w:pPr>
      <w:spacing w:after="160" w:line="259" w:lineRule="auto"/>
    </w:pPr>
  </w:style>
  <w:style w:type="paragraph" w:customStyle="1" w:styleId="DB7B597B70FC451095ED9A8AF7663855">
    <w:name w:val="DB7B597B70FC451095ED9A8AF7663855"/>
    <w:rsid w:val="00CD45A9"/>
    <w:pPr>
      <w:spacing w:after="160" w:line="259" w:lineRule="auto"/>
    </w:pPr>
  </w:style>
  <w:style w:type="paragraph" w:customStyle="1" w:styleId="A557B853D8A04B16B9677601ED4305D5">
    <w:name w:val="A557B853D8A04B16B9677601ED4305D5"/>
    <w:rsid w:val="00CD45A9"/>
    <w:pPr>
      <w:spacing w:after="160" w:line="259" w:lineRule="auto"/>
    </w:pPr>
  </w:style>
  <w:style w:type="paragraph" w:customStyle="1" w:styleId="B929D22AC7AF4E728ACB992725FC5D53">
    <w:name w:val="B929D22AC7AF4E728ACB992725FC5D53"/>
    <w:rsid w:val="00CD45A9"/>
    <w:pPr>
      <w:spacing w:after="160" w:line="259" w:lineRule="auto"/>
    </w:pPr>
  </w:style>
  <w:style w:type="paragraph" w:customStyle="1" w:styleId="532635BB879D4930842D9048BE88CB33">
    <w:name w:val="532635BB879D4930842D9048BE88CB33"/>
    <w:rsid w:val="00CD45A9"/>
    <w:pPr>
      <w:spacing w:after="160" w:line="259" w:lineRule="auto"/>
    </w:pPr>
  </w:style>
  <w:style w:type="paragraph" w:customStyle="1" w:styleId="DA9AC1C7B47F4D53B5FAD42E5A38A62B">
    <w:name w:val="DA9AC1C7B47F4D53B5FAD42E5A38A62B"/>
    <w:rsid w:val="00CD45A9"/>
    <w:pPr>
      <w:spacing w:after="160" w:line="259" w:lineRule="auto"/>
    </w:pPr>
  </w:style>
  <w:style w:type="paragraph" w:customStyle="1" w:styleId="FA276B59B402429DB4C186BAC2A5B40C">
    <w:name w:val="FA276B59B402429DB4C186BAC2A5B40C"/>
    <w:rsid w:val="00CD45A9"/>
    <w:pPr>
      <w:spacing w:after="160" w:line="259" w:lineRule="auto"/>
    </w:pPr>
  </w:style>
  <w:style w:type="paragraph" w:customStyle="1" w:styleId="0E26E9CC95564BD99A7D7AEFE37E3197">
    <w:name w:val="0E26E9CC95564BD99A7D7AEFE37E3197"/>
    <w:rsid w:val="00CD45A9"/>
    <w:pPr>
      <w:spacing w:after="160" w:line="259" w:lineRule="auto"/>
    </w:pPr>
  </w:style>
  <w:style w:type="paragraph" w:customStyle="1" w:styleId="327D134746514D0A9DEDE6FF7D4F3A62">
    <w:name w:val="327D134746514D0A9DEDE6FF7D4F3A62"/>
    <w:rsid w:val="00CD45A9"/>
    <w:pPr>
      <w:spacing w:after="160" w:line="259" w:lineRule="auto"/>
    </w:pPr>
  </w:style>
  <w:style w:type="paragraph" w:customStyle="1" w:styleId="0328BE0E17EC434BA59380AB0B12DAA4">
    <w:name w:val="0328BE0E17EC434BA59380AB0B12DAA4"/>
    <w:rsid w:val="00CD45A9"/>
    <w:pPr>
      <w:spacing w:after="160" w:line="259" w:lineRule="auto"/>
    </w:pPr>
  </w:style>
  <w:style w:type="paragraph" w:customStyle="1" w:styleId="831A463690C645DA92E2CE4C9B412734">
    <w:name w:val="831A463690C645DA92E2CE4C9B412734"/>
    <w:rsid w:val="00CD45A9"/>
    <w:pPr>
      <w:spacing w:after="160" w:line="259" w:lineRule="auto"/>
    </w:pPr>
  </w:style>
  <w:style w:type="paragraph" w:customStyle="1" w:styleId="B1A5840747164FA5B4FCD67F06B0BBA0">
    <w:name w:val="B1A5840747164FA5B4FCD67F06B0BBA0"/>
    <w:rsid w:val="00CD45A9"/>
    <w:pPr>
      <w:spacing w:after="160" w:line="259" w:lineRule="auto"/>
    </w:pPr>
  </w:style>
  <w:style w:type="paragraph" w:customStyle="1" w:styleId="E111E4B41A3940F19C93672D53CED509">
    <w:name w:val="E111E4B41A3940F19C93672D53CED509"/>
    <w:rsid w:val="00CD45A9"/>
    <w:pPr>
      <w:spacing w:after="160" w:line="259" w:lineRule="auto"/>
    </w:pPr>
  </w:style>
  <w:style w:type="paragraph" w:customStyle="1" w:styleId="3F8CE4EA68FB46D8AAA915D8CC8CF481">
    <w:name w:val="3F8CE4EA68FB46D8AAA915D8CC8CF481"/>
    <w:rsid w:val="00CD45A9"/>
    <w:pPr>
      <w:spacing w:after="160" w:line="259" w:lineRule="auto"/>
    </w:pPr>
  </w:style>
  <w:style w:type="paragraph" w:customStyle="1" w:styleId="12DE480FA1334B2291CF45D09F0755B6">
    <w:name w:val="12DE480FA1334B2291CF45D09F0755B6"/>
    <w:rsid w:val="00CD45A9"/>
    <w:pPr>
      <w:spacing w:after="160" w:line="259" w:lineRule="auto"/>
    </w:pPr>
  </w:style>
  <w:style w:type="paragraph" w:customStyle="1" w:styleId="6F2E76BC17444F219B09E956F7881617">
    <w:name w:val="6F2E76BC17444F219B09E956F7881617"/>
    <w:rsid w:val="00CD45A9"/>
    <w:pPr>
      <w:spacing w:after="160" w:line="259" w:lineRule="auto"/>
    </w:pPr>
  </w:style>
  <w:style w:type="paragraph" w:customStyle="1" w:styleId="7798EA09062145DF894292DA8FAFB9BE">
    <w:name w:val="7798EA09062145DF894292DA8FAFB9BE"/>
    <w:rsid w:val="00CD45A9"/>
    <w:pPr>
      <w:spacing w:after="160" w:line="259" w:lineRule="auto"/>
    </w:pPr>
  </w:style>
  <w:style w:type="paragraph" w:customStyle="1" w:styleId="148CD9426D4C49C0B1D1A6EB4BFBFC04">
    <w:name w:val="148CD9426D4C49C0B1D1A6EB4BFBFC04"/>
    <w:rsid w:val="00CD45A9"/>
    <w:pPr>
      <w:spacing w:after="160" w:line="259" w:lineRule="auto"/>
    </w:pPr>
  </w:style>
  <w:style w:type="paragraph" w:customStyle="1" w:styleId="B88F2C386D3042D689BDF528464554EF">
    <w:name w:val="B88F2C386D3042D689BDF528464554EF"/>
    <w:rsid w:val="00CD45A9"/>
    <w:pPr>
      <w:spacing w:after="160" w:line="259" w:lineRule="auto"/>
    </w:pPr>
  </w:style>
  <w:style w:type="paragraph" w:customStyle="1" w:styleId="2AFAC2E2EDCC4639BA923296463AA3FA">
    <w:name w:val="2AFAC2E2EDCC4639BA923296463AA3FA"/>
    <w:rsid w:val="00CD45A9"/>
    <w:pPr>
      <w:spacing w:after="160" w:line="259" w:lineRule="auto"/>
    </w:pPr>
  </w:style>
  <w:style w:type="paragraph" w:customStyle="1" w:styleId="048106FA994948778D70AF604FA2FEFA">
    <w:name w:val="048106FA994948778D70AF604FA2FEFA"/>
    <w:rsid w:val="00CD45A9"/>
    <w:pPr>
      <w:spacing w:after="160" w:line="259" w:lineRule="auto"/>
    </w:pPr>
  </w:style>
  <w:style w:type="paragraph" w:customStyle="1" w:styleId="244C81042AC84D628C8D4E41435BFDAB">
    <w:name w:val="244C81042AC84D628C8D4E41435BFDAB"/>
    <w:rsid w:val="00CD45A9"/>
    <w:pPr>
      <w:spacing w:after="160" w:line="259" w:lineRule="auto"/>
    </w:pPr>
  </w:style>
  <w:style w:type="paragraph" w:customStyle="1" w:styleId="D721987EC8EF4C4286F8A4D77C74CCE0">
    <w:name w:val="D721987EC8EF4C4286F8A4D77C74CCE0"/>
    <w:rsid w:val="00CD45A9"/>
    <w:pPr>
      <w:spacing w:after="160" w:line="259" w:lineRule="auto"/>
    </w:pPr>
  </w:style>
  <w:style w:type="paragraph" w:customStyle="1" w:styleId="721AC65ECE9649E3AA9A865219B1E1B9">
    <w:name w:val="721AC65ECE9649E3AA9A865219B1E1B9"/>
    <w:rsid w:val="00CD45A9"/>
    <w:pPr>
      <w:spacing w:after="160" w:line="259" w:lineRule="auto"/>
    </w:pPr>
  </w:style>
  <w:style w:type="paragraph" w:customStyle="1" w:styleId="5E0B7691D2374625B95FDEFB1B3FD380">
    <w:name w:val="5E0B7691D2374625B95FDEFB1B3FD380"/>
    <w:rsid w:val="00CD45A9"/>
    <w:pPr>
      <w:spacing w:after="160" w:line="259" w:lineRule="auto"/>
    </w:pPr>
  </w:style>
  <w:style w:type="paragraph" w:customStyle="1" w:styleId="9F18113177F0490FA61BE028F1C7822E">
    <w:name w:val="9F18113177F0490FA61BE028F1C7822E"/>
    <w:rsid w:val="00CD45A9"/>
    <w:pPr>
      <w:spacing w:after="160" w:line="259" w:lineRule="auto"/>
    </w:pPr>
  </w:style>
  <w:style w:type="paragraph" w:customStyle="1" w:styleId="80E7D2BD8FBE45B4A5549F7C3A26DB21">
    <w:name w:val="80E7D2BD8FBE45B4A5549F7C3A26DB21"/>
    <w:rsid w:val="00CD45A9"/>
    <w:pPr>
      <w:spacing w:after="160" w:line="259" w:lineRule="auto"/>
    </w:pPr>
  </w:style>
  <w:style w:type="paragraph" w:customStyle="1" w:styleId="4D19B8380F2B45DE85BB18F4151DBA3A">
    <w:name w:val="4D19B8380F2B45DE85BB18F4151DBA3A"/>
    <w:rsid w:val="00604B90"/>
  </w:style>
  <w:style w:type="paragraph" w:customStyle="1" w:styleId="24502747D2F34F378964FAE940B5480E">
    <w:name w:val="24502747D2F34F378964FAE940B5480E"/>
    <w:rsid w:val="00FF1A7B"/>
    <w:pPr>
      <w:spacing w:after="160" w:line="259" w:lineRule="auto"/>
    </w:pPr>
  </w:style>
  <w:style w:type="paragraph" w:customStyle="1" w:styleId="56290BB3E39340DCAB5EAFE97ABD5D7C">
    <w:name w:val="56290BB3E39340DCAB5EAFE97ABD5D7C"/>
    <w:rsid w:val="00B67F8A"/>
  </w:style>
  <w:style w:type="paragraph" w:customStyle="1" w:styleId="AD996154A7894F08925749EE37DED3C9">
    <w:name w:val="AD996154A7894F08925749EE37DED3C9"/>
    <w:rsid w:val="00B67F8A"/>
  </w:style>
  <w:style w:type="paragraph" w:customStyle="1" w:styleId="39D34EB6213541D0825A8E8131BC0F9C">
    <w:name w:val="39D34EB6213541D0825A8E8131BC0F9C"/>
    <w:rsid w:val="00B67F8A"/>
  </w:style>
  <w:style w:type="paragraph" w:customStyle="1" w:styleId="9669F541612F466EBBC5B8043B6F4B93">
    <w:name w:val="9669F541612F466EBBC5B8043B6F4B93"/>
    <w:rsid w:val="00B67F8A"/>
  </w:style>
  <w:style w:type="paragraph" w:customStyle="1" w:styleId="E1C0DF2292DC4C1FB2A84EC8BE31E4E6">
    <w:name w:val="E1C0DF2292DC4C1FB2A84EC8BE31E4E6"/>
    <w:rsid w:val="00B67F8A"/>
  </w:style>
  <w:style w:type="paragraph" w:customStyle="1" w:styleId="71831200A98F453E95AFE6C358BF140A">
    <w:name w:val="71831200A98F453E95AFE6C358BF140A"/>
    <w:rsid w:val="00B67F8A"/>
  </w:style>
  <w:style w:type="paragraph" w:customStyle="1" w:styleId="4DF8E78E8E924EB49A7B45CE95A638C4">
    <w:name w:val="4DF8E78E8E924EB49A7B45CE95A638C4"/>
    <w:rsid w:val="00B67F8A"/>
  </w:style>
  <w:style w:type="paragraph" w:customStyle="1" w:styleId="34550EF9AAB045ECA4DEA454CEC03495">
    <w:name w:val="34550EF9AAB045ECA4DEA454CEC03495"/>
    <w:rsid w:val="00B67F8A"/>
  </w:style>
  <w:style w:type="paragraph" w:customStyle="1" w:styleId="1713927C1E494A1B938CA4DAB1718ABB">
    <w:name w:val="1713927C1E494A1B938CA4DAB1718ABB"/>
    <w:rsid w:val="00B67F8A"/>
  </w:style>
  <w:style w:type="paragraph" w:customStyle="1" w:styleId="E703A3DFF88B4478BA8405D3ABE18D27">
    <w:name w:val="E703A3DFF88B4478BA8405D3ABE18D27"/>
    <w:rsid w:val="00B67F8A"/>
  </w:style>
  <w:style w:type="paragraph" w:customStyle="1" w:styleId="BF61B6951D1840EA8842EB48FC8BC216">
    <w:name w:val="BF61B6951D1840EA8842EB48FC8BC216"/>
    <w:rsid w:val="00B67F8A"/>
  </w:style>
  <w:style w:type="paragraph" w:customStyle="1" w:styleId="E3EA593CC22A4992AABABF86BB7C22E4">
    <w:name w:val="E3EA593CC22A4992AABABF86BB7C22E4"/>
    <w:rsid w:val="00B67F8A"/>
  </w:style>
  <w:style w:type="paragraph" w:customStyle="1" w:styleId="F86EA6B23A2E4091AD21EC8642CE0F46">
    <w:name w:val="F86EA6B23A2E4091AD21EC8642CE0F46"/>
    <w:rsid w:val="00B67F8A"/>
  </w:style>
  <w:style w:type="paragraph" w:customStyle="1" w:styleId="7997AE3069CD4880ADDBA85B5561863D">
    <w:name w:val="7997AE3069CD4880ADDBA85B5561863D"/>
    <w:rsid w:val="00B67F8A"/>
  </w:style>
  <w:style w:type="paragraph" w:customStyle="1" w:styleId="D4616BB3F1AA4989B48B46FD8875DD80">
    <w:name w:val="D4616BB3F1AA4989B48B46FD8875DD80"/>
    <w:rsid w:val="00B67F8A"/>
  </w:style>
  <w:style w:type="paragraph" w:customStyle="1" w:styleId="42F719DBCD4D4F9188206F2A92ECC521">
    <w:name w:val="42F719DBCD4D4F9188206F2A92ECC521"/>
    <w:rsid w:val="00B67F8A"/>
  </w:style>
  <w:style w:type="paragraph" w:customStyle="1" w:styleId="BB7D817649444723929D27A66D42CB33">
    <w:name w:val="BB7D817649444723929D27A66D42CB33"/>
    <w:rsid w:val="00B67F8A"/>
  </w:style>
  <w:style w:type="paragraph" w:customStyle="1" w:styleId="C654268FD48848CCAE7F4523EA633378">
    <w:name w:val="C654268FD48848CCAE7F4523EA633378"/>
    <w:rsid w:val="00B67F8A"/>
  </w:style>
  <w:style w:type="paragraph" w:customStyle="1" w:styleId="3AC1D37D8F9049DDA40CD28736A3CB21">
    <w:name w:val="3AC1D37D8F9049DDA40CD28736A3CB21"/>
    <w:rsid w:val="00B67F8A"/>
  </w:style>
  <w:style w:type="paragraph" w:customStyle="1" w:styleId="1F9B3C69A268404D87C880DFF24630DD">
    <w:name w:val="1F9B3C69A268404D87C880DFF24630DD"/>
    <w:rsid w:val="00B67F8A"/>
  </w:style>
  <w:style w:type="paragraph" w:customStyle="1" w:styleId="E85733EF16A843FCAA6D69F0DCB4F6B5">
    <w:name w:val="E85733EF16A843FCAA6D69F0DCB4F6B5"/>
    <w:rsid w:val="00B67F8A"/>
  </w:style>
  <w:style w:type="paragraph" w:customStyle="1" w:styleId="2F31C7E3D74C4A2689545999224FCE68">
    <w:name w:val="2F31C7E3D74C4A2689545999224FCE68"/>
    <w:rsid w:val="00B67F8A"/>
  </w:style>
  <w:style w:type="paragraph" w:customStyle="1" w:styleId="0027F726ADB942C59710638D22C6BC16">
    <w:name w:val="0027F726ADB942C59710638D22C6BC16"/>
    <w:rsid w:val="00B67F8A"/>
  </w:style>
  <w:style w:type="paragraph" w:customStyle="1" w:styleId="121E6A9AA59442E49FCABA0FF7E3B1C3">
    <w:name w:val="121E6A9AA59442E49FCABA0FF7E3B1C3"/>
    <w:rsid w:val="00B67F8A"/>
  </w:style>
  <w:style w:type="paragraph" w:customStyle="1" w:styleId="EC4842735A0F4489B7B7C88DC0B345A4">
    <w:name w:val="EC4842735A0F4489B7B7C88DC0B345A4"/>
    <w:rsid w:val="00B67F8A"/>
  </w:style>
  <w:style w:type="paragraph" w:customStyle="1" w:styleId="EF8ECB6AEEB8479BAB8DBBA49F9D2A00">
    <w:name w:val="EF8ECB6AEEB8479BAB8DBBA49F9D2A00"/>
    <w:rsid w:val="00B67F8A"/>
  </w:style>
  <w:style w:type="paragraph" w:customStyle="1" w:styleId="36235212876B428FB02D7032DE54A685">
    <w:name w:val="36235212876B428FB02D7032DE54A685"/>
    <w:rsid w:val="00B67F8A"/>
  </w:style>
  <w:style w:type="paragraph" w:customStyle="1" w:styleId="7ED7F8AA2B984122A73663C46353510C">
    <w:name w:val="7ED7F8AA2B984122A73663C46353510C"/>
    <w:rsid w:val="00B67F8A"/>
  </w:style>
  <w:style w:type="paragraph" w:customStyle="1" w:styleId="3F75E0615D944396B21F6EB1D809E01B">
    <w:name w:val="3F75E0615D944396B21F6EB1D809E01B"/>
    <w:rsid w:val="00B67F8A"/>
  </w:style>
  <w:style w:type="paragraph" w:customStyle="1" w:styleId="56A5DB29CC834A68B108F319139BB1C0">
    <w:name w:val="56A5DB29CC834A68B108F319139BB1C0"/>
    <w:rsid w:val="00B67F8A"/>
  </w:style>
  <w:style w:type="paragraph" w:customStyle="1" w:styleId="2343B6C0377F4F4299287183380910DB">
    <w:name w:val="2343B6C0377F4F4299287183380910DB"/>
    <w:rsid w:val="00B67F8A"/>
  </w:style>
  <w:style w:type="paragraph" w:customStyle="1" w:styleId="9AD5F8CF50A94BADB9D13116F3879152">
    <w:name w:val="9AD5F8CF50A94BADB9D13116F3879152"/>
    <w:rsid w:val="00B67F8A"/>
  </w:style>
  <w:style w:type="paragraph" w:customStyle="1" w:styleId="A11B6D67084E4EDAB32C272908F166D4">
    <w:name w:val="A11B6D67084E4EDAB32C272908F166D4"/>
    <w:rsid w:val="00B67F8A"/>
  </w:style>
  <w:style w:type="paragraph" w:customStyle="1" w:styleId="76C950D5435341B1AE1B73C5A7CF71A2">
    <w:name w:val="76C950D5435341B1AE1B73C5A7CF71A2"/>
    <w:rsid w:val="00B67F8A"/>
  </w:style>
  <w:style w:type="paragraph" w:customStyle="1" w:styleId="F700FC73FAB64C9095139406E744A5C0">
    <w:name w:val="F700FC73FAB64C9095139406E744A5C0"/>
    <w:rsid w:val="00B67F8A"/>
  </w:style>
  <w:style w:type="paragraph" w:customStyle="1" w:styleId="8BA55436F4384554A03F1748B2D4DA8E">
    <w:name w:val="8BA55436F4384554A03F1748B2D4DA8E"/>
    <w:rsid w:val="00B67F8A"/>
  </w:style>
  <w:style w:type="paragraph" w:customStyle="1" w:styleId="FE2EF63922574648ABB44B10A4018C0C">
    <w:name w:val="FE2EF63922574648ABB44B10A4018C0C"/>
    <w:rsid w:val="00B67F8A"/>
  </w:style>
  <w:style w:type="paragraph" w:customStyle="1" w:styleId="3149EF387E0C43F1959864805EF9FD72">
    <w:name w:val="3149EF387E0C43F1959864805EF9FD72"/>
    <w:rsid w:val="00B67F8A"/>
  </w:style>
  <w:style w:type="paragraph" w:customStyle="1" w:styleId="2770D54C657A4BAD8F29AB629BCF560C">
    <w:name w:val="2770D54C657A4BAD8F29AB629BCF560C"/>
    <w:rsid w:val="00B67F8A"/>
  </w:style>
  <w:style w:type="paragraph" w:customStyle="1" w:styleId="4912BB3348A342A982DFA01FFE14B353">
    <w:name w:val="4912BB3348A342A982DFA01FFE14B353"/>
    <w:rsid w:val="00B67F8A"/>
  </w:style>
  <w:style w:type="paragraph" w:customStyle="1" w:styleId="A30FE917F5D54A4CAF86E177C8808675">
    <w:name w:val="A30FE917F5D54A4CAF86E177C8808675"/>
    <w:rsid w:val="00B67F8A"/>
  </w:style>
  <w:style w:type="paragraph" w:customStyle="1" w:styleId="A1439CB9D39A47AA91127A553E876356">
    <w:name w:val="A1439CB9D39A47AA91127A553E876356"/>
    <w:rsid w:val="00B67F8A"/>
  </w:style>
  <w:style w:type="paragraph" w:customStyle="1" w:styleId="D124B81D95424878BCC71CDF248AE1E5">
    <w:name w:val="D124B81D95424878BCC71CDF248AE1E5"/>
    <w:rsid w:val="00B67F8A"/>
  </w:style>
  <w:style w:type="paragraph" w:customStyle="1" w:styleId="9814895905BC48278A54EED9229E4C4A">
    <w:name w:val="9814895905BC48278A54EED9229E4C4A"/>
    <w:rsid w:val="00B67F8A"/>
  </w:style>
  <w:style w:type="paragraph" w:customStyle="1" w:styleId="F57F313B95A04BF690A7F8DCD1FC2E12">
    <w:name w:val="F57F313B95A04BF690A7F8DCD1FC2E12"/>
    <w:rsid w:val="00C579C2"/>
    <w:pPr>
      <w:spacing w:after="160" w:line="259" w:lineRule="auto"/>
    </w:pPr>
  </w:style>
  <w:style w:type="paragraph" w:customStyle="1" w:styleId="0A800ED8DA5F4B80834E133CEE20A7B5">
    <w:name w:val="0A800ED8DA5F4B80834E133CEE20A7B5"/>
    <w:rsid w:val="00C579C2"/>
    <w:pPr>
      <w:spacing w:after="160" w:line="259" w:lineRule="auto"/>
    </w:pPr>
  </w:style>
  <w:style w:type="paragraph" w:customStyle="1" w:styleId="49FF092557944ACF89037E0C80EC66DD">
    <w:name w:val="49FF092557944ACF89037E0C80EC66DD"/>
    <w:rsid w:val="00AD07BA"/>
  </w:style>
  <w:style w:type="paragraph" w:customStyle="1" w:styleId="C49F96572397409AA24270CE22CDE673">
    <w:name w:val="C49F96572397409AA24270CE22CDE673"/>
    <w:rsid w:val="00AD07BA"/>
  </w:style>
  <w:style w:type="paragraph" w:customStyle="1" w:styleId="192541BBF2C3410F9675B616C92B38CC">
    <w:name w:val="192541BBF2C3410F9675B616C92B38CC"/>
    <w:rsid w:val="00AD07BA"/>
  </w:style>
  <w:style w:type="paragraph" w:customStyle="1" w:styleId="6AC7AF3C5F3A43B4B1E51DAD9ED8101B">
    <w:name w:val="6AC7AF3C5F3A43B4B1E51DAD9ED8101B"/>
    <w:rsid w:val="00AD07BA"/>
  </w:style>
  <w:style w:type="paragraph" w:customStyle="1" w:styleId="4F354860451043BB81B6D5577E29BBEA">
    <w:name w:val="4F354860451043BB81B6D5577E29BBEA"/>
    <w:rsid w:val="00AD07BA"/>
  </w:style>
  <w:style w:type="paragraph" w:customStyle="1" w:styleId="EC42968273434A959E4546798F70DF71">
    <w:name w:val="EC42968273434A959E4546798F70DF71"/>
    <w:rsid w:val="00AD07BA"/>
  </w:style>
  <w:style w:type="paragraph" w:customStyle="1" w:styleId="044EF0493FD04FB58E3D1BDAEC72B3A0">
    <w:name w:val="044EF0493FD04FB58E3D1BDAEC72B3A0"/>
    <w:rsid w:val="00AD07BA"/>
  </w:style>
  <w:style w:type="paragraph" w:customStyle="1" w:styleId="9287F5176A55455F81995EFE75F66735">
    <w:name w:val="9287F5176A55455F81995EFE75F66735"/>
    <w:rsid w:val="00AD07BA"/>
  </w:style>
  <w:style w:type="paragraph" w:customStyle="1" w:styleId="6205ED4F40124AA9B8FAFFB7627EF819">
    <w:name w:val="6205ED4F40124AA9B8FAFFB7627EF819"/>
    <w:rsid w:val="00AD07BA"/>
  </w:style>
  <w:style w:type="paragraph" w:customStyle="1" w:styleId="F81BEC22342748FAA095B2D232609DFF">
    <w:name w:val="F81BEC22342748FAA095B2D232609DFF"/>
    <w:rsid w:val="00AD07BA"/>
  </w:style>
  <w:style w:type="paragraph" w:customStyle="1" w:styleId="1B7512B076AA46A6A0FFAA4BA27E9713">
    <w:name w:val="1B7512B076AA46A6A0FFAA4BA27E9713"/>
    <w:rsid w:val="00AD07BA"/>
  </w:style>
  <w:style w:type="paragraph" w:customStyle="1" w:styleId="A6958153DA4F472BB0E5E34A20FC8BD1">
    <w:name w:val="A6958153DA4F472BB0E5E34A20FC8BD1"/>
    <w:rsid w:val="00AD07BA"/>
  </w:style>
  <w:style w:type="paragraph" w:customStyle="1" w:styleId="926B07F6BAA346CC87C3BEC9DF006AB8">
    <w:name w:val="926B07F6BAA346CC87C3BEC9DF006AB8"/>
    <w:rsid w:val="00AD07BA"/>
  </w:style>
  <w:style w:type="paragraph" w:customStyle="1" w:styleId="9BBFC55F22D64770870804C73716CEFF">
    <w:name w:val="9BBFC55F22D64770870804C73716CEFF"/>
    <w:rsid w:val="00AD07BA"/>
  </w:style>
  <w:style w:type="paragraph" w:customStyle="1" w:styleId="142F6E89D5284D548FA2F41C455DF198">
    <w:name w:val="142F6E89D5284D548FA2F41C455DF198"/>
    <w:rsid w:val="00AD07BA"/>
  </w:style>
  <w:style w:type="paragraph" w:customStyle="1" w:styleId="1704A1FCD4344E10AB40AF62348FBFCC">
    <w:name w:val="1704A1FCD4344E10AB40AF62348FBFCC"/>
    <w:rsid w:val="00AD07BA"/>
  </w:style>
  <w:style w:type="paragraph" w:customStyle="1" w:styleId="857B05589CFD4EA79B6A1AFD2DB78114">
    <w:name w:val="857B05589CFD4EA79B6A1AFD2DB78114"/>
    <w:rsid w:val="00AD07BA"/>
  </w:style>
  <w:style w:type="paragraph" w:customStyle="1" w:styleId="F348766BD3B34000BDE421DD9BA5C7F2">
    <w:name w:val="F348766BD3B34000BDE421DD9BA5C7F2"/>
    <w:rsid w:val="00AD07BA"/>
  </w:style>
  <w:style w:type="paragraph" w:customStyle="1" w:styleId="BA33D80EA21049CC9415BC2B010528A4">
    <w:name w:val="BA33D80EA21049CC9415BC2B010528A4"/>
    <w:rsid w:val="00AD07BA"/>
  </w:style>
  <w:style w:type="paragraph" w:customStyle="1" w:styleId="56383571A4ED495EB55A59BFC23DB8DF">
    <w:name w:val="56383571A4ED495EB55A59BFC23DB8DF"/>
    <w:rsid w:val="00AD07BA"/>
  </w:style>
  <w:style w:type="paragraph" w:customStyle="1" w:styleId="C9E110F34AC441B79AA9EF0138A7E322">
    <w:name w:val="C9E110F34AC441B79AA9EF0138A7E322"/>
    <w:rsid w:val="00B72301"/>
  </w:style>
  <w:style w:type="paragraph" w:customStyle="1" w:styleId="1268988FB8BF4B39B4FCE4F9A2CA7109">
    <w:name w:val="1268988FB8BF4B39B4FCE4F9A2CA7109"/>
    <w:rsid w:val="00B72301"/>
  </w:style>
  <w:style w:type="paragraph" w:customStyle="1" w:styleId="575CD34648124896B2772F2FD24986E4">
    <w:name w:val="575CD34648124896B2772F2FD24986E4"/>
    <w:rsid w:val="00B72301"/>
  </w:style>
  <w:style w:type="paragraph" w:customStyle="1" w:styleId="52FA53A218C3460D946421A70922840D">
    <w:name w:val="52FA53A218C3460D946421A70922840D"/>
    <w:rsid w:val="00B72301"/>
  </w:style>
  <w:style w:type="paragraph" w:customStyle="1" w:styleId="878F20D07D974048B7A94A4EC2A5539A">
    <w:name w:val="878F20D07D974048B7A94A4EC2A5539A"/>
    <w:rsid w:val="00B72301"/>
  </w:style>
  <w:style w:type="paragraph" w:customStyle="1" w:styleId="DFE9C505105F444195416B09E94156E1">
    <w:name w:val="DFE9C505105F444195416B09E94156E1"/>
    <w:rsid w:val="00B72301"/>
  </w:style>
  <w:style w:type="paragraph" w:customStyle="1" w:styleId="7FF18FD2A0D7421CB73FFA05AD9CDA51">
    <w:name w:val="7FF18FD2A0D7421CB73FFA05AD9CDA51"/>
    <w:rsid w:val="00B72301"/>
  </w:style>
  <w:style w:type="paragraph" w:customStyle="1" w:styleId="E679A63681E84E5FB00377528A3DF367">
    <w:name w:val="E679A63681E84E5FB00377528A3DF367"/>
    <w:rsid w:val="00B72301"/>
  </w:style>
  <w:style w:type="paragraph" w:customStyle="1" w:styleId="0A19415869DB474BB31FAF920DE2B5AD">
    <w:name w:val="0A19415869DB474BB31FAF920DE2B5AD"/>
    <w:rsid w:val="00B72301"/>
  </w:style>
  <w:style w:type="paragraph" w:customStyle="1" w:styleId="EF5E84B19E6145F4AF42FD04EF7B769F">
    <w:name w:val="EF5E84B19E6145F4AF42FD04EF7B769F"/>
    <w:rsid w:val="00B72301"/>
  </w:style>
  <w:style w:type="paragraph" w:customStyle="1" w:styleId="BA6E11DBF50C43E695795ECE001E3945">
    <w:name w:val="BA6E11DBF50C43E695795ECE001E3945"/>
    <w:rsid w:val="00B72301"/>
  </w:style>
  <w:style w:type="paragraph" w:customStyle="1" w:styleId="EDE01E9A94D0414BA4A68B72728E33A5">
    <w:name w:val="EDE01E9A94D0414BA4A68B72728E33A5"/>
    <w:rsid w:val="00B72301"/>
  </w:style>
  <w:style w:type="paragraph" w:customStyle="1" w:styleId="0E591898C3D54AE981CC83921CE4126D">
    <w:name w:val="0E591898C3D54AE981CC83921CE4126D"/>
    <w:rsid w:val="00B72301"/>
  </w:style>
  <w:style w:type="paragraph" w:customStyle="1" w:styleId="E207A49486F040D0B7987AFE5E1E33EB">
    <w:name w:val="E207A49486F040D0B7987AFE5E1E33EB"/>
    <w:rsid w:val="00B72301"/>
  </w:style>
  <w:style w:type="paragraph" w:customStyle="1" w:styleId="7CCA10D127CB421E844E3BBA5906AA10">
    <w:name w:val="7CCA10D127CB421E844E3BBA5906AA10"/>
    <w:rsid w:val="00B72301"/>
  </w:style>
  <w:style w:type="paragraph" w:customStyle="1" w:styleId="E9809BAD6DFB4C73BF8A274965FB975F">
    <w:name w:val="E9809BAD6DFB4C73BF8A274965FB975F"/>
    <w:rsid w:val="00B72301"/>
  </w:style>
  <w:style w:type="paragraph" w:customStyle="1" w:styleId="03D21C8B907442A585C925FA3B425672">
    <w:name w:val="03D21C8B907442A585C925FA3B425672"/>
    <w:rsid w:val="00B72301"/>
  </w:style>
  <w:style w:type="paragraph" w:customStyle="1" w:styleId="7DA59B9829324EE9BF94BE897C7D4D03">
    <w:name w:val="7DA59B9829324EE9BF94BE897C7D4D03"/>
    <w:rsid w:val="00B72301"/>
  </w:style>
  <w:style w:type="paragraph" w:customStyle="1" w:styleId="9555EE8CF8AC4004B3AD740D393C38F5">
    <w:name w:val="9555EE8CF8AC4004B3AD740D393C38F5"/>
    <w:rsid w:val="00B72301"/>
  </w:style>
  <w:style w:type="paragraph" w:customStyle="1" w:styleId="518FE13FE27B490CAFA09215B8C204EF">
    <w:name w:val="518FE13FE27B490CAFA09215B8C204EF"/>
    <w:rsid w:val="00B72301"/>
  </w:style>
  <w:style w:type="paragraph" w:customStyle="1" w:styleId="9C2FAF386A314AC2A58A39C3F62AC8FA">
    <w:name w:val="9C2FAF386A314AC2A58A39C3F62AC8FA"/>
    <w:rsid w:val="00B72301"/>
  </w:style>
  <w:style w:type="paragraph" w:customStyle="1" w:styleId="BB01907634D74B598C699E73A4E90CFB">
    <w:name w:val="BB01907634D74B598C699E73A4E90CFB"/>
    <w:rsid w:val="00B72301"/>
  </w:style>
  <w:style w:type="paragraph" w:customStyle="1" w:styleId="BC814BE2A0234D63A0C2DD2208EC838B">
    <w:name w:val="BC814BE2A0234D63A0C2DD2208EC838B"/>
    <w:rsid w:val="00B72301"/>
  </w:style>
  <w:style w:type="paragraph" w:customStyle="1" w:styleId="39232E1813844F24BDE1BEAD99C9ECF5">
    <w:name w:val="39232E1813844F24BDE1BEAD99C9ECF5"/>
    <w:rsid w:val="00B72301"/>
  </w:style>
  <w:style w:type="paragraph" w:customStyle="1" w:styleId="A6A18C160CDB45D692CB3B0EF8EF6404">
    <w:name w:val="A6A18C160CDB45D692CB3B0EF8EF6404"/>
    <w:rsid w:val="00B72301"/>
  </w:style>
  <w:style w:type="paragraph" w:customStyle="1" w:styleId="FD8478DD8EA9494EA9A98CF783BE47B1">
    <w:name w:val="FD8478DD8EA9494EA9A98CF783BE47B1"/>
    <w:rsid w:val="00B72301"/>
  </w:style>
  <w:style w:type="paragraph" w:customStyle="1" w:styleId="CE071D2893B44CCBB3CFE8C06CB6993C">
    <w:name w:val="CE071D2893B44CCBB3CFE8C06CB6993C"/>
    <w:rsid w:val="00B72301"/>
  </w:style>
  <w:style w:type="paragraph" w:customStyle="1" w:styleId="E290A4F869C64741A0934446E220D742">
    <w:name w:val="E290A4F869C64741A0934446E220D742"/>
    <w:rsid w:val="00B72301"/>
  </w:style>
  <w:style w:type="paragraph" w:customStyle="1" w:styleId="63547810A310439AAA207558057AD29C">
    <w:name w:val="63547810A310439AAA207558057AD29C"/>
    <w:rsid w:val="00B72301"/>
  </w:style>
  <w:style w:type="paragraph" w:customStyle="1" w:styleId="AC9FADE785884859AAFBF0CCEAED330E">
    <w:name w:val="AC9FADE785884859AAFBF0CCEAED330E"/>
    <w:rsid w:val="00B72301"/>
  </w:style>
  <w:style w:type="paragraph" w:customStyle="1" w:styleId="DF3199B8776A47AEB029FB7749D39294">
    <w:name w:val="DF3199B8776A47AEB029FB7749D39294"/>
    <w:rsid w:val="00B72301"/>
  </w:style>
  <w:style w:type="paragraph" w:customStyle="1" w:styleId="4AE1F9E6B9E748BB81240B6F92E86FA2">
    <w:name w:val="4AE1F9E6B9E748BB81240B6F92E86FA2"/>
    <w:rsid w:val="00B72301"/>
  </w:style>
  <w:style w:type="paragraph" w:customStyle="1" w:styleId="3DC8437E21A741C1A2D11B03BED8F131">
    <w:name w:val="3DC8437E21A741C1A2D11B03BED8F131"/>
    <w:rsid w:val="00B72301"/>
  </w:style>
  <w:style w:type="paragraph" w:customStyle="1" w:styleId="10E21B9AFED840F6A564033A8B984648">
    <w:name w:val="10E21B9AFED840F6A564033A8B984648"/>
    <w:rsid w:val="00B72301"/>
  </w:style>
  <w:style w:type="paragraph" w:customStyle="1" w:styleId="878683BEF3D14B44872EA7B465B2F8C9">
    <w:name w:val="878683BEF3D14B44872EA7B465B2F8C9"/>
    <w:rsid w:val="00B72301"/>
  </w:style>
  <w:style w:type="paragraph" w:customStyle="1" w:styleId="93DC8B23CC0D4682A74CBADE37DE694E">
    <w:name w:val="93DC8B23CC0D4682A74CBADE37DE694E"/>
    <w:rsid w:val="00B72301"/>
  </w:style>
  <w:style w:type="paragraph" w:customStyle="1" w:styleId="E77A62231DA84389BE5B4CAFC388A0E5">
    <w:name w:val="E77A62231DA84389BE5B4CAFC388A0E5"/>
    <w:rsid w:val="00B72301"/>
  </w:style>
  <w:style w:type="paragraph" w:customStyle="1" w:styleId="047E48BDD0A04B65A401CF524CC0581D">
    <w:name w:val="047E48BDD0A04B65A401CF524CC0581D"/>
    <w:rsid w:val="00B72301"/>
  </w:style>
  <w:style w:type="paragraph" w:customStyle="1" w:styleId="E404D1223DFB4218BB4E1C4D7F064610">
    <w:name w:val="E404D1223DFB4218BB4E1C4D7F064610"/>
    <w:rsid w:val="00B72301"/>
  </w:style>
  <w:style w:type="paragraph" w:customStyle="1" w:styleId="4FB5C3271F2E42DA9FDB42953701E831">
    <w:name w:val="4FB5C3271F2E42DA9FDB42953701E831"/>
    <w:rsid w:val="00B72301"/>
  </w:style>
  <w:style w:type="paragraph" w:customStyle="1" w:styleId="15FB91AE898444B5B698661EF5893B1B">
    <w:name w:val="15FB91AE898444B5B698661EF5893B1B"/>
    <w:rsid w:val="00B72301"/>
  </w:style>
  <w:style w:type="paragraph" w:customStyle="1" w:styleId="1F052E92F66847CF8135DA4F3480138A">
    <w:name w:val="1F052E92F66847CF8135DA4F3480138A"/>
    <w:rsid w:val="00B72301"/>
  </w:style>
  <w:style w:type="paragraph" w:customStyle="1" w:styleId="6D02A6BDB6C049258B9FDE37EF556F46">
    <w:name w:val="6D02A6BDB6C049258B9FDE37EF556F46"/>
    <w:rsid w:val="00B72301"/>
  </w:style>
  <w:style w:type="paragraph" w:customStyle="1" w:styleId="259B16B4DE354453B7242F79AA34BCA2">
    <w:name w:val="259B16B4DE354453B7242F79AA34BCA2"/>
    <w:rsid w:val="00B72301"/>
  </w:style>
  <w:style w:type="paragraph" w:customStyle="1" w:styleId="A6C969EABB5D4FE593D9810D27FAE448">
    <w:name w:val="A6C969EABB5D4FE593D9810D27FAE448"/>
    <w:rsid w:val="00B72301"/>
  </w:style>
  <w:style w:type="paragraph" w:customStyle="1" w:styleId="85827D3AC5544EF2B27F584F8D428E56">
    <w:name w:val="85827D3AC5544EF2B27F584F8D428E56"/>
    <w:rsid w:val="00B72301"/>
  </w:style>
  <w:style w:type="paragraph" w:customStyle="1" w:styleId="4B6F1C720E0C4B008C96C56CD2B15507">
    <w:name w:val="4B6F1C720E0C4B008C96C56CD2B15507"/>
    <w:rsid w:val="00B72301"/>
  </w:style>
  <w:style w:type="paragraph" w:customStyle="1" w:styleId="0AE5D25ADCEF4B9C9CE441C4C5C85A3B">
    <w:name w:val="0AE5D25ADCEF4B9C9CE441C4C5C85A3B"/>
    <w:rsid w:val="00B72301"/>
  </w:style>
  <w:style w:type="paragraph" w:customStyle="1" w:styleId="DB2B26ACAB6542CAA2D6E24830DAE174">
    <w:name w:val="DB2B26ACAB6542CAA2D6E24830DAE174"/>
    <w:rsid w:val="00B72301"/>
  </w:style>
  <w:style w:type="paragraph" w:customStyle="1" w:styleId="4C7749D00D2E415DAD5CFE6486F58397">
    <w:name w:val="4C7749D00D2E415DAD5CFE6486F58397"/>
    <w:rsid w:val="00B72301"/>
  </w:style>
  <w:style w:type="paragraph" w:customStyle="1" w:styleId="821E949E049B4640BB5BE3401E022BFF">
    <w:name w:val="821E949E049B4640BB5BE3401E022BFF"/>
    <w:rsid w:val="00B72301"/>
  </w:style>
  <w:style w:type="paragraph" w:customStyle="1" w:styleId="1C62F969C8CD466E8E62A3D287E36EE1">
    <w:name w:val="1C62F969C8CD466E8E62A3D287E36EE1"/>
    <w:rsid w:val="00B72301"/>
  </w:style>
  <w:style w:type="paragraph" w:customStyle="1" w:styleId="AD97BE1E629843E1A05C7BB5968B6D6A">
    <w:name w:val="AD97BE1E629843E1A05C7BB5968B6D6A"/>
    <w:rsid w:val="00B72301"/>
  </w:style>
  <w:style w:type="paragraph" w:customStyle="1" w:styleId="4825230380D049E0AE67082F9B1C1EB0">
    <w:name w:val="4825230380D049E0AE67082F9B1C1EB0"/>
    <w:rsid w:val="00B72301"/>
  </w:style>
  <w:style w:type="paragraph" w:customStyle="1" w:styleId="2734DF85D3B14BD6A3B271C0CE5B9812">
    <w:name w:val="2734DF85D3B14BD6A3B271C0CE5B9812"/>
    <w:rsid w:val="00B72301"/>
  </w:style>
  <w:style w:type="paragraph" w:customStyle="1" w:styleId="DA18DCAC409D41B0988C783D825F4BB0">
    <w:name w:val="DA18DCAC409D41B0988C783D825F4BB0"/>
    <w:rsid w:val="00B72301"/>
  </w:style>
  <w:style w:type="paragraph" w:customStyle="1" w:styleId="8439C36CF3C1406CB253FDFFE4FBAC8B">
    <w:name w:val="8439C36CF3C1406CB253FDFFE4FBAC8B"/>
    <w:rsid w:val="00B72301"/>
  </w:style>
  <w:style w:type="paragraph" w:customStyle="1" w:styleId="9DF70EC6877644129DD6448BA5E7C103">
    <w:name w:val="9DF70EC6877644129DD6448BA5E7C103"/>
    <w:rsid w:val="00B72301"/>
  </w:style>
  <w:style w:type="paragraph" w:customStyle="1" w:styleId="C46E48ED542C4287B957DAAC4CBE5855">
    <w:name w:val="C46E48ED542C4287B957DAAC4CBE5855"/>
    <w:rsid w:val="00B72301"/>
  </w:style>
  <w:style w:type="paragraph" w:customStyle="1" w:styleId="FB1C1E5801BC458383FAFFC556A26582">
    <w:name w:val="FB1C1E5801BC458383FAFFC556A26582"/>
    <w:rsid w:val="00B72301"/>
  </w:style>
  <w:style w:type="paragraph" w:customStyle="1" w:styleId="073E0B9C0447483EBBA7154DA96D23B7">
    <w:name w:val="073E0B9C0447483EBBA7154DA96D23B7"/>
    <w:rsid w:val="00B72301"/>
  </w:style>
  <w:style w:type="paragraph" w:customStyle="1" w:styleId="3DD30201285340538EBD648D32FF1940">
    <w:name w:val="3DD30201285340538EBD648D32FF1940"/>
    <w:rsid w:val="00B72301"/>
  </w:style>
  <w:style w:type="paragraph" w:customStyle="1" w:styleId="ABFA01114EC441A792889262437770C2">
    <w:name w:val="ABFA01114EC441A792889262437770C2"/>
    <w:rsid w:val="00B72301"/>
  </w:style>
  <w:style w:type="paragraph" w:customStyle="1" w:styleId="4CE52A6125E2411DB78FBF71DFC8A061">
    <w:name w:val="4CE52A6125E2411DB78FBF71DFC8A061"/>
    <w:rsid w:val="00B72301"/>
  </w:style>
  <w:style w:type="paragraph" w:customStyle="1" w:styleId="04476412A86140488F1A47FD52BEE182">
    <w:name w:val="04476412A86140488F1A47FD52BEE182"/>
    <w:rsid w:val="00B72301"/>
  </w:style>
  <w:style w:type="paragraph" w:customStyle="1" w:styleId="E7E0300C5085499396FC6889CE38AFA5">
    <w:name w:val="E7E0300C5085499396FC6889CE38AFA5"/>
    <w:rsid w:val="00B72301"/>
  </w:style>
  <w:style w:type="paragraph" w:customStyle="1" w:styleId="4C35F0FDF38B45A7AEE5D188D218C456">
    <w:name w:val="4C35F0FDF38B45A7AEE5D188D218C456"/>
    <w:rsid w:val="00B72301"/>
  </w:style>
  <w:style w:type="paragraph" w:customStyle="1" w:styleId="B9C4D490848B447188211A9C87551434">
    <w:name w:val="B9C4D490848B447188211A9C87551434"/>
    <w:rsid w:val="00B72301"/>
  </w:style>
  <w:style w:type="paragraph" w:customStyle="1" w:styleId="64C666F5D01541EEAC3ABBFD747FA83B">
    <w:name w:val="64C666F5D01541EEAC3ABBFD747FA83B"/>
    <w:rsid w:val="00B72301"/>
  </w:style>
  <w:style w:type="paragraph" w:customStyle="1" w:styleId="85DE6547C4CD405DBBEBAEDFCE6445D5">
    <w:name w:val="85DE6547C4CD405DBBEBAEDFCE6445D5"/>
    <w:rsid w:val="00B72301"/>
  </w:style>
  <w:style w:type="paragraph" w:customStyle="1" w:styleId="7BBB7CC7209C489396F1ACB2551F3861">
    <w:name w:val="7BBB7CC7209C489396F1ACB2551F3861"/>
    <w:rsid w:val="00B72301"/>
  </w:style>
  <w:style w:type="paragraph" w:customStyle="1" w:styleId="440E1610670C4771B568CC1B29A29783">
    <w:name w:val="440E1610670C4771B568CC1B29A29783"/>
    <w:rsid w:val="00B72301"/>
  </w:style>
  <w:style w:type="paragraph" w:customStyle="1" w:styleId="0CE715E8FA9443ED8EA55CD1CB841A52">
    <w:name w:val="0CE715E8FA9443ED8EA55CD1CB841A52"/>
    <w:rsid w:val="00B72301"/>
  </w:style>
  <w:style w:type="paragraph" w:customStyle="1" w:styleId="251B977AD0CB42E9B5957A5D174CC726">
    <w:name w:val="251B977AD0CB42E9B5957A5D174CC726"/>
    <w:rsid w:val="00B72301"/>
  </w:style>
  <w:style w:type="paragraph" w:customStyle="1" w:styleId="E657715ECAF7452685B443E66E93908A">
    <w:name w:val="E657715ECAF7452685B443E66E93908A"/>
    <w:rsid w:val="00B72301"/>
  </w:style>
  <w:style w:type="paragraph" w:customStyle="1" w:styleId="8BD7324D1BDA47ABA03B25D9D02D10FC">
    <w:name w:val="8BD7324D1BDA47ABA03B25D9D02D10FC"/>
    <w:rsid w:val="00B72301"/>
  </w:style>
  <w:style w:type="paragraph" w:customStyle="1" w:styleId="BF23E528BF8F489C83ABBC9D0394A313">
    <w:name w:val="BF23E528BF8F489C83ABBC9D0394A313"/>
    <w:rsid w:val="00B72301"/>
  </w:style>
  <w:style w:type="paragraph" w:customStyle="1" w:styleId="93F4DC7C44254F6EA09E5221C62932B4">
    <w:name w:val="93F4DC7C44254F6EA09E5221C62932B4"/>
    <w:rsid w:val="00B72301"/>
  </w:style>
  <w:style w:type="paragraph" w:customStyle="1" w:styleId="2BB830FB400440E6BD991EAF8F729558">
    <w:name w:val="2BB830FB400440E6BD991EAF8F729558"/>
    <w:rsid w:val="00B72301"/>
  </w:style>
  <w:style w:type="paragraph" w:customStyle="1" w:styleId="3783C9BF89894AA6B0FB19BF5DCEC123">
    <w:name w:val="3783C9BF89894AA6B0FB19BF5DCEC123"/>
    <w:rsid w:val="00B72301"/>
  </w:style>
  <w:style w:type="paragraph" w:customStyle="1" w:styleId="04D418D2C4614D9E92B2E71549C5C604">
    <w:name w:val="04D418D2C4614D9E92B2E71549C5C604"/>
    <w:rsid w:val="00B72301"/>
  </w:style>
  <w:style w:type="paragraph" w:customStyle="1" w:styleId="0B38293E534640E89A1C9A03AD871D37">
    <w:name w:val="0B38293E534640E89A1C9A03AD871D37"/>
    <w:rsid w:val="00B72301"/>
  </w:style>
  <w:style w:type="paragraph" w:customStyle="1" w:styleId="037C9115D9D749B1B162A5046C71F413">
    <w:name w:val="037C9115D9D749B1B162A5046C71F413"/>
    <w:rsid w:val="00B72301"/>
  </w:style>
  <w:style w:type="paragraph" w:customStyle="1" w:styleId="24CBFD2CB7934138ACB729F1B1C7AE5E">
    <w:name w:val="24CBFD2CB7934138ACB729F1B1C7AE5E"/>
    <w:rsid w:val="00B72301"/>
  </w:style>
  <w:style w:type="paragraph" w:customStyle="1" w:styleId="C89DE29B558D4C21875E30AA5EE2539F">
    <w:name w:val="C89DE29B558D4C21875E30AA5EE2539F"/>
    <w:rsid w:val="00B72301"/>
  </w:style>
  <w:style w:type="paragraph" w:customStyle="1" w:styleId="439ED04DDF874C6F88FCF8DBDD7438FA">
    <w:name w:val="439ED04DDF874C6F88FCF8DBDD7438FA"/>
    <w:rsid w:val="00B72301"/>
  </w:style>
  <w:style w:type="paragraph" w:customStyle="1" w:styleId="3F430415EDD045AB8006DB22A09D4A2D">
    <w:name w:val="3F430415EDD045AB8006DB22A09D4A2D"/>
    <w:rsid w:val="00B72301"/>
  </w:style>
  <w:style w:type="paragraph" w:customStyle="1" w:styleId="59EE1AD074094F4CA9DC8152DF42089A">
    <w:name w:val="59EE1AD074094F4CA9DC8152DF42089A"/>
    <w:rsid w:val="00B72301"/>
  </w:style>
  <w:style w:type="paragraph" w:customStyle="1" w:styleId="0EE582DA998F4EE58119495EF5A079EF">
    <w:name w:val="0EE582DA998F4EE58119495EF5A079EF"/>
    <w:rsid w:val="00B72301"/>
  </w:style>
  <w:style w:type="paragraph" w:customStyle="1" w:styleId="2BA46F4F8DBE49A880D2FAD45CB6AA90">
    <w:name w:val="2BA46F4F8DBE49A880D2FAD45CB6AA90"/>
    <w:rsid w:val="00B72301"/>
  </w:style>
  <w:style w:type="paragraph" w:customStyle="1" w:styleId="152FF6B3C01F4471BB0FC7F56ED3FCD9">
    <w:name w:val="152FF6B3C01F4471BB0FC7F56ED3FCD9"/>
    <w:rsid w:val="00B72301"/>
  </w:style>
  <w:style w:type="paragraph" w:customStyle="1" w:styleId="75C8864A4599438F9B157BD41537978B">
    <w:name w:val="75C8864A4599438F9B157BD41537978B"/>
    <w:rsid w:val="00B72301"/>
  </w:style>
  <w:style w:type="paragraph" w:customStyle="1" w:styleId="127262A7B33A4E67A716C732135D264E">
    <w:name w:val="127262A7B33A4E67A716C732135D264E"/>
    <w:rsid w:val="00B72301"/>
  </w:style>
  <w:style w:type="paragraph" w:customStyle="1" w:styleId="50CAB74FB69A448199F7ED4C79DC3EE8">
    <w:name w:val="50CAB74FB69A448199F7ED4C79DC3EE8"/>
    <w:rsid w:val="00B72301"/>
  </w:style>
  <w:style w:type="paragraph" w:customStyle="1" w:styleId="C934D0422B4E4A2791ADB45D37BE44D0">
    <w:name w:val="C934D0422B4E4A2791ADB45D37BE44D0"/>
    <w:rsid w:val="00B72301"/>
  </w:style>
  <w:style w:type="paragraph" w:customStyle="1" w:styleId="E1939E1FF3DC423CACBC96C4930C6ABF">
    <w:name w:val="E1939E1FF3DC423CACBC96C4930C6ABF"/>
    <w:rsid w:val="00B72301"/>
  </w:style>
  <w:style w:type="paragraph" w:customStyle="1" w:styleId="4AF0AD0195944FA4B07BE265DD4866CF">
    <w:name w:val="4AF0AD0195944FA4B07BE265DD4866CF"/>
    <w:rsid w:val="00B72301"/>
  </w:style>
  <w:style w:type="paragraph" w:customStyle="1" w:styleId="59F63E84EC0D4363967E55B88020D1FC">
    <w:name w:val="59F63E84EC0D4363967E55B88020D1FC"/>
    <w:rsid w:val="00B72301"/>
  </w:style>
  <w:style w:type="paragraph" w:customStyle="1" w:styleId="AC594C38E30043BFA1ABD171C50A63C3">
    <w:name w:val="AC594C38E30043BFA1ABD171C50A63C3"/>
    <w:rsid w:val="00B72301"/>
  </w:style>
  <w:style w:type="paragraph" w:customStyle="1" w:styleId="327C9D43B66846B3BB05BC333DACD23A">
    <w:name w:val="327C9D43B66846B3BB05BC333DACD23A"/>
    <w:rsid w:val="00B72301"/>
  </w:style>
  <w:style w:type="paragraph" w:customStyle="1" w:styleId="1F1449395706490A89235B663B2B1396">
    <w:name w:val="1F1449395706490A89235B663B2B1396"/>
    <w:rsid w:val="00B72301"/>
  </w:style>
  <w:style w:type="paragraph" w:customStyle="1" w:styleId="B2BA91B40D6446098123709857CD4841">
    <w:name w:val="B2BA91B40D6446098123709857CD4841"/>
    <w:rsid w:val="00B72301"/>
  </w:style>
  <w:style w:type="paragraph" w:customStyle="1" w:styleId="AEAC4B221C5A40E1A3E937EEC5D5E933">
    <w:name w:val="AEAC4B221C5A40E1A3E937EEC5D5E933"/>
    <w:rsid w:val="00B72301"/>
  </w:style>
  <w:style w:type="paragraph" w:customStyle="1" w:styleId="25E5A3DBD2DF499AB9ADE6F465392817">
    <w:name w:val="25E5A3DBD2DF499AB9ADE6F465392817"/>
    <w:rsid w:val="00343D72"/>
    <w:pPr>
      <w:spacing w:after="160" w:line="259" w:lineRule="auto"/>
    </w:pPr>
  </w:style>
  <w:style w:type="paragraph" w:customStyle="1" w:styleId="3E3CB4A3B5C54F49A0F9427318118A4A">
    <w:name w:val="3E3CB4A3B5C54F49A0F9427318118A4A"/>
    <w:rsid w:val="00343D72"/>
    <w:pPr>
      <w:spacing w:after="160" w:line="259" w:lineRule="auto"/>
    </w:pPr>
  </w:style>
  <w:style w:type="paragraph" w:customStyle="1" w:styleId="7D77D3076D0D453C920753528D8301A2">
    <w:name w:val="7D77D3076D0D453C920753528D8301A2"/>
    <w:rsid w:val="00343D72"/>
    <w:pPr>
      <w:spacing w:after="160" w:line="259" w:lineRule="auto"/>
    </w:pPr>
  </w:style>
  <w:style w:type="paragraph" w:customStyle="1" w:styleId="C2517957DDDE4C37A43A87E59125D1E0">
    <w:name w:val="C2517957DDDE4C37A43A87E59125D1E0"/>
    <w:rsid w:val="00343D72"/>
    <w:pPr>
      <w:spacing w:after="160" w:line="259" w:lineRule="auto"/>
    </w:pPr>
  </w:style>
  <w:style w:type="paragraph" w:customStyle="1" w:styleId="F7D153D1312F47E5B77C9AB6CF2A46DA">
    <w:name w:val="F7D153D1312F47E5B77C9AB6CF2A46DA"/>
    <w:rsid w:val="00343D72"/>
    <w:pPr>
      <w:spacing w:after="160" w:line="259" w:lineRule="auto"/>
    </w:pPr>
  </w:style>
  <w:style w:type="paragraph" w:customStyle="1" w:styleId="A0E791328CC54BEBB86B5655CA8DB0CC">
    <w:name w:val="A0E791328CC54BEBB86B5655CA8DB0CC"/>
    <w:rsid w:val="00343D72"/>
    <w:pPr>
      <w:spacing w:after="160" w:line="259" w:lineRule="auto"/>
    </w:pPr>
  </w:style>
  <w:style w:type="paragraph" w:customStyle="1" w:styleId="90CC298FF868494FBFAB4B0A3C49E428">
    <w:name w:val="90CC298FF868494FBFAB4B0A3C49E428"/>
    <w:rsid w:val="00343D72"/>
    <w:pPr>
      <w:spacing w:after="160" w:line="259" w:lineRule="auto"/>
    </w:pPr>
  </w:style>
  <w:style w:type="paragraph" w:customStyle="1" w:styleId="1B274BFB6C9A4EDE9C657CE1AD02B348">
    <w:name w:val="1B274BFB6C9A4EDE9C657CE1AD02B348"/>
    <w:rsid w:val="00343D72"/>
    <w:pPr>
      <w:spacing w:after="160" w:line="259" w:lineRule="auto"/>
    </w:pPr>
  </w:style>
  <w:style w:type="paragraph" w:customStyle="1" w:styleId="1F1164C65E4E4FDB9A3A7F96CC1C6119">
    <w:name w:val="1F1164C65E4E4FDB9A3A7F96CC1C6119"/>
    <w:rsid w:val="00343D72"/>
    <w:pPr>
      <w:spacing w:after="160" w:line="259" w:lineRule="auto"/>
    </w:pPr>
  </w:style>
  <w:style w:type="paragraph" w:customStyle="1" w:styleId="85F6BA0DA4954E3E83FF9EB582834D79">
    <w:name w:val="85F6BA0DA4954E3E83FF9EB582834D79"/>
    <w:rsid w:val="00343D72"/>
    <w:pPr>
      <w:spacing w:after="160" w:line="259" w:lineRule="auto"/>
    </w:pPr>
  </w:style>
  <w:style w:type="paragraph" w:customStyle="1" w:styleId="AE7C8A2A1AF14C1B9B24415DC081F83D">
    <w:name w:val="AE7C8A2A1AF14C1B9B24415DC081F83D"/>
    <w:rsid w:val="00343D72"/>
    <w:pPr>
      <w:spacing w:after="160" w:line="259" w:lineRule="auto"/>
    </w:pPr>
  </w:style>
  <w:style w:type="paragraph" w:customStyle="1" w:styleId="3F8CCC1C236944AE973D54584D925D41">
    <w:name w:val="3F8CCC1C236944AE973D54584D925D41"/>
    <w:rsid w:val="00343D72"/>
    <w:pPr>
      <w:spacing w:after="160" w:line="259" w:lineRule="auto"/>
    </w:pPr>
  </w:style>
  <w:style w:type="paragraph" w:customStyle="1" w:styleId="F2709B6C92D5494C838C6D983E84FADD">
    <w:name w:val="F2709B6C92D5494C838C6D983E84FADD"/>
    <w:rsid w:val="00343D72"/>
    <w:pPr>
      <w:spacing w:after="160" w:line="259" w:lineRule="auto"/>
    </w:pPr>
  </w:style>
  <w:style w:type="paragraph" w:customStyle="1" w:styleId="6E877DAB15074B1699C50BEF4F17EFFF">
    <w:name w:val="6E877DAB15074B1699C50BEF4F17EFFF"/>
    <w:rsid w:val="00343D72"/>
    <w:pPr>
      <w:spacing w:after="160" w:line="259" w:lineRule="auto"/>
    </w:pPr>
  </w:style>
  <w:style w:type="paragraph" w:customStyle="1" w:styleId="8C10F2FA9E9448E0B681355A5EA694B5">
    <w:name w:val="8C10F2FA9E9448E0B681355A5EA694B5"/>
    <w:rsid w:val="00343D72"/>
    <w:pPr>
      <w:spacing w:after="160" w:line="259" w:lineRule="auto"/>
    </w:pPr>
  </w:style>
  <w:style w:type="paragraph" w:customStyle="1" w:styleId="3FBC08264F0048128508B72FF58756AF">
    <w:name w:val="3FBC08264F0048128508B72FF58756AF"/>
    <w:rsid w:val="00343D72"/>
    <w:pPr>
      <w:spacing w:after="160" w:line="259" w:lineRule="auto"/>
    </w:pPr>
  </w:style>
  <w:style w:type="paragraph" w:customStyle="1" w:styleId="F3E1E7F80178490B9595F7AA0994DDB9">
    <w:name w:val="F3E1E7F80178490B9595F7AA0994DDB9"/>
    <w:rsid w:val="00343D72"/>
    <w:pPr>
      <w:spacing w:after="160" w:line="259" w:lineRule="auto"/>
    </w:pPr>
  </w:style>
  <w:style w:type="paragraph" w:customStyle="1" w:styleId="61435EB7E1A4463DB360C44E9E4559D6">
    <w:name w:val="61435EB7E1A4463DB360C44E9E4559D6"/>
    <w:rsid w:val="00343D72"/>
    <w:pPr>
      <w:spacing w:after="160" w:line="259" w:lineRule="auto"/>
    </w:pPr>
  </w:style>
  <w:style w:type="paragraph" w:customStyle="1" w:styleId="5A6682F9BB764491AB747A566F4A0B43">
    <w:name w:val="5A6682F9BB764491AB747A566F4A0B43"/>
    <w:rsid w:val="00343D72"/>
    <w:pPr>
      <w:spacing w:after="160" w:line="259" w:lineRule="auto"/>
    </w:pPr>
  </w:style>
  <w:style w:type="paragraph" w:customStyle="1" w:styleId="EDAD97D39B1F47C48AB757E50A5B50AC">
    <w:name w:val="EDAD97D39B1F47C48AB757E50A5B50AC"/>
    <w:rsid w:val="00343D72"/>
    <w:pPr>
      <w:spacing w:after="160" w:line="259" w:lineRule="auto"/>
    </w:pPr>
  </w:style>
  <w:style w:type="paragraph" w:customStyle="1" w:styleId="D0D548C78A8443439F041226B823690E">
    <w:name w:val="D0D548C78A8443439F041226B823690E"/>
    <w:rsid w:val="00343D72"/>
    <w:pPr>
      <w:spacing w:after="160" w:line="259" w:lineRule="auto"/>
    </w:pPr>
  </w:style>
  <w:style w:type="paragraph" w:customStyle="1" w:styleId="E172DD2D0FAE4C928EFFF52F22B863D7">
    <w:name w:val="E172DD2D0FAE4C928EFFF52F22B863D7"/>
    <w:rsid w:val="00343D72"/>
    <w:pPr>
      <w:spacing w:after="160" w:line="259" w:lineRule="auto"/>
    </w:pPr>
  </w:style>
  <w:style w:type="paragraph" w:customStyle="1" w:styleId="F5E1C7C56AB04C5493C472DF27CA5ADB">
    <w:name w:val="F5E1C7C56AB04C5493C472DF27CA5ADB"/>
    <w:rsid w:val="00343D72"/>
    <w:pPr>
      <w:spacing w:after="160" w:line="259" w:lineRule="auto"/>
    </w:pPr>
  </w:style>
  <w:style w:type="paragraph" w:customStyle="1" w:styleId="09414904897B4B6099D7B6B27198DAF0">
    <w:name w:val="09414904897B4B6099D7B6B27198DAF0"/>
    <w:rsid w:val="00343D72"/>
    <w:pPr>
      <w:spacing w:after="160" w:line="259" w:lineRule="auto"/>
    </w:pPr>
  </w:style>
  <w:style w:type="paragraph" w:customStyle="1" w:styleId="34E9FE9F0B694D38BFE75979CE4F7B45">
    <w:name w:val="34E9FE9F0B694D38BFE75979CE4F7B45"/>
    <w:rsid w:val="00343D72"/>
    <w:pPr>
      <w:spacing w:after="160" w:line="259" w:lineRule="auto"/>
    </w:pPr>
  </w:style>
  <w:style w:type="paragraph" w:customStyle="1" w:styleId="FFA02C4B2DB340BDA665F8B2E929BEC1">
    <w:name w:val="FFA02C4B2DB340BDA665F8B2E929BEC1"/>
    <w:rsid w:val="00343D72"/>
    <w:pPr>
      <w:spacing w:after="160" w:line="259" w:lineRule="auto"/>
    </w:pPr>
  </w:style>
  <w:style w:type="paragraph" w:customStyle="1" w:styleId="42EF271ED06F440D9826428753150936">
    <w:name w:val="42EF271ED06F440D9826428753150936"/>
    <w:rsid w:val="00343D72"/>
    <w:pPr>
      <w:spacing w:after="160" w:line="259" w:lineRule="auto"/>
    </w:pPr>
  </w:style>
  <w:style w:type="paragraph" w:customStyle="1" w:styleId="CDD4C60191604810B837D1CE59166869">
    <w:name w:val="CDD4C60191604810B837D1CE59166869"/>
    <w:rsid w:val="00343D72"/>
    <w:pPr>
      <w:spacing w:after="160" w:line="259" w:lineRule="auto"/>
    </w:pPr>
  </w:style>
  <w:style w:type="paragraph" w:customStyle="1" w:styleId="7BB1FCD1974E4304BD2CDF1CD583EA7B">
    <w:name w:val="7BB1FCD1974E4304BD2CDF1CD583EA7B"/>
    <w:rsid w:val="00343D72"/>
    <w:pPr>
      <w:spacing w:after="160" w:line="259" w:lineRule="auto"/>
    </w:pPr>
  </w:style>
  <w:style w:type="paragraph" w:customStyle="1" w:styleId="7E65E694C61A4017B535B38687B4F1AF">
    <w:name w:val="7E65E694C61A4017B535B38687B4F1AF"/>
    <w:rsid w:val="00343D72"/>
    <w:pPr>
      <w:spacing w:after="160" w:line="259" w:lineRule="auto"/>
    </w:pPr>
  </w:style>
  <w:style w:type="paragraph" w:customStyle="1" w:styleId="69BF6F33E964444DBE396C4731F3790A">
    <w:name w:val="69BF6F33E964444DBE396C4731F3790A"/>
    <w:rsid w:val="00343D72"/>
    <w:pPr>
      <w:spacing w:after="160" w:line="259" w:lineRule="auto"/>
    </w:pPr>
  </w:style>
  <w:style w:type="paragraph" w:customStyle="1" w:styleId="08C1D7AA8E1A437BAE2DCCFDDAC4C9AF">
    <w:name w:val="08C1D7AA8E1A437BAE2DCCFDDAC4C9AF"/>
    <w:rsid w:val="00343D72"/>
    <w:pPr>
      <w:spacing w:after="160" w:line="259" w:lineRule="auto"/>
    </w:pPr>
  </w:style>
  <w:style w:type="paragraph" w:customStyle="1" w:styleId="3E9453066ADD492A8B2F22C52820CC5A">
    <w:name w:val="3E9453066ADD492A8B2F22C52820CC5A"/>
    <w:rsid w:val="00343D72"/>
    <w:pPr>
      <w:spacing w:after="160" w:line="259" w:lineRule="auto"/>
    </w:pPr>
  </w:style>
  <w:style w:type="paragraph" w:customStyle="1" w:styleId="B374E0B47B014EB08298CE21AE5755BC">
    <w:name w:val="B374E0B47B014EB08298CE21AE5755BC"/>
    <w:rsid w:val="00343D72"/>
    <w:pPr>
      <w:spacing w:after="160" w:line="259" w:lineRule="auto"/>
    </w:pPr>
  </w:style>
  <w:style w:type="paragraph" w:customStyle="1" w:styleId="134F7C102B844CA4BED1FAAF86C28805">
    <w:name w:val="134F7C102B844CA4BED1FAAF86C28805"/>
    <w:rsid w:val="00343D72"/>
    <w:pPr>
      <w:spacing w:after="160" w:line="259" w:lineRule="auto"/>
    </w:pPr>
  </w:style>
  <w:style w:type="paragraph" w:customStyle="1" w:styleId="91215EFF1E9C4ED0A350F61D95165587">
    <w:name w:val="91215EFF1E9C4ED0A350F61D95165587"/>
    <w:rsid w:val="00343D72"/>
    <w:pPr>
      <w:spacing w:after="160" w:line="259" w:lineRule="auto"/>
    </w:pPr>
  </w:style>
  <w:style w:type="paragraph" w:customStyle="1" w:styleId="5828405AE835415D84554B13C50C8321">
    <w:name w:val="5828405AE835415D84554B13C50C8321"/>
    <w:rsid w:val="00343D72"/>
    <w:pPr>
      <w:spacing w:after="160" w:line="259" w:lineRule="auto"/>
    </w:pPr>
  </w:style>
  <w:style w:type="paragraph" w:customStyle="1" w:styleId="25437410FD794B168A03F0D156814957">
    <w:name w:val="25437410FD794B168A03F0D156814957"/>
    <w:rsid w:val="00343D72"/>
    <w:pPr>
      <w:spacing w:after="160" w:line="259" w:lineRule="auto"/>
    </w:pPr>
  </w:style>
  <w:style w:type="paragraph" w:customStyle="1" w:styleId="1ADC2F1690A8489786B173AA1C369FDE">
    <w:name w:val="1ADC2F1690A8489786B173AA1C369FDE"/>
    <w:rsid w:val="00343D72"/>
    <w:pPr>
      <w:spacing w:after="160" w:line="259" w:lineRule="auto"/>
    </w:pPr>
  </w:style>
  <w:style w:type="paragraph" w:customStyle="1" w:styleId="2019C9D442FF42DC82F33DDBA5182BA1">
    <w:name w:val="2019C9D442FF42DC82F33DDBA5182BA1"/>
    <w:rsid w:val="00343D72"/>
    <w:pPr>
      <w:spacing w:after="160" w:line="259" w:lineRule="auto"/>
    </w:pPr>
  </w:style>
  <w:style w:type="paragraph" w:customStyle="1" w:styleId="F1C7E943AAD1433BA810DD783301D34D">
    <w:name w:val="F1C7E943AAD1433BA810DD783301D34D"/>
    <w:rsid w:val="00343D72"/>
    <w:pPr>
      <w:spacing w:after="160" w:line="259" w:lineRule="auto"/>
    </w:pPr>
  </w:style>
  <w:style w:type="paragraph" w:customStyle="1" w:styleId="2FE36BF180274C8AA175AB3EF9F68C82">
    <w:name w:val="2FE36BF180274C8AA175AB3EF9F68C82"/>
    <w:rsid w:val="00343D72"/>
    <w:pPr>
      <w:spacing w:after="160" w:line="259" w:lineRule="auto"/>
    </w:pPr>
  </w:style>
  <w:style w:type="paragraph" w:customStyle="1" w:styleId="9DEF28D2E95F41F685C8262F5DBCCBDE">
    <w:name w:val="9DEF28D2E95F41F685C8262F5DBCCBDE"/>
    <w:rsid w:val="00343D72"/>
    <w:pPr>
      <w:spacing w:after="160" w:line="259" w:lineRule="auto"/>
    </w:pPr>
  </w:style>
  <w:style w:type="paragraph" w:customStyle="1" w:styleId="0BA00C7B5C01449FA87659FACF6CC8B3">
    <w:name w:val="0BA00C7B5C01449FA87659FACF6CC8B3"/>
    <w:rsid w:val="00343D72"/>
    <w:pPr>
      <w:spacing w:after="160" w:line="259" w:lineRule="auto"/>
    </w:pPr>
  </w:style>
  <w:style w:type="paragraph" w:customStyle="1" w:styleId="4A2A403E6A724421BCA5183E82911484">
    <w:name w:val="4A2A403E6A724421BCA5183E82911484"/>
    <w:rsid w:val="00343D72"/>
    <w:pPr>
      <w:spacing w:after="160" w:line="259" w:lineRule="auto"/>
    </w:pPr>
  </w:style>
  <w:style w:type="paragraph" w:customStyle="1" w:styleId="1E3BC35D7CEE44D5895A8BC173266E93">
    <w:name w:val="1E3BC35D7CEE44D5895A8BC173266E93"/>
    <w:rsid w:val="00343D72"/>
    <w:pPr>
      <w:spacing w:after="160" w:line="259" w:lineRule="auto"/>
    </w:pPr>
  </w:style>
  <w:style w:type="paragraph" w:customStyle="1" w:styleId="2AC10B6F1A7F4DEF9AD4415050D01CA0">
    <w:name w:val="2AC10B6F1A7F4DEF9AD4415050D01CA0"/>
    <w:rsid w:val="00343D72"/>
    <w:pPr>
      <w:spacing w:after="160" w:line="259" w:lineRule="auto"/>
    </w:pPr>
  </w:style>
  <w:style w:type="paragraph" w:customStyle="1" w:styleId="B06CFBBC4A0843DBBE5BA07382D4619D">
    <w:name w:val="B06CFBBC4A0843DBBE5BA07382D4619D"/>
    <w:rsid w:val="00343D72"/>
    <w:pPr>
      <w:spacing w:after="160" w:line="259" w:lineRule="auto"/>
    </w:pPr>
  </w:style>
  <w:style w:type="paragraph" w:customStyle="1" w:styleId="45C836E4C24F4652800B6B56C88A7562">
    <w:name w:val="45C836E4C24F4652800B6B56C88A7562"/>
    <w:rsid w:val="00343D72"/>
    <w:pPr>
      <w:spacing w:after="160" w:line="259" w:lineRule="auto"/>
    </w:pPr>
  </w:style>
  <w:style w:type="paragraph" w:customStyle="1" w:styleId="638537FCDEF447989B6B81C745E7FF5E">
    <w:name w:val="638537FCDEF447989B6B81C745E7FF5E"/>
    <w:rsid w:val="00343D72"/>
    <w:pPr>
      <w:spacing w:after="160" w:line="259" w:lineRule="auto"/>
    </w:pPr>
  </w:style>
  <w:style w:type="paragraph" w:customStyle="1" w:styleId="2879C0BC874A4A4496083E2A55728771">
    <w:name w:val="2879C0BC874A4A4496083E2A55728771"/>
    <w:rsid w:val="00343D72"/>
    <w:pPr>
      <w:spacing w:after="160" w:line="259" w:lineRule="auto"/>
    </w:pPr>
  </w:style>
  <w:style w:type="paragraph" w:customStyle="1" w:styleId="1F7030A2899D43CD9D3D616BBB9AA839">
    <w:name w:val="1F7030A2899D43CD9D3D616BBB9AA839"/>
    <w:rsid w:val="00343D72"/>
    <w:pPr>
      <w:spacing w:after="160" w:line="259" w:lineRule="auto"/>
    </w:pPr>
  </w:style>
  <w:style w:type="paragraph" w:customStyle="1" w:styleId="80F76F89F99140E9A26C6EA3572CD51E">
    <w:name w:val="80F76F89F99140E9A26C6EA3572CD51E"/>
    <w:rsid w:val="00343D72"/>
    <w:pPr>
      <w:spacing w:after="160" w:line="259" w:lineRule="auto"/>
    </w:pPr>
  </w:style>
  <w:style w:type="paragraph" w:customStyle="1" w:styleId="7CDED6487754481E805C081791F9C317">
    <w:name w:val="7CDED6487754481E805C081791F9C317"/>
    <w:rsid w:val="00343D72"/>
    <w:pPr>
      <w:spacing w:after="160" w:line="259" w:lineRule="auto"/>
    </w:pPr>
  </w:style>
  <w:style w:type="paragraph" w:customStyle="1" w:styleId="CB67E986398546859C4F30ECAD95D679">
    <w:name w:val="CB67E986398546859C4F30ECAD95D679"/>
    <w:rsid w:val="00343D72"/>
    <w:pPr>
      <w:spacing w:after="160" w:line="259" w:lineRule="auto"/>
    </w:pPr>
  </w:style>
  <w:style w:type="paragraph" w:customStyle="1" w:styleId="6973715B55D4488DBB03CAE4174A27F3">
    <w:name w:val="6973715B55D4488DBB03CAE4174A27F3"/>
    <w:rsid w:val="00343D72"/>
    <w:pPr>
      <w:spacing w:after="160" w:line="259" w:lineRule="auto"/>
    </w:pPr>
  </w:style>
  <w:style w:type="paragraph" w:customStyle="1" w:styleId="0DD0AE2ABECD421AAE9CA2B151C935A4">
    <w:name w:val="0DD0AE2ABECD421AAE9CA2B151C935A4"/>
    <w:rsid w:val="00343D72"/>
    <w:pPr>
      <w:spacing w:after="160" w:line="259" w:lineRule="auto"/>
    </w:pPr>
  </w:style>
  <w:style w:type="paragraph" w:customStyle="1" w:styleId="9E69C7B2793B43F5AFE2FE9A2CDEF1E7">
    <w:name w:val="9E69C7B2793B43F5AFE2FE9A2CDEF1E7"/>
    <w:rsid w:val="00343D72"/>
    <w:pPr>
      <w:spacing w:after="160" w:line="259" w:lineRule="auto"/>
    </w:pPr>
  </w:style>
  <w:style w:type="paragraph" w:customStyle="1" w:styleId="EBB4528D1E45455788F4437C99D5FC7B">
    <w:name w:val="EBB4528D1E45455788F4437C99D5FC7B"/>
    <w:rsid w:val="00343D72"/>
    <w:pPr>
      <w:spacing w:after="160" w:line="259" w:lineRule="auto"/>
    </w:pPr>
  </w:style>
  <w:style w:type="paragraph" w:customStyle="1" w:styleId="14E63A3B540C46989E17F8F84F1C8B1A">
    <w:name w:val="14E63A3B540C46989E17F8F84F1C8B1A"/>
    <w:rsid w:val="00343D72"/>
    <w:pPr>
      <w:spacing w:after="160" w:line="259" w:lineRule="auto"/>
    </w:pPr>
  </w:style>
  <w:style w:type="paragraph" w:customStyle="1" w:styleId="016965C20DDC427FA17F33EFD13E88BF">
    <w:name w:val="016965C20DDC427FA17F33EFD13E88BF"/>
    <w:rsid w:val="00343D72"/>
    <w:pPr>
      <w:spacing w:after="160" w:line="259" w:lineRule="auto"/>
    </w:pPr>
  </w:style>
  <w:style w:type="paragraph" w:customStyle="1" w:styleId="2A952644C0DB4C6E81B30F96FA21EB16">
    <w:name w:val="2A952644C0DB4C6E81B30F96FA21EB16"/>
    <w:rsid w:val="00343D72"/>
    <w:pPr>
      <w:spacing w:after="160" w:line="259" w:lineRule="auto"/>
    </w:pPr>
  </w:style>
  <w:style w:type="paragraph" w:customStyle="1" w:styleId="65E2503382F34076939309B759B13902">
    <w:name w:val="65E2503382F34076939309B759B13902"/>
    <w:rsid w:val="00343D72"/>
    <w:pPr>
      <w:spacing w:after="160" w:line="259" w:lineRule="auto"/>
    </w:pPr>
  </w:style>
  <w:style w:type="paragraph" w:customStyle="1" w:styleId="04DCEA680A444010BF69C7F6535E81B5">
    <w:name w:val="04DCEA680A444010BF69C7F6535E81B5"/>
    <w:rsid w:val="00343D72"/>
    <w:pPr>
      <w:spacing w:after="160" w:line="259" w:lineRule="auto"/>
    </w:pPr>
  </w:style>
  <w:style w:type="paragraph" w:customStyle="1" w:styleId="0B7238FC0E944DCE95B282911C1CDCF6">
    <w:name w:val="0B7238FC0E944DCE95B282911C1CDCF6"/>
    <w:rsid w:val="00343D72"/>
    <w:pPr>
      <w:spacing w:after="160" w:line="259" w:lineRule="auto"/>
    </w:pPr>
  </w:style>
  <w:style w:type="paragraph" w:customStyle="1" w:styleId="BE2CA2BCAD854DBCB57464E8C8B86376">
    <w:name w:val="BE2CA2BCAD854DBCB57464E8C8B86376"/>
    <w:rsid w:val="00343D72"/>
    <w:pPr>
      <w:spacing w:after="160" w:line="259" w:lineRule="auto"/>
    </w:pPr>
  </w:style>
  <w:style w:type="paragraph" w:customStyle="1" w:styleId="1CAD35AC247F4ED3B66A2EC4EC22E583">
    <w:name w:val="1CAD35AC247F4ED3B66A2EC4EC22E583"/>
    <w:rsid w:val="00343D72"/>
    <w:pPr>
      <w:spacing w:after="160" w:line="259" w:lineRule="auto"/>
    </w:pPr>
  </w:style>
  <w:style w:type="paragraph" w:customStyle="1" w:styleId="258D6B97BEBB4AF587DD09AFFCBA647F">
    <w:name w:val="258D6B97BEBB4AF587DD09AFFCBA647F"/>
    <w:rsid w:val="00343D72"/>
    <w:pPr>
      <w:spacing w:after="160" w:line="259" w:lineRule="auto"/>
    </w:pPr>
  </w:style>
  <w:style w:type="paragraph" w:customStyle="1" w:styleId="CFF4917D187149AD8E8C04E047FDE964">
    <w:name w:val="CFF4917D187149AD8E8C04E047FDE964"/>
    <w:rsid w:val="00343D72"/>
    <w:pPr>
      <w:spacing w:after="160" w:line="259" w:lineRule="auto"/>
    </w:pPr>
  </w:style>
  <w:style w:type="paragraph" w:customStyle="1" w:styleId="6F37702C16134A4F86FF0CE9B8AAC149">
    <w:name w:val="6F37702C16134A4F86FF0CE9B8AAC149"/>
    <w:rsid w:val="00343D72"/>
    <w:pPr>
      <w:spacing w:after="160" w:line="259" w:lineRule="auto"/>
    </w:pPr>
  </w:style>
  <w:style w:type="paragraph" w:customStyle="1" w:styleId="89424B07DAC142BEB07E2C1F6D821E11">
    <w:name w:val="89424B07DAC142BEB07E2C1F6D821E11"/>
    <w:rsid w:val="00343D72"/>
    <w:pPr>
      <w:spacing w:after="160" w:line="259" w:lineRule="auto"/>
    </w:pPr>
  </w:style>
  <w:style w:type="paragraph" w:customStyle="1" w:styleId="6F39711DDD4347E6A404AFCEAAEBD126">
    <w:name w:val="6F39711DDD4347E6A404AFCEAAEBD126"/>
    <w:rsid w:val="00343D72"/>
    <w:pPr>
      <w:spacing w:after="160" w:line="259" w:lineRule="auto"/>
    </w:pPr>
  </w:style>
  <w:style w:type="paragraph" w:customStyle="1" w:styleId="0F79A5C66AC64FA8A289F7862C6B65AF">
    <w:name w:val="0F79A5C66AC64FA8A289F7862C6B65AF"/>
    <w:rsid w:val="00343D72"/>
    <w:pPr>
      <w:spacing w:after="160" w:line="259" w:lineRule="auto"/>
    </w:pPr>
  </w:style>
  <w:style w:type="paragraph" w:customStyle="1" w:styleId="BA1F4DA1EB064CED89F1D9728C9C91C9">
    <w:name w:val="BA1F4DA1EB064CED89F1D9728C9C91C9"/>
    <w:rsid w:val="00343D72"/>
    <w:pPr>
      <w:spacing w:after="160" w:line="259" w:lineRule="auto"/>
    </w:pPr>
  </w:style>
  <w:style w:type="paragraph" w:customStyle="1" w:styleId="70F8CE638B3E4C9CAB6A0879D0EF60BE">
    <w:name w:val="70F8CE638B3E4C9CAB6A0879D0EF60BE"/>
    <w:rsid w:val="00343D72"/>
    <w:pPr>
      <w:spacing w:after="160" w:line="259" w:lineRule="auto"/>
    </w:pPr>
  </w:style>
  <w:style w:type="paragraph" w:customStyle="1" w:styleId="D8DC47FE86FB43E582930FF50126C199">
    <w:name w:val="D8DC47FE86FB43E582930FF50126C199"/>
    <w:rsid w:val="00343D72"/>
    <w:pPr>
      <w:spacing w:after="160" w:line="259" w:lineRule="auto"/>
    </w:pPr>
  </w:style>
  <w:style w:type="paragraph" w:customStyle="1" w:styleId="3379C766D91042C7B719E63B311C635E">
    <w:name w:val="3379C766D91042C7B719E63B311C635E"/>
    <w:rsid w:val="00343D72"/>
    <w:pPr>
      <w:spacing w:after="160" w:line="259" w:lineRule="auto"/>
    </w:pPr>
  </w:style>
  <w:style w:type="paragraph" w:customStyle="1" w:styleId="556D194345E947B7B9B7B32B92D12AF0">
    <w:name w:val="556D194345E947B7B9B7B32B92D12AF0"/>
    <w:rsid w:val="00343D72"/>
    <w:pPr>
      <w:spacing w:after="160" w:line="259" w:lineRule="auto"/>
    </w:pPr>
  </w:style>
  <w:style w:type="paragraph" w:customStyle="1" w:styleId="D6E193652B3E4CD0A130AAD2D22979E4">
    <w:name w:val="D6E193652B3E4CD0A130AAD2D22979E4"/>
    <w:rsid w:val="00343D72"/>
    <w:pPr>
      <w:spacing w:after="160" w:line="259" w:lineRule="auto"/>
    </w:pPr>
  </w:style>
  <w:style w:type="paragraph" w:customStyle="1" w:styleId="250DA797EF7247619678A8A45D3BDB13">
    <w:name w:val="250DA797EF7247619678A8A45D3BDB13"/>
    <w:rsid w:val="00343D72"/>
    <w:pPr>
      <w:spacing w:after="160" w:line="259" w:lineRule="auto"/>
    </w:pPr>
  </w:style>
  <w:style w:type="paragraph" w:customStyle="1" w:styleId="D888B1A12A7D4D9C87444DC5D922DC8C">
    <w:name w:val="D888B1A12A7D4D9C87444DC5D922DC8C"/>
    <w:rsid w:val="00343D72"/>
    <w:pPr>
      <w:spacing w:after="160" w:line="259" w:lineRule="auto"/>
    </w:pPr>
  </w:style>
  <w:style w:type="paragraph" w:customStyle="1" w:styleId="7DA2898DA43C42A7AF27C4661A4A7E4B">
    <w:name w:val="7DA2898DA43C42A7AF27C4661A4A7E4B"/>
    <w:rsid w:val="00343D72"/>
    <w:pPr>
      <w:spacing w:after="160" w:line="259" w:lineRule="auto"/>
    </w:pPr>
  </w:style>
  <w:style w:type="paragraph" w:customStyle="1" w:styleId="2746A89D7D034D1DAFF47ECFAD6F0693">
    <w:name w:val="2746A89D7D034D1DAFF47ECFAD6F0693"/>
    <w:rsid w:val="00343D72"/>
    <w:pPr>
      <w:spacing w:after="160" w:line="259" w:lineRule="auto"/>
    </w:pPr>
  </w:style>
  <w:style w:type="paragraph" w:customStyle="1" w:styleId="AB81F69F17234FD5A2A8BC5088F31965">
    <w:name w:val="AB81F69F17234FD5A2A8BC5088F31965"/>
    <w:rsid w:val="00343D72"/>
    <w:pPr>
      <w:spacing w:after="160" w:line="259" w:lineRule="auto"/>
    </w:pPr>
  </w:style>
  <w:style w:type="paragraph" w:customStyle="1" w:styleId="C4965BC4EF6747748C4143A1A663A870">
    <w:name w:val="C4965BC4EF6747748C4143A1A663A870"/>
    <w:rsid w:val="00343D72"/>
    <w:pPr>
      <w:spacing w:after="160" w:line="259" w:lineRule="auto"/>
    </w:pPr>
  </w:style>
  <w:style w:type="paragraph" w:customStyle="1" w:styleId="36114BA7667240549BD743300D54789F">
    <w:name w:val="36114BA7667240549BD743300D54789F"/>
    <w:rsid w:val="00343D72"/>
    <w:pPr>
      <w:spacing w:after="160" w:line="259" w:lineRule="auto"/>
    </w:pPr>
  </w:style>
  <w:style w:type="paragraph" w:customStyle="1" w:styleId="0E27864428AE4D869B962A5134A8CF0B">
    <w:name w:val="0E27864428AE4D869B962A5134A8CF0B"/>
    <w:rsid w:val="00343D72"/>
    <w:pPr>
      <w:spacing w:after="160" w:line="259" w:lineRule="auto"/>
    </w:pPr>
  </w:style>
  <w:style w:type="paragraph" w:customStyle="1" w:styleId="D4D60167228E45CEA9F929E7D495597F">
    <w:name w:val="D4D60167228E45CEA9F929E7D495597F"/>
    <w:rsid w:val="00343D72"/>
    <w:pPr>
      <w:spacing w:after="160" w:line="259" w:lineRule="auto"/>
    </w:pPr>
  </w:style>
  <w:style w:type="paragraph" w:customStyle="1" w:styleId="EEE24FA0528D4692A0B6147767BCE2B2">
    <w:name w:val="EEE24FA0528D4692A0B6147767BCE2B2"/>
    <w:rsid w:val="00343D72"/>
    <w:pPr>
      <w:spacing w:after="160" w:line="259" w:lineRule="auto"/>
    </w:pPr>
  </w:style>
  <w:style w:type="paragraph" w:customStyle="1" w:styleId="47B2BDC26F83471E97D6BE3D9830FD0D">
    <w:name w:val="47B2BDC26F83471E97D6BE3D9830FD0D"/>
    <w:rsid w:val="00343D72"/>
    <w:pPr>
      <w:spacing w:after="160" w:line="259" w:lineRule="auto"/>
    </w:pPr>
  </w:style>
  <w:style w:type="paragraph" w:customStyle="1" w:styleId="6B5D899038DF4361809B6EE828263654">
    <w:name w:val="6B5D899038DF4361809B6EE828263654"/>
    <w:rsid w:val="00343D72"/>
    <w:pPr>
      <w:spacing w:after="160" w:line="259" w:lineRule="auto"/>
    </w:pPr>
  </w:style>
  <w:style w:type="paragraph" w:customStyle="1" w:styleId="43500E41F85F4B7AB512996A239E4F36">
    <w:name w:val="43500E41F85F4B7AB512996A239E4F36"/>
    <w:rsid w:val="00343D72"/>
    <w:pPr>
      <w:spacing w:after="160" w:line="259" w:lineRule="auto"/>
    </w:pPr>
  </w:style>
  <w:style w:type="paragraph" w:customStyle="1" w:styleId="47AEBA6F11B041D48C5F656E2DD22D08">
    <w:name w:val="47AEBA6F11B041D48C5F656E2DD22D08"/>
    <w:rsid w:val="00343D72"/>
    <w:pPr>
      <w:spacing w:after="160" w:line="259" w:lineRule="auto"/>
    </w:pPr>
  </w:style>
  <w:style w:type="paragraph" w:customStyle="1" w:styleId="5824C9250E49452EBF892D339AF57D84">
    <w:name w:val="5824C9250E49452EBF892D339AF57D84"/>
    <w:rsid w:val="00343D72"/>
    <w:pPr>
      <w:spacing w:after="160" w:line="259" w:lineRule="auto"/>
    </w:pPr>
  </w:style>
  <w:style w:type="paragraph" w:customStyle="1" w:styleId="DCE2749AF8814150824CEFD4335C5988">
    <w:name w:val="DCE2749AF8814150824CEFD4335C5988"/>
    <w:rsid w:val="00343D72"/>
    <w:pPr>
      <w:spacing w:after="160" w:line="259" w:lineRule="auto"/>
    </w:pPr>
  </w:style>
  <w:style w:type="paragraph" w:customStyle="1" w:styleId="5F03E812703E4DDBBA6FD30CB91EC4CE">
    <w:name w:val="5F03E812703E4DDBBA6FD30CB91EC4CE"/>
    <w:rsid w:val="00343D72"/>
    <w:pPr>
      <w:spacing w:after="160" w:line="259" w:lineRule="auto"/>
    </w:pPr>
  </w:style>
  <w:style w:type="paragraph" w:customStyle="1" w:styleId="72B96652EC21458AB65D5D13E605BBD2">
    <w:name w:val="72B96652EC21458AB65D5D13E605BBD2"/>
    <w:rsid w:val="00343D72"/>
    <w:pPr>
      <w:spacing w:after="160" w:line="259" w:lineRule="auto"/>
    </w:pPr>
  </w:style>
  <w:style w:type="paragraph" w:customStyle="1" w:styleId="A52E80D5E33F4ECAB36372319969FC23">
    <w:name w:val="A52E80D5E33F4ECAB36372319969FC23"/>
    <w:rsid w:val="00343D72"/>
    <w:pPr>
      <w:spacing w:after="160" w:line="259" w:lineRule="auto"/>
    </w:pPr>
  </w:style>
  <w:style w:type="paragraph" w:customStyle="1" w:styleId="1EE83A4F06EC44B3B1EB834DD7A1A854">
    <w:name w:val="1EE83A4F06EC44B3B1EB834DD7A1A854"/>
    <w:rsid w:val="00343D72"/>
    <w:pPr>
      <w:spacing w:after="160" w:line="259" w:lineRule="auto"/>
    </w:pPr>
  </w:style>
  <w:style w:type="paragraph" w:customStyle="1" w:styleId="75B258C0B5DE4ED99990F5E27B3E5489">
    <w:name w:val="75B258C0B5DE4ED99990F5E27B3E5489"/>
    <w:rsid w:val="00343D72"/>
    <w:pPr>
      <w:spacing w:after="160" w:line="259" w:lineRule="auto"/>
    </w:pPr>
  </w:style>
  <w:style w:type="paragraph" w:customStyle="1" w:styleId="DCD73F2741A64C6CB7E7A27BC423BAE6">
    <w:name w:val="DCD73F2741A64C6CB7E7A27BC423BAE6"/>
    <w:rsid w:val="00343D72"/>
    <w:pPr>
      <w:spacing w:after="160" w:line="259" w:lineRule="auto"/>
    </w:pPr>
  </w:style>
  <w:style w:type="paragraph" w:customStyle="1" w:styleId="E4DE38D7F6F34C79A083770BE2499A37">
    <w:name w:val="E4DE38D7F6F34C79A083770BE2499A37"/>
    <w:rsid w:val="00343D72"/>
    <w:pPr>
      <w:spacing w:after="160" w:line="259" w:lineRule="auto"/>
    </w:pPr>
  </w:style>
  <w:style w:type="paragraph" w:customStyle="1" w:styleId="10292D73EF7646ABBF12399D4E65AA4C">
    <w:name w:val="10292D73EF7646ABBF12399D4E65AA4C"/>
    <w:rsid w:val="00343D72"/>
    <w:pPr>
      <w:spacing w:after="160" w:line="259" w:lineRule="auto"/>
    </w:pPr>
  </w:style>
  <w:style w:type="paragraph" w:customStyle="1" w:styleId="1E8F657439D0407DB1D0526FC5C542AD">
    <w:name w:val="1E8F657439D0407DB1D0526FC5C542AD"/>
    <w:rsid w:val="00343D72"/>
    <w:pPr>
      <w:spacing w:after="160" w:line="259" w:lineRule="auto"/>
    </w:pPr>
  </w:style>
  <w:style w:type="paragraph" w:customStyle="1" w:styleId="80869A69D18E47FFB13D66EF88A23F79">
    <w:name w:val="80869A69D18E47FFB13D66EF88A23F79"/>
    <w:rsid w:val="00343D72"/>
    <w:pPr>
      <w:spacing w:after="160" w:line="259" w:lineRule="auto"/>
    </w:pPr>
  </w:style>
  <w:style w:type="paragraph" w:customStyle="1" w:styleId="3F0F4F88D6634F5E94ECCEC2D6496CE3">
    <w:name w:val="3F0F4F88D6634F5E94ECCEC2D6496CE3"/>
    <w:rsid w:val="00343D72"/>
    <w:pPr>
      <w:spacing w:after="160" w:line="259" w:lineRule="auto"/>
    </w:pPr>
  </w:style>
  <w:style w:type="paragraph" w:customStyle="1" w:styleId="6EBC6DC59EDC4061A2E5E73060443EFB">
    <w:name w:val="6EBC6DC59EDC4061A2E5E73060443EFB"/>
    <w:rsid w:val="00343D72"/>
    <w:pPr>
      <w:spacing w:after="160" w:line="259" w:lineRule="auto"/>
    </w:pPr>
  </w:style>
  <w:style w:type="paragraph" w:customStyle="1" w:styleId="52023C2991B643BABEC3B20E6F5C2ACF">
    <w:name w:val="52023C2991B643BABEC3B20E6F5C2ACF"/>
    <w:rsid w:val="00343D72"/>
    <w:pPr>
      <w:spacing w:after="160" w:line="259" w:lineRule="auto"/>
    </w:pPr>
  </w:style>
  <w:style w:type="paragraph" w:customStyle="1" w:styleId="E482FF6F46D14D0A80CB7B33B30BD868">
    <w:name w:val="E482FF6F46D14D0A80CB7B33B30BD868"/>
    <w:rsid w:val="00343D72"/>
    <w:pPr>
      <w:spacing w:after="160" w:line="259" w:lineRule="auto"/>
    </w:pPr>
  </w:style>
  <w:style w:type="paragraph" w:customStyle="1" w:styleId="92F2AD54909C46268ABA3FA90B5A6D1B">
    <w:name w:val="92F2AD54909C46268ABA3FA90B5A6D1B"/>
    <w:rsid w:val="00343D72"/>
    <w:pPr>
      <w:spacing w:after="160" w:line="259" w:lineRule="auto"/>
    </w:pPr>
  </w:style>
  <w:style w:type="paragraph" w:customStyle="1" w:styleId="236CD407BDFC4C059EDAE6AE6E526863">
    <w:name w:val="236CD407BDFC4C059EDAE6AE6E526863"/>
    <w:rsid w:val="00343D72"/>
    <w:pPr>
      <w:spacing w:after="160" w:line="259" w:lineRule="auto"/>
    </w:pPr>
  </w:style>
  <w:style w:type="paragraph" w:customStyle="1" w:styleId="448E76926F9F4AEE9D06EF13C57E2F48">
    <w:name w:val="448E76926F9F4AEE9D06EF13C57E2F48"/>
    <w:rsid w:val="00343D72"/>
    <w:pPr>
      <w:spacing w:after="160" w:line="259" w:lineRule="auto"/>
    </w:pPr>
  </w:style>
  <w:style w:type="paragraph" w:customStyle="1" w:styleId="0C3E4984DA0A4D09BFCB50940F39C06C">
    <w:name w:val="0C3E4984DA0A4D09BFCB50940F39C06C"/>
    <w:rsid w:val="00343D72"/>
    <w:pPr>
      <w:spacing w:after="160" w:line="259" w:lineRule="auto"/>
    </w:pPr>
  </w:style>
  <w:style w:type="paragraph" w:customStyle="1" w:styleId="2A8602002CAE468F82C90BBD360140BD">
    <w:name w:val="2A8602002CAE468F82C90BBD360140BD"/>
    <w:rsid w:val="00343D72"/>
    <w:pPr>
      <w:spacing w:after="160" w:line="259" w:lineRule="auto"/>
    </w:pPr>
  </w:style>
  <w:style w:type="paragraph" w:customStyle="1" w:styleId="20FD6CB65822448BBB3949B337394F27">
    <w:name w:val="20FD6CB65822448BBB3949B337394F27"/>
    <w:rsid w:val="00343D72"/>
    <w:pPr>
      <w:spacing w:after="160" w:line="259" w:lineRule="auto"/>
    </w:pPr>
  </w:style>
  <w:style w:type="paragraph" w:customStyle="1" w:styleId="701999349D134FF3BD7A56466EDC8998">
    <w:name w:val="701999349D134FF3BD7A56466EDC8998"/>
    <w:rsid w:val="00343D72"/>
    <w:pPr>
      <w:spacing w:after="160" w:line="259" w:lineRule="auto"/>
    </w:pPr>
  </w:style>
  <w:style w:type="paragraph" w:customStyle="1" w:styleId="5DE1C0B2AE614361827A9231F1DF12D7">
    <w:name w:val="5DE1C0B2AE614361827A9231F1DF12D7"/>
    <w:rsid w:val="00343D72"/>
    <w:pPr>
      <w:spacing w:after="160" w:line="259" w:lineRule="auto"/>
    </w:pPr>
  </w:style>
  <w:style w:type="paragraph" w:customStyle="1" w:styleId="C9668480D588446DB1E750DD5D0AED80">
    <w:name w:val="C9668480D588446DB1E750DD5D0AED80"/>
    <w:rsid w:val="00343D72"/>
    <w:pPr>
      <w:spacing w:after="160" w:line="259" w:lineRule="auto"/>
    </w:pPr>
  </w:style>
  <w:style w:type="paragraph" w:customStyle="1" w:styleId="5938D9F04D524E5BAE43D780A4D34150">
    <w:name w:val="5938D9F04D524E5BAE43D780A4D34150"/>
    <w:rsid w:val="00343D72"/>
    <w:pPr>
      <w:spacing w:after="160" w:line="259" w:lineRule="auto"/>
    </w:pPr>
  </w:style>
  <w:style w:type="paragraph" w:customStyle="1" w:styleId="CE4F17C7B4CD4C47873C09607918C9CE">
    <w:name w:val="CE4F17C7B4CD4C47873C09607918C9CE"/>
    <w:rsid w:val="00D315CB"/>
    <w:pPr>
      <w:spacing w:after="160" w:line="259" w:lineRule="auto"/>
    </w:pPr>
  </w:style>
  <w:style w:type="paragraph" w:customStyle="1" w:styleId="E26B9F3723E844E3BB819CC10E068E6C">
    <w:name w:val="E26B9F3723E844E3BB819CC10E068E6C"/>
    <w:rsid w:val="00D315CB"/>
    <w:pPr>
      <w:spacing w:after="160" w:line="259" w:lineRule="auto"/>
    </w:pPr>
  </w:style>
  <w:style w:type="paragraph" w:customStyle="1" w:styleId="866C72B4E25B4A01B7AE22B4702077DA">
    <w:name w:val="866C72B4E25B4A01B7AE22B4702077DA"/>
    <w:rsid w:val="00D315CB"/>
    <w:pPr>
      <w:spacing w:after="160" w:line="259" w:lineRule="auto"/>
    </w:pPr>
  </w:style>
  <w:style w:type="paragraph" w:customStyle="1" w:styleId="5BCE33271260475494E4BD431275C5E9">
    <w:name w:val="5BCE33271260475494E4BD431275C5E9"/>
    <w:rsid w:val="00D315CB"/>
    <w:pPr>
      <w:spacing w:after="160" w:line="259" w:lineRule="auto"/>
    </w:pPr>
  </w:style>
  <w:style w:type="paragraph" w:customStyle="1" w:styleId="7D090A38FC674033A7C4A9A1BCAB6214">
    <w:name w:val="7D090A38FC674033A7C4A9A1BCAB6214"/>
    <w:rsid w:val="00D315CB"/>
    <w:pPr>
      <w:spacing w:after="160" w:line="259" w:lineRule="auto"/>
    </w:pPr>
  </w:style>
  <w:style w:type="paragraph" w:customStyle="1" w:styleId="55927DE088794AE594217DFEDD1DD275">
    <w:name w:val="55927DE088794AE594217DFEDD1DD275"/>
    <w:rsid w:val="00D315CB"/>
    <w:pPr>
      <w:spacing w:after="160" w:line="259" w:lineRule="auto"/>
    </w:pPr>
  </w:style>
  <w:style w:type="paragraph" w:customStyle="1" w:styleId="701A40282AA04759A7F63B8E31AA60BF">
    <w:name w:val="701A40282AA04759A7F63B8E31AA60BF"/>
    <w:rsid w:val="00D315CB"/>
    <w:pPr>
      <w:spacing w:after="160" w:line="259" w:lineRule="auto"/>
    </w:pPr>
  </w:style>
  <w:style w:type="paragraph" w:customStyle="1" w:styleId="53DA05AC40D3416EAF61C855204028B7">
    <w:name w:val="53DA05AC40D3416EAF61C855204028B7"/>
    <w:rsid w:val="00D315CB"/>
    <w:pPr>
      <w:spacing w:after="160" w:line="259" w:lineRule="auto"/>
    </w:pPr>
  </w:style>
  <w:style w:type="paragraph" w:customStyle="1" w:styleId="531D21E121F249C38ED34F5D66721FDB">
    <w:name w:val="531D21E121F249C38ED34F5D66721FDB"/>
    <w:rsid w:val="00D315CB"/>
    <w:pPr>
      <w:spacing w:after="160" w:line="259" w:lineRule="auto"/>
    </w:pPr>
  </w:style>
  <w:style w:type="paragraph" w:customStyle="1" w:styleId="DD0E5A2EADD64C80A3C1B61396219522">
    <w:name w:val="DD0E5A2EADD64C80A3C1B61396219522"/>
    <w:rsid w:val="00D315CB"/>
    <w:pPr>
      <w:spacing w:after="160" w:line="259" w:lineRule="auto"/>
    </w:pPr>
  </w:style>
  <w:style w:type="paragraph" w:customStyle="1" w:styleId="E302F491A80B45638B6726E56B5C54F0">
    <w:name w:val="E302F491A80B45638B6726E56B5C54F0"/>
    <w:rsid w:val="00D315CB"/>
    <w:pPr>
      <w:spacing w:after="160" w:line="259" w:lineRule="auto"/>
    </w:pPr>
  </w:style>
  <w:style w:type="paragraph" w:customStyle="1" w:styleId="716F85AEE26E40CBA806BE35CFFF0400">
    <w:name w:val="716F85AEE26E40CBA806BE35CFFF0400"/>
    <w:rsid w:val="00D315CB"/>
    <w:pPr>
      <w:spacing w:after="160" w:line="259" w:lineRule="auto"/>
    </w:pPr>
  </w:style>
  <w:style w:type="paragraph" w:customStyle="1" w:styleId="B06FADF9F289459598F8197FAA0559D8">
    <w:name w:val="B06FADF9F289459598F8197FAA0559D8"/>
    <w:rsid w:val="00D315CB"/>
    <w:pPr>
      <w:spacing w:after="160" w:line="259" w:lineRule="auto"/>
    </w:pPr>
  </w:style>
  <w:style w:type="paragraph" w:customStyle="1" w:styleId="03F390C04A124ADBBFAB213B9F70465E">
    <w:name w:val="03F390C04A124ADBBFAB213B9F70465E"/>
    <w:rsid w:val="00D315CB"/>
    <w:pPr>
      <w:spacing w:after="160" w:line="259" w:lineRule="auto"/>
    </w:pPr>
  </w:style>
  <w:style w:type="paragraph" w:customStyle="1" w:styleId="BCAC519DC768473AAE06D943F60AD5B7">
    <w:name w:val="BCAC519DC768473AAE06D943F60AD5B7"/>
    <w:rsid w:val="00D315CB"/>
    <w:pPr>
      <w:spacing w:after="160" w:line="259" w:lineRule="auto"/>
    </w:pPr>
  </w:style>
  <w:style w:type="paragraph" w:customStyle="1" w:styleId="3913D9E18B674259B98FACFAA8AF4402">
    <w:name w:val="3913D9E18B674259B98FACFAA8AF4402"/>
    <w:rsid w:val="007A39D2"/>
  </w:style>
  <w:style w:type="paragraph" w:customStyle="1" w:styleId="CD6FFA7D88C84740B91062A0240FEA88">
    <w:name w:val="CD6FFA7D88C84740B91062A0240FEA88"/>
    <w:rsid w:val="007A39D2"/>
  </w:style>
  <w:style w:type="paragraph" w:customStyle="1" w:styleId="66772DC289C74DE3807F424D10FACA8C">
    <w:name w:val="66772DC289C74DE3807F424D10FACA8C"/>
    <w:rsid w:val="007A39D2"/>
  </w:style>
  <w:style w:type="paragraph" w:customStyle="1" w:styleId="F9400F9C197E4A3EBE569B3B608A05E3">
    <w:name w:val="F9400F9C197E4A3EBE569B3B608A05E3"/>
    <w:rsid w:val="007A39D2"/>
  </w:style>
  <w:style w:type="paragraph" w:customStyle="1" w:styleId="EE3B6F2084DD4DB4A3D3A3F00897E1C7">
    <w:name w:val="EE3B6F2084DD4DB4A3D3A3F00897E1C7"/>
    <w:rsid w:val="007A39D2"/>
  </w:style>
  <w:style w:type="paragraph" w:customStyle="1" w:styleId="B3CBCD2A133D4187953D26FBFF3485DC">
    <w:name w:val="B3CBCD2A133D4187953D26FBFF3485DC"/>
    <w:rsid w:val="007A39D2"/>
  </w:style>
  <w:style w:type="paragraph" w:customStyle="1" w:styleId="345E80A62BB54F8CBC0AEEF6F1188E1C">
    <w:name w:val="345E80A62BB54F8CBC0AEEF6F1188E1C"/>
    <w:rsid w:val="007A39D2"/>
  </w:style>
  <w:style w:type="paragraph" w:customStyle="1" w:styleId="D0D42CEE0C514B5782542296544FD279">
    <w:name w:val="D0D42CEE0C514B5782542296544FD279"/>
    <w:rsid w:val="007A39D2"/>
  </w:style>
  <w:style w:type="paragraph" w:customStyle="1" w:styleId="55991B600FC84841B64D589A810E3A06">
    <w:name w:val="55991B600FC84841B64D589A810E3A06"/>
    <w:rsid w:val="007A39D2"/>
  </w:style>
  <w:style w:type="paragraph" w:customStyle="1" w:styleId="E29C09FE23934948A51CADE44C21248A">
    <w:name w:val="E29C09FE23934948A51CADE44C21248A"/>
    <w:rsid w:val="00477E5A"/>
  </w:style>
  <w:style w:type="paragraph" w:customStyle="1" w:styleId="0E28C5B93505473EACC38A10F8D21207">
    <w:name w:val="0E28C5B93505473EACC38A10F8D21207"/>
    <w:rsid w:val="00477E5A"/>
  </w:style>
  <w:style w:type="paragraph" w:customStyle="1" w:styleId="21D9DFEB30914E1EB903FA098B3F3010">
    <w:name w:val="21D9DFEB30914E1EB903FA098B3F3010"/>
    <w:rsid w:val="00477E5A"/>
  </w:style>
  <w:style w:type="paragraph" w:customStyle="1" w:styleId="EC14C7663E394252B31559240FC87A7F">
    <w:name w:val="EC14C7663E394252B31559240FC87A7F"/>
    <w:rsid w:val="00477E5A"/>
  </w:style>
  <w:style w:type="paragraph" w:customStyle="1" w:styleId="366F779C9CC741409528FFB1F79CBB40">
    <w:name w:val="366F779C9CC741409528FFB1F79CBB40"/>
    <w:rsid w:val="00477E5A"/>
  </w:style>
  <w:style w:type="paragraph" w:customStyle="1" w:styleId="B87439CB06064E64B94E3A5A72F5BD24">
    <w:name w:val="B87439CB06064E64B94E3A5A72F5BD24"/>
    <w:rsid w:val="00477E5A"/>
  </w:style>
  <w:style w:type="paragraph" w:customStyle="1" w:styleId="FE9B53CDA2444FA5891E60ABD8585625">
    <w:name w:val="FE9B53CDA2444FA5891E60ABD8585625"/>
    <w:rsid w:val="00477E5A"/>
  </w:style>
  <w:style w:type="paragraph" w:customStyle="1" w:styleId="92982411B1C84548B05EAE10E60D77BA">
    <w:name w:val="92982411B1C84548B05EAE10E60D77BA"/>
    <w:rsid w:val="00477E5A"/>
  </w:style>
  <w:style w:type="paragraph" w:customStyle="1" w:styleId="728F020C84A64D11BE2B9378D99AFC85">
    <w:name w:val="728F020C84A64D11BE2B9378D99AFC85"/>
    <w:rsid w:val="00477E5A"/>
  </w:style>
  <w:style w:type="paragraph" w:customStyle="1" w:styleId="B22260D5B3F14C40A6C8CA56D07BC124">
    <w:name w:val="B22260D5B3F14C40A6C8CA56D07BC124"/>
    <w:rsid w:val="00477E5A"/>
  </w:style>
  <w:style w:type="paragraph" w:customStyle="1" w:styleId="6CADB89A1485441DB9827CCA588D4946">
    <w:name w:val="6CADB89A1485441DB9827CCA588D4946"/>
    <w:rsid w:val="00477E5A"/>
  </w:style>
  <w:style w:type="paragraph" w:customStyle="1" w:styleId="B10F01CBCD5D4572A63642F8BA7083BB">
    <w:name w:val="B10F01CBCD5D4572A63642F8BA7083BB"/>
    <w:rsid w:val="00477E5A"/>
  </w:style>
  <w:style w:type="paragraph" w:customStyle="1" w:styleId="952A5C3CBC334BD29A6A58B494BFDE19">
    <w:name w:val="952A5C3CBC334BD29A6A58B494BFDE19"/>
    <w:rsid w:val="00477E5A"/>
  </w:style>
  <w:style w:type="paragraph" w:customStyle="1" w:styleId="EE5CBCE0BED945718BA73120E92C5975">
    <w:name w:val="EE5CBCE0BED945718BA73120E92C5975"/>
    <w:rsid w:val="00477E5A"/>
  </w:style>
  <w:style w:type="paragraph" w:customStyle="1" w:styleId="7A3CA1039AA544C497935115B3149D20">
    <w:name w:val="7A3CA1039AA544C497935115B3149D20"/>
    <w:rsid w:val="00477E5A"/>
  </w:style>
  <w:style w:type="paragraph" w:customStyle="1" w:styleId="B49019DB3D444804A69FE0A7DAC9F3D1">
    <w:name w:val="B49019DB3D444804A69FE0A7DAC9F3D1"/>
    <w:rsid w:val="00477E5A"/>
  </w:style>
  <w:style w:type="paragraph" w:customStyle="1" w:styleId="93720A7DC122433788EC576B4481B65B">
    <w:name w:val="93720A7DC122433788EC576B4481B65B"/>
    <w:rsid w:val="00477E5A"/>
  </w:style>
  <w:style w:type="paragraph" w:customStyle="1" w:styleId="15D2F9EC723B4D2AA8486991C3FC991A">
    <w:name w:val="15D2F9EC723B4D2AA8486991C3FC991A"/>
    <w:rsid w:val="00477E5A"/>
  </w:style>
  <w:style w:type="paragraph" w:customStyle="1" w:styleId="31E4A766FBEA43E085FFE5BF3D7408EF">
    <w:name w:val="31E4A766FBEA43E085FFE5BF3D7408EF"/>
    <w:rsid w:val="00477E5A"/>
  </w:style>
  <w:style w:type="paragraph" w:customStyle="1" w:styleId="7CB698D5BE764C07AFD75A6EDAFBC22C">
    <w:name w:val="7CB698D5BE764C07AFD75A6EDAFBC22C"/>
    <w:rsid w:val="00477E5A"/>
  </w:style>
  <w:style w:type="paragraph" w:customStyle="1" w:styleId="9D133E014B52435C93EE1439A1046293">
    <w:name w:val="9D133E014B52435C93EE1439A1046293"/>
    <w:rsid w:val="00477E5A"/>
  </w:style>
  <w:style w:type="paragraph" w:customStyle="1" w:styleId="258A134858594031829444B917B1B665">
    <w:name w:val="258A134858594031829444B917B1B665"/>
    <w:rsid w:val="00477E5A"/>
  </w:style>
  <w:style w:type="paragraph" w:customStyle="1" w:styleId="0C9FD259E89E4124A3C5C02C300A8B1F">
    <w:name w:val="0C9FD259E89E4124A3C5C02C300A8B1F"/>
    <w:rsid w:val="00477E5A"/>
  </w:style>
  <w:style w:type="paragraph" w:customStyle="1" w:styleId="AF4E821C6A634EF6A4D0ED92E37F5620">
    <w:name w:val="AF4E821C6A634EF6A4D0ED92E37F5620"/>
    <w:rsid w:val="00477E5A"/>
  </w:style>
  <w:style w:type="paragraph" w:customStyle="1" w:styleId="FCAFA222397A491DBB40DD6501281793">
    <w:name w:val="FCAFA222397A491DBB40DD6501281793"/>
    <w:rsid w:val="00477E5A"/>
  </w:style>
  <w:style w:type="paragraph" w:customStyle="1" w:styleId="95648883A1DD47C39122E56B53D2EE59">
    <w:name w:val="95648883A1DD47C39122E56B53D2EE59"/>
    <w:rsid w:val="00477E5A"/>
  </w:style>
  <w:style w:type="paragraph" w:customStyle="1" w:styleId="3D51D3906B2B49C799D42CEFB58618F6">
    <w:name w:val="3D51D3906B2B49C799D42CEFB58618F6"/>
    <w:rsid w:val="00477E5A"/>
  </w:style>
  <w:style w:type="paragraph" w:customStyle="1" w:styleId="E43A0E2F370443D58CB2FED241446A1C">
    <w:name w:val="E43A0E2F370443D58CB2FED241446A1C"/>
    <w:rsid w:val="00477E5A"/>
  </w:style>
  <w:style w:type="paragraph" w:customStyle="1" w:styleId="9A2CE5BBA1A449E290D611062A4A4A45">
    <w:name w:val="9A2CE5BBA1A449E290D611062A4A4A45"/>
    <w:rsid w:val="00477E5A"/>
  </w:style>
  <w:style w:type="paragraph" w:customStyle="1" w:styleId="02008554DF934E78A2AEDE4ABF1E55B7">
    <w:name w:val="02008554DF934E78A2AEDE4ABF1E55B7"/>
    <w:rsid w:val="00477E5A"/>
  </w:style>
  <w:style w:type="paragraph" w:customStyle="1" w:styleId="655AC079106C4E389E8FD2448A656396">
    <w:name w:val="655AC079106C4E389E8FD2448A656396"/>
    <w:rsid w:val="00477E5A"/>
  </w:style>
  <w:style w:type="paragraph" w:customStyle="1" w:styleId="97FACBD3E0A94ED6A4E8A7D48E481874">
    <w:name w:val="97FACBD3E0A94ED6A4E8A7D48E481874"/>
    <w:rsid w:val="00477E5A"/>
  </w:style>
  <w:style w:type="paragraph" w:customStyle="1" w:styleId="F45973A22C3E46CC81F2A9D4ACCD956D">
    <w:name w:val="F45973A22C3E46CC81F2A9D4ACCD956D"/>
    <w:rsid w:val="00477E5A"/>
  </w:style>
  <w:style w:type="paragraph" w:customStyle="1" w:styleId="32611501C2224F4E985839C9FA96AA42">
    <w:name w:val="32611501C2224F4E985839C9FA96AA42"/>
    <w:rsid w:val="00477E5A"/>
  </w:style>
  <w:style w:type="paragraph" w:customStyle="1" w:styleId="3BB2AF64DDC640E2BC716FEDAD759459">
    <w:name w:val="3BB2AF64DDC640E2BC716FEDAD759459"/>
    <w:rsid w:val="00477E5A"/>
  </w:style>
  <w:style w:type="paragraph" w:customStyle="1" w:styleId="AC8911D6451544D2ACB872FF3E724DD3">
    <w:name w:val="AC8911D6451544D2ACB872FF3E724DD3"/>
    <w:rsid w:val="00477E5A"/>
  </w:style>
  <w:style w:type="paragraph" w:customStyle="1" w:styleId="0BD7E9C772BB4A4DB321AB1E6CF26127">
    <w:name w:val="0BD7E9C772BB4A4DB321AB1E6CF26127"/>
    <w:rsid w:val="00477E5A"/>
  </w:style>
  <w:style w:type="paragraph" w:customStyle="1" w:styleId="540E1CE583FF404F8207EF39DF6C52FF">
    <w:name w:val="540E1CE583FF404F8207EF39DF6C52FF"/>
    <w:rsid w:val="00477E5A"/>
  </w:style>
  <w:style w:type="paragraph" w:customStyle="1" w:styleId="4E6E1ABEEF3B4E96833C8E0D2E321296">
    <w:name w:val="4E6E1ABEEF3B4E96833C8E0D2E321296"/>
    <w:rsid w:val="00477E5A"/>
  </w:style>
  <w:style w:type="paragraph" w:customStyle="1" w:styleId="2AF281CF9EB841C8B30DF14BBF75D513">
    <w:name w:val="2AF281CF9EB841C8B30DF14BBF75D513"/>
    <w:rsid w:val="00477E5A"/>
  </w:style>
  <w:style w:type="paragraph" w:customStyle="1" w:styleId="BCE5C9CD936644588E1A88059CE1668D">
    <w:name w:val="BCE5C9CD936644588E1A88059CE1668D"/>
    <w:rsid w:val="00537EB1"/>
  </w:style>
  <w:style w:type="paragraph" w:customStyle="1" w:styleId="50089978B4AE4EA8B26CC326B233F23D">
    <w:name w:val="50089978B4AE4EA8B26CC326B233F23D"/>
    <w:rsid w:val="00537EB1"/>
  </w:style>
  <w:style w:type="paragraph" w:customStyle="1" w:styleId="20F0B142BAB24BEA9577449561C15B58">
    <w:name w:val="20F0B142BAB24BEA9577449561C15B58"/>
    <w:rsid w:val="0074407E"/>
    <w:pPr>
      <w:spacing w:after="160" w:line="259" w:lineRule="auto"/>
    </w:pPr>
  </w:style>
  <w:style w:type="paragraph" w:customStyle="1" w:styleId="1BA0E5D8193844648EA992776548F906">
    <w:name w:val="1BA0E5D8193844648EA992776548F906"/>
    <w:rsid w:val="0074407E"/>
    <w:pPr>
      <w:spacing w:after="160" w:line="259" w:lineRule="auto"/>
    </w:pPr>
  </w:style>
  <w:style w:type="paragraph" w:customStyle="1" w:styleId="604DD2699B0040919361626B80CDF230">
    <w:name w:val="604DD2699B0040919361626B80CDF230"/>
    <w:rsid w:val="0074407E"/>
    <w:pPr>
      <w:spacing w:after="160" w:line="259" w:lineRule="auto"/>
    </w:pPr>
  </w:style>
  <w:style w:type="paragraph" w:customStyle="1" w:styleId="DDFD6C0FD40643D19D0CD66E422EFC3E">
    <w:name w:val="DDFD6C0FD40643D19D0CD66E422EFC3E"/>
    <w:rsid w:val="0074407E"/>
    <w:pPr>
      <w:spacing w:after="160" w:line="259" w:lineRule="auto"/>
    </w:pPr>
  </w:style>
  <w:style w:type="paragraph" w:customStyle="1" w:styleId="F39860B024654ED9969F74C727A7DDC8">
    <w:name w:val="F39860B024654ED9969F74C727A7DDC8"/>
    <w:rsid w:val="0074407E"/>
    <w:pPr>
      <w:spacing w:after="160" w:line="259" w:lineRule="auto"/>
    </w:pPr>
  </w:style>
  <w:style w:type="paragraph" w:customStyle="1" w:styleId="C1401E28B25D4C578F1F500ABCC1C6C5">
    <w:name w:val="C1401E28B25D4C578F1F500ABCC1C6C5"/>
    <w:rsid w:val="0074407E"/>
    <w:pPr>
      <w:spacing w:after="160" w:line="259" w:lineRule="auto"/>
    </w:pPr>
  </w:style>
  <w:style w:type="paragraph" w:customStyle="1" w:styleId="F2BB617A41E04800AA1BD49509DAEBA7">
    <w:name w:val="F2BB617A41E04800AA1BD49509DAEBA7"/>
    <w:rsid w:val="00A43197"/>
  </w:style>
  <w:style w:type="paragraph" w:customStyle="1" w:styleId="9A02413875AE4FD38C533E25F6248AF0">
    <w:name w:val="9A02413875AE4FD38C533E25F6248AF0"/>
    <w:rsid w:val="00A43197"/>
  </w:style>
  <w:style w:type="paragraph" w:customStyle="1" w:styleId="6A6CAA04663E46E4B1BD2C8990A72077">
    <w:name w:val="6A6CAA04663E46E4B1BD2C8990A72077"/>
    <w:rsid w:val="00A4319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890065-8D4B-4D53-85FF-FCD5D07FC0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Информатика.dotx</Template>
  <TotalTime>2597</TotalTime>
  <Pages>13</Pages>
  <Words>2951</Words>
  <Characters>16826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ОБЩЕГО И ПРОФЕССИОНАЛЬНОГО ОБРАЗОВАНИЯ</vt:lpstr>
    </vt:vector>
  </TitlesOfParts>
  <Company>ПМК</Company>
  <LinksUpToDate>false</LinksUpToDate>
  <CharactersWithSpaces>19738</CharactersWithSpaces>
  <SharedDoc>false</SharedDoc>
  <HLinks>
    <vt:vector size="42" baseType="variant">
      <vt:variant>
        <vt:i4>1638452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_Toc490826299</vt:lpwstr>
      </vt:variant>
      <vt:variant>
        <vt:i4>1638452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_Toc490826298</vt:lpwstr>
      </vt:variant>
      <vt:variant>
        <vt:i4>1638452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_Toc490826297</vt:lpwstr>
      </vt:variant>
      <vt:variant>
        <vt:i4>1638452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_Toc490826296</vt:lpwstr>
      </vt:variant>
      <vt:variant>
        <vt:i4>1638452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_Toc490826295</vt:lpwstr>
      </vt:variant>
      <vt:variant>
        <vt:i4>393216</vt:i4>
      </vt:variant>
      <vt:variant>
        <vt:i4>6</vt:i4>
      </vt:variant>
      <vt:variant>
        <vt:i4>0</vt:i4>
      </vt:variant>
      <vt:variant>
        <vt:i4>5</vt:i4>
      </vt:variant>
      <vt:variant>
        <vt:lpwstr>http://www.pmk-online.ru/</vt:lpwstr>
      </vt:variant>
      <vt:variant>
        <vt:lpwstr/>
      </vt:variant>
      <vt:variant>
        <vt:i4>7143542</vt:i4>
      </vt:variant>
      <vt:variant>
        <vt:i4>3</vt:i4>
      </vt:variant>
      <vt:variant>
        <vt:i4>0</vt:i4>
      </vt:variant>
      <vt:variant>
        <vt:i4>5</vt:i4>
      </vt:variant>
      <vt:variant>
        <vt:lpwstr>http://www.bbmprof.ru/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ОБЩЕГО И ПРОФЕССИОНАЛЬНОГО ОБРАЗОВАНИЯ</dc:title>
  <dc:creator>Кирбитова Л.Г.</dc:creator>
  <cp:lastModifiedBy>Admin</cp:lastModifiedBy>
  <cp:revision>223</cp:revision>
  <cp:lastPrinted>2019-12-03T05:11:00Z</cp:lastPrinted>
  <dcterms:created xsi:type="dcterms:W3CDTF">2018-03-11T18:19:00Z</dcterms:created>
  <dcterms:modified xsi:type="dcterms:W3CDTF">2021-02-08T15:25:00Z</dcterms:modified>
</cp:coreProperties>
</file>