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DEA" w:rsidRDefault="00BF7DEA" w:rsidP="001E081F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https://serpantinidey.ru/img/cms/1393-16ifz0w1vn.jpg" style="position:absolute;left:0;text-align:left;margin-left:344.95pt;margin-top:1.75pt;width:182.25pt;height:195.35pt;z-index:-251658240;visibility:visible" wrapcoords="-89 0 -89 21517 21600 21517 21600 0 -89 0">
            <v:imagedata r:id="rId5" o:title=""/>
            <w10:wrap type="tight"/>
          </v:shape>
        </w:pict>
      </w:r>
      <w:r>
        <w:rPr>
          <w:rFonts w:ascii="Times New Roman" w:hAnsi="Times New Roman"/>
          <w:b/>
          <w:sz w:val="28"/>
          <w:szCs w:val="28"/>
        </w:rPr>
        <w:t>Учитель: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Приветствуем вас, дорогие родители!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Сегодня день может быть разным,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Но быть он обязан сегодня прекрасным!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Итоги подводим учения в школе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И вспомним о том, что запомнилось более.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Но где же герои сегодняшней встречи?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Кому говорить будем страстные речи?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Прошу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, друзья, входите в зал!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Остав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им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шутки и приколы!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Мы будем чествовать сейчас</w:t>
      </w:r>
    </w:p>
    <w:p w:rsidR="00BF7DEA" w:rsidRPr="00604825" w:rsidRDefault="00BF7DEA" w:rsidP="001E081F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6" w:tgtFrame="_blank" w:history="1">
        <w:r w:rsidRPr="00604825">
          <w:rPr>
            <w:rFonts w:ascii="Times New Roman" w:hAnsi="Times New Roman"/>
            <w:b/>
            <w:bCs/>
            <w:i/>
            <w:iCs/>
            <w:color w:val="0070C0"/>
            <w:sz w:val="28"/>
            <w:szCs w:val="28"/>
            <w:u w:val="single"/>
            <w:lang w:eastAsia="ru-RU"/>
          </w:rPr>
          <w:t>Выпускников начальной школы!</w:t>
        </w:r>
      </w:hyperlink>
    </w:p>
    <w:p w:rsidR="00BF7DEA" w:rsidRDefault="00BF7DEA" w:rsidP="001E081F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(Выходят ведущие)</w:t>
      </w:r>
    </w:p>
    <w:p w:rsidR="00BF7DEA" w:rsidRPr="001E081F" w:rsidRDefault="00BF7DEA" w:rsidP="001E081F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1E081F">
        <w:rPr>
          <w:rFonts w:ascii="Times New Roman" w:hAnsi="Times New Roman"/>
          <w:b/>
          <w:sz w:val="28"/>
          <w:szCs w:val="28"/>
        </w:rPr>
        <w:t>Ведущий 1</w:t>
      </w:r>
      <w:r w:rsidRPr="001E081F">
        <w:rPr>
          <w:rFonts w:ascii="Times New Roman" w:hAnsi="Times New Roman"/>
          <w:sz w:val="28"/>
          <w:szCs w:val="28"/>
        </w:rPr>
        <w:t>. Дамы и господа!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Леди и джентльмены!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Выпускники и выпускницы!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А также все наши гости!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Мы рады приветствовать вас! </w:t>
      </w:r>
    </w:p>
    <w:p w:rsidR="00BF7DEA" w:rsidRPr="00604825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BF7DEA" w:rsidRPr="001E081F" w:rsidRDefault="00BF7DEA" w:rsidP="001E081F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1E081F">
        <w:rPr>
          <w:rFonts w:ascii="Times New Roman" w:hAnsi="Times New Roman"/>
          <w:b/>
          <w:sz w:val="28"/>
          <w:szCs w:val="28"/>
        </w:rPr>
        <w:t>Ведущий 2.</w:t>
      </w:r>
      <w:r w:rsidRPr="001E081F">
        <w:rPr>
          <w:rFonts w:ascii="Times New Roman" w:hAnsi="Times New Roman"/>
          <w:sz w:val="28"/>
          <w:szCs w:val="28"/>
        </w:rPr>
        <w:t xml:space="preserve"> Мы будем здесь петь, танцевать, веселиться,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И что – то, быть может, ещё приключится!</w:t>
      </w:r>
    </w:p>
    <w:p w:rsidR="00BF7DEA" w:rsidRPr="00604825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>Давайте же праздник скорей начинать,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Пора нам гостей самых главных встречать.</w:t>
      </w:r>
    </w:p>
    <w:p w:rsidR="00BF7DEA" w:rsidRPr="00604825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BF7DEA" w:rsidRPr="001E081F" w:rsidRDefault="00BF7DEA" w:rsidP="001E081F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1E081F">
        <w:rPr>
          <w:rFonts w:ascii="Times New Roman" w:hAnsi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2</w:t>
      </w:r>
      <w:r w:rsidRPr="001E081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081F">
        <w:rPr>
          <w:rFonts w:ascii="Times New Roman" w:hAnsi="Times New Roman"/>
          <w:sz w:val="28"/>
          <w:szCs w:val="28"/>
        </w:rPr>
        <w:t>Я знаю, что непременно вы спросите: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Кто же на празднике 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главные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 гости?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>Отвечу я вам, не моргнув даже глазом-</w:t>
      </w:r>
    </w:p>
    <w:p w:rsidR="00BF7DEA" w:rsidRPr="001E081F" w:rsidRDefault="00BF7DEA" w:rsidP="001E081F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E081F">
        <w:rPr>
          <w:rFonts w:ascii="Times New Roman" w:hAnsi="Times New Roman" w:cs="Times New Roman"/>
          <w:sz w:val="28"/>
          <w:szCs w:val="28"/>
          <w:lang w:val="ru-RU"/>
        </w:rPr>
        <w:t xml:space="preserve">Ребята </w:t>
      </w:r>
      <w:r w:rsidRPr="001E081F">
        <w:rPr>
          <w:rFonts w:ascii="Times New Roman" w:hAnsi="Times New Roman" w:cs="Times New Roman"/>
          <w:b/>
          <w:sz w:val="28"/>
          <w:szCs w:val="28"/>
          <w:lang w:val="ru-RU"/>
        </w:rPr>
        <w:t>четвёртого «А»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E081F">
        <w:rPr>
          <w:rFonts w:ascii="Times New Roman" w:hAnsi="Times New Roman" w:cs="Times New Roman"/>
          <w:sz w:val="28"/>
          <w:szCs w:val="28"/>
          <w:lang w:val="ru-RU"/>
        </w:rPr>
        <w:t>класса!</w:t>
      </w:r>
    </w:p>
    <w:p w:rsidR="00BF7DEA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1E081F">
        <w:rPr>
          <w:rFonts w:ascii="Times New Roman" w:hAnsi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/>
          <w:b/>
          <w:sz w:val="28"/>
          <w:szCs w:val="28"/>
        </w:rPr>
        <w:t>1</w:t>
      </w:r>
      <w:r w:rsidRPr="001E081F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Представляем наш 4 класс!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Шустрые, спортивные,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Смелые, активные!</w:t>
      </w:r>
    </w:p>
    <w:p w:rsidR="00BF7DEA" w:rsidRDefault="00BF7DEA" w:rsidP="00604825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 2.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Сообразительные, любознательные,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В общем, привлекательные.</w:t>
      </w:r>
    </w:p>
    <w:p w:rsidR="00BF7DEA" w:rsidRPr="00604825" w:rsidRDefault="00BF7DEA" w:rsidP="0060482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мы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умные, красивые,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Лукавые, счастливые…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(выпускники выходят на сцену группами)</w:t>
      </w:r>
    </w:p>
    <w:p w:rsidR="00BF7DEA" w:rsidRPr="00604825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04825">
        <w:rPr>
          <w:b/>
          <w:color w:val="000000"/>
          <w:sz w:val="28"/>
          <w:szCs w:val="28"/>
        </w:rPr>
        <w:t>1 группа: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расскажем о себе сами: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-4 «А» класс – это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 большой дружный коллектив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 наш коллектив был создан 1 сентября 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14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-средний возраст 10 лет, а общий – далеко за сто</w:t>
      </w:r>
    </w:p>
    <w:p w:rsidR="00BF7DEA" w:rsidRPr="0071578C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71578C">
        <w:rPr>
          <w:rFonts w:ascii="Times New Roman" w:hAnsi="Times New Roman"/>
          <w:b/>
          <w:color w:val="000000"/>
          <w:sz w:val="28"/>
          <w:szCs w:val="28"/>
          <w:lang w:eastAsia="ru-RU"/>
        </w:rPr>
        <w:t>2 группа:</w:t>
      </w:r>
    </w:p>
    <w:p w:rsidR="00BF7DEA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-наш любимый день недели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воскресенье</w:t>
      </w:r>
    </w:p>
    <w:p w:rsidR="00BF7DEA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-наш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любим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ое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время года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лето</w:t>
      </w:r>
    </w:p>
    <w:p w:rsidR="00BF7DEA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-наш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любимы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уроки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физкультура и математика</w:t>
      </w:r>
    </w:p>
    <w:p w:rsidR="00BF7DEA" w:rsidRPr="0071578C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BF7DEA" w:rsidRPr="0071578C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1578C">
        <w:rPr>
          <w:rFonts w:ascii="Times New Roman" w:hAnsi="Times New Roman"/>
          <w:b/>
          <w:color w:val="000000"/>
          <w:sz w:val="28"/>
          <w:szCs w:val="28"/>
          <w:lang w:eastAsia="ru-RU"/>
        </w:rPr>
        <w:t>3 группа:</w:t>
      </w:r>
    </w:p>
    <w:p w:rsidR="00BF7DEA" w:rsidRPr="00604825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-4 «А» класс – это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-любители поговорить с соседом</w:t>
      </w:r>
    </w:p>
    <w:p w:rsidR="00BF7DEA" w:rsidRPr="00604825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 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 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весёлая куча ребят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-любители поиграть в различные игры</w:t>
      </w:r>
    </w:p>
    <w:p w:rsidR="00BF7DEA" w:rsidRPr="00604825" w:rsidRDefault="00BF7DEA" w:rsidP="0071578C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-головн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ая боль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71578C">
        <w:rPr>
          <w:rFonts w:ascii="Times New Roman" w:hAnsi="Times New Roman"/>
          <w:iCs/>
          <w:color w:val="000000"/>
          <w:sz w:val="28"/>
          <w:szCs w:val="28"/>
          <w:lang w:eastAsia="ru-RU"/>
        </w:rPr>
        <w:t>Ирины Николаевны</w:t>
      </w:r>
    </w:p>
    <w:p w:rsidR="00BF7DEA" w:rsidRPr="0071578C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1578C">
        <w:rPr>
          <w:rFonts w:ascii="Times New Roman" w:hAnsi="Times New Roman"/>
          <w:b/>
          <w:color w:val="000000"/>
          <w:sz w:val="28"/>
          <w:szCs w:val="28"/>
          <w:lang w:eastAsia="ru-RU"/>
        </w:rPr>
        <w:t>4 группа: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-если мы возьмёмся за дело - делу несдобровать</w:t>
      </w:r>
    </w:p>
    <w:p w:rsidR="00BF7DEA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ссоримся и тут же миримся</w:t>
      </w:r>
    </w:p>
    <w:p w:rsidR="00BF7DEA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78C">
        <w:rPr>
          <w:rFonts w:ascii="Times New Roman" w:hAnsi="Times New Roman"/>
          <w:b/>
          <w:color w:val="000000"/>
          <w:sz w:val="28"/>
          <w:szCs w:val="28"/>
          <w:lang w:eastAsia="ru-RU"/>
        </w:rPr>
        <w:t>5 группа: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(мальчиков)</w:t>
      </w:r>
    </w:p>
    <w:p w:rsidR="00BF7DEA" w:rsidRPr="00604825" w:rsidRDefault="00BF7DEA" w:rsidP="00604825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мы </w:t>
      </w:r>
      <w:r w:rsidRPr="00604825">
        <w:rPr>
          <w:rFonts w:ascii="Times New Roman" w:hAnsi="Times New Roman"/>
          <w:color w:val="000000"/>
          <w:sz w:val="28"/>
          <w:szCs w:val="28"/>
          <w:lang w:eastAsia="ru-RU"/>
        </w:rPr>
        <w:t>гордимся прекрасной половиной нашего коллектива, то есть девочками</w:t>
      </w:r>
    </w:p>
    <w:p w:rsidR="00BF7DEA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1578C">
        <w:rPr>
          <w:b/>
          <w:color w:val="000000"/>
          <w:sz w:val="28"/>
          <w:szCs w:val="28"/>
        </w:rPr>
        <w:t>6 группа:</w:t>
      </w:r>
      <w:r>
        <w:rPr>
          <w:b/>
          <w:color w:val="000000"/>
          <w:sz w:val="28"/>
          <w:szCs w:val="28"/>
        </w:rPr>
        <w:t xml:space="preserve"> (девочек)</w:t>
      </w:r>
    </w:p>
    <w:p w:rsidR="00BF7DEA" w:rsidRPr="0071578C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71578C">
        <w:rPr>
          <w:color w:val="000000"/>
          <w:sz w:val="28"/>
          <w:szCs w:val="28"/>
        </w:rPr>
        <w:t>- надеемся на наших защитников, а именно – мальчиков!</w:t>
      </w:r>
    </w:p>
    <w:p w:rsidR="00BF7DEA" w:rsidRPr="00057BB8" w:rsidRDefault="00BF7DEA" w:rsidP="008F4220">
      <w:pPr>
        <w:shd w:val="clear" w:color="auto" w:fill="FFFFFC"/>
        <w:spacing w:before="100" w:beforeAutospacing="1" w:after="100" w:afterAutospacing="1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shape id="Рисунок 8" o:spid="_x0000_s1027" type="#_x0000_t75" alt="https://serpantinidey.ru/img/cms/1416-m2yie6wpka.jpg" style="position:absolute;left:0;text-align:left;margin-left:120.4pt;margin-top:2.85pt;width:160.4pt;height:136.35pt;z-index:-251657216;visibility:visible;mso-position-horizontal:right;mso-position-horizontal-relative:margin" wrapcoords="-101 0 -101 21481 21600 21481 21600 0 -101 0">
            <v:imagedata r:id="rId7" o:title=""/>
            <w10:wrap type="tight" anchorx="margin"/>
          </v:shape>
        </w:pict>
      </w:r>
      <w:r w:rsidRPr="00057BB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Ирина: </w:t>
      </w: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Говорят, что ваш класс один из лучших, это так? Не слышу, разве так тихо и недружно говорят об этом. Давайте прорепетируем, как надо гордо заявлять о себе, так чтобы Вселенная услышала и заметила? Сейчас я буду задавать вопросы и рассказывать о вас, а вы, если согласны, то дружно, вместе с родителями и учителем, кричите: «Четвертый А». Итак, приготовились, я читаю первые три строчки, а вы мне отвечаете после слова «класс». Поехали!</w:t>
      </w:r>
    </w:p>
    <w:p w:rsidR="00BF7DEA" w:rsidRPr="00057BB8" w:rsidRDefault="00BF7DEA" w:rsidP="008F4220">
      <w:pPr>
        <w:shd w:val="clear" w:color="auto" w:fill="FFFFFC"/>
        <w:spacing w:before="100" w:beforeAutospacing="1" w:after="100" w:afterAutospacing="1" w:line="240" w:lineRule="auto"/>
        <w:ind w:left="150" w:right="15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b/>
          <w:bCs/>
          <w:i/>
          <w:iCs/>
          <w:color w:val="B22222"/>
          <w:sz w:val="28"/>
          <w:szCs w:val="28"/>
          <w:lang w:eastAsia="ru-RU"/>
        </w:rPr>
        <w:t>Кричалка -  Лучший класс 4 "А"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Ведущий:  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Кто же в школе самый дружный?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Просто не разлей вода?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Долго думать здесь не нужно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Это класс…. 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Все (хором):</w:t>
      </w: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  4-ый «А»!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057BB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Ведущий: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Кто же в школе самый шумный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Так что кругом голова?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Артистичный, остроумный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Это класс…. 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Все (хором):</w:t>
      </w: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 4-ый «А»!.................................................</w:t>
      </w:r>
    </w:p>
    <w:p w:rsidR="00BF7DEA" w:rsidRPr="00057BB8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7BB8">
        <w:rPr>
          <w:rFonts w:ascii="Times New Roman" w:hAnsi="Times New Roman"/>
          <w:color w:val="000000"/>
          <w:sz w:val="28"/>
          <w:szCs w:val="28"/>
          <w:lang w:eastAsia="ru-RU"/>
        </w:rPr>
        <w:t>Молодцы! Вижу к началу праздника вы готовы! </w:t>
      </w:r>
    </w:p>
    <w:p w:rsidR="00BF7DEA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(Звучит песня «Праздник счастливого детства»)</w:t>
      </w:r>
    </w:p>
    <w:p w:rsidR="00BF7DEA" w:rsidRPr="008F4220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6854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 xml:space="preserve">Ведущий </w:t>
      </w:r>
      <w:r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1.</w:t>
      </w:r>
      <w:r w:rsidRPr="00156854">
        <w:rPr>
          <w:rFonts w:ascii="Tahoma" w:hAnsi="Tahoma" w:cs="Tahoma"/>
          <w:color w:val="000000"/>
          <w:sz w:val="24"/>
          <w:szCs w:val="24"/>
          <w:lang w:eastAsia="ru-RU"/>
        </w:rPr>
        <w:t> </w:t>
      </w:r>
      <w:r w:rsidRPr="008F42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Сегодня, в торжественной обстановке, разрешите открыть церемонию награждения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</w:t>
      </w:r>
      <w:r w:rsidRPr="008F4220">
        <w:rPr>
          <w:rFonts w:ascii="Times New Roman" w:hAnsi="Times New Roman"/>
          <w:b/>
          <w:color w:val="000000"/>
          <w:sz w:val="28"/>
          <w:szCs w:val="28"/>
          <w:lang w:eastAsia="ru-RU"/>
        </w:rPr>
        <w:t>ыпускников 2018 года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!</w:t>
      </w:r>
    </w:p>
    <w:p w:rsidR="00BF7DEA" w:rsidRPr="008F4220" w:rsidRDefault="00BF7DEA" w:rsidP="008F4220">
      <w:pPr>
        <w:shd w:val="clear" w:color="auto" w:fill="FFFFFC"/>
        <w:spacing w:after="0" w:line="240" w:lineRule="auto"/>
        <w:ind w:left="150" w:right="1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6854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 xml:space="preserve">Ведущий </w:t>
      </w:r>
      <w:r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2.</w:t>
      </w:r>
      <w:r w:rsidRPr="00156854">
        <w:rPr>
          <w:rFonts w:ascii="Tahoma" w:hAnsi="Tahoma" w:cs="Tahoma"/>
          <w:color w:val="000000"/>
          <w:sz w:val="24"/>
          <w:szCs w:val="24"/>
          <w:lang w:eastAsia="ru-RU"/>
        </w:rPr>
        <w:t> </w:t>
      </w:r>
      <w:r w:rsidRPr="008F42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течение 4-х лет компетентное жюри наблюдало за всеми учениками и выбрало самых достойных. Все самые лучшие из лучших учеников начальной школы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F4220">
        <w:rPr>
          <w:rFonts w:ascii="Times New Roman" w:hAnsi="Times New Roman"/>
          <w:color w:val="000000"/>
          <w:sz w:val="28"/>
          <w:szCs w:val="28"/>
          <w:lang w:eastAsia="ru-RU"/>
        </w:rPr>
        <w:t>собрались в этом зале в этот час.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8F4220">
        <w:rPr>
          <w:b/>
          <w:color w:val="000000"/>
          <w:sz w:val="28"/>
          <w:szCs w:val="28"/>
        </w:rPr>
        <w:t>Ирина:</w:t>
      </w:r>
      <w:r>
        <w:rPr>
          <w:color w:val="000000"/>
          <w:sz w:val="28"/>
          <w:szCs w:val="28"/>
        </w:rPr>
        <w:t xml:space="preserve"> От каждого из вас мы решили взять самые лучшие качества и создать портрет ИДЕАЛЬНОГО ВЫПУСКНИКА НАЧАЛЬНОЙ ШКОЛЫ - 2018 года! А вы нам в этом поможете, согласны? Тогда начинаем!</w:t>
      </w:r>
    </w:p>
    <w:p w:rsidR="00BF7DEA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 конкурс – викторина (Вопросы – шутки)</w:t>
      </w:r>
    </w:p>
    <w:p w:rsidR="00BF7DEA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(Суховерхая, Морозов, Косова, Куприянов)</w:t>
      </w:r>
    </w:p>
    <w:p w:rsidR="00BF7DEA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вручаются дипломы, зачитываются стихи.</w:t>
      </w:r>
    </w:p>
    <w:p w:rsidR="00BF7DEA" w:rsidRPr="00D42A90" w:rsidRDefault="00BF7DEA" w:rsidP="00D42A90">
      <w:pPr>
        <w:rPr>
          <w:rFonts w:ascii="Times New Roman" w:hAnsi="Times New Roman"/>
          <w:color w:val="FF0000"/>
          <w:sz w:val="28"/>
          <w:szCs w:val="28"/>
        </w:rPr>
      </w:pPr>
      <w:r w:rsidRPr="00095664">
        <w:rPr>
          <w:rFonts w:ascii="Arial" w:hAnsi="Arial" w:cs="Arial"/>
          <w:sz w:val="28"/>
          <w:szCs w:val="28"/>
        </w:rPr>
        <w:t>1.</w:t>
      </w:r>
      <w:r w:rsidRPr="00D42A90">
        <w:rPr>
          <w:rFonts w:ascii="Arial" w:hAnsi="Arial" w:cs="Arial"/>
          <w:sz w:val="28"/>
          <w:szCs w:val="28"/>
        </w:rPr>
        <w:t xml:space="preserve"> </w:t>
      </w:r>
      <w:r w:rsidRPr="00D42A90">
        <w:rPr>
          <w:rFonts w:ascii="Times New Roman" w:hAnsi="Times New Roman"/>
          <w:b/>
          <w:i/>
          <w:sz w:val="28"/>
          <w:szCs w:val="28"/>
        </w:rPr>
        <w:t>Суховерхая Виктория</w:t>
      </w:r>
    </w:p>
    <w:p w:rsidR="00BF7DEA" w:rsidRPr="00B21953" w:rsidRDefault="00BF7DEA" w:rsidP="00D42A9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B21953">
        <w:rPr>
          <w:b/>
          <w:color w:val="FF0000"/>
          <w:sz w:val="28"/>
          <w:szCs w:val="28"/>
        </w:rPr>
        <w:t>Мисс Светлая голова (Мозг класса)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Ее резервы мерой не измерить,</w:t>
      </w:r>
      <w:r w:rsidRPr="00D42A90">
        <w:rPr>
          <w:rFonts w:ascii="Times New Roman" w:hAnsi="Times New Roman"/>
          <w:sz w:val="28"/>
          <w:szCs w:val="28"/>
        </w:rPr>
        <w:br/>
        <w:t>Она отлична и в учебе, и в делах.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И глядя на нее, мы твёрдо верим,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Что перед трудностями ей неведом страх.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Она – наш мозг, наш двигатель,</w:t>
      </w:r>
      <w:r w:rsidRPr="00D42A90">
        <w:rPr>
          <w:rFonts w:ascii="Times New Roman" w:hAnsi="Times New Roman"/>
          <w:sz w:val="28"/>
          <w:szCs w:val="28"/>
        </w:rPr>
        <w:br/>
        <w:t>Наш генератор,</w:t>
      </w:r>
      <w:r w:rsidRPr="00D42A90">
        <w:rPr>
          <w:rFonts w:ascii="Times New Roman" w:hAnsi="Times New Roman"/>
          <w:sz w:val="28"/>
          <w:szCs w:val="28"/>
        </w:rPr>
        <w:br/>
        <w:t>Что ток бесперебойно подает.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И дружат в классе с ней все как один ребята,</w:t>
      </w:r>
      <w:r w:rsidRPr="00D42A90">
        <w:rPr>
          <w:rFonts w:ascii="Times New Roman" w:hAnsi="Times New Roman"/>
          <w:sz w:val="28"/>
          <w:szCs w:val="28"/>
        </w:rPr>
        <w:br/>
        <w:t>И смело все за ней пойдут вперед!</w:t>
      </w:r>
    </w:p>
    <w:p w:rsidR="00BF7DEA" w:rsidRPr="00D42A90" w:rsidRDefault="00BF7DEA" w:rsidP="00D42A9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A90">
        <w:rPr>
          <w:rFonts w:ascii="Times New Roman" w:hAnsi="Times New Roman"/>
          <w:sz w:val="28"/>
          <w:szCs w:val="28"/>
        </w:rPr>
        <w:t>Как замечательно, что в школе есть ребята,</w:t>
      </w:r>
    </w:p>
    <w:p w:rsidR="00BF7DEA" w:rsidRDefault="00BF7DEA" w:rsidP="00D42A9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42A90">
        <w:rPr>
          <w:sz w:val="28"/>
          <w:szCs w:val="28"/>
        </w:rPr>
        <w:t>Чьи ум и знания приносят славу ей,</w:t>
      </w:r>
      <w:r w:rsidRPr="00D42A90">
        <w:rPr>
          <w:sz w:val="28"/>
          <w:szCs w:val="28"/>
        </w:rPr>
        <w:br/>
        <w:t>Ведь именно о них произнесут когда-то:</w:t>
      </w:r>
      <w:r w:rsidRPr="00D42A90">
        <w:rPr>
          <w:sz w:val="28"/>
          <w:szCs w:val="28"/>
        </w:rPr>
        <w:br/>
        <w:t>Вы гордость и надежда наших дней!</w:t>
      </w:r>
    </w:p>
    <w:p w:rsidR="00BF7DEA" w:rsidRDefault="00BF7DEA" w:rsidP="00D42A90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5B7511">
        <w:rPr>
          <w:b/>
          <w:sz w:val="28"/>
          <w:szCs w:val="28"/>
        </w:rPr>
        <w:t>голова и мозг</w:t>
      </w:r>
      <w:r>
        <w:rPr>
          <w:sz w:val="28"/>
          <w:szCs w:val="28"/>
        </w:rPr>
        <w:t>)</w:t>
      </w:r>
    </w:p>
    <w:p w:rsidR="00BF7DEA" w:rsidRPr="00B21953" w:rsidRDefault="00BF7DEA" w:rsidP="00D42A9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B21953">
        <w:rPr>
          <w:sz w:val="28"/>
          <w:szCs w:val="28"/>
        </w:rPr>
        <w:t xml:space="preserve">2. </w:t>
      </w:r>
      <w:r w:rsidRPr="00B21953">
        <w:rPr>
          <w:b/>
          <w:i/>
          <w:sz w:val="28"/>
          <w:szCs w:val="28"/>
        </w:rPr>
        <w:t>Морозов Иван</w:t>
      </w:r>
    </w:p>
    <w:p w:rsidR="00BF7DEA" w:rsidRPr="00B21953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953">
        <w:rPr>
          <w:rFonts w:ascii="Times New Roman" w:hAnsi="Times New Roman"/>
          <w:b/>
          <w:color w:val="FF0000"/>
          <w:sz w:val="28"/>
          <w:szCs w:val="28"/>
        </w:rPr>
        <w:t xml:space="preserve">Мистер </w:t>
      </w:r>
      <w:r>
        <w:rPr>
          <w:rFonts w:ascii="Times New Roman" w:hAnsi="Times New Roman"/>
          <w:b/>
          <w:color w:val="FF0000"/>
          <w:sz w:val="28"/>
          <w:szCs w:val="28"/>
        </w:rPr>
        <w:t>О</w:t>
      </w:r>
      <w:r w:rsidRPr="00B21953">
        <w:rPr>
          <w:rFonts w:ascii="Times New Roman" w:hAnsi="Times New Roman"/>
          <w:b/>
          <w:color w:val="FF0000"/>
          <w:sz w:val="28"/>
          <w:szCs w:val="28"/>
        </w:rPr>
        <w:t>ратор</w:t>
      </w:r>
      <w:r w:rsidRPr="00B21953">
        <w:rPr>
          <w:rFonts w:ascii="Times New Roman" w:hAnsi="Times New Roman"/>
          <w:color w:val="FF0000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Умеет </w:t>
      </w:r>
      <w:r w:rsidRPr="00B21953">
        <w:rPr>
          <w:rFonts w:ascii="Times New Roman" w:hAnsi="Times New Roman"/>
          <w:sz w:val="28"/>
          <w:szCs w:val="28"/>
        </w:rPr>
        <w:t>он найти подход к любой девчонке,</w:t>
      </w:r>
    </w:p>
    <w:p w:rsidR="00BF7DEA" w:rsidRPr="00B21953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953">
        <w:rPr>
          <w:rFonts w:ascii="Times New Roman" w:hAnsi="Times New Roman"/>
          <w:sz w:val="28"/>
          <w:szCs w:val="28"/>
        </w:rPr>
        <w:t>О нем мечтают они вечером и днем,</w:t>
      </w:r>
    </w:p>
    <w:p w:rsidR="00BF7DEA" w:rsidRPr="00B21953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953">
        <w:rPr>
          <w:rFonts w:ascii="Times New Roman" w:hAnsi="Times New Roman"/>
          <w:sz w:val="28"/>
          <w:szCs w:val="28"/>
        </w:rPr>
        <w:t>Кипят нешуточные страсти в классе,</w:t>
      </w:r>
    </w:p>
    <w:p w:rsidR="00BF7DEA" w:rsidRPr="00B21953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953">
        <w:rPr>
          <w:rFonts w:ascii="Times New Roman" w:hAnsi="Times New Roman"/>
          <w:sz w:val="28"/>
          <w:szCs w:val="28"/>
        </w:rPr>
        <w:t>Чтоб в вальсе закружиться с ним вдвоем!</w:t>
      </w:r>
      <w:r w:rsidRPr="00B21953">
        <w:rPr>
          <w:rFonts w:ascii="Times New Roman" w:hAnsi="Times New Roman"/>
          <w:sz w:val="28"/>
          <w:szCs w:val="28"/>
        </w:rPr>
        <w:br/>
        <w:t>Красноязычию нам у него учиться,</w:t>
      </w:r>
      <w:r w:rsidRPr="00B21953">
        <w:rPr>
          <w:rFonts w:ascii="Times New Roman" w:hAnsi="Times New Roman"/>
          <w:sz w:val="28"/>
          <w:szCs w:val="28"/>
        </w:rPr>
        <w:br/>
        <w:t>Любого в классе переговорит.</w:t>
      </w:r>
    </w:p>
    <w:p w:rsidR="00BF7DEA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1953">
        <w:rPr>
          <w:rFonts w:ascii="Times New Roman" w:hAnsi="Times New Roman"/>
          <w:sz w:val="28"/>
          <w:szCs w:val="28"/>
        </w:rPr>
        <w:t>Желаем, чтобы навык пригодился.</w:t>
      </w:r>
      <w:r w:rsidRPr="00B2195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А </w:t>
      </w:r>
      <w:r w:rsidRPr="00B21953">
        <w:rPr>
          <w:rFonts w:ascii="Times New Roman" w:hAnsi="Times New Roman"/>
          <w:sz w:val="28"/>
          <w:szCs w:val="28"/>
        </w:rPr>
        <w:t xml:space="preserve">путь тебе </w:t>
      </w:r>
      <w:r>
        <w:rPr>
          <w:rFonts w:ascii="Times New Roman" w:hAnsi="Times New Roman"/>
          <w:sz w:val="28"/>
          <w:szCs w:val="28"/>
        </w:rPr>
        <w:t>в</w:t>
      </w:r>
      <w:r w:rsidRPr="00B21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огромный</w:t>
      </w:r>
      <w:r w:rsidRPr="00B21953">
        <w:rPr>
          <w:rFonts w:ascii="Times New Roman" w:hAnsi="Times New Roman"/>
          <w:sz w:val="28"/>
          <w:szCs w:val="28"/>
        </w:rPr>
        <w:t xml:space="preserve"> мир открыт!</w:t>
      </w:r>
    </w:p>
    <w:p w:rsidR="00BF7DEA" w:rsidRDefault="00BF7DEA" w:rsidP="00B219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/>
          <w:b/>
          <w:sz w:val="28"/>
          <w:szCs w:val="28"/>
        </w:rPr>
        <w:t>рот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B219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21FE">
        <w:rPr>
          <w:rFonts w:ascii="Times New Roman" w:hAnsi="Times New Roman"/>
          <w:b/>
          <w:sz w:val="28"/>
          <w:szCs w:val="28"/>
        </w:rPr>
        <w:t xml:space="preserve">3. </w:t>
      </w:r>
      <w:r w:rsidRPr="002121FE">
        <w:rPr>
          <w:rFonts w:ascii="Times New Roman" w:hAnsi="Times New Roman"/>
          <w:b/>
          <w:i/>
          <w:sz w:val="28"/>
          <w:szCs w:val="28"/>
        </w:rPr>
        <w:t>Косова Виктория</w:t>
      </w:r>
    </w:p>
    <w:p w:rsidR="00BF7DEA" w:rsidRDefault="00BF7DEA" w:rsidP="00B21953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2121FE">
        <w:rPr>
          <w:rFonts w:ascii="Times New Roman" w:hAnsi="Times New Roman"/>
          <w:b/>
          <w:color w:val="FF0000"/>
          <w:sz w:val="28"/>
          <w:szCs w:val="28"/>
        </w:rPr>
        <w:t xml:space="preserve">Мисс </w:t>
      </w:r>
      <w:r>
        <w:rPr>
          <w:rFonts w:ascii="Times New Roman" w:hAnsi="Times New Roman"/>
          <w:b/>
          <w:color w:val="FF0000"/>
          <w:sz w:val="28"/>
          <w:szCs w:val="28"/>
        </w:rPr>
        <w:t>П</w:t>
      </w:r>
      <w:r w:rsidRPr="002121FE">
        <w:rPr>
          <w:rFonts w:ascii="Times New Roman" w:hAnsi="Times New Roman"/>
          <w:b/>
          <w:color w:val="FF0000"/>
          <w:sz w:val="28"/>
          <w:szCs w:val="28"/>
        </w:rPr>
        <w:t>озитив</w:t>
      </w:r>
    </w:p>
    <w:p w:rsidR="00BF7DEA" w:rsidRPr="002121FE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шутки тотчас </w:t>
      </w:r>
      <w:r w:rsidRPr="002121FE">
        <w:rPr>
          <w:rFonts w:ascii="Times New Roman" w:hAnsi="Times New Roman"/>
          <w:sz w:val="28"/>
          <w:szCs w:val="28"/>
        </w:rPr>
        <w:t>рассмеется,</w:t>
      </w:r>
      <w:r w:rsidRPr="002121FE">
        <w:rPr>
          <w:rFonts w:ascii="Times New Roman" w:hAnsi="Times New Roman"/>
          <w:sz w:val="28"/>
          <w:szCs w:val="28"/>
        </w:rPr>
        <w:br/>
        <w:t>Расскажет много новост</w:t>
      </w:r>
      <w:r>
        <w:rPr>
          <w:rFonts w:ascii="Times New Roman" w:hAnsi="Times New Roman"/>
          <w:sz w:val="28"/>
          <w:szCs w:val="28"/>
        </w:rPr>
        <w:t>ей.</w:t>
      </w:r>
      <w:r>
        <w:rPr>
          <w:rFonts w:ascii="Times New Roman" w:hAnsi="Times New Roman"/>
          <w:sz w:val="28"/>
          <w:szCs w:val="28"/>
        </w:rPr>
        <w:br/>
        <w:t>Всегда на просьбу отзовется</w:t>
      </w:r>
      <w:r w:rsidRPr="002121FE">
        <w:rPr>
          <w:rFonts w:ascii="Times New Roman" w:hAnsi="Times New Roman"/>
          <w:sz w:val="28"/>
          <w:szCs w:val="28"/>
        </w:rPr>
        <w:br/>
        <w:t>И пригласит к себе гостей.</w:t>
      </w:r>
      <w:r w:rsidRPr="002121FE">
        <w:rPr>
          <w:rFonts w:ascii="Times New Roman" w:hAnsi="Times New Roman"/>
          <w:sz w:val="28"/>
          <w:szCs w:val="28"/>
        </w:rPr>
        <w:br/>
        <w:t>Она любимица мальчишек,</w:t>
      </w:r>
      <w:r w:rsidRPr="002121FE">
        <w:rPr>
          <w:rFonts w:ascii="Times New Roman" w:hAnsi="Times New Roman"/>
          <w:sz w:val="28"/>
          <w:szCs w:val="28"/>
        </w:rPr>
        <w:br/>
        <w:t>Найдет с любым общий язык,</w:t>
      </w:r>
      <w:r w:rsidRPr="002121FE">
        <w:rPr>
          <w:rFonts w:ascii="Times New Roman" w:hAnsi="Times New Roman"/>
          <w:sz w:val="28"/>
          <w:szCs w:val="28"/>
        </w:rPr>
        <w:br/>
        <w:t>Любое озорство порою</w:t>
      </w:r>
    </w:p>
    <w:p w:rsidR="00BF7DEA" w:rsidRPr="002121FE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121FE">
        <w:rPr>
          <w:rFonts w:ascii="Times New Roman" w:hAnsi="Times New Roman"/>
          <w:sz w:val="28"/>
          <w:szCs w:val="28"/>
        </w:rPr>
        <w:t>Она поддержит в тот же миг.</w:t>
      </w:r>
    </w:p>
    <w:p w:rsidR="00BF7DEA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Она хороший друг, артистка -</w:t>
      </w:r>
      <w:r>
        <w:rPr>
          <w:rFonts w:ascii="Times New Roman" w:hAnsi="Times New Roman"/>
          <w:sz w:val="28"/>
          <w:szCs w:val="28"/>
        </w:rPr>
        <w:br/>
        <w:t>Талантливая</w:t>
      </w:r>
      <w:r w:rsidRPr="002121FE">
        <w:rPr>
          <w:rFonts w:ascii="Times New Roman" w:hAnsi="Times New Roman"/>
          <w:sz w:val="28"/>
          <w:szCs w:val="28"/>
        </w:rPr>
        <w:t xml:space="preserve"> учени</w:t>
      </w:r>
      <w:r>
        <w:rPr>
          <w:rFonts w:ascii="Times New Roman" w:hAnsi="Times New Roman"/>
          <w:sz w:val="28"/>
          <w:szCs w:val="28"/>
        </w:rPr>
        <w:t>ца</w:t>
      </w:r>
      <w:r w:rsidRPr="002121FE">
        <w:rPr>
          <w:rFonts w:ascii="Times New Roman" w:hAnsi="Times New Roman"/>
          <w:sz w:val="28"/>
          <w:szCs w:val="28"/>
        </w:rPr>
        <w:t>!</w:t>
      </w:r>
    </w:p>
    <w:p w:rsidR="00BF7DEA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Будь и в дальнейшем оптимисткой,</w:t>
      </w:r>
    </w:p>
    <w:p w:rsidR="00BF7DEA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Желаем всем мечтаньям сбыться!</w:t>
      </w:r>
    </w:p>
    <w:p w:rsidR="00BF7DEA" w:rsidRDefault="00BF7DEA" w:rsidP="002121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/>
          <w:b/>
          <w:sz w:val="28"/>
          <w:szCs w:val="28"/>
        </w:rPr>
        <w:t>язык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2121FE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5C38AF">
        <w:rPr>
          <w:rFonts w:ascii="Times New Roman" w:hAnsi="Times New Roman"/>
          <w:b/>
          <w:sz w:val="28"/>
          <w:szCs w:val="28"/>
        </w:rPr>
        <w:t xml:space="preserve">4. </w:t>
      </w:r>
      <w:r w:rsidRPr="005C38AF">
        <w:rPr>
          <w:rFonts w:ascii="Times New Roman" w:hAnsi="Times New Roman"/>
          <w:b/>
          <w:i/>
          <w:sz w:val="28"/>
          <w:szCs w:val="28"/>
        </w:rPr>
        <w:t>Куприянов Владимир</w:t>
      </w:r>
    </w:p>
    <w:p w:rsidR="00BF7DEA" w:rsidRPr="005C38AF" w:rsidRDefault="00BF7DEA" w:rsidP="002121FE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5C38AF">
        <w:rPr>
          <w:rFonts w:ascii="Times New Roman" w:hAnsi="Times New Roman"/>
          <w:b/>
          <w:color w:val="FF0000"/>
          <w:sz w:val="28"/>
          <w:szCs w:val="28"/>
        </w:rPr>
        <w:t>Мистер ИКС</w:t>
      </w:r>
    </w:p>
    <w:p w:rsidR="00BF7DEA" w:rsidRPr="005C38AF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8AF">
        <w:rPr>
          <w:rFonts w:ascii="Times New Roman" w:hAnsi="Times New Roman"/>
          <w:sz w:val="28"/>
          <w:szCs w:val="28"/>
        </w:rPr>
        <w:t>Загадка он для всех в округе,</w:t>
      </w:r>
      <w:r w:rsidRPr="005C38AF">
        <w:rPr>
          <w:rFonts w:ascii="Times New Roman" w:hAnsi="Times New Roman"/>
          <w:sz w:val="28"/>
          <w:szCs w:val="28"/>
        </w:rPr>
        <w:br/>
        <w:t>Он независим и умен,</w:t>
      </w:r>
      <w:r w:rsidRPr="005C38AF">
        <w:rPr>
          <w:rFonts w:ascii="Times New Roman" w:hAnsi="Times New Roman"/>
          <w:sz w:val="28"/>
          <w:szCs w:val="28"/>
        </w:rPr>
        <w:br/>
        <w:t>Достигнет он всего, что хочет,</w:t>
      </w:r>
      <w:r w:rsidRPr="005C38AF">
        <w:rPr>
          <w:rFonts w:ascii="Times New Roman" w:hAnsi="Times New Roman"/>
          <w:sz w:val="28"/>
          <w:szCs w:val="28"/>
        </w:rPr>
        <w:br/>
        <w:t>Идет всегда своим путем!</w:t>
      </w:r>
      <w:r w:rsidRPr="005C38AF">
        <w:rPr>
          <w:rFonts w:ascii="Times New Roman" w:hAnsi="Times New Roman"/>
          <w:sz w:val="28"/>
          <w:szCs w:val="28"/>
        </w:rPr>
        <w:br/>
        <w:t>Он любознателен и с логикой в ладу,</w:t>
      </w:r>
    </w:p>
    <w:p w:rsidR="00BF7DEA" w:rsidRPr="005C38AF" w:rsidRDefault="00BF7DEA" w:rsidP="005C38AF">
      <w:pPr>
        <w:spacing w:after="0" w:line="240" w:lineRule="auto"/>
        <w:rPr>
          <w:sz w:val="28"/>
          <w:szCs w:val="28"/>
        </w:rPr>
      </w:pPr>
      <w:r w:rsidRPr="005C38AF">
        <w:rPr>
          <w:rFonts w:ascii="Times New Roman" w:hAnsi="Times New Roman"/>
          <w:sz w:val="28"/>
          <w:szCs w:val="28"/>
        </w:rPr>
        <w:t xml:space="preserve">Но любит иногда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5C38AF">
        <w:rPr>
          <w:rFonts w:ascii="Times New Roman" w:hAnsi="Times New Roman"/>
          <w:sz w:val="28"/>
          <w:szCs w:val="28"/>
        </w:rPr>
        <w:t>подшутить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  <w:t>Желаем, чтобы в следующем году,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Тебе со всеми удалось дружить</w:t>
      </w:r>
      <w:r w:rsidRPr="005C38AF">
        <w:rPr>
          <w:rFonts w:ascii="Times New Roman" w:hAnsi="Times New Roman"/>
          <w:sz w:val="28"/>
          <w:szCs w:val="28"/>
        </w:rPr>
        <w:t>!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5B7511">
        <w:rPr>
          <w:rFonts w:ascii="Times New Roman" w:hAnsi="Times New Roman"/>
          <w:b/>
          <w:sz w:val="28"/>
          <w:szCs w:val="28"/>
        </w:rPr>
        <w:t>маска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конкурс. Спортивный.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</w:t>
      </w:r>
      <w:r>
        <w:rPr>
          <w:rFonts w:ascii="Times New Roman" w:hAnsi="Times New Roman"/>
          <w:b/>
          <w:sz w:val="28"/>
          <w:szCs w:val="28"/>
        </w:rPr>
        <w:t>Кузнецов Никита, Тургунов Рустам, Шутова Вероника, Левачёв Данила</w:t>
      </w:r>
      <w:r>
        <w:rPr>
          <w:rFonts w:ascii="Times New Roman" w:hAnsi="Times New Roman"/>
          <w:sz w:val="28"/>
          <w:szCs w:val="28"/>
        </w:rPr>
        <w:t>.</w:t>
      </w:r>
    </w:p>
    <w:p w:rsidR="00BF7DEA" w:rsidRDefault="00BF7DEA" w:rsidP="00701A0B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E40DFD">
        <w:rPr>
          <w:rFonts w:ascii="Times New Roman" w:hAnsi="Times New Roman"/>
          <w:b/>
          <w:i/>
          <w:sz w:val="28"/>
          <w:szCs w:val="28"/>
        </w:rPr>
        <w:t>. Кузнецов Никита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E40DFD">
        <w:rPr>
          <w:rFonts w:ascii="Times New Roman" w:hAnsi="Times New Roman"/>
          <w:b/>
          <w:color w:val="FF0000"/>
          <w:sz w:val="28"/>
          <w:szCs w:val="28"/>
        </w:rPr>
        <w:t xml:space="preserve">Мистер Джентльмен </w:t>
      </w:r>
      <w:r>
        <w:rPr>
          <w:rFonts w:ascii="Times New Roman" w:hAnsi="Times New Roman"/>
          <w:b/>
          <w:color w:val="FF0000"/>
          <w:sz w:val="28"/>
          <w:szCs w:val="28"/>
        </w:rPr>
        <w:t>(</w:t>
      </w:r>
      <w:r w:rsidRPr="00E40DFD">
        <w:rPr>
          <w:rFonts w:ascii="Times New Roman" w:hAnsi="Times New Roman"/>
          <w:b/>
          <w:color w:val="FF0000"/>
          <w:sz w:val="28"/>
          <w:szCs w:val="28"/>
        </w:rPr>
        <w:t>Рыцарь класса</w:t>
      </w:r>
      <w:r>
        <w:rPr>
          <w:rFonts w:ascii="Times New Roman" w:hAnsi="Times New Roman"/>
          <w:b/>
          <w:color w:val="FF0000"/>
          <w:sz w:val="28"/>
          <w:szCs w:val="28"/>
        </w:rPr>
        <w:t>)</w:t>
      </w:r>
    </w:p>
    <w:p w:rsidR="00BF7DEA" w:rsidRPr="00E40DFD" w:rsidRDefault="00BF7DEA" w:rsidP="00E40DFD">
      <w:pPr>
        <w:spacing w:after="0"/>
        <w:rPr>
          <w:rFonts w:ascii="Times New Roman" w:hAnsi="Times New Roman"/>
          <w:sz w:val="28"/>
          <w:szCs w:val="28"/>
        </w:rPr>
      </w:pPr>
      <w:r w:rsidRPr="00E40DFD">
        <w:rPr>
          <w:rFonts w:ascii="Times New Roman" w:hAnsi="Times New Roman"/>
          <w:sz w:val="28"/>
          <w:szCs w:val="28"/>
        </w:rPr>
        <w:t xml:space="preserve">Ты услужлив, аккуратен, </w:t>
      </w:r>
    </w:p>
    <w:p w:rsidR="00BF7DEA" w:rsidRPr="00E40DFD" w:rsidRDefault="00BF7DEA" w:rsidP="00E40DFD">
      <w:pPr>
        <w:spacing w:after="0"/>
        <w:rPr>
          <w:rFonts w:ascii="Times New Roman" w:hAnsi="Times New Roman"/>
          <w:sz w:val="28"/>
          <w:szCs w:val="28"/>
        </w:rPr>
      </w:pPr>
      <w:r w:rsidRPr="00E40DFD">
        <w:rPr>
          <w:rFonts w:ascii="Times New Roman" w:hAnsi="Times New Roman"/>
          <w:sz w:val="28"/>
          <w:szCs w:val="28"/>
        </w:rPr>
        <w:t>Без сомнения опрятен.</w:t>
      </w:r>
      <w:r w:rsidRPr="00E40DFD">
        <w:rPr>
          <w:rFonts w:ascii="Times New Roman" w:hAnsi="Times New Roman"/>
          <w:sz w:val="28"/>
          <w:szCs w:val="28"/>
        </w:rPr>
        <w:br/>
        <w:t>Много лет без перемен -</w:t>
      </w:r>
      <w:r w:rsidRPr="00E40DFD">
        <w:rPr>
          <w:rFonts w:ascii="Times New Roman" w:hAnsi="Times New Roman"/>
          <w:sz w:val="28"/>
          <w:szCs w:val="28"/>
        </w:rPr>
        <w:br/>
        <w:t>Настоящий джентльмен!</w:t>
      </w:r>
      <w:r w:rsidRPr="00E40DFD">
        <w:rPr>
          <w:rFonts w:ascii="Times New Roman" w:hAnsi="Times New Roman"/>
          <w:sz w:val="28"/>
          <w:szCs w:val="28"/>
        </w:rPr>
        <w:br/>
        <w:t>Джентльмен не просто зван</w:t>
      </w:r>
      <w:r>
        <w:rPr>
          <w:rFonts w:ascii="Times New Roman" w:hAnsi="Times New Roman"/>
          <w:sz w:val="28"/>
          <w:szCs w:val="28"/>
        </w:rPr>
        <w:t>и</w:t>
      </w:r>
      <w:r w:rsidRPr="00E40DFD">
        <w:rPr>
          <w:rFonts w:ascii="Times New Roman" w:hAnsi="Times New Roman"/>
          <w:sz w:val="28"/>
          <w:szCs w:val="28"/>
        </w:rPr>
        <w:t>е,</w:t>
      </w:r>
    </w:p>
    <w:p w:rsidR="00BF7DEA" w:rsidRPr="00E40DFD" w:rsidRDefault="00BF7DEA" w:rsidP="00E40DFD">
      <w:pPr>
        <w:spacing w:after="0"/>
        <w:rPr>
          <w:rFonts w:ascii="Times New Roman" w:hAnsi="Times New Roman"/>
          <w:sz w:val="28"/>
          <w:szCs w:val="28"/>
        </w:rPr>
      </w:pPr>
      <w:r w:rsidRPr="00E40DFD">
        <w:rPr>
          <w:rFonts w:ascii="Times New Roman" w:hAnsi="Times New Roman"/>
          <w:sz w:val="28"/>
          <w:szCs w:val="28"/>
        </w:rPr>
        <w:t>Что дается вам от Бога.</w:t>
      </w:r>
    </w:p>
    <w:p w:rsidR="00BF7DEA" w:rsidRDefault="00BF7DEA" w:rsidP="00E40DF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0DFD">
        <w:rPr>
          <w:rFonts w:ascii="Times New Roman" w:hAnsi="Times New Roman"/>
          <w:sz w:val="28"/>
          <w:szCs w:val="28"/>
        </w:rPr>
        <w:t>Джент</w:t>
      </w:r>
      <w:r>
        <w:rPr>
          <w:rFonts w:ascii="Times New Roman" w:hAnsi="Times New Roman"/>
          <w:sz w:val="28"/>
          <w:szCs w:val="28"/>
        </w:rPr>
        <w:t xml:space="preserve">льменом быть </w:t>
      </w:r>
      <w:r w:rsidRPr="00E40DFD">
        <w:rPr>
          <w:rFonts w:ascii="Times New Roman" w:hAnsi="Times New Roman"/>
          <w:sz w:val="28"/>
          <w:szCs w:val="28"/>
        </w:rPr>
        <w:t>- призвание,</w:t>
      </w:r>
      <w:r w:rsidRPr="00E40DFD">
        <w:rPr>
          <w:rFonts w:ascii="Times New Roman" w:hAnsi="Times New Roman"/>
          <w:sz w:val="28"/>
          <w:szCs w:val="28"/>
        </w:rPr>
        <w:br/>
        <w:t>А не просто взял – попробовал…</w:t>
      </w:r>
      <w:r>
        <w:rPr>
          <w:rFonts w:ascii="Times New Roman" w:hAnsi="Times New Roman"/>
          <w:sz w:val="28"/>
          <w:szCs w:val="28"/>
        </w:rPr>
        <w:br/>
        <w:t>С</w:t>
      </w:r>
      <w:r w:rsidRPr="00E40DFD">
        <w:rPr>
          <w:rFonts w:ascii="Times New Roman" w:hAnsi="Times New Roman"/>
          <w:sz w:val="28"/>
          <w:szCs w:val="28"/>
        </w:rPr>
        <w:t xml:space="preserve">о спортом лыжным </w:t>
      </w:r>
      <w:r>
        <w:rPr>
          <w:rFonts w:ascii="Times New Roman" w:hAnsi="Times New Roman"/>
          <w:sz w:val="28"/>
          <w:szCs w:val="28"/>
        </w:rPr>
        <w:t xml:space="preserve">тоже </w:t>
      </w:r>
      <w:r w:rsidRPr="00E40DFD">
        <w:rPr>
          <w:rFonts w:ascii="Times New Roman" w:hAnsi="Times New Roman"/>
          <w:sz w:val="28"/>
          <w:szCs w:val="28"/>
        </w:rPr>
        <w:t>ты в ладу -</w:t>
      </w:r>
      <w:r w:rsidRPr="00E40DFD">
        <w:rPr>
          <w:rFonts w:ascii="Times New Roman" w:hAnsi="Times New Roman"/>
          <w:sz w:val="28"/>
          <w:szCs w:val="28"/>
        </w:rPr>
        <w:br/>
        <w:t xml:space="preserve">Ты </w:t>
      </w:r>
      <w:r>
        <w:rPr>
          <w:rFonts w:ascii="Times New Roman" w:hAnsi="Times New Roman"/>
          <w:sz w:val="28"/>
          <w:szCs w:val="28"/>
        </w:rPr>
        <w:t>лыжник</w:t>
      </w:r>
      <w:r w:rsidRPr="00E40D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E40DFD">
        <w:rPr>
          <w:rFonts w:ascii="Times New Roman" w:hAnsi="Times New Roman"/>
          <w:sz w:val="28"/>
          <w:szCs w:val="28"/>
        </w:rPr>
        <w:t>мелый и отличный!</w:t>
      </w:r>
      <w:r w:rsidRPr="00E40D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т</w:t>
      </w:r>
      <w:r w:rsidRPr="00E40DFD">
        <w:rPr>
          <w:rFonts w:ascii="Times New Roman" w:hAnsi="Times New Roman"/>
          <w:sz w:val="28"/>
          <w:szCs w:val="28"/>
        </w:rPr>
        <w:t>ают все девчонки на ходу!</w:t>
      </w:r>
      <w:r w:rsidRPr="00E40DF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Ведь т</w:t>
      </w:r>
      <w:r w:rsidRPr="00E40DFD">
        <w:rPr>
          <w:rFonts w:ascii="Times New Roman" w:hAnsi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>- наш рыцарь</w:t>
      </w:r>
      <w:r w:rsidRPr="00E40D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E40DFD">
        <w:rPr>
          <w:rFonts w:ascii="Times New Roman" w:hAnsi="Times New Roman"/>
          <w:sz w:val="28"/>
          <w:szCs w:val="28"/>
        </w:rPr>
        <w:t>амый симпатичный!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E40DFD">
        <w:rPr>
          <w:rFonts w:ascii="Times New Roman" w:hAnsi="Times New Roman"/>
          <w:b/>
          <w:sz w:val="28"/>
          <w:szCs w:val="28"/>
        </w:rPr>
        <w:t>кольчуга</w:t>
      </w:r>
      <w:r>
        <w:rPr>
          <w:rFonts w:ascii="Times New Roman" w:hAnsi="Times New Roman"/>
          <w:sz w:val="28"/>
          <w:szCs w:val="28"/>
        </w:rPr>
        <w:t>)</w:t>
      </w:r>
      <w:r w:rsidRPr="00E40DFD">
        <w:rPr>
          <w:rFonts w:ascii="Times New Roman" w:hAnsi="Times New Roman"/>
          <w:sz w:val="28"/>
          <w:szCs w:val="28"/>
        </w:rPr>
        <w:br/>
      </w:r>
      <w:r w:rsidRPr="00E40DFD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0DFD">
        <w:rPr>
          <w:rFonts w:ascii="Times New Roman" w:hAnsi="Times New Roman"/>
          <w:b/>
          <w:i/>
          <w:sz w:val="28"/>
          <w:szCs w:val="28"/>
        </w:rPr>
        <w:t>Тургунов Рустам</w:t>
      </w:r>
    </w:p>
    <w:p w:rsidR="00BF7DEA" w:rsidRPr="004972B3" w:rsidRDefault="00BF7DEA" w:rsidP="005C38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4972B3">
        <w:rPr>
          <w:rFonts w:ascii="Times New Roman" w:hAnsi="Times New Roman"/>
          <w:b/>
          <w:color w:val="FF0000"/>
          <w:sz w:val="28"/>
          <w:szCs w:val="28"/>
        </w:rPr>
        <w:t>Мистер Стальные мускулы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За ловкость, силу и сноровку,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Упорный труд на тренировках,</w:t>
      </w:r>
      <w:r w:rsidRPr="004972B3">
        <w:rPr>
          <w:rFonts w:ascii="Times New Roman" w:hAnsi="Times New Roman"/>
          <w:sz w:val="28"/>
          <w:szCs w:val="28"/>
        </w:rPr>
        <w:br/>
        <w:t>За собранность, стальные нервы,</w:t>
      </w:r>
      <w:r w:rsidRPr="004972B3">
        <w:rPr>
          <w:rFonts w:ascii="Times New Roman" w:hAnsi="Times New Roman"/>
          <w:sz w:val="28"/>
          <w:szCs w:val="28"/>
        </w:rPr>
        <w:br/>
        <w:t>И за стремление быть первым,</w:t>
      </w:r>
      <w:r w:rsidRPr="004972B3">
        <w:rPr>
          <w:rFonts w:ascii="Times New Roman" w:hAnsi="Times New Roman"/>
          <w:sz w:val="28"/>
          <w:szCs w:val="28"/>
        </w:rPr>
        <w:br/>
        <w:t>За мужество и за терпенье,</w:t>
      </w:r>
      <w:r w:rsidRPr="004972B3">
        <w:rPr>
          <w:rFonts w:ascii="Times New Roman" w:hAnsi="Times New Roman"/>
          <w:sz w:val="28"/>
          <w:szCs w:val="28"/>
        </w:rPr>
        <w:br/>
        <w:t>Талант, напор и вдохновенье</w:t>
      </w:r>
      <w:r w:rsidRPr="004972B3">
        <w:rPr>
          <w:rFonts w:ascii="Times New Roman" w:hAnsi="Times New Roman"/>
          <w:sz w:val="28"/>
          <w:szCs w:val="28"/>
        </w:rPr>
        <w:br/>
        <w:t>Тебя мы в классе уважаем.</w:t>
      </w:r>
      <w:r w:rsidRPr="004972B3">
        <w:rPr>
          <w:rFonts w:ascii="Times New Roman" w:hAnsi="Times New Roman"/>
          <w:sz w:val="28"/>
          <w:szCs w:val="28"/>
        </w:rPr>
        <w:br/>
        <w:t>Успехов и побед желаем!</w:t>
      </w:r>
    </w:p>
    <w:p w:rsidR="00BF7DEA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Будь человеком и борцом отличным,</w:t>
      </w:r>
      <w:r w:rsidRPr="004972B3">
        <w:rPr>
          <w:rFonts w:ascii="Times New Roman" w:hAnsi="Times New Roman"/>
          <w:sz w:val="28"/>
          <w:szCs w:val="28"/>
        </w:rPr>
        <w:br/>
        <w:t>Весомых достижений  личных!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4972B3">
        <w:rPr>
          <w:rFonts w:ascii="Times New Roman" w:hAnsi="Times New Roman"/>
          <w:b/>
          <w:sz w:val="28"/>
          <w:szCs w:val="28"/>
        </w:rPr>
        <w:t>рука с мышцами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E40DFD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4972B3">
        <w:rPr>
          <w:rFonts w:ascii="Times New Roman" w:hAnsi="Times New Roman"/>
          <w:b/>
          <w:i/>
          <w:sz w:val="28"/>
          <w:szCs w:val="28"/>
        </w:rPr>
        <w:t>Шутова Вероника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4972B3">
        <w:rPr>
          <w:rFonts w:ascii="Times New Roman" w:hAnsi="Times New Roman"/>
          <w:b/>
          <w:color w:val="FF0000"/>
          <w:sz w:val="28"/>
          <w:szCs w:val="28"/>
        </w:rPr>
        <w:t>Мисс Всё по плечу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Она радость услышит, горе почует,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И, конечно, разделит с тобой.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Если ты на танцпол – и она за тобой,</w:t>
      </w:r>
      <w:r w:rsidRPr="004972B3">
        <w:rPr>
          <w:rFonts w:ascii="Times New Roman" w:hAnsi="Times New Roman"/>
          <w:sz w:val="28"/>
          <w:szCs w:val="28"/>
        </w:rPr>
        <w:br/>
        <w:t xml:space="preserve">Если ты в уголке загрустишь, </w:t>
      </w:r>
      <w:r w:rsidRPr="004972B3">
        <w:rPr>
          <w:rFonts w:ascii="Times New Roman" w:hAnsi="Times New Roman"/>
          <w:sz w:val="28"/>
          <w:szCs w:val="28"/>
        </w:rPr>
        <w:br/>
        <w:t xml:space="preserve">Она рядом с тобой, не слабо, и </w:t>
      </w:r>
      <w:r>
        <w:rPr>
          <w:rFonts w:ascii="Times New Roman" w:hAnsi="Times New Roman"/>
          <w:sz w:val="28"/>
          <w:szCs w:val="28"/>
        </w:rPr>
        <w:t>в</w:t>
      </w:r>
      <w:r w:rsidRPr="004972B3">
        <w:rPr>
          <w:rFonts w:ascii="Times New Roman" w:hAnsi="Times New Roman"/>
          <w:sz w:val="28"/>
          <w:szCs w:val="28"/>
        </w:rPr>
        <w:t xml:space="preserve"> футбол</w:t>
      </w:r>
      <w:r w:rsidRPr="004972B3">
        <w:rPr>
          <w:rFonts w:ascii="Times New Roman" w:hAnsi="Times New Roman"/>
          <w:sz w:val="28"/>
          <w:szCs w:val="28"/>
        </w:rPr>
        <w:br/>
        <w:t>Обыграть всех мат</w:t>
      </w:r>
      <w:r>
        <w:rPr>
          <w:rFonts w:ascii="Times New Roman" w:hAnsi="Times New Roman"/>
          <w:sz w:val="28"/>
          <w:szCs w:val="28"/>
        </w:rPr>
        <w:t>ё</w:t>
      </w:r>
      <w:r w:rsidRPr="004972B3">
        <w:rPr>
          <w:rFonts w:ascii="Times New Roman" w:hAnsi="Times New Roman"/>
          <w:sz w:val="28"/>
          <w:szCs w:val="28"/>
        </w:rPr>
        <w:t>рых мальчишек.</w:t>
      </w:r>
      <w:r w:rsidRPr="004972B3">
        <w:rPr>
          <w:rFonts w:ascii="Times New Roman" w:hAnsi="Times New Roman"/>
          <w:sz w:val="28"/>
          <w:szCs w:val="28"/>
        </w:rPr>
        <w:br/>
        <w:t>Она друг хоть куда! Ей и тайну открой -</w:t>
      </w:r>
    </w:p>
    <w:p w:rsidR="00BF7DEA" w:rsidRPr="004972B3" w:rsidRDefault="00BF7DEA" w:rsidP="004972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>Сохранит и не выдаст вовек.</w:t>
      </w:r>
      <w:r w:rsidRPr="004972B3">
        <w:rPr>
          <w:rFonts w:ascii="Times New Roman" w:hAnsi="Times New Roman"/>
          <w:sz w:val="28"/>
          <w:szCs w:val="28"/>
        </w:rPr>
        <w:br/>
        <w:t>Влюблена она в спорт</w:t>
      </w:r>
      <w:r>
        <w:rPr>
          <w:rFonts w:ascii="Times New Roman" w:hAnsi="Times New Roman"/>
          <w:sz w:val="28"/>
          <w:szCs w:val="28"/>
        </w:rPr>
        <w:t>,</w:t>
      </w:r>
      <w:r w:rsidRPr="004972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4972B3">
        <w:rPr>
          <w:rFonts w:ascii="Times New Roman" w:hAnsi="Times New Roman"/>
          <w:sz w:val="28"/>
          <w:szCs w:val="28"/>
        </w:rPr>
        <w:t>особенно, в бег..</w:t>
      </w:r>
      <w:r w:rsidRPr="004972B3">
        <w:rPr>
          <w:rFonts w:ascii="Times New Roman" w:hAnsi="Times New Roman"/>
          <w:sz w:val="28"/>
          <w:szCs w:val="28"/>
        </w:rPr>
        <w:br/>
        <w:t>Вот такой в классе есть человек!</w:t>
      </w:r>
    </w:p>
    <w:p w:rsidR="00BF7DEA" w:rsidRPr="004972B3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972B3">
        <w:rPr>
          <w:rFonts w:ascii="Times New Roman" w:hAnsi="Times New Roman"/>
          <w:sz w:val="28"/>
          <w:szCs w:val="28"/>
        </w:rPr>
        <w:t xml:space="preserve">(прикрепляется </w:t>
      </w:r>
      <w:r w:rsidRPr="004972B3">
        <w:rPr>
          <w:rFonts w:ascii="Times New Roman" w:hAnsi="Times New Roman"/>
          <w:b/>
          <w:sz w:val="28"/>
          <w:szCs w:val="28"/>
        </w:rPr>
        <w:t>нога в шортах</w:t>
      </w:r>
      <w:r w:rsidRPr="004972B3">
        <w:rPr>
          <w:rFonts w:ascii="Times New Roman" w:hAnsi="Times New Roman"/>
          <w:sz w:val="28"/>
          <w:szCs w:val="28"/>
        </w:rPr>
        <w:t>)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Pr="004F327C">
        <w:rPr>
          <w:rFonts w:ascii="Times New Roman" w:hAnsi="Times New Roman"/>
          <w:b/>
          <w:i/>
          <w:sz w:val="28"/>
          <w:szCs w:val="28"/>
        </w:rPr>
        <w:t>Левачёв Данила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4F327C">
        <w:rPr>
          <w:rFonts w:ascii="Times New Roman" w:hAnsi="Times New Roman"/>
          <w:b/>
          <w:color w:val="FF0000"/>
          <w:sz w:val="28"/>
          <w:szCs w:val="28"/>
        </w:rPr>
        <w:t>Супер</w:t>
      </w:r>
      <w:r w:rsidRPr="004F327C">
        <w:rPr>
          <w:rFonts w:ascii="Times New Roman" w:hAnsi="Times New Roman"/>
          <w:b/>
          <w:color w:val="FF0000"/>
          <w:sz w:val="28"/>
          <w:szCs w:val="28"/>
          <w:lang w:val="en-US"/>
        </w:rPr>
        <w:t>Sports</w:t>
      </w:r>
      <w:r w:rsidRPr="004F327C">
        <w:rPr>
          <w:rFonts w:ascii="Times New Roman" w:hAnsi="Times New Roman"/>
          <w:b/>
          <w:color w:val="FF0000"/>
          <w:sz w:val="28"/>
          <w:szCs w:val="28"/>
        </w:rPr>
        <w:t>мэн класса</w:t>
      </w:r>
    </w:p>
    <w:p w:rsidR="00BF7DEA" w:rsidRPr="004F327C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327C">
        <w:rPr>
          <w:rFonts w:ascii="Times New Roman" w:hAnsi="Times New Roman"/>
          <w:sz w:val="28"/>
          <w:szCs w:val="28"/>
        </w:rPr>
        <w:t>Весельчак и оптимист,</w:t>
      </w:r>
    </w:p>
    <w:p w:rsidR="00BF7DEA" w:rsidRPr="004F327C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327C">
        <w:rPr>
          <w:rFonts w:ascii="Times New Roman" w:hAnsi="Times New Roman"/>
          <w:sz w:val="28"/>
          <w:szCs w:val="28"/>
        </w:rPr>
        <w:t>Самый лучший футболист.</w:t>
      </w:r>
    </w:p>
    <w:p w:rsidR="00BF7DEA" w:rsidRPr="004F327C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327C">
        <w:rPr>
          <w:rFonts w:ascii="Times New Roman" w:hAnsi="Times New Roman"/>
          <w:sz w:val="28"/>
          <w:szCs w:val="28"/>
        </w:rPr>
        <w:t>Про тебя ребята в классе</w:t>
      </w:r>
    </w:p>
    <w:p w:rsidR="00BF7DEA" w:rsidRPr="004F327C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327C">
        <w:rPr>
          <w:rFonts w:ascii="Times New Roman" w:hAnsi="Times New Roman"/>
          <w:sz w:val="28"/>
          <w:szCs w:val="28"/>
        </w:rPr>
        <w:t>Отзываются: «Он – классный!»</w:t>
      </w:r>
    </w:p>
    <w:p w:rsidR="00BF7DEA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Мяч ты с легкостью гоняешь</w:t>
      </w:r>
      <w:r w:rsidRPr="004F327C">
        <w:rPr>
          <w:rFonts w:ascii="Times New Roman" w:hAnsi="Times New Roman"/>
          <w:sz w:val="28"/>
          <w:szCs w:val="28"/>
        </w:rPr>
        <w:br/>
        <w:t>И в уроках успеваешь.</w:t>
      </w:r>
      <w:r w:rsidRPr="004F327C">
        <w:rPr>
          <w:rFonts w:ascii="Times New Roman" w:hAnsi="Times New Roman"/>
          <w:sz w:val="28"/>
          <w:szCs w:val="28"/>
        </w:rPr>
        <w:br/>
        <w:t>Пусть сопутствует у</w:t>
      </w:r>
      <w:r>
        <w:rPr>
          <w:rFonts w:ascii="Times New Roman" w:hAnsi="Times New Roman"/>
          <w:sz w:val="28"/>
          <w:szCs w:val="28"/>
        </w:rPr>
        <w:t>дача</w:t>
      </w:r>
      <w:r w:rsidRPr="004F327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не будет пусть иначе</w:t>
      </w:r>
      <w:r w:rsidRPr="004F327C">
        <w:rPr>
          <w:rFonts w:ascii="Times New Roman" w:hAnsi="Times New Roman"/>
          <w:sz w:val="28"/>
          <w:szCs w:val="28"/>
        </w:rPr>
        <w:t>!</w:t>
      </w:r>
    </w:p>
    <w:p w:rsidR="00BF7DEA" w:rsidRPr="004F327C" w:rsidRDefault="00BF7DEA" w:rsidP="004F327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4F327C">
        <w:rPr>
          <w:rFonts w:ascii="Times New Roman" w:hAnsi="Times New Roman"/>
          <w:b/>
          <w:sz w:val="28"/>
          <w:szCs w:val="28"/>
        </w:rPr>
        <w:t>нога с мячом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конкурс.</w:t>
      </w:r>
      <w:r w:rsidRPr="00EF44E0">
        <w:rPr>
          <w:rFonts w:ascii="Times New Roman" w:hAnsi="Times New Roman"/>
          <w:b/>
          <w:sz w:val="28"/>
          <w:szCs w:val="28"/>
        </w:rPr>
        <w:tab/>
        <w:t xml:space="preserve">Кулинарный поединок. 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44E0">
        <w:rPr>
          <w:rFonts w:ascii="Times New Roman" w:hAnsi="Times New Roman"/>
          <w:sz w:val="28"/>
          <w:szCs w:val="28"/>
        </w:rPr>
        <w:t xml:space="preserve">Участники конкурса должны сложить из </w:t>
      </w:r>
      <w:r>
        <w:rPr>
          <w:rFonts w:ascii="Times New Roman" w:hAnsi="Times New Roman"/>
          <w:sz w:val="28"/>
          <w:szCs w:val="28"/>
        </w:rPr>
        <w:t>пирожков</w:t>
      </w:r>
      <w:r w:rsidRPr="00EF44E0">
        <w:rPr>
          <w:rFonts w:ascii="Times New Roman" w:hAnsi="Times New Roman"/>
          <w:sz w:val="28"/>
          <w:szCs w:val="28"/>
        </w:rPr>
        <w:t xml:space="preserve"> прямоугольной/квадратной формы башню за определенное время. Кто выполнит задание лучше и быстрее, тот и победитель.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F7DEA" w:rsidRDefault="00BF7DEA" w:rsidP="005C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</w:t>
      </w:r>
      <w:r w:rsidRPr="00EF44E0">
        <w:rPr>
          <w:rFonts w:ascii="Times New Roman" w:hAnsi="Times New Roman"/>
          <w:b/>
          <w:sz w:val="28"/>
          <w:szCs w:val="28"/>
        </w:rPr>
        <w:t>Колесников Саша в паре с Теплухиной Дианой и Кодорова</w:t>
      </w:r>
      <w:r>
        <w:rPr>
          <w:rFonts w:ascii="Times New Roman" w:hAnsi="Times New Roman"/>
          <w:b/>
          <w:sz w:val="28"/>
          <w:szCs w:val="28"/>
        </w:rPr>
        <w:t xml:space="preserve"> Алина с Объезчиковым Данилой</w:t>
      </w:r>
      <w:r>
        <w:rPr>
          <w:rFonts w:ascii="Times New Roman" w:hAnsi="Times New Roman"/>
          <w:sz w:val="28"/>
          <w:szCs w:val="28"/>
        </w:rPr>
        <w:t>.</w:t>
      </w:r>
    </w:p>
    <w:p w:rsidR="00BF7DEA" w:rsidRDefault="00BF7DEA" w:rsidP="00EF44E0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Default="00BF7DEA" w:rsidP="00EF44E0">
      <w:pPr>
        <w:pStyle w:val="NormalWeb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9</w:t>
      </w:r>
      <w:r w:rsidRPr="00EF44E0">
        <w:rPr>
          <w:b/>
          <w:i/>
          <w:color w:val="000000"/>
          <w:sz w:val="28"/>
          <w:szCs w:val="28"/>
        </w:rPr>
        <w:t>. Колесников Александр</w:t>
      </w:r>
    </w:p>
    <w:p w:rsidR="00BF7DEA" w:rsidRDefault="00BF7DEA" w:rsidP="00EF44E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EF44E0">
        <w:rPr>
          <w:b/>
          <w:color w:val="FF0000"/>
          <w:sz w:val="28"/>
          <w:szCs w:val="28"/>
        </w:rPr>
        <w:t xml:space="preserve">Мистер </w:t>
      </w:r>
      <w:r>
        <w:rPr>
          <w:b/>
          <w:color w:val="FF0000"/>
          <w:sz w:val="28"/>
          <w:szCs w:val="28"/>
        </w:rPr>
        <w:t>З</w:t>
      </w:r>
      <w:r w:rsidRPr="00EF44E0">
        <w:rPr>
          <w:b/>
          <w:color w:val="FF0000"/>
          <w:sz w:val="28"/>
          <w:szCs w:val="28"/>
        </w:rPr>
        <w:t>астенчивость</w:t>
      </w:r>
    </w:p>
    <w:p w:rsidR="00BF7DEA" w:rsidRPr="00EF44E0" w:rsidRDefault="00BF7DEA" w:rsidP="00EF44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Парень</w:t>
      </w:r>
      <w:r w:rsidRPr="00EF44E0">
        <w:rPr>
          <w:rFonts w:ascii="Times New Roman" w:hAnsi="Times New Roman"/>
          <w:sz w:val="28"/>
          <w:szCs w:val="28"/>
        </w:rPr>
        <w:t xml:space="preserve"> воспитан, по жизни – герой,</w:t>
      </w:r>
    </w:p>
    <w:p w:rsidR="00BF7DEA" w:rsidRPr="00EF44E0" w:rsidRDefault="00BF7DEA" w:rsidP="00EF44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44E0">
        <w:rPr>
          <w:rFonts w:ascii="Times New Roman" w:hAnsi="Times New Roman"/>
          <w:sz w:val="28"/>
          <w:szCs w:val="28"/>
        </w:rPr>
        <w:t>Только бывае</w:t>
      </w:r>
      <w:r>
        <w:rPr>
          <w:rFonts w:ascii="Times New Roman" w:hAnsi="Times New Roman"/>
          <w:sz w:val="28"/>
          <w:szCs w:val="28"/>
        </w:rPr>
        <w:t>т</w:t>
      </w:r>
      <w:r w:rsidRPr="00EF44E0">
        <w:rPr>
          <w:rFonts w:ascii="Times New Roman" w:hAnsi="Times New Roman"/>
          <w:sz w:val="28"/>
          <w:szCs w:val="28"/>
        </w:rPr>
        <w:t xml:space="preserve"> застенчив порой.</w:t>
      </w:r>
      <w:r w:rsidRPr="00EF44E0">
        <w:rPr>
          <w:rFonts w:ascii="Times New Roman" w:hAnsi="Times New Roman"/>
          <w:sz w:val="28"/>
          <w:szCs w:val="28"/>
        </w:rPr>
        <w:br/>
        <w:t>Ты в шахматных партиях просто мастак!</w:t>
      </w:r>
      <w:r w:rsidRPr="00EF44E0">
        <w:rPr>
          <w:rFonts w:ascii="Times New Roman" w:hAnsi="Times New Roman"/>
          <w:sz w:val="28"/>
          <w:szCs w:val="28"/>
        </w:rPr>
        <w:br/>
        <w:t xml:space="preserve">Не вздумай грустить, если что - то не </w:t>
      </w:r>
      <w:r>
        <w:rPr>
          <w:rFonts w:ascii="Times New Roman" w:hAnsi="Times New Roman"/>
          <w:sz w:val="28"/>
          <w:szCs w:val="28"/>
        </w:rPr>
        <w:t>так!</w:t>
      </w:r>
    </w:p>
    <w:p w:rsidR="00BF7DEA" w:rsidRPr="00EF44E0" w:rsidRDefault="00BF7DEA" w:rsidP="00EF44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44E0">
        <w:rPr>
          <w:rFonts w:ascii="Times New Roman" w:hAnsi="Times New Roman"/>
          <w:sz w:val="28"/>
          <w:szCs w:val="28"/>
        </w:rPr>
        <w:t>В учебе прилежным ты будь и внимательным,</w:t>
      </w:r>
      <w:r w:rsidRPr="00EF44E0">
        <w:rPr>
          <w:rFonts w:ascii="Times New Roman" w:hAnsi="Times New Roman"/>
          <w:sz w:val="28"/>
          <w:szCs w:val="28"/>
        </w:rPr>
        <w:br/>
        <w:t>И верь, что получится все, обязательно!</w:t>
      </w:r>
    </w:p>
    <w:p w:rsidR="00BF7DEA" w:rsidRPr="00EF44E0" w:rsidRDefault="00BF7DEA" w:rsidP="00EF44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44E0">
        <w:rPr>
          <w:rFonts w:ascii="Times New Roman" w:hAnsi="Times New Roman"/>
          <w:sz w:val="28"/>
          <w:szCs w:val="28"/>
        </w:rPr>
        <w:t>Желаем тебе ничего не стесняться</w:t>
      </w:r>
      <w:r>
        <w:rPr>
          <w:rFonts w:ascii="Times New Roman" w:hAnsi="Times New Roman"/>
          <w:sz w:val="28"/>
          <w:szCs w:val="28"/>
        </w:rPr>
        <w:t>,</w:t>
      </w:r>
    </w:p>
    <w:p w:rsidR="00BF7DEA" w:rsidRDefault="00BF7DEA" w:rsidP="00EF44E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EF44E0">
        <w:rPr>
          <w:sz w:val="28"/>
          <w:szCs w:val="28"/>
        </w:rPr>
        <w:t>Быть смелым и в жизни всего добиваться!</w:t>
      </w:r>
    </w:p>
    <w:p w:rsidR="00BF7DEA" w:rsidRDefault="00BF7DEA" w:rsidP="00EF44E0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5B7511">
        <w:rPr>
          <w:b/>
          <w:sz w:val="28"/>
          <w:szCs w:val="28"/>
        </w:rPr>
        <w:t>шахматная доска</w:t>
      </w:r>
      <w:r>
        <w:rPr>
          <w:sz w:val="28"/>
          <w:szCs w:val="28"/>
        </w:rPr>
        <w:t>)</w:t>
      </w:r>
    </w:p>
    <w:p w:rsidR="00BF7DEA" w:rsidRDefault="00BF7DEA" w:rsidP="00EF44E0">
      <w:pPr>
        <w:pStyle w:val="NormalWeb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</w:t>
      </w:r>
      <w:r w:rsidRPr="005B7511">
        <w:rPr>
          <w:b/>
          <w:i/>
          <w:sz w:val="28"/>
          <w:szCs w:val="28"/>
        </w:rPr>
        <w:t>. Теплухина Диана</w:t>
      </w:r>
    </w:p>
    <w:p w:rsidR="00BF7DEA" w:rsidRDefault="00BF7DEA" w:rsidP="00EF44E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5B7511">
        <w:rPr>
          <w:b/>
          <w:color w:val="FF0000"/>
          <w:sz w:val="28"/>
          <w:szCs w:val="28"/>
        </w:rPr>
        <w:t xml:space="preserve">Мисс </w:t>
      </w:r>
      <w:r>
        <w:rPr>
          <w:b/>
          <w:color w:val="FF0000"/>
          <w:sz w:val="28"/>
          <w:szCs w:val="28"/>
        </w:rPr>
        <w:t>Б</w:t>
      </w:r>
      <w:r w:rsidRPr="005B7511">
        <w:rPr>
          <w:b/>
          <w:color w:val="FF0000"/>
          <w:sz w:val="28"/>
          <w:szCs w:val="28"/>
        </w:rPr>
        <w:t xml:space="preserve">есстрашная </w:t>
      </w:r>
      <w:r>
        <w:rPr>
          <w:b/>
          <w:color w:val="FF0000"/>
          <w:sz w:val="28"/>
          <w:szCs w:val="28"/>
        </w:rPr>
        <w:t>В</w:t>
      </w:r>
      <w:r w:rsidRPr="005B7511">
        <w:rPr>
          <w:b/>
          <w:color w:val="FF0000"/>
          <w:sz w:val="28"/>
          <w:szCs w:val="28"/>
        </w:rPr>
        <w:t>оительница</w:t>
      </w:r>
    </w:p>
    <w:p w:rsidR="00BF7DEA" w:rsidRDefault="00BF7DEA" w:rsidP="005B75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7511">
        <w:rPr>
          <w:rFonts w:ascii="Times New Roman" w:hAnsi="Times New Roman"/>
          <w:sz w:val="28"/>
          <w:szCs w:val="28"/>
        </w:rPr>
        <w:t>Смелый ты организатор,</w:t>
      </w:r>
      <w:r w:rsidRPr="005B7511">
        <w:rPr>
          <w:rFonts w:ascii="Times New Roman" w:hAnsi="Times New Roman"/>
          <w:sz w:val="28"/>
          <w:szCs w:val="28"/>
        </w:rPr>
        <w:br/>
        <w:t>Знаешь игр целый воз,</w:t>
      </w:r>
      <w:r w:rsidRPr="005B7511">
        <w:rPr>
          <w:rFonts w:ascii="Times New Roman" w:hAnsi="Times New Roman"/>
          <w:sz w:val="28"/>
          <w:szCs w:val="28"/>
        </w:rPr>
        <w:br/>
        <w:t xml:space="preserve">Ты построишь класс к </w:t>
      </w:r>
      <w:r>
        <w:rPr>
          <w:rFonts w:ascii="Times New Roman" w:hAnsi="Times New Roman"/>
          <w:sz w:val="28"/>
          <w:szCs w:val="28"/>
        </w:rPr>
        <w:t>канату</w:t>
      </w:r>
      <w:r>
        <w:rPr>
          <w:rFonts w:ascii="Times New Roman" w:hAnsi="Times New Roman"/>
          <w:sz w:val="28"/>
          <w:szCs w:val="28"/>
        </w:rPr>
        <w:br/>
        <w:t>И, ну тянуть его до слез!</w:t>
      </w:r>
      <w:r w:rsidRPr="005B7511">
        <w:rPr>
          <w:rFonts w:ascii="Times New Roman" w:hAnsi="Times New Roman"/>
          <w:sz w:val="28"/>
          <w:szCs w:val="28"/>
        </w:rPr>
        <w:br/>
        <w:t xml:space="preserve">Ты </w:t>
      </w:r>
      <w:r>
        <w:rPr>
          <w:rFonts w:ascii="Times New Roman" w:hAnsi="Times New Roman"/>
          <w:sz w:val="28"/>
          <w:szCs w:val="28"/>
        </w:rPr>
        <w:t>соберё</w:t>
      </w:r>
      <w:r w:rsidRPr="005B7511">
        <w:rPr>
          <w:rFonts w:ascii="Times New Roman" w:hAnsi="Times New Roman"/>
          <w:sz w:val="28"/>
          <w:szCs w:val="28"/>
        </w:rPr>
        <w:t xml:space="preserve">шь </w:t>
      </w:r>
      <w:r>
        <w:rPr>
          <w:rFonts w:ascii="Times New Roman" w:hAnsi="Times New Roman"/>
          <w:sz w:val="28"/>
          <w:szCs w:val="28"/>
        </w:rPr>
        <w:t>ребят команду</w:t>
      </w:r>
      <w:r w:rsidRPr="005B7511">
        <w:rPr>
          <w:rFonts w:ascii="Times New Roman" w:hAnsi="Times New Roman"/>
          <w:sz w:val="28"/>
          <w:szCs w:val="28"/>
        </w:rPr>
        <w:br/>
        <w:t xml:space="preserve">И всех настроишь на </w:t>
      </w:r>
      <w:r>
        <w:rPr>
          <w:rFonts w:ascii="Times New Roman" w:hAnsi="Times New Roman"/>
          <w:sz w:val="28"/>
          <w:szCs w:val="28"/>
        </w:rPr>
        <w:t>победу</w:t>
      </w:r>
      <w:r w:rsidRPr="005B7511">
        <w:rPr>
          <w:rFonts w:ascii="Times New Roman" w:hAnsi="Times New Roman"/>
          <w:sz w:val="28"/>
          <w:szCs w:val="28"/>
        </w:rPr>
        <w:t>.</w:t>
      </w:r>
      <w:r w:rsidRPr="005B7511">
        <w:rPr>
          <w:rFonts w:ascii="Times New Roman" w:hAnsi="Times New Roman"/>
          <w:sz w:val="28"/>
          <w:szCs w:val="28"/>
        </w:rPr>
        <w:br/>
        <w:t xml:space="preserve">Ты </w:t>
      </w:r>
      <w:r>
        <w:rPr>
          <w:rFonts w:ascii="Times New Roman" w:hAnsi="Times New Roman"/>
          <w:sz w:val="28"/>
          <w:szCs w:val="28"/>
        </w:rPr>
        <w:t>молодец!</w:t>
      </w:r>
      <w:r w:rsidRPr="005B75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 любишь правду</w:t>
      </w:r>
      <w:r w:rsidRPr="005B7511">
        <w:rPr>
          <w:rFonts w:ascii="Times New Roman" w:hAnsi="Times New Roman"/>
          <w:sz w:val="28"/>
          <w:szCs w:val="28"/>
        </w:rPr>
        <w:t xml:space="preserve"> -</w:t>
      </w:r>
      <w:r w:rsidRPr="005B751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наш респект тебе за это!</w:t>
      </w:r>
    </w:p>
    <w:p w:rsidR="00BF7DEA" w:rsidRPr="005B7511" w:rsidRDefault="00BF7DEA" w:rsidP="005B75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7511">
        <w:rPr>
          <w:rFonts w:ascii="Times New Roman" w:hAnsi="Times New Roman"/>
          <w:sz w:val="28"/>
          <w:szCs w:val="28"/>
        </w:rPr>
        <w:t>Желаем в жизни добиваться</w:t>
      </w:r>
      <w:r w:rsidRPr="005B7511">
        <w:rPr>
          <w:rFonts w:ascii="Times New Roman" w:hAnsi="Times New Roman"/>
          <w:sz w:val="28"/>
          <w:szCs w:val="28"/>
        </w:rPr>
        <w:br/>
        <w:t>Любых поставленных задач.</w:t>
      </w:r>
      <w:r w:rsidRPr="005B7511">
        <w:rPr>
          <w:rFonts w:ascii="Times New Roman" w:hAnsi="Times New Roman"/>
          <w:sz w:val="28"/>
          <w:szCs w:val="28"/>
        </w:rPr>
        <w:br/>
        <w:t xml:space="preserve">Пусть </w:t>
      </w:r>
      <w:r>
        <w:rPr>
          <w:rFonts w:ascii="Times New Roman" w:hAnsi="Times New Roman"/>
          <w:sz w:val="28"/>
          <w:szCs w:val="28"/>
        </w:rPr>
        <w:t>всех твоих</w:t>
      </w:r>
      <w:r w:rsidRPr="005B7511">
        <w:rPr>
          <w:rFonts w:ascii="Times New Roman" w:hAnsi="Times New Roman"/>
          <w:sz w:val="28"/>
          <w:szCs w:val="28"/>
        </w:rPr>
        <w:t xml:space="preserve"> побед богатство</w:t>
      </w:r>
    </w:p>
    <w:p w:rsidR="00BF7DEA" w:rsidRDefault="00BF7DEA" w:rsidP="005B75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B7511">
        <w:rPr>
          <w:rFonts w:ascii="Times New Roman" w:hAnsi="Times New Roman"/>
          <w:sz w:val="28"/>
          <w:szCs w:val="28"/>
        </w:rPr>
        <w:t>Притянет множество удач!</w:t>
      </w:r>
    </w:p>
    <w:p w:rsidR="00BF7DEA" w:rsidRDefault="00BF7DEA" w:rsidP="005B75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(появляется </w:t>
      </w:r>
      <w:r w:rsidRPr="00F66A0E">
        <w:rPr>
          <w:rFonts w:ascii="Times New Roman" w:hAnsi="Times New Roman"/>
          <w:b/>
          <w:sz w:val="28"/>
          <w:szCs w:val="28"/>
        </w:rPr>
        <w:t>шея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5B751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11</w:t>
      </w:r>
      <w:r w:rsidRPr="00F33F87">
        <w:rPr>
          <w:rFonts w:ascii="Times New Roman" w:hAnsi="Times New Roman"/>
          <w:b/>
          <w:i/>
          <w:sz w:val="28"/>
          <w:szCs w:val="28"/>
        </w:rPr>
        <w:t>. Объезчиков Данила</w:t>
      </w:r>
    </w:p>
    <w:p w:rsidR="00BF7DEA" w:rsidRDefault="00BF7DEA" w:rsidP="00F33F8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E433F3">
        <w:rPr>
          <w:rFonts w:ascii="Times New Roman" w:hAnsi="Times New Roman"/>
          <w:b/>
          <w:color w:val="FF0000"/>
          <w:sz w:val="28"/>
          <w:szCs w:val="28"/>
        </w:rPr>
        <w:t>Мистер Добряк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 xml:space="preserve">Ни печенья, ни конфет  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Не дают ему в обед…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Ведь от сливочной тянучки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Прыгалось намного б лучше,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А от вафельки клубничной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Бегалось ему б отличней!</w:t>
      </w:r>
      <w:r w:rsidRPr="00E433F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</w:t>
      </w:r>
      <w:r w:rsidRPr="00E433F3">
        <w:rPr>
          <w:rFonts w:ascii="Times New Roman" w:hAnsi="Times New Roman"/>
          <w:sz w:val="28"/>
          <w:szCs w:val="28"/>
        </w:rPr>
        <w:t xml:space="preserve"> от пиццы школьной 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Училось бы достойней!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Но он вовсе не грустит,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33F3">
        <w:rPr>
          <w:rFonts w:ascii="Times New Roman" w:hAnsi="Times New Roman"/>
          <w:sz w:val="28"/>
          <w:szCs w:val="28"/>
        </w:rPr>
        <w:t>И за стих пусть нас простит,</w:t>
      </w:r>
      <w:r w:rsidRPr="00E433F3">
        <w:rPr>
          <w:rFonts w:ascii="Times New Roman" w:hAnsi="Times New Roman"/>
          <w:sz w:val="28"/>
          <w:szCs w:val="28"/>
        </w:rPr>
        <w:br/>
        <w:t>Он же мистер доброта –</w:t>
      </w:r>
    </w:p>
    <w:p w:rsidR="00BF7DEA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Обладатель живота.</w:t>
      </w:r>
      <w:r>
        <w:rPr>
          <w:rFonts w:ascii="Times New Roman" w:hAnsi="Times New Roman"/>
          <w:sz w:val="28"/>
          <w:szCs w:val="28"/>
        </w:rPr>
        <w:br/>
        <w:t xml:space="preserve">Пусть будет </w:t>
      </w:r>
      <w:r w:rsidRPr="00E433F3">
        <w:rPr>
          <w:rFonts w:ascii="Times New Roman" w:hAnsi="Times New Roman"/>
          <w:sz w:val="28"/>
          <w:szCs w:val="28"/>
        </w:rPr>
        <w:t>вкусной жизнь и сладкой,</w:t>
      </w:r>
      <w:r w:rsidRPr="00E433F3">
        <w:rPr>
          <w:rFonts w:ascii="Times New Roman" w:hAnsi="Times New Roman"/>
          <w:sz w:val="28"/>
          <w:szCs w:val="28"/>
        </w:rPr>
        <w:br/>
        <w:t>И чтоб в учебе все в порядке!</w:t>
      </w:r>
    </w:p>
    <w:p w:rsidR="00BF7DEA" w:rsidRPr="00E433F3" w:rsidRDefault="00BF7DEA" w:rsidP="00E433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E433F3">
        <w:rPr>
          <w:rFonts w:ascii="Times New Roman" w:hAnsi="Times New Roman"/>
          <w:b/>
          <w:sz w:val="28"/>
          <w:szCs w:val="28"/>
        </w:rPr>
        <w:t>живот со смайликом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701A0B" w:rsidRDefault="00BF7DEA" w:rsidP="00F33F8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12</w:t>
      </w:r>
      <w:r w:rsidRPr="00701A0B">
        <w:rPr>
          <w:rFonts w:ascii="Times New Roman" w:hAnsi="Times New Roman"/>
          <w:b/>
          <w:i/>
          <w:sz w:val="28"/>
          <w:szCs w:val="28"/>
        </w:rPr>
        <w:t>. Кодорова Алина</w:t>
      </w:r>
    </w:p>
    <w:p w:rsidR="00BF7DEA" w:rsidRPr="00E433F3" w:rsidRDefault="00BF7DEA" w:rsidP="00F33F87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E433F3">
        <w:rPr>
          <w:rFonts w:ascii="Times New Roman" w:hAnsi="Times New Roman"/>
          <w:b/>
          <w:color w:val="FF0000"/>
          <w:sz w:val="28"/>
          <w:szCs w:val="28"/>
        </w:rPr>
        <w:t>Солнце класса</w:t>
      </w:r>
    </w:p>
    <w:p w:rsidR="00BF7DEA" w:rsidRPr="00F33F87" w:rsidRDefault="00BF7DEA" w:rsidP="00F33F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3F87">
        <w:rPr>
          <w:rFonts w:ascii="Times New Roman" w:hAnsi="Times New Roman"/>
          <w:sz w:val="28"/>
          <w:szCs w:val="28"/>
        </w:rPr>
        <w:t>Не важно какая погода,</w:t>
      </w:r>
      <w:r w:rsidRPr="00F33F87">
        <w:rPr>
          <w:rFonts w:ascii="Times New Roman" w:hAnsi="Times New Roman"/>
          <w:sz w:val="28"/>
          <w:szCs w:val="28"/>
        </w:rPr>
        <w:br/>
        <w:t>Пусть даже и дождик идет,</w:t>
      </w:r>
      <w:r w:rsidRPr="00F33F87">
        <w:rPr>
          <w:rFonts w:ascii="Times New Roman" w:hAnsi="Times New Roman"/>
          <w:sz w:val="28"/>
          <w:szCs w:val="28"/>
        </w:rPr>
        <w:br/>
        <w:t>На сердце легко в непогоду,</w:t>
      </w:r>
      <w:r w:rsidRPr="00F33F87">
        <w:rPr>
          <w:rFonts w:ascii="Times New Roman" w:hAnsi="Times New Roman"/>
          <w:sz w:val="28"/>
          <w:szCs w:val="28"/>
        </w:rPr>
        <w:br/>
        <w:t>Когда с вами солнце живет.</w:t>
      </w:r>
    </w:p>
    <w:p w:rsidR="00BF7DEA" w:rsidRDefault="00BF7DEA" w:rsidP="00F33F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3F87">
        <w:rPr>
          <w:rFonts w:ascii="Times New Roman" w:hAnsi="Times New Roman"/>
          <w:sz w:val="28"/>
          <w:szCs w:val="28"/>
        </w:rPr>
        <w:t>Всегда улыбаешься нежно,</w:t>
      </w:r>
      <w:r w:rsidRPr="00F33F87">
        <w:rPr>
          <w:rFonts w:ascii="Times New Roman" w:hAnsi="Times New Roman"/>
          <w:sz w:val="28"/>
          <w:szCs w:val="28"/>
        </w:rPr>
        <w:br/>
        <w:t>С тобою и в классе светло.</w:t>
      </w:r>
      <w:r w:rsidRPr="00F33F87">
        <w:rPr>
          <w:rFonts w:ascii="Times New Roman" w:hAnsi="Times New Roman"/>
          <w:sz w:val="28"/>
          <w:szCs w:val="28"/>
        </w:rPr>
        <w:br/>
        <w:t>Мы рады такому соседству,</w:t>
      </w:r>
      <w:r w:rsidRPr="00F33F87">
        <w:rPr>
          <w:rFonts w:ascii="Times New Roman" w:hAnsi="Times New Roman"/>
          <w:sz w:val="28"/>
          <w:szCs w:val="28"/>
        </w:rPr>
        <w:br/>
        <w:t>Спасибо тебе за тепло!</w:t>
      </w:r>
    </w:p>
    <w:p w:rsidR="00BF7DEA" w:rsidRDefault="00BF7DEA" w:rsidP="00F33F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701A0B">
        <w:rPr>
          <w:rFonts w:ascii="Times New Roman" w:hAnsi="Times New Roman"/>
          <w:b/>
          <w:sz w:val="28"/>
          <w:szCs w:val="28"/>
        </w:rPr>
        <w:t>сердце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EB0CFA" w:rsidRDefault="00BF7DEA" w:rsidP="00EB0CFA">
      <w:pPr>
        <w:shd w:val="clear" w:color="auto" w:fill="FFFFFF"/>
        <w:spacing w:after="0" w:line="240" w:lineRule="auto"/>
        <w:ind w:left="360"/>
        <w:textAlignment w:val="baseline"/>
        <w:rPr>
          <w:rFonts w:ascii="inherit" w:hAnsi="inherit" w:cs="Helvetica"/>
          <w:sz w:val="28"/>
          <w:szCs w:val="28"/>
          <w:lang w:eastAsia="ru-RU"/>
        </w:rPr>
      </w:pPr>
      <w:r w:rsidRPr="00EB0CFA">
        <w:rPr>
          <w:rFonts w:ascii="Times New Roman" w:hAnsi="Times New Roman"/>
          <w:b/>
          <w:sz w:val="28"/>
          <w:szCs w:val="28"/>
        </w:rPr>
        <w:t xml:space="preserve">4 конкурс. </w:t>
      </w:r>
      <w:r w:rsidRPr="00EB0CFA">
        <w:rPr>
          <w:rFonts w:ascii="Times New Roman" w:hAnsi="Times New Roman"/>
          <w:b/>
          <w:sz w:val="28"/>
          <w:szCs w:val="28"/>
          <w:lang w:eastAsia="ru-RU"/>
        </w:rPr>
        <w:t>Портрет.</w:t>
      </w:r>
      <w:r w:rsidRPr="00EB0CFA">
        <w:rPr>
          <w:rFonts w:ascii="inherit" w:hAnsi="inherit" w:cs="Helvetica"/>
          <w:sz w:val="28"/>
          <w:szCs w:val="28"/>
          <w:lang w:eastAsia="ru-RU"/>
        </w:rPr>
        <w:t xml:space="preserve"> </w:t>
      </w:r>
    </w:p>
    <w:p w:rsidR="00BF7DEA" w:rsidRPr="00EB0CFA" w:rsidRDefault="00BF7DEA" w:rsidP="00EB0CFA">
      <w:pPr>
        <w:shd w:val="clear" w:color="auto" w:fill="FFFFFF"/>
        <w:spacing w:after="0" w:line="240" w:lineRule="auto"/>
        <w:ind w:left="360"/>
        <w:textAlignment w:val="baseline"/>
        <w:rPr>
          <w:rFonts w:ascii="inherit" w:hAnsi="inherit" w:cs="Helvetica"/>
          <w:sz w:val="28"/>
          <w:szCs w:val="28"/>
          <w:lang w:eastAsia="ru-RU"/>
        </w:rPr>
      </w:pPr>
      <w:r w:rsidRPr="00EB0CFA">
        <w:rPr>
          <w:rFonts w:ascii="inherit" w:hAnsi="inherit" w:cs="Helvetica"/>
          <w:sz w:val="28"/>
          <w:szCs w:val="28"/>
          <w:lang w:eastAsia="ru-RU"/>
        </w:rPr>
        <w:t>Детям необходимо нарисовать портрет своей первой учительницы. Ребята разбиваются на две команды, игрокам завязывают глаза повязкой и они по очереди фломастером рисуют на ватмане одну деталь портрета (руку, голову, туловище). Побеждает команда, чей портрет будет больше напоминать оригинал.</w:t>
      </w:r>
    </w:p>
    <w:p w:rsidR="00BF7DEA" w:rsidRDefault="00BF7DEA" w:rsidP="00F33F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</w:t>
      </w:r>
      <w:r w:rsidRPr="00EB0CFA">
        <w:rPr>
          <w:rFonts w:ascii="Times New Roman" w:hAnsi="Times New Roman"/>
          <w:b/>
          <w:sz w:val="28"/>
          <w:szCs w:val="28"/>
        </w:rPr>
        <w:t>Каткова Даша и Фадин Стас</w:t>
      </w:r>
      <w:r>
        <w:rPr>
          <w:rFonts w:ascii="Times New Roman" w:hAnsi="Times New Roman"/>
          <w:sz w:val="28"/>
          <w:szCs w:val="28"/>
        </w:rPr>
        <w:t xml:space="preserve"> (сами себе выбирают помощников, если затруднятся можно пригласить Анжелу и Сашу)</w:t>
      </w:r>
    </w:p>
    <w:p w:rsidR="00BF7DEA" w:rsidRDefault="00BF7DEA" w:rsidP="00EB6B04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Default="00BF7DEA" w:rsidP="005B751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13. Каткова Даша</w:t>
      </w:r>
    </w:p>
    <w:p w:rsidR="00BF7DEA" w:rsidRPr="001036E9" w:rsidRDefault="00BF7DEA" w:rsidP="005B7511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1036E9">
        <w:rPr>
          <w:rFonts w:ascii="Times New Roman" w:hAnsi="Times New Roman"/>
          <w:b/>
          <w:color w:val="FF0000"/>
          <w:sz w:val="28"/>
          <w:szCs w:val="28"/>
        </w:rPr>
        <w:t>Сестра таланта</w:t>
      </w:r>
    </w:p>
    <w:p w:rsidR="00BF7DEA" w:rsidRPr="001036E9" w:rsidRDefault="00BF7DEA" w:rsidP="001036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36E9">
        <w:rPr>
          <w:rFonts w:ascii="Times New Roman" w:hAnsi="Times New Roman"/>
          <w:sz w:val="28"/>
          <w:szCs w:val="28"/>
        </w:rPr>
        <w:t>Тиха скромна и обаятельна,</w:t>
      </w:r>
    </w:p>
    <w:p w:rsidR="00BF7DEA" w:rsidRPr="001036E9" w:rsidRDefault="00BF7DEA" w:rsidP="001036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на занятиях внимательна!</w:t>
      </w:r>
    </w:p>
    <w:p w:rsidR="00BF7DEA" w:rsidRPr="001036E9" w:rsidRDefault="00BF7DEA" w:rsidP="001036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36E9">
        <w:rPr>
          <w:rFonts w:ascii="Times New Roman" w:hAnsi="Times New Roman"/>
          <w:sz w:val="28"/>
          <w:szCs w:val="28"/>
        </w:rPr>
        <w:t>В руках твоих  кисти и краски</w:t>
      </w:r>
    </w:p>
    <w:p w:rsidR="00BF7DEA" w:rsidRPr="001036E9" w:rsidRDefault="00BF7DEA" w:rsidP="001036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36E9">
        <w:rPr>
          <w:rFonts w:ascii="Times New Roman" w:hAnsi="Times New Roman"/>
          <w:sz w:val="28"/>
          <w:szCs w:val="28"/>
        </w:rPr>
        <w:t>Рисунки превращают в сказки!</w:t>
      </w:r>
      <w:r w:rsidRPr="001036E9">
        <w:rPr>
          <w:rFonts w:ascii="Times New Roman" w:hAnsi="Times New Roman"/>
          <w:sz w:val="28"/>
          <w:szCs w:val="28"/>
        </w:rPr>
        <w:br/>
        <w:t>Пусть будут красочны и ярки</w:t>
      </w:r>
      <w:r w:rsidRPr="001036E9">
        <w:rPr>
          <w:rFonts w:ascii="Times New Roman" w:hAnsi="Times New Roman"/>
          <w:sz w:val="28"/>
          <w:szCs w:val="28"/>
        </w:rPr>
        <w:br/>
        <w:t xml:space="preserve">Судьбы </w:t>
      </w:r>
      <w:r w:rsidRPr="001036E9">
        <w:rPr>
          <w:rFonts w:ascii="Times New Roman" w:hAnsi="Times New Roman"/>
          <w:color w:val="0D0D0D"/>
          <w:sz w:val="28"/>
          <w:szCs w:val="28"/>
        </w:rPr>
        <w:t>приятные</w:t>
      </w:r>
      <w:r w:rsidRPr="001036E9">
        <w:rPr>
          <w:rFonts w:ascii="Times New Roman" w:hAnsi="Times New Roman"/>
          <w:sz w:val="28"/>
          <w:szCs w:val="28"/>
        </w:rPr>
        <w:t xml:space="preserve"> подарки.</w:t>
      </w:r>
      <w:r w:rsidRPr="001036E9">
        <w:rPr>
          <w:rFonts w:ascii="Times New Roman" w:hAnsi="Times New Roman"/>
          <w:sz w:val="28"/>
          <w:szCs w:val="28"/>
        </w:rPr>
        <w:br/>
        <w:t xml:space="preserve">Чтоб </w:t>
      </w:r>
      <w:r>
        <w:rPr>
          <w:rFonts w:ascii="Times New Roman" w:hAnsi="Times New Roman"/>
          <w:sz w:val="28"/>
          <w:szCs w:val="28"/>
        </w:rPr>
        <w:t>с</w:t>
      </w:r>
      <w:r w:rsidRPr="001036E9">
        <w:rPr>
          <w:rFonts w:ascii="Times New Roman" w:hAnsi="Times New Roman"/>
          <w:sz w:val="28"/>
          <w:szCs w:val="28"/>
        </w:rPr>
        <w:t>вои кротость и талант,</w:t>
      </w:r>
    </w:p>
    <w:p w:rsidR="00BF7DEA" w:rsidRDefault="00BF7DEA" w:rsidP="001036E9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1036E9">
        <w:rPr>
          <w:sz w:val="28"/>
          <w:szCs w:val="28"/>
        </w:rPr>
        <w:t>Ты берегла как ценный клад!</w:t>
      </w:r>
    </w:p>
    <w:p w:rsidR="00BF7DEA" w:rsidRDefault="00BF7DEA" w:rsidP="001036E9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1036E9">
        <w:rPr>
          <w:b/>
          <w:sz w:val="28"/>
          <w:szCs w:val="28"/>
        </w:rPr>
        <w:t>карман с радугой</w:t>
      </w:r>
      <w:r>
        <w:rPr>
          <w:sz w:val="28"/>
          <w:szCs w:val="28"/>
        </w:rPr>
        <w:t>)</w:t>
      </w:r>
    </w:p>
    <w:p w:rsidR="00BF7DEA" w:rsidRDefault="00BF7DEA" w:rsidP="001036E9">
      <w:pPr>
        <w:pStyle w:val="NormalWeb"/>
        <w:spacing w:before="0" w:beforeAutospacing="0" w:after="0" w:afterAutospacing="0"/>
        <w:rPr>
          <w:b/>
          <w:i/>
          <w:sz w:val="28"/>
          <w:szCs w:val="28"/>
        </w:rPr>
      </w:pPr>
      <w:r w:rsidRPr="00EB6B04">
        <w:rPr>
          <w:b/>
          <w:i/>
          <w:sz w:val="28"/>
          <w:szCs w:val="28"/>
        </w:rPr>
        <w:t>14. Фадин Станислав</w:t>
      </w:r>
    </w:p>
    <w:p w:rsidR="00BF7DEA" w:rsidRDefault="00BF7DEA" w:rsidP="001036E9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EB6B04">
        <w:rPr>
          <w:b/>
          <w:color w:val="FF0000"/>
          <w:sz w:val="28"/>
          <w:szCs w:val="28"/>
        </w:rPr>
        <w:t>Мистер Художник</w:t>
      </w:r>
    </w:p>
    <w:p w:rsidR="00BF7DEA" w:rsidRPr="00EB6B04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6B04">
        <w:rPr>
          <w:rFonts w:ascii="Times New Roman" w:hAnsi="Times New Roman"/>
          <w:sz w:val="28"/>
          <w:szCs w:val="28"/>
        </w:rPr>
        <w:t>Парень любит рисовать,</w:t>
      </w:r>
      <w:r w:rsidRPr="00EB6B04">
        <w:rPr>
          <w:rFonts w:ascii="Times New Roman" w:hAnsi="Times New Roman"/>
          <w:sz w:val="28"/>
          <w:szCs w:val="28"/>
        </w:rPr>
        <w:br/>
        <w:t>Взрослым также помогать.</w:t>
      </w:r>
      <w:r w:rsidRPr="00EB6B04">
        <w:rPr>
          <w:rFonts w:ascii="Times New Roman" w:hAnsi="Times New Roman"/>
          <w:sz w:val="28"/>
          <w:szCs w:val="28"/>
        </w:rPr>
        <w:br/>
        <w:t>У него талантов много,</w:t>
      </w:r>
      <w:r w:rsidRPr="00EB6B04">
        <w:rPr>
          <w:rFonts w:ascii="Times New Roman" w:hAnsi="Times New Roman"/>
          <w:sz w:val="28"/>
          <w:szCs w:val="28"/>
        </w:rPr>
        <w:br/>
        <w:t>Долго все перечислять…</w:t>
      </w:r>
    </w:p>
    <w:p w:rsidR="00BF7DEA" w:rsidRPr="00EB6B04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6B04">
        <w:rPr>
          <w:rFonts w:ascii="Times New Roman" w:hAnsi="Times New Roman"/>
          <w:sz w:val="28"/>
          <w:szCs w:val="28"/>
        </w:rPr>
        <w:t>Но отметим, что и в спорте</w:t>
      </w:r>
      <w:r w:rsidRPr="00EB6B04">
        <w:rPr>
          <w:rFonts w:ascii="Times New Roman" w:hAnsi="Times New Roman"/>
          <w:sz w:val="28"/>
          <w:szCs w:val="28"/>
        </w:rPr>
        <w:br/>
        <w:t>Стас намерен побеждать.</w:t>
      </w:r>
      <w:r w:rsidRPr="00EB6B04">
        <w:rPr>
          <w:rFonts w:ascii="Times New Roman" w:hAnsi="Times New Roman"/>
          <w:sz w:val="28"/>
          <w:szCs w:val="28"/>
        </w:rPr>
        <w:br/>
        <w:t>Наград ведь не бывает много..</w:t>
      </w:r>
    </w:p>
    <w:p w:rsidR="00BF7DEA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B6B04">
        <w:rPr>
          <w:rFonts w:ascii="Times New Roman" w:hAnsi="Times New Roman"/>
          <w:sz w:val="28"/>
          <w:szCs w:val="28"/>
        </w:rPr>
        <w:t>Пусть будет светлая дорога!</w:t>
      </w:r>
    </w:p>
    <w:p w:rsidR="00BF7DEA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(прикрепляются </w:t>
      </w:r>
      <w:r w:rsidRPr="00EB6B04">
        <w:rPr>
          <w:rFonts w:ascii="Times New Roman" w:hAnsi="Times New Roman"/>
          <w:b/>
          <w:sz w:val="28"/>
          <w:szCs w:val="28"/>
        </w:rPr>
        <w:t>кисти и краски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EB6B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B6B04">
        <w:rPr>
          <w:rFonts w:ascii="Times New Roman" w:hAnsi="Times New Roman"/>
          <w:b/>
          <w:sz w:val="28"/>
          <w:szCs w:val="28"/>
        </w:rPr>
        <w:t>5 конкурс. Угадай кто?</w:t>
      </w:r>
    </w:p>
    <w:p w:rsidR="00BF7DEA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Ученики отгадывают портреты одноклассников с какими – либо закрытыми частями лица.</w:t>
      </w:r>
    </w:p>
    <w:p w:rsidR="00BF7DEA" w:rsidRDefault="00BF7DEA" w:rsidP="00EB6B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</w:t>
      </w:r>
      <w:r>
        <w:rPr>
          <w:rFonts w:ascii="Times New Roman" w:hAnsi="Times New Roman"/>
          <w:b/>
          <w:sz w:val="28"/>
          <w:szCs w:val="28"/>
        </w:rPr>
        <w:t>Дудорова Софья, Гусева Анастасия, Бирин Станислав.</w:t>
      </w:r>
    </w:p>
    <w:p w:rsidR="00BF7DEA" w:rsidRDefault="00BF7DEA" w:rsidP="00EB6B04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Pr="00915247" w:rsidRDefault="00BF7DEA" w:rsidP="00EB6B04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915247">
        <w:rPr>
          <w:rFonts w:ascii="Times New Roman" w:hAnsi="Times New Roman"/>
          <w:b/>
          <w:i/>
          <w:sz w:val="28"/>
          <w:szCs w:val="28"/>
        </w:rPr>
        <w:t>15. Дудорова Софья</w:t>
      </w:r>
    </w:p>
    <w:p w:rsidR="00BF7DEA" w:rsidRPr="00915247" w:rsidRDefault="00BF7DEA" w:rsidP="00EB6B04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915247">
        <w:rPr>
          <w:rFonts w:ascii="Times New Roman" w:hAnsi="Times New Roman"/>
          <w:b/>
          <w:color w:val="FF0000"/>
          <w:sz w:val="28"/>
          <w:szCs w:val="28"/>
        </w:rPr>
        <w:t>Генератор идей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Активность  ты в деле любом проявляешь,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Идеями новыми всех увлекаешь,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Друзьям помогаешь, ведешь за собой,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Всегда хорошо, интересно с тобой!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По жизни с девизом идешь – «Я сама!»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И любят все в классе тебя без ума.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Желаем тебе никогда не грустить,</w:t>
      </w:r>
    </w:p>
    <w:p w:rsidR="00BF7DEA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 xml:space="preserve">Всегда умной, доброй, </w:t>
      </w:r>
      <w:r>
        <w:rPr>
          <w:rFonts w:ascii="Times New Roman" w:hAnsi="Times New Roman"/>
          <w:sz w:val="28"/>
          <w:szCs w:val="28"/>
        </w:rPr>
        <w:t>старательной</w:t>
      </w:r>
      <w:r w:rsidRPr="00915247">
        <w:rPr>
          <w:rFonts w:ascii="Times New Roman" w:hAnsi="Times New Roman"/>
          <w:sz w:val="28"/>
          <w:szCs w:val="28"/>
        </w:rPr>
        <w:t xml:space="preserve"> быть!</w:t>
      </w:r>
    </w:p>
    <w:p w:rsidR="00BF7DEA" w:rsidRPr="00EB6B04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915247">
        <w:rPr>
          <w:rFonts w:ascii="Times New Roman" w:hAnsi="Times New Roman"/>
          <w:b/>
          <w:sz w:val="28"/>
          <w:szCs w:val="28"/>
        </w:rPr>
        <w:t>рука с книгой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1036E9">
      <w:pPr>
        <w:pStyle w:val="NormalWeb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16. Гусева Анастасия</w:t>
      </w:r>
    </w:p>
    <w:p w:rsidR="00BF7DEA" w:rsidRPr="00915247" w:rsidRDefault="00BF7DEA" w:rsidP="001036E9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Мисс Ми-Ми</w:t>
      </w:r>
      <w:r w:rsidRPr="00915247">
        <w:rPr>
          <w:b/>
          <w:color w:val="FF0000"/>
          <w:sz w:val="28"/>
          <w:szCs w:val="28"/>
        </w:rPr>
        <w:t>лота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Милое личико, красивые глазки,</w:t>
      </w:r>
      <w:r w:rsidRPr="00915247">
        <w:rPr>
          <w:rFonts w:ascii="Times New Roman" w:hAnsi="Times New Roman"/>
          <w:sz w:val="28"/>
          <w:szCs w:val="28"/>
        </w:rPr>
        <w:br/>
        <w:t>Одевается словно принцесса из сказки.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Красива, стройна, как в поле ромашка</w:t>
      </w:r>
      <w:r w:rsidRPr="00915247">
        <w:rPr>
          <w:rFonts w:ascii="Times New Roman" w:hAnsi="Times New Roman"/>
          <w:sz w:val="28"/>
          <w:szCs w:val="28"/>
        </w:rPr>
        <w:br/>
        <w:t>Она в нашем классе - Мисс Милашка!</w:t>
      </w:r>
    </w:p>
    <w:p w:rsidR="00BF7DEA" w:rsidRPr="00915247" w:rsidRDefault="00BF7DEA" w:rsidP="009152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5247">
        <w:rPr>
          <w:rFonts w:ascii="Times New Roman" w:hAnsi="Times New Roman"/>
          <w:sz w:val="28"/>
          <w:szCs w:val="28"/>
        </w:rPr>
        <w:t>Желаем тебе красоты и вниманья,</w:t>
      </w:r>
      <w:r w:rsidRPr="00915247">
        <w:rPr>
          <w:rFonts w:ascii="Times New Roman" w:hAnsi="Times New Roman"/>
          <w:sz w:val="28"/>
          <w:szCs w:val="28"/>
        </w:rPr>
        <w:br/>
        <w:t>Отличных отметок, похвал за старанья…</w:t>
      </w:r>
      <w:r w:rsidRPr="00915247">
        <w:rPr>
          <w:rFonts w:ascii="Times New Roman" w:hAnsi="Times New Roman"/>
          <w:sz w:val="28"/>
          <w:szCs w:val="28"/>
        </w:rPr>
        <w:br/>
        <w:t>И пусть нас охватывает Милота!</w:t>
      </w:r>
    </w:p>
    <w:p w:rsidR="00BF7DEA" w:rsidRDefault="00BF7DEA" w:rsidP="00915247">
      <w:pPr>
        <w:pStyle w:val="NormalWeb"/>
        <w:spacing w:before="0" w:beforeAutospacing="0" w:after="0" w:afterAutospacing="0"/>
        <w:rPr>
          <w:sz w:val="28"/>
          <w:szCs w:val="28"/>
          <w:lang w:eastAsia="en-US"/>
        </w:rPr>
      </w:pPr>
      <w:r w:rsidRPr="00915247">
        <w:rPr>
          <w:sz w:val="28"/>
          <w:szCs w:val="28"/>
          <w:lang w:eastAsia="en-US"/>
        </w:rPr>
        <w:t>Не зря говорят – «Мир спасет красота!»</w:t>
      </w:r>
    </w:p>
    <w:p w:rsidR="00BF7DEA" w:rsidRDefault="00BF7DEA" w:rsidP="00915247">
      <w:pPr>
        <w:pStyle w:val="NormalWeb"/>
        <w:spacing w:before="0" w:beforeAutospacing="0" w:after="0" w:afterAutospacing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(прикрепляется </w:t>
      </w:r>
      <w:r w:rsidRPr="00915247">
        <w:rPr>
          <w:b/>
          <w:sz w:val="28"/>
          <w:szCs w:val="28"/>
          <w:lang w:eastAsia="en-US"/>
        </w:rPr>
        <w:t>курносый носик</w:t>
      </w:r>
      <w:r>
        <w:rPr>
          <w:sz w:val="28"/>
          <w:szCs w:val="28"/>
          <w:lang w:eastAsia="en-US"/>
        </w:rPr>
        <w:t>)</w:t>
      </w:r>
    </w:p>
    <w:p w:rsidR="00BF7DEA" w:rsidRDefault="00BF7DEA" w:rsidP="00915247">
      <w:pPr>
        <w:pStyle w:val="NormalWeb"/>
        <w:spacing w:before="0" w:beforeAutospacing="0" w:after="0" w:afterAutospacing="0"/>
        <w:rPr>
          <w:b/>
          <w:i/>
          <w:sz w:val="28"/>
          <w:szCs w:val="28"/>
          <w:lang w:eastAsia="en-US"/>
        </w:rPr>
      </w:pPr>
      <w:r>
        <w:rPr>
          <w:b/>
          <w:i/>
          <w:sz w:val="28"/>
          <w:szCs w:val="28"/>
          <w:lang w:eastAsia="en-US"/>
        </w:rPr>
        <w:t>17. Бирин Станислав</w:t>
      </w:r>
    </w:p>
    <w:p w:rsidR="00BF7DEA" w:rsidRDefault="00BF7DEA" w:rsidP="00915247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 w:rsidRPr="00A30F02">
        <w:rPr>
          <w:b/>
          <w:color w:val="FF0000"/>
          <w:sz w:val="28"/>
          <w:szCs w:val="28"/>
        </w:rPr>
        <w:t xml:space="preserve">Мистер </w:t>
      </w:r>
      <w:r>
        <w:rPr>
          <w:b/>
          <w:color w:val="FF0000"/>
          <w:sz w:val="28"/>
          <w:szCs w:val="28"/>
        </w:rPr>
        <w:t>С</w:t>
      </w:r>
      <w:r w:rsidRPr="00A30F02">
        <w:rPr>
          <w:b/>
          <w:color w:val="FF0000"/>
          <w:sz w:val="28"/>
          <w:szCs w:val="28"/>
        </w:rPr>
        <w:t>амостоятельность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 xml:space="preserve">Мальчишка </w:t>
      </w:r>
      <w:r>
        <w:rPr>
          <w:sz w:val="28"/>
          <w:szCs w:val="28"/>
        </w:rPr>
        <w:t>ВСЁ,</w:t>
      </w:r>
      <w:r w:rsidRPr="00A30F02">
        <w:rPr>
          <w:sz w:val="28"/>
          <w:szCs w:val="28"/>
        </w:rPr>
        <w:t xml:space="preserve"> </w:t>
      </w:r>
      <w:r>
        <w:rPr>
          <w:sz w:val="28"/>
          <w:szCs w:val="28"/>
        </w:rPr>
        <w:t>что надо</w:t>
      </w:r>
      <w:r w:rsidRPr="00A30F02">
        <w:rPr>
          <w:sz w:val="28"/>
          <w:szCs w:val="28"/>
        </w:rPr>
        <w:t xml:space="preserve"> знает</w:t>
      </w:r>
      <w:r>
        <w:rPr>
          <w:sz w:val="28"/>
          <w:szCs w:val="28"/>
        </w:rPr>
        <w:t>,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Науку жизни познает самостоятельно,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Он</w:t>
      </w:r>
      <w:r>
        <w:rPr>
          <w:sz w:val="28"/>
          <w:szCs w:val="28"/>
        </w:rPr>
        <w:t>, если нужно,</w:t>
      </w:r>
      <w:r w:rsidRPr="00A30F02">
        <w:rPr>
          <w:sz w:val="28"/>
          <w:szCs w:val="28"/>
        </w:rPr>
        <w:t xml:space="preserve"> сам яичницу пожарит</w:t>
      </w:r>
      <w:r>
        <w:rPr>
          <w:sz w:val="28"/>
          <w:szCs w:val="28"/>
        </w:rPr>
        <w:t>,</w:t>
      </w:r>
    </w:p>
    <w:p w:rsidR="00BF7DEA" w:rsidRPr="00A30F02" w:rsidRDefault="00BF7DEA" w:rsidP="0006615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Одежду постирает обязательно.</w:t>
      </w:r>
    </w:p>
    <w:p w:rsidR="00BF7DEA" w:rsidRPr="00066150" w:rsidRDefault="00BF7DEA" w:rsidP="0006615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Всегда в хорошем настроении,</w:t>
      </w:r>
    </w:p>
    <w:p w:rsidR="00BF7DEA" w:rsidRPr="00066150" w:rsidRDefault="00BF7DEA" w:rsidP="0006615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Смеется сам, смешит друзей,</w:t>
      </w:r>
    </w:p>
    <w:p w:rsidR="00BF7DEA" w:rsidRPr="00066150" w:rsidRDefault="00BF7DEA" w:rsidP="0006615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Искрится смехом и ВЕСЕЛЬЕМ,</w:t>
      </w:r>
    </w:p>
    <w:p w:rsidR="00BF7DEA" w:rsidRDefault="00BF7DEA" w:rsidP="0006615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066150">
        <w:rPr>
          <w:sz w:val="28"/>
          <w:szCs w:val="28"/>
        </w:rPr>
        <w:t>А в голове полно затей!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И не смотрите, что слегка вальяжен,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Одет опрятно и красив собой,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Он точно ДЕНДИ из журнала, очень важен.</w:t>
      </w:r>
    </w:p>
    <w:p w:rsidR="00BF7DEA" w:rsidRDefault="00BF7DEA" w:rsidP="00A30F0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30F02">
        <w:rPr>
          <w:sz w:val="28"/>
          <w:szCs w:val="28"/>
        </w:rPr>
        <w:t>Из класса подтвердит это любой!</w:t>
      </w:r>
    </w:p>
    <w:p w:rsidR="00BF7DEA" w:rsidRPr="00A30F02" w:rsidRDefault="00BF7DEA" w:rsidP="00A30F02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(прикрепляется </w:t>
      </w:r>
      <w:r w:rsidRPr="00CE4066">
        <w:rPr>
          <w:b/>
          <w:sz w:val="28"/>
          <w:szCs w:val="28"/>
        </w:rPr>
        <w:t>цилиндр</w:t>
      </w:r>
      <w:r>
        <w:rPr>
          <w:sz w:val="28"/>
          <w:szCs w:val="28"/>
        </w:rPr>
        <w:t>)</w:t>
      </w:r>
      <w:r w:rsidRPr="00A30F02">
        <w:rPr>
          <w:sz w:val="28"/>
          <w:szCs w:val="28"/>
        </w:rPr>
        <w:br/>
      </w:r>
      <w:r w:rsidRPr="00CE4066">
        <w:rPr>
          <w:b/>
          <w:sz w:val="28"/>
          <w:szCs w:val="28"/>
        </w:rPr>
        <w:t>6 конкурс. Танцы – повторялки.</w:t>
      </w:r>
    </w:p>
    <w:p w:rsidR="00BF7DEA" w:rsidRDefault="00BF7DEA" w:rsidP="00CE40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</w:t>
      </w:r>
      <w:r>
        <w:rPr>
          <w:rFonts w:ascii="Times New Roman" w:hAnsi="Times New Roman"/>
          <w:b/>
          <w:sz w:val="28"/>
          <w:szCs w:val="28"/>
        </w:rPr>
        <w:t>Белова Варвара, Феоктистова Алина, Петрова Анжела.</w:t>
      </w:r>
    </w:p>
    <w:p w:rsidR="00BF7DEA" w:rsidRDefault="00BF7DEA" w:rsidP="00CE4066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Default="00BF7DEA" w:rsidP="00EF44E0">
      <w:pPr>
        <w:pStyle w:val="NormalWeb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18. Белова Варвара.</w:t>
      </w:r>
    </w:p>
    <w:p w:rsidR="00BF7DEA" w:rsidRPr="009A680F" w:rsidRDefault="00BF7DEA" w:rsidP="00EF44E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9A680F">
        <w:rPr>
          <w:b/>
          <w:color w:val="FF0000"/>
          <w:sz w:val="28"/>
          <w:szCs w:val="28"/>
        </w:rPr>
        <w:t>Пример для подражания</w:t>
      </w:r>
    </w:p>
    <w:p w:rsidR="00BF7DEA" w:rsidRPr="00CE4066" w:rsidRDefault="00BF7DEA" w:rsidP="00CE40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4066">
        <w:rPr>
          <w:rFonts w:ascii="Times New Roman" w:hAnsi="Times New Roman"/>
          <w:sz w:val="28"/>
          <w:szCs w:val="28"/>
        </w:rPr>
        <w:t xml:space="preserve">Ты активистка, заводила </w:t>
      </w:r>
    </w:p>
    <w:p w:rsidR="00BF7DEA" w:rsidRPr="00CE4066" w:rsidRDefault="00BF7DEA" w:rsidP="00CE40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4066">
        <w:rPr>
          <w:rFonts w:ascii="Times New Roman" w:hAnsi="Times New Roman"/>
          <w:sz w:val="28"/>
          <w:szCs w:val="28"/>
        </w:rPr>
        <w:t>И ты мотор любой кампании.</w:t>
      </w:r>
    </w:p>
    <w:p w:rsidR="00BF7DEA" w:rsidRPr="00CE4066" w:rsidRDefault="00BF7DEA" w:rsidP="00CE40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4066">
        <w:rPr>
          <w:rFonts w:ascii="Times New Roman" w:hAnsi="Times New Roman"/>
          <w:sz w:val="28"/>
          <w:szCs w:val="28"/>
        </w:rPr>
        <w:t>И кажется, что твой девиз -</w:t>
      </w:r>
    </w:p>
    <w:p w:rsidR="00BF7DEA" w:rsidRPr="00CE4066" w:rsidRDefault="00BF7DEA" w:rsidP="00CE40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4066">
        <w:rPr>
          <w:rFonts w:ascii="Times New Roman" w:hAnsi="Times New Roman"/>
          <w:sz w:val="28"/>
          <w:szCs w:val="28"/>
        </w:rPr>
        <w:t>Быть в центре нашего внимания.</w:t>
      </w:r>
      <w:r w:rsidRPr="00CE4066">
        <w:rPr>
          <w:rFonts w:ascii="Times New Roman" w:hAnsi="Times New Roman"/>
          <w:sz w:val="28"/>
          <w:szCs w:val="28"/>
        </w:rPr>
        <w:br/>
        <w:t xml:space="preserve">Все ладится в твоих руках, </w:t>
      </w:r>
    </w:p>
    <w:p w:rsidR="00BF7DEA" w:rsidRDefault="00BF7DEA" w:rsidP="00CE4066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CE4066">
        <w:rPr>
          <w:sz w:val="28"/>
          <w:szCs w:val="28"/>
        </w:rPr>
        <w:t>В учебе, в классе, в фитнес - аэробике..</w:t>
      </w:r>
      <w:r w:rsidRPr="00CE4066">
        <w:rPr>
          <w:sz w:val="28"/>
          <w:szCs w:val="28"/>
        </w:rPr>
        <w:br/>
        <w:t>Не отвести нам глаз, одета как,</w:t>
      </w:r>
      <w:r w:rsidRPr="00CE4066">
        <w:rPr>
          <w:sz w:val="28"/>
          <w:szCs w:val="28"/>
        </w:rPr>
        <w:br/>
        <w:t>Ты в школьной форме ли, в спортивном топике.</w:t>
      </w:r>
      <w:r w:rsidRPr="00CE4066">
        <w:rPr>
          <w:sz w:val="28"/>
          <w:szCs w:val="28"/>
        </w:rPr>
        <w:br/>
        <w:t>Всегда красотка, оптимистка – хороша!</w:t>
      </w:r>
      <w:r w:rsidRPr="00CE4066">
        <w:rPr>
          <w:sz w:val="28"/>
          <w:szCs w:val="28"/>
        </w:rPr>
        <w:br/>
        <w:t>Если словами передать тебя стараться,</w:t>
      </w:r>
      <w:r w:rsidRPr="00CE4066">
        <w:rPr>
          <w:sz w:val="28"/>
          <w:szCs w:val="28"/>
        </w:rPr>
        <w:br/>
        <w:t>То слов не хватит, выразишь пока..</w:t>
      </w:r>
      <w:r w:rsidRPr="00CE4066">
        <w:rPr>
          <w:sz w:val="28"/>
          <w:szCs w:val="28"/>
        </w:rPr>
        <w:br/>
        <w:t>Желаем лицом класса оставаться!</w:t>
      </w:r>
      <w:r w:rsidRPr="00CE4066">
        <w:rPr>
          <w:sz w:val="28"/>
          <w:szCs w:val="28"/>
        </w:rPr>
        <w:br/>
      </w:r>
      <w:r w:rsidRPr="009A680F">
        <w:rPr>
          <w:color w:val="000000"/>
          <w:sz w:val="28"/>
          <w:szCs w:val="28"/>
        </w:rPr>
        <w:t xml:space="preserve">(прикрепляются </w:t>
      </w:r>
      <w:r w:rsidRPr="009A680F">
        <w:rPr>
          <w:b/>
          <w:color w:val="000000"/>
          <w:sz w:val="28"/>
          <w:szCs w:val="28"/>
        </w:rPr>
        <w:t>глаза</w:t>
      </w:r>
      <w:r w:rsidRPr="009A680F">
        <w:rPr>
          <w:color w:val="000000"/>
          <w:sz w:val="28"/>
          <w:szCs w:val="28"/>
        </w:rPr>
        <w:t>)</w:t>
      </w:r>
    </w:p>
    <w:p w:rsidR="00BF7DEA" w:rsidRPr="009A680F" w:rsidRDefault="00BF7DEA" w:rsidP="00CE4066">
      <w:pPr>
        <w:pStyle w:val="NormalWeb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9A680F">
        <w:rPr>
          <w:b/>
          <w:i/>
          <w:color w:val="000000"/>
          <w:sz w:val="28"/>
          <w:szCs w:val="28"/>
        </w:rPr>
        <w:t>19. Феоктистова Алина</w:t>
      </w:r>
    </w:p>
    <w:p w:rsidR="00BF7DEA" w:rsidRPr="00AC2769" w:rsidRDefault="00BF7DEA" w:rsidP="005C38A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AC2769">
        <w:rPr>
          <w:rFonts w:ascii="Times New Roman" w:hAnsi="Times New Roman"/>
          <w:b/>
          <w:color w:val="FF0000"/>
          <w:sz w:val="28"/>
          <w:szCs w:val="28"/>
        </w:rPr>
        <w:t>Голос класса</w:t>
      </w:r>
    </w:p>
    <w:p w:rsidR="00BF7DEA" w:rsidRPr="00AC2769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 xml:space="preserve">Ты солистка в нашем хоре, </w:t>
      </w:r>
    </w:p>
    <w:p w:rsidR="00BF7DEA" w:rsidRPr="00AC2769" w:rsidRDefault="00BF7DEA" w:rsidP="00ED12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>Ведь едва откроешь рот,</w:t>
      </w:r>
      <w:r w:rsidRPr="00AC2769">
        <w:rPr>
          <w:rFonts w:ascii="Times New Roman" w:hAnsi="Times New Roman"/>
          <w:sz w:val="28"/>
          <w:szCs w:val="28"/>
        </w:rPr>
        <w:br/>
        <w:t>Слышно даже в коридоре.</w:t>
      </w:r>
      <w:r w:rsidRPr="00AC2769">
        <w:rPr>
          <w:rFonts w:ascii="Times New Roman" w:hAnsi="Times New Roman"/>
          <w:sz w:val="28"/>
          <w:szCs w:val="28"/>
        </w:rPr>
        <w:br/>
        <w:t>Всем понятно – кто поет!</w:t>
      </w:r>
      <w:r w:rsidRPr="00AC2769">
        <w:rPr>
          <w:rFonts w:ascii="Times New Roman" w:hAnsi="Times New Roman"/>
          <w:sz w:val="28"/>
          <w:szCs w:val="28"/>
        </w:rPr>
        <w:br/>
        <w:t>Петь с рожденья обожаешь,</w:t>
      </w:r>
      <w:r w:rsidRPr="00AC2769">
        <w:rPr>
          <w:rFonts w:ascii="Times New Roman" w:hAnsi="Times New Roman"/>
          <w:sz w:val="28"/>
          <w:szCs w:val="28"/>
        </w:rPr>
        <w:br/>
        <w:t>В нашем  классе ты – звезда!</w:t>
      </w:r>
      <w:r w:rsidRPr="00AC2769">
        <w:rPr>
          <w:rFonts w:ascii="Times New Roman" w:hAnsi="Times New Roman"/>
          <w:sz w:val="28"/>
          <w:szCs w:val="28"/>
        </w:rPr>
        <w:br/>
        <w:t>Никого не обижаешь,</w:t>
      </w:r>
      <w:r w:rsidRPr="00AC2769">
        <w:rPr>
          <w:rFonts w:ascii="Times New Roman" w:hAnsi="Times New Roman"/>
          <w:sz w:val="28"/>
          <w:szCs w:val="28"/>
        </w:rPr>
        <w:br/>
        <w:t>И улыбчива всегда.</w:t>
      </w:r>
      <w:r w:rsidRPr="00AC2769">
        <w:rPr>
          <w:rFonts w:ascii="Times New Roman" w:hAnsi="Times New Roman"/>
          <w:sz w:val="28"/>
          <w:szCs w:val="28"/>
        </w:rPr>
        <w:br/>
        <w:t xml:space="preserve">Ты - наш звонкий голос класса, </w:t>
      </w:r>
      <w:r w:rsidRPr="00AC2769">
        <w:rPr>
          <w:rFonts w:ascii="Times New Roman" w:hAnsi="Times New Roman"/>
          <w:sz w:val="28"/>
          <w:szCs w:val="28"/>
        </w:rPr>
        <w:br/>
        <w:t>Покоритель сложных нот!</w:t>
      </w:r>
    </w:p>
    <w:p w:rsidR="00BF7DEA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>От души тебе желаем,</w:t>
      </w:r>
      <w:r w:rsidRPr="00AC2769">
        <w:rPr>
          <w:rFonts w:ascii="Times New Roman" w:hAnsi="Times New Roman"/>
          <w:sz w:val="28"/>
          <w:szCs w:val="28"/>
        </w:rPr>
        <w:br/>
        <w:t>Новых творческих высот!</w:t>
      </w:r>
    </w:p>
    <w:p w:rsidR="00BF7DEA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AC2769">
        <w:rPr>
          <w:rFonts w:ascii="Times New Roman" w:hAnsi="Times New Roman"/>
          <w:b/>
          <w:sz w:val="28"/>
          <w:szCs w:val="28"/>
        </w:rPr>
        <w:t>юбка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860D9E" w:rsidRDefault="00BF7DEA" w:rsidP="00AC276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860D9E">
        <w:rPr>
          <w:rFonts w:ascii="Times New Roman" w:hAnsi="Times New Roman"/>
          <w:b/>
          <w:i/>
          <w:sz w:val="28"/>
          <w:szCs w:val="28"/>
        </w:rPr>
        <w:t>20. Петрова Анжела</w:t>
      </w:r>
    </w:p>
    <w:p w:rsidR="00BF7DEA" w:rsidRPr="00AC2769" w:rsidRDefault="00BF7DEA" w:rsidP="00AC276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AC2769">
        <w:rPr>
          <w:rFonts w:ascii="Times New Roman" w:hAnsi="Times New Roman"/>
          <w:b/>
          <w:color w:val="FF0000"/>
          <w:sz w:val="28"/>
          <w:szCs w:val="28"/>
        </w:rPr>
        <w:t>Добрая душа</w:t>
      </w:r>
    </w:p>
    <w:p w:rsidR="00BF7DEA" w:rsidRPr="00AC2769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>Утешит всех и пожалеет.</w:t>
      </w:r>
      <w:r w:rsidRPr="00AC2769">
        <w:rPr>
          <w:rFonts w:ascii="Times New Roman" w:hAnsi="Times New Roman"/>
          <w:sz w:val="28"/>
          <w:szCs w:val="28"/>
        </w:rPr>
        <w:br/>
        <w:t>Теплом и ласкою согреет.</w:t>
      </w:r>
      <w:r w:rsidRPr="00AC2769">
        <w:rPr>
          <w:rFonts w:ascii="Times New Roman" w:hAnsi="Times New Roman"/>
          <w:sz w:val="28"/>
          <w:szCs w:val="28"/>
        </w:rPr>
        <w:br/>
        <w:t>Ах, до чего же хороша</w:t>
      </w:r>
    </w:p>
    <w:p w:rsidR="00BF7DEA" w:rsidRPr="00AC2769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>Родная добрая душа!</w:t>
      </w:r>
    </w:p>
    <w:p w:rsidR="00BF7DEA" w:rsidRDefault="00BF7DEA" w:rsidP="00AC27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2769">
        <w:rPr>
          <w:rFonts w:ascii="Times New Roman" w:hAnsi="Times New Roman"/>
          <w:sz w:val="28"/>
          <w:szCs w:val="28"/>
        </w:rPr>
        <w:t>Ты хорошо владеешь словом,</w:t>
      </w:r>
      <w:r w:rsidRPr="00AC2769">
        <w:rPr>
          <w:rFonts w:ascii="Times New Roman" w:hAnsi="Times New Roman"/>
          <w:sz w:val="28"/>
          <w:szCs w:val="28"/>
        </w:rPr>
        <w:br/>
        <w:t xml:space="preserve">Умеешь </w:t>
      </w:r>
      <w:r w:rsidRPr="00AC2769">
        <w:rPr>
          <w:rFonts w:ascii="Times New Roman" w:hAnsi="Times New Roman"/>
          <w:color w:val="0D0D0D"/>
          <w:sz w:val="28"/>
          <w:szCs w:val="28"/>
        </w:rPr>
        <w:t>друга</w:t>
      </w:r>
      <w:r w:rsidRPr="00AC2769">
        <w:rPr>
          <w:rFonts w:ascii="Times New Roman" w:hAnsi="Times New Roman"/>
          <w:sz w:val="28"/>
          <w:szCs w:val="28"/>
        </w:rPr>
        <w:t xml:space="preserve"> поддержать.</w:t>
      </w:r>
      <w:r w:rsidRPr="00AC2769">
        <w:rPr>
          <w:rFonts w:ascii="Times New Roman" w:hAnsi="Times New Roman"/>
          <w:sz w:val="28"/>
          <w:szCs w:val="28"/>
        </w:rPr>
        <w:br/>
        <w:t xml:space="preserve">Тонка, тактична, и любого </w:t>
      </w:r>
      <w:r w:rsidRPr="00AC2769">
        <w:rPr>
          <w:rFonts w:ascii="Times New Roman" w:hAnsi="Times New Roman"/>
          <w:sz w:val="28"/>
          <w:szCs w:val="28"/>
        </w:rPr>
        <w:br/>
        <w:t>Всегда готова защищать.</w:t>
      </w:r>
      <w:r w:rsidRPr="00AC276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Художественный</w:t>
      </w:r>
      <w:r w:rsidRPr="00AC2769">
        <w:rPr>
          <w:rFonts w:ascii="Times New Roman" w:hAnsi="Times New Roman"/>
          <w:sz w:val="28"/>
          <w:szCs w:val="28"/>
        </w:rPr>
        <w:t xml:space="preserve"> дар, твое призвание,</w:t>
      </w:r>
      <w:r w:rsidRPr="00AC2769">
        <w:rPr>
          <w:rFonts w:ascii="Times New Roman" w:hAnsi="Times New Roman"/>
          <w:sz w:val="28"/>
          <w:szCs w:val="28"/>
        </w:rPr>
        <w:br/>
        <w:t>Семье респект за воспитан</w:t>
      </w:r>
      <w:r>
        <w:rPr>
          <w:rFonts w:ascii="Times New Roman" w:hAnsi="Times New Roman"/>
          <w:sz w:val="28"/>
          <w:szCs w:val="28"/>
        </w:rPr>
        <w:t>и</w:t>
      </w:r>
      <w:r w:rsidRPr="00AC2769">
        <w:rPr>
          <w:rFonts w:ascii="Times New Roman" w:hAnsi="Times New Roman"/>
          <w:sz w:val="28"/>
          <w:szCs w:val="28"/>
        </w:rPr>
        <w:t>е!</w:t>
      </w:r>
    </w:p>
    <w:p w:rsidR="00BF7DEA" w:rsidRDefault="00BF7DEA" w:rsidP="00AC276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>
        <w:rPr>
          <w:rFonts w:ascii="Times New Roman" w:hAnsi="Times New Roman"/>
          <w:b/>
          <w:sz w:val="28"/>
          <w:szCs w:val="28"/>
        </w:rPr>
        <w:t>кисть руки)</w:t>
      </w:r>
    </w:p>
    <w:p w:rsidR="00BF7DEA" w:rsidRDefault="00BF7DEA" w:rsidP="00AC2769">
      <w:pPr>
        <w:spacing w:after="0" w:line="240" w:lineRule="auto"/>
        <w:rPr>
          <w:rFonts w:ascii="inherit" w:hAnsi="inherit" w:cs="Helvetica"/>
          <w:color w:val="444444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7 конкурс. </w:t>
      </w:r>
      <w:r w:rsidRPr="00860D9E">
        <w:rPr>
          <w:rFonts w:ascii="inherit" w:hAnsi="inherit" w:cs="Helvetica"/>
          <w:b/>
          <w:color w:val="444444"/>
          <w:sz w:val="28"/>
          <w:szCs w:val="28"/>
          <w:lang w:eastAsia="ru-RU"/>
        </w:rPr>
        <w:t>Битва экстрасенсов.</w:t>
      </w:r>
      <w:r w:rsidRPr="006772B6">
        <w:rPr>
          <w:rFonts w:ascii="inherit" w:hAnsi="inherit" w:cs="Helvetica"/>
          <w:color w:val="444444"/>
          <w:sz w:val="28"/>
          <w:szCs w:val="28"/>
          <w:lang w:eastAsia="ru-RU"/>
        </w:rPr>
        <w:t xml:space="preserve"> </w:t>
      </w:r>
    </w:p>
    <w:p w:rsidR="00BF7DEA" w:rsidRDefault="00BF7DEA" w:rsidP="00AC2769">
      <w:pPr>
        <w:spacing w:after="0" w:line="240" w:lineRule="auto"/>
        <w:rPr>
          <w:rFonts w:ascii="inherit" w:hAnsi="inherit" w:cs="Helvetica"/>
          <w:color w:val="444444"/>
          <w:sz w:val="28"/>
          <w:szCs w:val="28"/>
          <w:lang w:eastAsia="ru-RU"/>
        </w:rPr>
      </w:pPr>
      <w:r w:rsidRPr="006772B6">
        <w:rPr>
          <w:rFonts w:ascii="inherit" w:hAnsi="inherit" w:cs="Helvetica"/>
          <w:color w:val="444444"/>
          <w:sz w:val="28"/>
          <w:szCs w:val="28"/>
          <w:lang w:eastAsia="ru-RU"/>
        </w:rPr>
        <w:t>Перед началом конкурса участники получают от ведущего забавные аксессуары: очки, парики, маски зверей, усы. Надевают их и выходят на сцену, на которой стоит закрытая коробка. «Экстрасенсам» нужно угадать лежащий в коробке предмет. У каждого из участников есть 3-4 попытки. Кто угадает предмет или окажется ближе всего к ответу, тот получает подарок</w:t>
      </w:r>
      <w:r>
        <w:rPr>
          <w:rFonts w:ascii="inherit" w:hAnsi="inherit" w:cs="Helvetica"/>
          <w:color w:val="444444"/>
          <w:sz w:val="28"/>
          <w:szCs w:val="28"/>
          <w:lang w:eastAsia="ru-RU"/>
        </w:rPr>
        <w:t>.</w:t>
      </w:r>
    </w:p>
    <w:p w:rsidR="00BF7DEA" w:rsidRPr="00860D9E" w:rsidRDefault="00BF7DEA" w:rsidP="00AC276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inherit" w:hAnsi="inherit" w:cs="Helvetica"/>
          <w:color w:val="444444"/>
          <w:sz w:val="28"/>
          <w:szCs w:val="28"/>
          <w:lang w:eastAsia="ru-RU"/>
        </w:rPr>
        <w:t xml:space="preserve">Участвуют </w:t>
      </w:r>
      <w:r w:rsidRPr="00860D9E">
        <w:rPr>
          <w:rFonts w:ascii="inherit" w:hAnsi="inherit" w:cs="Helvetica"/>
          <w:b/>
          <w:color w:val="0D0D0D"/>
          <w:sz w:val="28"/>
          <w:szCs w:val="28"/>
          <w:lang w:eastAsia="ru-RU"/>
        </w:rPr>
        <w:t>Кульков Тимур, Пяткин Максим, Абдуллина София, Димитриева Варвара, Цибизова Ксения, Чернецов Денис, Зайцева Людмила</w:t>
      </w:r>
      <w:r>
        <w:rPr>
          <w:rFonts w:ascii="inherit" w:hAnsi="inherit" w:cs="Helvetica"/>
          <w:b/>
          <w:color w:val="0D0D0D"/>
          <w:sz w:val="28"/>
          <w:szCs w:val="28"/>
          <w:lang w:eastAsia="ru-RU"/>
        </w:rPr>
        <w:t>.</w:t>
      </w:r>
    </w:p>
    <w:p w:rsidR="00BF7DEA" w:rsidRDefault="00BF7DEA" w:rsidP="00860D9E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F44E0">
        <w:rPr>
          <w:color w:val="000000"/>
          <w:sz w:val="28"/>
          <w:szCs w:val="28"/>
        </w:rPr>
        <w:t>После конкурса проводится награждение и вручается звание каждому выпускнику, вручаю</w:t>
      </w:r>
      <w:r>
        <w:rPr>
          <w:color w:val="000000"/>
          <w:sz w:val="28"/>
          <w:szCs w:val="28"/>
        </w:rPr>
        <w:t>тся дипломы, зачитываются стихи)</w:t>
      </w:r>
    </w:p>
    <w:p w:rsidR="00BF7DEA" w:rsidRPr="00860D9E" w:rsidRDefault="00BF7DEA" w:rsidP="00B21953">
      <w:pPr>
        <w:spacing w:after="0" w:line="240" w:lineRule="auto"/>
        <w:rPr>
          <w:rFonts w:ascii="Times New Roman" w:hAnsi="Times New Roman"/>
          <w:b/>
          <w:i/>
          <w:color w:val="0D0D0D"/>
          <w:sz w:val="28"/>
          <w:szCs w:val="28"/>
        </w:rPr>
      </w:pPr>
      <w:r w:rsidRPr="00860D9E">
        <w:rPr>
          <w:rFonts w:ascii="Times New Roman" w:hAnsi="Times New Roman"/>
          <w:b/>
          <w:i/>
          <w:color w:val="0D0D0D"/>
          <w:sz w:val="28"/>
          <w:szCs w:val="28"/>
        </w:rPr>
        <w:t>21. Абдуллина София</w:t>
      </w:r>
    </w:p>
    <w:p w:rsidR="00BF7DEA" w:rsidRDefault="00BF7DEA" w:rsidP="00D42A9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Мисс Стиль</w:t>
      </w:r>
    </w:p>
    <w:p w:rsidR="00BF7DEA" w:rsidRPr="00860D9E" w:rsidRDefault="00BF7DEA" w:rsidP="00860D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0D9E">
        <w:rPr>
          <w:rFonts w:ascii="Times New Roman" w:hAnsi="Times New Roman"/>
          <w:sz w:val="28"/>
          <w:szCs w:val="28"/>
        </w:rPr>
        <w:t>В нашем классе мод</w:t>
      </w:r>
      <w:r>
        <w:rPr>
          <w:rFonts w:ascii="Times New Roman" w:hAnsi="Times New Roman"/>
          <w:sz w:val="28"/>
          <w:szCs w:val="28"/>
        </w:rPr>
        <w:t>ница,</w:t>
      </w:r>
      <w:r w:rsidRPr="00860D9E">
        <w:rPr>
          <w:rFonts w:ascii="Times New Roman" w:hAnsi="Times New Roman"/>
          <w:sz w:val="28"/>
          <w:szCs w:val="28"/>
        </w:rPr>
        <w:br/>
        <w:t>Ей нелегко приходится..</w:t>
      </w:r>
      <w:r w:rsidRPr="00860D9E">
        <w:rPr>
          <w:rFonts w:ascii="Times New Roman" w:hAnsi="Times New Roman"/>
          <w:sz w:val="28"/>
          <w:szCs w:val="28"/>
        </w:rPr>
        <w:br/>
        <w:t>Любит модные очки</w:t>
      </w:r>
    </w:p>
    <w:p w:rsidR="00BF7DEA" w:rsidRPr="00860D9E" w:rsidRDefault="00BF7DEA" w:rsidP="00860D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0D9E">
        <w:rPr>
          <w:rFonts w:ascii="Times New Roman" w:hAnsi="Times New Roman"/>
          <w:sz w:val="28"/>
          <w:szCs w:val="28"/>
        </w:rPr>
        <w:t>И большие каблучки.</w:t>
      </w:r>
      <w:r w:rsidRPr="00860D9E">
        <w:rPr>
          <w:rFonts w:ascii="Times New Roman" w:hAnsi="Times New Roman"/>
          <w:sz w:val="28"/>
          <w:szCs w:val="28"/>
        </w:rPr>
        <w:br/>
        <w:t>Каждый день с прической новой</w:t>
      </w:r>
    </w:p>
    <w:p w:rsidR="00BF7DEA" w:rsidRPr="00860D9E" w:rsidRDefault="00BF7DEA" w:rsidP="00860D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0D9E">
        <w:rPr>
          <w:rFonts w:ascii="Times New Roman" w:hAnsi="Times New Roman"/>
          <w:sz w:val="28"/>
          <w:szCs w:val="28"/>
        </w:rPr>
        <w:t>В школу весело идет:</w:t>
      </w:r>
      <w:r w:rsidRPr="00860D9E">
        <w:rPr>
          <w:rFonts w:ascii="Times New Roman" w:hAnsi="Times New Roman"/>
          <w:sz w:val="28"/>
          <w:szCs w:val="28"/>
        </w:rPr>
        <w:br/>
        <w:t>То с косичкою метровой,</w:t>
      </w:r>
      <w:r w:rsidRPr="00860D9E">
        <w:rPr>
          <w:rFonts w:ascii="Times New Roman" w:hAnsi="Times New Roman"/>
          <w:sz w:val="28"/>
          <w:szCs w:val="28"/>
        </w:rPr>
        <w:br/>
        <w:t>То кудряшки вдруг завьет.</w:t>
      </w:r>
      <w:r w:rsidRPr="00860D9E">
        <w:rPr>
          <w:rFonts w:ascii="Times New Roman" w:hAnsi="Times New Roman"/>
          <w:sz w:val="28"/>
          <w:szCs w:val="28"/>
        </w:rPr>
        <w:br/>
        <w:t>Она на сцене выступает,</w:t>
      </w:r>
      <w:r w:rsidRPr="00860D9E">
        <w:rPr>
          <w:rFonts w:ascii="Times New Roman" w:hAnsi="Times New Roman"/>
          <w:sz w:val="28"/>
          <w:szCs w:val="28"/>
        </w:rPr>
        <w:br/>
        <w:t>И возможно оттого,</w:t>
      </w:r>
      <w:r w:rsidRPr="00860D9E">
        <w:rPr>
          <w:rFonts w:ascii="Times New Roman" w:hAnsi="Times New Roman"/>
          <w:sz w:val="28"/>
          <w:szCs w:val="28"/>
        </w:rPr>
        <w:br/>
        <w:t>Она в себе объединяет</w:t>
      </w:r>
    </w:p>
    <w:p w:rsidR="00BF7DEA" w:rsidRPr="00860D9E" w:rsidRDefault="00BF7DEA" w:rsidP="00860D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0D9E">
        <w:rPr>
          <w:rFonts w:ascii="Times New Roman" w:hAnsi="Times New Roman"/>
          <w:sz w:val="28"/>
          <w:szCs w:val="28"/>
        </w:rPr>
        <w:t xml:space="preserve">Жизнь и сцену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60D9E">
        <w:rPr>
          <w:rFonts w:ascii="Times New Roman" w:hAnsi="Times New Roman"/>
          <w:sz w:val="28"/>
          <w:szCs w:val="28"/>
        </w:rPr>
        <w:t xml:space="preserve">два в одном! </w:t>
      </w:r>
    </w:p>
    <w:p w:rsidR="00BF7DEA" w:rsidRPr="00860D9E" w:rsidRDefault="00BF7DEA" w:rsidP="00860D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0D9E">
        <w:rPr>
          <w:rFonts w:ascii="Times New Roman" w:hAnsi="Times New Roman"/>
          <w:sz w:val="28"/>
          <w:szCs w:val="28"/>
        </w:rPr>
        <w:t>Вихрем в вальсе закружит,</w:t>
      </w:r>
      <w:r w:rsidRPr="00860D9E">
        <w:rPr>
          <w:rFonts w:ascii="Times New Roman" w:hAnsi="Times New Roman"/>
          <w:sz w:val="28"/>
          <w:szCs w:val="28"/>
        </w:rPr>
        <w:br/>
        <w:t>Всех собой заворожит.</w:t>
      </w:r>
      <w:r w:rsidRPr="00860D9E">
        <w:rPr>
          <w:rFonts w:ascii="Times New Roman" w:hAnsi="Times New Roman"/>
          <w:sz w:val="28"/>
          <w:szCs w:val="28"/>
        </w:rPr>
        <w:br/>
        <w:t>И признаемся, любой</w:t>
      </w:r>
      <w:r w:rsidRPr="00860D9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Хочет пуститься в пляс </w:t>
      </w:r>
      <w:r w:rsidRPr="00860D9E">
        <w:rPr>
          <w:rFonts w:ascii="Times New Roman" w:hAnsi="Times New Roman"/>
          <w:sz w:val="28"/>
          <w:szCs w:val="28"/>
        </w:rPr>
        <w:t>с тобой!</w:t>
      </w:r>
    </w:p>
    <w:p w:rsidR="00BF7DEA" w:rsidRDefault="00BF7DEA" w:rsidP="00D42A90">
      <w:pPr>
        <w:pStyle w:val="NormalWeb"/>
        <w:spacing w:before="0" w:beforeAutospacing="0" w:after="0" w:afterAutospacing="0"/>
        <w:rPr>
          <w:color w:val="0D0D0D"/>
          <w:sz w:val="28"/>
          <w:szCs w:val="28"/>
        </w:rPr>
      </w:pPr>
      <w:r w:rsidRPr="001E7966">
        <w:rPr>
          <w:color w:val="0D0D0D"/>
          <w:sz w:val="28"/>
          <w:szCs w:val="28"/>
        </w:rPr>
        <w:t xml:space="preserve">(прикрепляется </w:t>
      </w:r>
      <w:r w:rsidRPr="001E7966">
        <w:rPr>
          <w:b/>
          <w:color w:val="0D0D0D"/>
          <w:sz w:val="28"/>
          <w:szCs w:val="28"/>
        </w:rPr>
        <w:t>нога с туфлей на каблуке</w:t>
      </w:r>
      <w:r w:rsidRPr="001E7966">
        <w:rPr>
          <w:color w:val="0D0D0D"/>
          <w:sz w:val="28"/>
          <w:szCs w:val="28"/>
        </w:rPr>
        <w:t>)</w:t>
      </w:r>
    </w:p>
    <w:p w:rsidR="00BF7DEA" w:rsidRDefault="00BF7DEA" w:rsidP="00D42A90">
      <w:pPr>
        <w:pStyle w:val="NormalWeb"/>
        <w:spacing w:before="0" w:beforeAutospacing="0" w:after="0" w:afterAutospacing="0"/>
        <w:rPr>
          <w:b/>
          <w:i/>
          <w:color w:val="0D0D0D"/>
          <w:sz w:val="28"/>
          <w:szCs w:val="28"/>
        </w:rPr>
      </w:pPr>
      <w:r w:rsidRPr="001E7966">
        <w:rPr>
          <w:b/>
          <w:i/>
          <w:color w:val="0D0D0D"/>
          <w:sz w:val="28"/>
          <w:szCs w:val="28"/>
        </w:rPr>
        <w:t>22. Кульков Тимур.</w:t>
      </w:r>
    </w:p>
    <w:p w:rsidR="00BF7DEA" w:rsidRPr="001E7966" w:rsidRDefault="00BF7DEA" w:rsidP="00D42A90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1E7966">
        <w:rPr>
          <w:b/>
          <w:color w:val="FF0000"/>
          <w:sz w:val="28"/>
          <w:szCs w:val="28"/>
        </w:rPr>
        <w:t>Друг братьев меньших.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Если нервы не крепки, лучше берегитесь!</w:t>
      </w:r>
      <w:r w:rsidRPr="001E7966">
        <w:rPr>
          <w:rFonts w:ascii="Times New Roman" w:hAnsi="Times New Roman"/>
          <w:sz w:val="28"/>
          <w:szCs w:val="28"/>
        </w:rPr>
        <w:br/>
        <w:t>И коллекции зверей личной подивитесь.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Пусть немного не «отличник»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 xml:space="preserve">В школьной он программе, </w:t>
      </w:r>
      <w:r w:rsidRPr="001E7966">
        <w:rPr>
          <w:rFonts w:ascii="Times New Roman" w:hAnsi="Times New Roman"/>
          <w:sz w:val="28"/>
          <w:szCs w:val="28"/>
        </w:rPr>
        <w:br/>
        <w:t>В голове его сидят о животных знанья,</w:t>
      </w:r>
      <w:r w:rsidRPr="001E796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</w:t>
      </w:r>
      <w:r w:rsidRPr="001E7966">
        <w:rPr>
          <w:rFonts w:ascii="Times New Roman" w:hAnsi="Times New Roman"/>
          <w:sz w:val="28"/>
          <w:szCs w:val="28"/>
        </w:rPr>
        <w:t xml:space="preserve">ар </w:t>
      </w:r>
      <w:r>
        <w:rPr>
          <w:rFonts w:ascii="Times New Roman" w:hAnsi="Times New Roman"/>
          <w:sz w:val="28"/>
          <w:szCs w:val="28"/>
        </w:rPr>
        <w:t xml:space="preserve">зоологический </w:t>
      </w:r>
      <w:r w:rsidRPr="001E7966">
        <w:rPr>
          <w:rFonts w:ascii="Times New Roman" w:hAnsi="Times New Roman"/>
          <w:sz w:val="28"/>
          <w:szCs w:val="28"/>
        </w:rPr>
        <w:t>дан ему от Бога.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 xml:space="preserve">Дом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E7966">
        <w:rPr>
          <w:rFonts w:ascii="Times New Roman" w:hAnsi="Times New Roman"/>
          <w:sz w:val="28"/>
          <w:szCs w:val="28"/>
        </w:rPr>
        <w:t>убежище его  и его берлога.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Если думаешь дружить и его понять ты,</w:t>
      </w:r>
    </w:p>
    <w:p w:rsidR="00BF7DEA" w:rsidRDefault="00BF7DEA" w:rsidP="001E7966">
      <w:pPr>
        <w:pStyle w:val="NormalWeb"/>
        <w:spacing w:before="0" w:beforeAutospacing="0" w:after="0" w:afterAutospacing="0"/>
        <w:rPr>
          <w:color w:val="0D0D0D"/>
          <w:sz w:val="28"/>
          <w:szCs w:val="28"/>
        </w:rPr>
      </w:pPr>
      <w:r w:rsidRPr="001E7966">
        <w:rPr>
          <w:sz w:val="28"/>
          <w:szCs w:val="28"/>
        </w:rPr>
        <w:t>Будь готовым разделить с ним его занятье!</w:t>
      </w:r>
      <w:r w:rsidRPr="001E7966">
        <w:rPr>
          <w:sz w:val="28"/>
          <w:szCs w:val="28"/>
        </w:rPr>
        <w:br/>
      </w:r>
      <w:r w:rsidRPr="001E7966">
        <w:rPr>
          <w:color w:val="0D0D0D"/>
          <w:sz w:val="28"/>
          <w:szCs w:val="28"/>
        </w:rPr>
        <w:t xml:space="preserve">(прикрепляется </w:t>
      </w:r>
      <w:r w:rsidRPr="001E7966">
        <w:rPr>
          <w:b/>
          <w:color w:val="0D0D0D"/>
          <w:sz w:val="28"/>
          <w:szCs w:val="28"/>
        </w:rPr>
        <w:t>хвост и паук</w:t>
      </w:r>
      <w:r w:rsidRPr="001E7966">
        <w:rPr>
          <w:color w:val="0D0D0D"/>
          <w:sz w:val="28"/>
          <w:szCs w:val="28"/>
        </w:rPr>
        <w:t>)</w:t>
      </w:r>
    </w:p>
    <w:p w:rsidR="00BF7DEA" w:rsidRPr="001E7966" w:rsidRDefault="00BF7DEA" w:rsidP="001E7966">
      <w:pPr>
        <w:pStyle w:val="NormalWeb"/>
        <w:spacing w:before="0" w:beforeAutospacing="0" w:after="0" w:afterAutospacing="0"/>
        <w:rPr>
          <w:b/>
          <w:i/>
          <w:color w:val="0D0D0D"/>
          <w:sz w:val="28"/>
          <w:szCs w:val="28"/>
        </w:rPr>
      </w:pPr>
      <w:r w:rsidRPr="001E7966">
        <w:rPr>
          <w:b/>
          <w:i/>
          <w:color w:val="0D0D0D"/>
          <w:sz w:val="28"/>
          <w:szCs w:val="28"/>
        </w:rPr>
        <w:t>23. Цибизова Ксения.</w:t>
      </w:r>
    </w:p>
    <w:p w:rsidR="00BF7DEA" w:rsidRPr="001E7966" w:rsidRDefault="00BF7DEA" w:rsidP="001E7966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1E7966">
        <w:rPr>
          <w:b/>
          <w:color w:val="FF0000"/>
          <w:sz w:val="28"/>
          <w:szCs w:val="28"/>
        </w:rPr>
        <w:t>Сама Скромность.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Ты ведешь себя примерно,</w:t>
      </w:r>
      <w:r w:rsidRPr="001E7966">
        <w:rPr>
          <w:rFonts w:ascii="Times New Roman" w:hAnsi="Times New Roman"/>
          <w:sz w:val="28"/>
          <w:szCs w:val="28"/>
        </w:rPr>
        <w:br/>
        <w:t xml:space="preserve">Ты всегда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E7966">
        <w:rPr>
          <w:rFonts w:ascii="Times New Roman" w:hAnsi="Times New Roman"/>
          <w:sz w:val="28"/>
          <w:szCs w:val="28"/>
        </w:rPr>
        <w:t>само вниманье.</w:t>
      </w:r>
      <w:r w:rsidRPr="001E7966">
        <w:rPr>
          <w:rFonts w:ascii="Times New Roman" w:hAnsi="Times New Roman"/>
          <w:sz w:val="28"/>
          <w:szCs w:val="28"/>
        </w:rPr>
        <w:br/>
        <w:t xml:space="preserve">И поэтому, наверно, 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Ты пример для подражанья.</w:t>
      </w:r>
      <w:r w:rsidRPr="001E7966">
        <w:rPr>
          <w:rFonts w:ascii="Times New Roman" w:hAnsi="Times New Roman"/>
          <w:sz w:val="28"/>
          <w:szCs w:val="28"/>
        </w:rPr>
        <w:br/>
        <w:t>Пусть порой румянцем щечки</w:t>
      </w:r>
    </w:p>
    <w:p w:rsidR="00BF7DEA" w:rsidRPr="001E7966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Наливаются слегка,</w:t>
      </w:r>
      <w:r w:rsidRPr="001E7966">
        <w:rPr>
          <w:rFonts w:ascii="Times New Roman" w:hAnsi="Times New Roman"/>
          <w:sz w:val="28"/>
          <w:szCs w:val="28"/>
        </w:rPr>
        <w:br/>
        <w:t>Быть прилежной и примерной –</w:t>
      </w:r>
    </w:p>
    <w:p w:rsidR="00BF7DEA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7966">
        <w:rPr>
          <w:rFonts w:ascii="Times New Roman" w:hAnsi="Times New Roman"/>
          <w:sz w:val="28"/>
          <w:szCs w:val="28"/>
        </w:rPr>
        <w:t>Смысл такой ученика.</w:t>
      </w:r>
      <w:r w:rsidRPr="001E7966">
        <w:rPr>
          <w:rFonts w:ascii="Times New Roman" w:hAnsi="Times New Roman"/>
          <w:sz w:val="28"/>
          <w:szCs w:val="28"/>
        </w:rPr>
        <w:br/>
        <w:t>Ты отбрось переживанья,</w:t>
      </w:r>
      <w:r w:rsidRPr="001E7966">
        <w:rPr>
          <w:rFonts w:ascii="Times New Roman" w:hAnsi="Times New Roman"/>
          <w:sz w:val="28"/>
          <w:szCs w:val="28"/>
        </w:rPr>
        <w:br/>
        <w:t xml:space="preserve">К целям </w:t>
      </w:r>
      <w:r>
        <w:rPr>
          <w:rFonts w:ascii="Times New Roman" w:hAnsi="Times New Roman"/>
          <w:sz w:val="28"/>
          <w:szCs w:val="28"/>
        </w:rPr>
        <w:t>важным впереди</w:t>
      </w:r>
      <w:r w:rsidRPr="001E7966">
        <w:rPr>
          <w:rFonts w:ascii="Times New Roman" w:hAnsi="Times New Roman"/>
          <w:sz w:val="28"/>
          <w:szCs w:val="28"/>
        </w:rPr>
        <w:br/>
        <w:t xml:space="preserve">С </w:t>
      </w:r>
      <w:r>
        <w:rPr>
          <w:rFonts w:ascii="Times New Roman" w:hAnsi="Times New Roman"/>
          <w:sz w:val="28"/>
          <w:szCs w:val="28"/>
        </w:rPr>
        <w:t>с</w:t>
      </w:r>
      <w:r w:rsidRPr="001E7966">
        <w:rPr>
          <w:rFonts w:ascii="Times New Roman" w:hAnsi="Times New Roman"/>
          <w:sz w:val="28"/>
          <w:szCs w:val="28"/>
        </w:rPr>
        <w:t>воим трепетным стараньем</w:t>
      </w:r>
      <w:r w:rsidRPr="001E7966">
        <w:rPr>
          <w:rFonts w:ascii="Times New Roman" w:hAnsi="Times New Roman"/>
          <w:sz w:val="28"/>
          <w:szCs w:val="28"/>
        </w:rPr>
        <w:br/>
        <w:t xml:space="preserve">Смело </w:t>
      </w:r>
      <w:r>
        <w:rPr>
          <w:rFonts w:ascii="Times New Roman" w:hAnsi="Times New Roman"/>
          <w:sz w:val="28"/>
          <w:szCs w:val="28"/>
        </w:rPr>
        <w:t xml:space="preserve">до конца </w:t>
      </w:r>
      <w:r w:rsidRPr="001E7966">
        <w:rPr>
          <w:rFonts w:ascii="Times New Roman" w:hAnsi="Times New Roman"/>
          <w:sz w:val="28"/>
          <w:szCs w:val="28"/>
        </w:rPr>
        <w:t>иди!</w:t>
      </w:r>
    </w:p>
    <w:p w:rsidR="00BF7DEA" w:rsidRDefault="00BF7DEA" w:rsidP="001E79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397CB5">
        <w:rPr>
          <w:rFonts w:ascii="Times New Roman" w:hAnsi="Times New Roman"/>
          <w:b/>
          <w:sz w:val="28"/>
          <w:szCs w:val="28"/>
        </w:rPr>
        <w:t>румянец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397CB5" w:rsidRDefault="00BF7DEA" w:rsidP="001E796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97CB5">
        <w:rPr>
          <w:rFonts w:ascii="Times New Roman" w:hAnsi="Times New Roman"/>
          <w:b/>
          <w:i/>
          <w:sz w:val="28"/>
          <w:szCs w:val="28"/>
        </w:rPr>
        <w:t>24. Димитриева Варвара</w:t>
      </w:r>
    </w:p>
    <w:p w:rsidR="00BF7DEA" w:rsidRDefault="00BF7DEA" w:rsidP="001E79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397CB5">
        <w:rPr>
          <w:rFonts w:ascii="Times New Roman" w:hAnsi="Times New Roman"/>
          <w:b/>
          <w:color w:val="FF0000"/>
          <w:sz w:val="28"/>
          <w:szCs w:val="28"/>
        </w:rPr>
        <w:t xml:space="preserve">Варвара </w:t>
      </w:r>
      <w:r>
        <w:rPr>
          <w:rFonts w:ascii="Times New Roman" w:hAnsi="Times New Roman"/>
          <w:b/>
          <w:color w:val="FF0000"/>
          <w:sz w:val="28"/>
          <w:szCs w:val="28"/>
        </w:rPr>
        <w:t>–</w:t>
      </w:r>
      <w:r w:rsidRPr="00397CB5">
        <w:rPr>
          <w:rFonts w:ascii="Times New Roman" w:hAnsi="Times New Roman"/>
          <w:b/>
          <w:color w:val="FF0000"/>
          <w:sz w:val="28"/>
          <w:szCs w:val="28"/>
        </w:rPr>
        <w:t xml:space="preserve"> краса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CB5">
        <w:rPr>
          <w:rFonts w:ascii="Times New Roman" w:hAnsi="Times New Roman"/>
          <w:sz w:val="28"/>
          <w:szCs w:val="28"/>
        </w:rPr>
        <w:t>Она стройна, очаровательна,</w:t>
      </w:r>
      <w:r w:rsidRPr="00397CB5">
        <w:rPr>
          <w:rFonts w:ascii="Times New Roman" w:hAnsi="Times New Roman"/>
          <w:sz w:val="28"/>
          <w:szCs w:val="28"/>
        </w:rPr>
        <w:br/>
        <w:t>Умна, усидчива,  внимательна.</w:t>
      </w:r>
      <w:r w:rsidRPr="00397CB5">
        <w:rPr>
          <w:rFonts w:ascii="Times New Roman" w:hAnsi="Times New Roman"/>
          <w:sz w:val="28"/>
          <w:szCs w:val="28"/>
        </w:rPr>
        <w:br/>
        <w:t xml:space="preserve">Ей в КВН легко собрать весь </w:t>
      </w:r>
      <w:r w:rsidRPr="00397CB5">
        <w:rPr>
          <w:rFonts w:ascii="Times New Roman" w:hAnsi="Times New Roman"/>
          <w:color w:val="0D0D0D"/>
          <w:sz w:val="28"/>
          <w:szCs w:val="28"/>
        </w:rPr>
        <w:t xml:space="preserve">озорной наш </w:t>
      </w:r>
      <w:r w:rsidRPr="00397CB5">
        <w:rPr>
          <w:rFonts w:ascii="Times New Roman" w:hAnsi="Times New Roman"/>
          <w:sz w:val="28"/>
          <w:szCs w:val="28"/>
        </w:rPr>
        <w:t>класс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CB5">
        <w:rPr>
          <w:rFonts w:ascii="Times New Roman" w:hAnsi="Times New Roman"/>
          <w:sz w:val="28"/>
          <w:szCs w:val="28"/>
        </w:rPr>
        <w:t xml:space="preserve">И на концерте в ДШИ пуститься в </w:t>
      </w:r>
      <w:r>
        <w:rPr>
          <w:rFonts w:ascii="Times New Roman" w:hAnsi="Times New Roman"/>
          <w:sz w:val="28"/>
          <w:szCs w:val="28"/>
        </w:rPr>
        <w:t xml:space="preserve">дружный </w:t>
      </w:r>
      <w:r w:rsidRPr="00397CB5">
        <w:rPr>
          <w:rFonts w:ascii="Times New Roman" w:hAnsi="Times New Roman"/>
          <w:sz w:val="28"/>
          <w:szCs w:val="28"/>
        </w:rPr>
        <w:t>пляс!</w:t>
      </w:r>
    </w:p>
    <w:p w:rsidR="00BF7DEA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CB5">
        <w:rPr>
          <w:rFonts w:ascii="Times New Roman" w:hAnsi="Times New Roman"/>
          <w:sz w:val="28"/>
          <w:szCs w:val="28"/>
        </w:rPr>
        <w:t>Пусть у тебя легко все получается.</w:t>
      </w:r>
      <w:r w:rsidRPr="00397CB5">
        <w:rPr>
          <w:rFonts w:ascii="Times New Roman" w:hAnsi="Times New Roman"/>
          <w:sz w:val="28"/>
          <w:szCs w:val="28"/>
        </w:rPr>
        <w:br/>
        <w:t>И все твои мечты осуществляются!</w:t>
      </w:r>
    </w:p>
    <w:p w:rsidR="00BF7DEA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397CB5">
        <w:rPr>
          <w:rFonts w:ascii="Times New Roman" w:hAnsi="Times New Roman"/>
          <w:b/>
          <w:sz w:val="28"/>
          <w:szCs w:val="28"/>
        </w:rPr>
        <w:t>коса</w:t>
      </w:r>
      <w:r>
        <w:rPr>
          <w:rFonts w:ascii="Times New Roman" w:hAnsi="Times New Roman"/>
          <w:sz w:val="28"/>
          <w:szCs w:val="28"/>
        </w:rPr>
        <w:t>)</w:t>
      </w:r>
    </w:p>
    <w:p w:rsidR="00BF7DEA" w:rsidRDefault="00BF7DEA" w:rsidP="00397CB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Театр – экспромт из участников 7 конкурса.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97CB5">
        <w:rPr>
          <w:rFonts w:ascii="Times New Roman" w:hAnsi="Times New Roman"/>
          <w:b/>
          <w:i/>
          <w:sz w:val="28"/>
          <w:szCs w:val="28"/>
        </w:rPr>
        <w:t>25. Пяткин Максим.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397CB5">
        <w:rPr>
          <w:rFonts w:ascii="Times New Roman" w:hAnsi="Times New Roman"/>
          <w:b/>
          <w:color w:val="FF0000"/>
          <w:sz w:val="28"/>
          <w:szCs w:val="28"/>
        </w:rPr>
        <w:t>Мистер Большое Ухо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CB5">
        <w:rPr>
          <w:rFonts w:ascii="Times New Roman" w:hAnsi="Times New Roman"/>
          <w:sz w:val="28"/>
          <w:szCs w:val="28"/>
        </w:rPr>
        <w:t>Его ничем не удивить,</w:t>
      </w:r>
      <w:r w:rsidRPr="00397CB5">
        <w:rPr>
          <w:rFonts w:ascii="Times New Roman" w:hAnsi="Times New Roman"/>
          <w:sz w:val="28"/>
          <w:szCs w:val="28"/>
        </w:rPr>
        <w:br/>
        <w:t>Всегда и всех введет в курс дела,</w:t>
      </w:r>
      <w:r w:rsidRPr="00397CB5">
        <w:rPr>
          <w:rFonts w:ascii="Times New Roman" w:hAnsi="Times New Roman"/>
          <w:sz w:val="28"/>
          <w:szCs w:val="28"/>
        </w:rPr>
        <w:br/>
        <w:t>Кто что принес, куда уш</w:t>
      </w:r>
      <w:r>
        <w:rPr>
          <w:rFonts w:ascii="Times New Roman" w:hAnsi="Times New Roman"/>
          <w:sz w:val="28"/>
          <w:szCs w:val="28"/>
        </w:rPr>
        <w:t>ё</w:t>
      </w:r>
      <w:r w:rsidRPr="00397CB5">
        <w:rPr>
          <w:rFonts w:ascii="Times New Roman" w:hAnsi="Times New Roman"/>
          <w:sz w:val="28"/>
          <w:szCs w:val="28"/>
        </w:rPr>
        <w:t>л,</w:t>
      </w:r>
      <w:r w:rsidRPr="00397CB5">
        <w:rPr>
          <w:rFonts w:ascii="Times New Roman" w:hAnsi="Times New Roman"/>
          <w:sz w:val="28"/>
          <w:szCs w:val="28"/>
        </w:rPr>
        <w:br/>
        <w:t>Расскажет быстро и умело!</w:t>
      </w:r>
      <w:r w:rsidRPr="00397CB5">
        <w:rPr>
          <w:rFonts w:ascii="Times New Roman" w:hAnsi="Times New Roman"/>
          <w:sz w:val="28"/>
          <w:szCs w:val="28"/>
        </w:rPr>
        <w:br/>
        <w:t>С тобою весело всегда,</w:t>
      </w:r>
      <w:r w:rsidRPr="00397CB5">
        <w:rPr>
          <w:rFonts w:ascii="Times New Roman" w:hAnsi="Times New Roman"/>
          <w:sz w:val="28"/>
          <w:szCs w:val="28"/>
        </w:rPr>
        <w:br/>
        <w:t>И вовсе нечего стесняться,</w:t>
      </w:r>
      <w:r w:rsidRPr="00397CB5">
        <w:rPr>
          <w:rFonts w:ascii="Times New Roman" w:hAnsi="Times New Roman"/>
          <w:sz w:val="28"/>
          <w:szCs w:val="28"/>
        </w:rPr>
        <w:br/>
        <w:t>Что ты бываешь иногда</w:t>
      </w:r>
    </w:p>
    <w:p w:rsidR="00BF7DEA" w:rsidRPr="00397CB5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CB5">
        <w:rPr>
          <w:rFonts w:ascii="Times New Roman" w:hAnsi="Times New Roman"/>
          <w:sz w:val="28"/>
          <w:szCs w:val="28"/>
        </w:rPr>
        <w:t>Чувствителен и любишь обниматься!</w:t>
      </w:r>
      <w:r w:rsidRPr="00397CB5">
        <w:rPr>
          <w:rFonts w:ascii="Times New Roman" w:hAnsi="Times New Roman"/>
          <w:sz w:val="28"/>
          <w:szCs w:val="28"/>
        </w:rPr>
        <w:br/>
        <w:t>И класс наш в плюсе, что ты здесь,</w:t>
      </w:r>
      <w:r w:rsidRPr="00397CB5">
        <w:rPr>
          <w:rFonts w:ascii="Times New Roman" w:hAnsi="Times New Roman"/>
          <w:sz w:val="28"/>
          <w:szCs w:val="28"/>
        </w:rPr>
        <w:br/>
        <w:t>Ведь как из сказки быстро - мухой,</w:t>
      </w:r>
      <w:r w:rsidRPr="00397CB5">
        <w:rPr>
          <w:rFonts w:ascii="Times New Roman" w:hAnsi="Times New Roman"/>
          <w:sz w:val="28"/>
          <w:szCs w:val="28"/>
        </w:rPr>
        <w:br/>
        <w:t xml:space="preserve">Узнаешь кто, когда и где </w:t>
      </w:r>
    </w:p>
    <w:p w:rsidR="00BF7DEA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1" o:spid="_x0000_s1028" type="#_x0000_t75" style="position:absolute;margin-left:307.45pt;margin-top:6.2pt;width:249.75pt;height:400.5pt;z-index:-251656192;visibility:visible;mso-position-horizontal-relative:page" wrapcoords="-117 0 -117 21527 21600 21527 21600 0 -117 0">
            <v:imagedata r:id="rId8" o:title=""/>
            <w10:wrap type="tight" anchorx="page"/>
          </v:shape>
        </w:pict>
      </w:r>
      <w:r w:rsidRPr="00397CB5">
        <w:rPr>
          <w:rFonts w:ascii="Times New Roman" w:hAnsi="Times New Roman"/>
          <w:sz w:val="28"/>
          <w:szCs w:val="28"/>
        </w:rPr>
        <w:t xml:space="preserve">Ты Мистер наш - Большое ухо! </w:t>
      </w:r>
    </w:p>
    <w:p w:rsidR="00BF7DEA" w:rsidRDefault="00BF7DEA" w:rsidP="00397C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FF7DD8">
        <w:rPr>
          <w:rFonts w:ascii="Times New Roman" w:hAnsi="Times New Roman"/>
          <w:b/>
          <w:sz w:val="28"/>
          <w:szCs w:val="28"/>
        </w:rPr>
        <w:t>Большое Ухо</w:t>
      </w:r>
      <w:r>
        <w:rPr>
          <w:rFonts w:ascii="Times New Roman" w:hAnsi="Times New Roman"/>
          <w:sz w:val="28"/>
          <w:szCs w:val="28"/>
        </w:rPr>
        <w:t>)</w:t>
      </w:r>
    </w:p>
    <w:p w:rsidR="00BF7DEA" w:rsidRPr="00FF7DD8" w:rsidRDefault="00BF7DEA" w:rsidP="00397CB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FF7DD8">
        <w:rPr>
          <w:rFonts w:ascii="Times New Roman" w:hAnsi="Times New Roman"/>
          <w:b/>
          <w:i/>
          <w:sz w:val="28"/>
          <w:szCs w:val="28"/>
        </w:rPr>
        <w:t>26. Зайцева Людмила.</w:t>
      </w:r>
    </w:p>
    <w:p w:rsidR="00BF7DEA" w:rsidRPr="00FF7DD8" w:rsidRDefault="00BF7DEA" w:rsidP="004F6C89">
      <w:pPr>
        <w:pStyle w:val="NormalWeb"/>
        <w:spacing w:before="0" w:beforeAutospacing="0" w:after="0" w:afterAutospacing="0"/>
        <w:rPr>
          <w:b/>
          <w:color w:val="FF0000"/>
          <w:sz w:val="28"/>
          <w:szCs w:val="28"/>
        </w:rPr>
      </w:pPr>
      <w:r w:rsidRPr="00FF7DD8">
        <w:rPr>
          <w:b/>
          <w:color w:val="FF0000"/>
          <w:sz w:val="28"/>
          <w:szCs w:val="28"/>
        </w:rPr>
        <w:t>Мисс Нежность</w:t>
      </w:r>
    </w:p>
    <w:p w:rsidR="00BF7DEA" w:rsidRDefault="00BF7DEA" w:rsidP="00FF7D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Своей чарующей улыбкой 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 можешь каждого пленить,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сердцем, доброты безмерной,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Огромный айсберг растопить.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Согреешь своим</w:t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нежн</w:t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ым взглядом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Лишь будь немного побойчей</w:t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нас ты - Д</w:t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евочка 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8506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аграда,</w:t>
      </w:r>
      <w:r w:rsidRPr="00850651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Тебе желаем добрых дней!</w:t>
      </w:r>
    </w:p>
    <w:p w:rsidR="00BF7DEA" w:rsidRDefault="00BF7DEA" w:rsidP="00FF7DD8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(прикрепляется </w:t>
      </w:r>
      <w:r w:rsidRPr="00850651">
        <w:rPr>
          <w:rFonts w:ascii="Times New Roman" w:hAnsi="Times New Roman"/>
          <w:b/>
          <w:sz w:val="28"/>
          <w:szCs w:val="28"/>
        </w:rPr>
        <w:t>нежная роза</w:t>
      </w:r>
      <w:r>
        <w:rPr>
          <w:rFonts w:ascii="Times New Roman" w:hAnsi="Times New Roman"/>
          <w:sz w:val="28"/>
          <w:szCs w:val="28"/>
        </w:rPr>
        <w:t>)</w:t>
      </w:r>
      <w:r w:rsidRPr="00FF7DD8">
        <w:rPr>
          <w:rFonts w:ascii="Times New Roman" w:hAnsi="Times New Roman"/>
          <w:sz w:val="28"/>
          <w:szCs w:val="28"/>
        </w:rPr>
        <w:br/>
      </w:r>
      <w:r w:rsidRPr="00ED128C">
        <w:rPr>
          <w:rFonts w:ascii="Times New Roman" w:hAnsi="Times New Roman"/>
          <w:b/>
          <w:i/>
          <w:sz w:val="28"/>
          <w:szCs w:val="28"/>
        </w:rPr>
        <w:t>27. Чернецов Денис</w:t>
      </w:r>
    </w:p>
    <w:p w:rsidR="00BF7DEA" w:rsidRPr="00066150" w:rsidRDefault="00BF7DEA" w:rsidP="00FF7DD8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066150">
        <w:rPr>
          <w:rFonts w:ascii="Times New Roman" w:hAnsi="Times New Roman"/>
          <w:b/>
          <w:color w:val="FF0000"/>
          <w:sz w:val="28"/>
          <w:szCs w:val="28"/>
        </w:rPr>
        <w:t>Мистер Непоседа</w:t>
      </w:r>
    </w:p>
    <w:p w:rsidR="00BF7DEA" w:rsidRPr="00E01778" w:rsidRDefault="00BF7DEA" w:rsidP="004F6C89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bookmarkStart w:id="0" w:name="_GoBack"/>
      <w:r w:rsidRPr="00E01778">
        <w:rPr>
          <w:color w:val="000000"/>
          <w:sz w:val="28"/>
          <w:szCs w:val="28"/>
        </w:rPr>
        <w:t>Кто несётся как комета? </w:t>
      </w:r>
      <w:r w:rsidRPr="00E01778">
        <w:rPr>
          <w:color w:val="000000"/>
          <w:sz w:val="28"/>
          <w:szCs w:val="28"/>
        </w:rPr>
        <w:br/>
        <w:t>Слышен крик отважный чей? </w:t>
      </w:r>
      <w:r w:rsidRPr="00E01778">
        <w:rPr>
          <w:color w:val="000000"/>
          <w:sz w:val="28"/>
          <w:szCs w:val="28"/>
        </w:rPr>
        <w:br/>
        <w:t>Это мистер НЕПОСЕДА - </w:t>
      </w:r>
      <w:r w:rsidRPr="00E01778">
        <w:rPr>
          <w:color w:val="000000"/>
          <w:sz w:val="28"/>
          <w:szCs w:val="28"/>
        </w:rPr>
        <w:br/>
        <w:t>Он из класса всех бойчей! </w:t>
      </w:r>
    </w:p>
    <w:p w:rsidR="00BF7DEA" w:rsidRPr="00E01778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Тебе</w:t>
      </w:r>
      <w:r w:rsidRPr="00E01778">
        <w:rPr>
          <w:color w:val="000000"/>
          <w:sz w:val="28"/>
          <w:szCs w:val="28"/>
        </w:rPr>
        <w:t xml:space="preserve"> дадим совет на будущее,</w:t>
      </w:r>
    </w:p>
    <w:p w:rsidR="00BF7DEA" w:rsidRPr="00E01778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К нему, пожалуйста, прислушайся:</w:t>
      </w:r>
    </w:p>
    <w:p w:rsidR="00BF7DEA" w:rsidRPr="00E01778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Только трусы с дураками</w:t>
      </w:r>
    </w:p>
    <w:p w:rsidR="00BF7DEA" w:rsidRPr="00E01778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01778">
        <w:rPr>
          <w:color w:val="000000"/>
          <w:sz w:val="28"/>
          <w:szCs w:val="28"/>
        </w:rPr>
        <w:t>Спор решают кулаками!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Должен ты  к тому стремиться,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споре что б договориться!</w:t>
      </w:r>
    </w:p>
    <w:bookmarkEnd w:id="0"/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(прикрепляется </w:t>
      </w:r>
      <w:r w:rsidRPr="00095664">
        <w:rPr>
          <w:b/>
          <w:color w:val="000000"/>
          <w:sz w:val="28"/>
          <w:szCs w:val="28"/>
        </w:rPr>
        <w:t>синяк</w:t>
      </w:r>
      <w:r>
        <w:rPr>
          <w:color w:val="000000"/>
          <w:sz w:val="28"/>
          <w:szCs w:val="28"/>
        </w:rPr>
        <w:t>)</w:t>
      </w:r>
    </w:p>
    <w:p w:rsidR="00BF7DEA" w:rsidRPr="00095664" w:rsidRDefault="00BF7DEA" w:rsidP="004F6C89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</w:rPr>
        <w:t xml:space="preserve">Ирина. </w:t>
      </w:r>
      <w:r w:rsidRPr="00095664">
        <w:rPr>
          <w:bCs/>
          <w:color w:val="000000"/>
          <w:sz w:val="28"/>
          <w:szCs w:val="28"/>
        </w:rPr>
        <w:t>Вот и готов портрет Идеального выпускника 2018 года! Кто хочет быть таким же «идеальным»? Ребята, на самом деле идеальных людей не бывает, а каждый из вас хорош по – своему! Оставайтесь такими же</w:t>
      </w:r>
      <w:r>
        <w:rPr>
          <w:bCs/>
          <w:color w:val="000000"/>
          <w:sz w:val="28"/>
          <w:szCs w:val="28"/>
        </w:rPr>
        <w:t xml:space="preserve"> талантливыми и весёлыми</w:t>
      </w:r>
      <w:r w:rsidRPr="00095664">
        <w:rPr>
          <w:bCs/>
          <w:color w:val="000000"/>
          <w:sz w:val="28"/>
          <w:szCs w:val="28"/>
        </w:rPr>
        <w:t>!</w:t>
      </w:r>
      <w:r w:rsidRPr="00E8341E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BF7DEA" w:rsidRDefault="00BF7DEA" w:rsidP="004F6C89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t xml:space="preserve">Ведущий </w:t>
      </w:r>
      <w:r>
        <w:rPr>
          <w:rFonts w:ascii="Tahoma" w:hAnsi="Tahoma" w:cs="Tahoma"/>
          <w:b/>
          <w:bCs/>
          <w:color w:val="000000"/>
        </w:rPr>
        <w:t>1.</w:t>
      </w:r>
      <w:r w:rsidRPr="00156854">
        <w:rPr>
          <w:rFonts w:ascii="Tahoma" w:hAnsi="Tahoma" w:cs="Tahoma"/>
          <w:color w:val="000000"/>
        </w:rPr>
        <w:t> </w:t>
      </w:r>
      <w:r w:rsidRPr="004F6C89">
        <w:rPr>
          <w:color w:val="000000"/>
          <w:sz w:val="28"/>
          <w:szCs w:val="28"/>
        </w:rPr>
        <w:t>Как стая белых голубей,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Ввысь детство улетает.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Но пусть оно в потоке дней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Хоть в мыслях посещает.</w:t>
      </w:r>
    </w:p>
    <w:p w:rsidR="00BF7DEA" w:rsidRDefault="00BF7DEA" w:rsidP="004F6C89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t xml:space="preserve">Ведущий </w:t>
      </w:r>
      <w:r>
        <w:rPr>
          <w:rFonts w:ascii="Tahoma" w:hAnsi="Tahoma" w:cs="Tahoma"/>
          <w:b/>
          <w:bCs/>
          <w:color w:val="000000"/>
        </w:rPr>
        <w:t>2.</w:t>
      </w:r>
      <w:r w:rsidRPr="00156854">
        <w:rPr>
          <w:rFonts w:ascii="Tahoma" w:hAnsi="Tahoma" w:cs="Tahoma"/>
          <w:color w:val="000000"/>
        </w:rPr>
        <w:t> </w:t>
      </w:r>
      <w:r w:rsidRPr="004F6C89">
        <w:rPr>
          <w:color w:val="000000"/>
          <w:sz w:val="28"/>
          <w:szCs w:val="28"/>
        </w:rPr>
        <w:t>И пусть все беды унесет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Наш голубь белокрылый.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Мы </w:t>
      </w:r>
      <w:r w:rsidRPr="004F6C89">
        <w:rPr>
          <w:b/>
          <w:color w:val="000000"/>
          <w:sz w:val="28"/>
          <w:szCs w:val="28"/>
        </w:rPr>
        <w:t>продолжаем</w:t>
      </w:r>
      <w:r w:rsidRPr="004F6C89">
        <w:rPr>
          <w:color w:val="000000"/>
          <w:sz w:val="28"/>
          <w:szCs w:val="28"/>
        </w:rPr>
        <w:t xml:space="preserve"> свой полет!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И будет он </w:t>
      </w:r>
      <w:r w:rsidRPr="004F6C89">
        <w:rPr>
          <w:b/>
          <w:color w:val="000000"/>
          <w:sz w:val="28"/>
          <w:szCs w:val="28"/>
        </w:rPr>
        <w:t>счастливым</w:t>
      </w:r>
      <w:r w:rsidRPr="004F6C89">
        <w:rPr>
          <w:color w:val="000000"/>
          <w:sz w:val="28"/>
          <w:szCs w:val="28"/>
        </w:rPr>
        <w:t>!</w:t>
      </w:r>
    </w:p>
    <w:p w:rsidR="00BF7DEA" w:rsidRDefault="00BF7DEA" w:rsidP="004F6C89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56854">
        <w:rPr>
          <w:rFonts w:ascii="Tahoma" w:hAnsi="Tahoma" w:cs="Tahoma"/>
          <w:b/>
          <w:bCs/>
          <w:color w:val="000000"/>
        </w:rPr>
        <w:t xml:space="preserve">Ведущий </w:t>
      </w:r>
      <w:r>
        <w:rPr>
          <w:rFonts w:ascii="Tahoma" w:hAnsi="Tahoma" w:cs="Tahoma"/>
          <w:b/>
          <w:bCs/>
          <w:color w:val="000000"/>
        </w:rPr>
        <w:t>1.</w:t>
      </w:r>
      <w:r w:rsidRPr="00156854">
        <w:rPr>
          <w:rFonts w:ascii="Tahoma" w:hAnsi="Tahoma" w:cs="Tahoma"/>
          <w:color w:val="000000"/>
        </w:rPr>
        <w:t> </w:t>
      </w:r>
      <w:r w:rsidRPr="004F6C89">
        <w:rPr>
          <w:color w:val="000000"/>
          <w:sz w:val="28"/>
          <w:szCs w:val="28"/>
        </w:rPr>
        <w:t>Закружатся в школьном светлом вальсе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Пары одноклассников-друзей.</w:t>
      </w: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 xml:space="preserve">Сегодня – это мы </w:t>
      </w:r>
      <w:r>
        <w:rPr>
          <w:color w:val="000000"/>
          <w:sz w:val="28"/>
          <w:szCs w:val="28"/>
        </w:rPr>
        <w:t>–</w:t>
      </w:r>
      <w:r w:rsidRPr="004F6C89">
        <w:rPr>
          <w:color w:val="000000"/>
          <w:sz w:val="28"/>
          <w:szCs w:val="28"/>
        </w:rPr>
        <w:t xml:space="preserve"> четвероклассники</w:t>
      </w:r>
      <w:r>
        <w:rPr>
          <w:color w:val="000000"/>
          <w:sz w:val="28"/>
          <w:szCs w:val="28"/>
        </w:rPr>
        <w:t>,</w:t>
      </w:r>
    </w:p>
    <w:p w:rsidR="00BF7DEA" w:rsidRDefault="00BF7DEA" w:rsidP="004F6C89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4F6C89">
        <w:rPr>
          <w:color w:val="000000"/>
          <w:sz w:val="28"/>
          <w:szCs w:val="28"/>
        </w:rPr>
        <w:t>А завтра— в небе стая голубей.</w:t>
      </w:r>
    </w:p>
    <w:p w:rsidR="00BF7DEA" w:rsidRPr="00057BB8" w:rsidRDefault="00BF7DEA" w:rsidP="004F6C89">
      <w:pPr>
        <w:pStyle w:val="NormalWeb"/>
        <w:spacing w:before="0" w:beforeAutospacing="0" w:after="0" w:afterAutospacing="0"/>
        <w:rPr>
          <w:color w:val="000000"/>
          <w:sz w:val="16"/>
          <w:szCs w:val="16"/>
        </w:rPr>
      </w:pPr>
    </w:p>
    <w:p w:rsidR="00BF7DEA" w:rsidRPr="004F6C89" w:rsidRDefault="00BF7DEA" w:rsidP="004F6C8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(Выпускники исполняют вальс)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b/>
          <w:sz w:val="28"/>
          <w:szCs w:val="28"/>
        </w:rPr>
        <w:t>Ведущий 2:</w:t>
      </w:r>
      <w:r w:rsidRPr="00095F19">
        <w:rPr>
          <w:rFonts w:ascii="Times New Roman" w:hAnsi="Times New Roman"/>
          <w:sz w:val="28"/>
          <w:szCs w:val="28"/>
        </w:rPr>
        <w:t xml:space="preserve"> Девочки и мальчики!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Давайте дружно сами!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Спасибо скажем папе!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Спасибо скажем маме!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Спасибо скажем бабушкам!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Спасибо скажем дедушкам!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За хлопоты, за ласки,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За помощь, за подсказки!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b/>
          <w:sz w:val="28"/>
          <w:szCs w:val="28"/>
        </w:rPr>
        <w:t>Все:</w:t>
      </w:r>
      <w:r w:rsidRPr="00095F19">
        <w:rPr>
          <w:rFonts w:ascii="Times New Roman" w:hAnsi="Times New Roman"/>
          <w:sz w:val="28"/>
          <w:szCs w:val="28"/>
        </w:rPr>
        <w:t xml:space="preserve"> Спа – си – бо!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b/>
          <w:sz w:val="28"/>
          <w:szCs w:val="28"/>
        </w:rPr>
        <w:t>Ученик 1:</w:t>
      </w:r>
      <w:r w:rsidRPr="00095F19">
        <w:rPr>
          <w:rFonts w:ascii="Times New Roman" w:hAnsi="Times New Roman"/>
          <w:sz w:val="28"/>
          <w:szCs w:val="28"/>
        </w:rPr>
        <w:t xml:space="preserve"> Мамы, милые добрые мамы,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Дружно</w:t>
      </w:r>
      <w:r w:rsidRPr="00095F19">
        <w:rPr>
          <w:rFonts w:ascii="Times New Roman" w:hAnsi="Times New Roman"/>
          <w:sz w:val="28"/>
          <w:szCs w:val="28"/>
        </w:rPr>
        <w:t xml:space="preserve"> «спасибо» хотим </w:t>
      </w:r>
      <w:r>
        <w:rPr>
          <w:rFonts w:ascii="Times New Roman" w:hAnsi="Times New Roman"/>
          <w:sz w:val="28"/>
          <w:szCs w:val="28"/>
        </w:rPr>
        <w:t xml:space="preserve">Вам </w:t>
      </w:r>
      <w:r w:rsidRPr="00095F19">
        <w:rPr>
          <w:rFonts w:ascii="Times New Roman" w:hAnsi="Times New Roman"/>
          <w:sz w:val="28"/>
          <w:szCs w:val="28"/>
        </w:rPr>
        <w:t>сказать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За </w:t>
      </w:r>
      <w:r>
        <w:rPr>
          <w:rFonts w:ascii="Times New Roman" w:hAnsi="Times New Roman"/>
          <w:sz w:val="28"/>
          <w:szCs w:val="28"/>
        </w:rPr>
        <w:t>Вашу заботу, за то, что вы с</w:t>
      </w:r>
      <w:r w:rsidRPr="00095F19">
        <w:rPr>
          <w:rFonts w:ascii="Times New Roman" w:hAnsi="Times New Roman"/>
          <w:sz w:val="28"/>
          <w:szCs w:val="28"/>
        </w:rPr>
        <w:t>ами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Г</w:t>
      </w:r>
      <w:r w:rsidRPr="00095F19">
        <w:rPr>
          <w:rFonts w:ascii="Times New Roman" w:hAnsi="Times New Roman"/>
          <w:sz w:val="28"/>
          <w:szCs w:val="28"/>
        </w:rPr>
        <w:t>отовы всегда</w:t>
      </w:r>
      <w:r>
        <w:rPr>
          <w:rFonts w:ascii="Times New Roman" w:hAnsi="Times New Roman"/>
          <w:sz w:val="28"/>
          <w:szCs w:val="28"/>
        </w:rPr>
        <w:t xml:space="preserve"> и во всём</w:t>
      </w:r>
      <w:r w:rsidRPr="00095F19">
        <w:rPr>
          <w:rFonts w:ascii="Times New Roman" w:hAnsi="Times New Roman"/>
          <w:sz w:val="28"/>
          <w:szCs w:val="28"/>
        </w:rPr>
        <w:t xml:space="preserve"> помогать.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</w:t>
      </w:r>
      <w:r w:rsidRPr="00095F19">
        <w:rPr>
          <w:rFonts w:ascii="Times New Roman" w:hAnsi="Times New Roman"/>
          <w:b/>
          <w:sz w:val="28"/>
          <w:szCs w:val="28"/>
        </w:rPr>
        <w:t>Ученик 2:</w:t>
      </w:r>
      <w:r w:rsidRPr="00095F19">
        <w:rPr>
          <w:rFonts w:ascii="Times New Roman" w:hAnsi="Times New Roman"/>
          <w:sz w:val="28"/>
          <w:szCs w:val="28"/>
        </w:rPr>
        <w:t xml:space="preserve"> Вы из класса в класс переходили,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Набирались знаний и росли.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Всё, чему нас в школе научили,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Всё осилить </w:t>
      </w:r>
      <w:r w:rsidRPr="00095F19">
        <w:rPr>
          <w:rFonts w:ascii="Times New Roman" w:hAnsi="Times New Roman"/>
          <w:b/>
          <w:sz w:val="28"/>
          <w:szCs w:val="28"/>
        </w:rPr>
        <w:t>вы</w:t>
      </w:r>
      <w:r w:rsidRPr="00095F19">
        <w:rPr>
          <w:rFonts w:ascii="Times New Roman" w:hAnsi="Times New Roman"/>
          <w:sz w:val="28"/>
          <w:szCs w:val="28"/>
        </w:rPr>
        <w:t xml:space="preserve"> нам помогли.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b/>
          <w:sz w:val="28"/>
          <w:szCs w:val="28"/>
        </w:rPr>
        <w:t>Ученик 3:</w:t>
      </w:r>
      <w:r w:rsidRPr="00095F19">
        <w:rPr>
          <w:rFonts w:ascii="Times New Roman" w:hAnsi="Times New Roman"/>
          <w:sz w:val="28"/>
          <w:szCs w:val="28"/>
        </w:rPr>
        <w:t xml:space="preserve"> Милые мамы, милые папы!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Как хорошо, что вы рядом сейчас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В этот торжественный, радостный час.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</w:t>
      </w:r>
      <w:r w:rsidRPr="00095F19">
        <w:rPr>
          <w:rFonts w:ascii="Times New Roman" w:hAnsi="Times New Roman"/>
          <w:b/>
          <w:sz w:val="28"/>
          <w:szCs w:val="28"/>
        </w:rPr>
        <w:t>Ученик 4:</w:t>
      </w:r>
      <w:r w:rsidRPr="00095F19">
        <w:rPr>
          <w:rFonts w:ascii="Times New Roman" w:hAnsi="Times New Roman"/>
          <w:sz w:val="28"/>
          <w:szCs w:val="28"/>
        </w:rPr>
        <w:t xml:space="preserve"> Радость свою мы с вами разделим,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В жизни для нас вы компас земной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Ведь для родителей главное – дети!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Мы благодарны вам всей душой!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b/>
          <w:sz w:val="28"/>
          <w:szCs w:val="28"/>
        </w:rPr>
        <w:t>Ученик 5:</w:t>
      </w:r>
      <w:r w:rsidRPr="00095F19">
        <w:rPr>
          <w:rFonts w:ascii="Times New Roman" w:hAnsi="Times New Roman"/>
          <w:sz w:val="28"/>
          <w:szCs w:val="28"/>
        </w:rPr>
        <w:t xml:space="preserve"> Мы любим вас и сердцем, и душою,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Мы любим вас, и мы гордимся вами.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И нашу благодарность вам за всё,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Наверное, не выразить словами.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</w:t>
      </w:r>
      <w:r w:rsidRPr="00095F19">
        <w:rPr>
          <w:rFonts w:ascii="Times New Roman" w:hAnsi="Times New Roman"/>
          <w:b/>
          <w:sz w:val="28"/>
          <w:szCs w:val="28"/>
        </w:rPr>
        <w:t xml:space="preserve">Ученик 6: </w:t>
      </w:r>
      <w:r w:rsidRPr="00095F19">
        <w:rPr>
          <w:rFonts w:ascii="Times New Roman" w:hAnsi="Times New Roman"/>
          <w:sz w:val="28"/>
          <w:szCs w:val="28"/>
        </w:rPr>
        <w:t>Мы любим вас за ласку, за тепло,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За то, что нас заботой окружили,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И всё </w:t>
      </w:r>
      <w:r w:rsidRPr="00095F19">
        <w:rPr>
          <w:rFonts w:ascii="Times New Roman" w:hAnsi="Times New Roman"/>
          <w:sz w:val="28"/>
          <w:szCs w:val="28"/>
        </w:rPr>
        <w:t>своё здоровье и покой</w:t>
      </w:r>
    </w:p>
    <w:p w:rsidR="00BF7DEA" w:rsidRPr="00095F19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95F19">
        <w:rPr>
          <w:rFonts w:ascii="Times New Roman" w:hAnsi="Times New Roman"/>
          <w:sz w:val="28"/>
          <w:szCs w:val="28"/>
        </w:rPr>
        <w:t xml:space="preserve">           Нам - своим детям щедро раздарили.</w:t>
      </w:r>
    </w:p>
    <w:p w:rsidR="00BF7DEA" w:rsidRPr="00E51E99" w:rsidRDefault="00BF7DEA" w:rsidP="008C0C6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(Слова благодарности родителям от учителя)</w:t>
      </w:r>
    </w:p>
    <w:p w:rsidR="00BF7DEA" w:rsidRPr="00E51E99" w:rsidRDefault="00BF7DEA" w:rsidP="006342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1E99">
        <w:rPr>
          <w:rFonts w:ascii="Times New Roman" w:hAnsi="Times New Roman"/>
          <w:b/>
          <w:sz w:val="28"/>
          <w:szCs w:val="28"/>
        </w:rPr>
        <w:t>Ведущий 1.</w:t>
      </w:r>
    </w:p>
    <w:p w:rsidR="00BF7DEA" w:rsidRPr="00E51E99" w:rsidRDefault="00BF7DEA" w:rsidP="00E51E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1E99">
        <w:rPr>
          <w:rFonts w:ascii="Times New Roman" w:hAnsi="Times New Roman"/>
          <w:sz w:val="28"/>
          <w:szCs w:val="28"/>
        </w:rPr>
        <w:t xml:space="preserve">         Мы одолели начало пути,</w:t>
      </w:r>
    </w:p>
    <w:p w:rsidR="00BF7DEA" w:rsidRPr="00E51E99" w:rsidRDefault="00BF7DEA" w:rsidP="00E51E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1E99">
        <w:rPr>
          <w:rFonts w:ascii="Times New Roman" w:hAnsi="Times New Roman"/>
          <w:sz w:val="28"/>
          <w:szCs w:val="28"/>
        </w:rPr>
        <w:t xml:space="preserve">         Но самое главное </w:t>
      </w:r>
      <w:r>
        <w:rPr>
          <w:rFonts w:ascii="Times New Roman" w:hAnsi="Times New Roman"/>
          <w:sz w:val="28"/>
          <w:szCs w:val="28"/>
        </w:rPr>
        <w:t>ждёт</w:t>
      </w:r>
      <w:r w:rsidRPr="00E51E99">
        <w:rPr>
          <w:rFonts w:ascii="Times New Roman" w:hAnsi="Times New Roman"/>
          <w:sz w:val="28"/>
          <w:szCs w:val="28"/>
        </w:rPr>
        <w:t xml:space="preserve"> впереди.</w:t>
      </w:r>
    </w:p>
    <w:p w:rsidR="00BF7DEA" w:rsidRPr="00E51E99" w:rsidRDefault="00BF7DEA" w:rsidP="00E51E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1E99">
        <w:rPr>
          <w:rFonts w:ascii="Times New Roman" w:hAnsi="Times New Roman"/>
          <w:sz w:val="28"/>
          <w:szCs w:val="28"/>
        </w:rPr>
        <w:t xml:space="preserve">         Мы младшие классы закончили с вами,</w:t>
      </w:r>
    </w:p>
    <w:p w:rsidR="00BF7DEA" w:rsidRDefault="00BF7DEA" w:rsidP="00E51E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1E99">
        <w:rPr>
          <w:rFonts w:ascii="Times New Roman" w:hAnsi="Times New Roman"/>
          <w:sz w:val="28"/>
          <w:szCs w:val="28"/>
        </w:rPr>
        <w:t xml:space="preserve">         И нам предстоит е</w:t>
      </w:r>
      <w:r>
        <w:rPr>
          <w:rFonts w:ascii="Times New Roman" w:hAnsi="Times New Roman"/>
          <w:sz w:val="28"/>
          <w:szCs w:val="28"/>
        </w:rPr>
        <w:t>щ</w:t>
      </w:r>
      <w:r w:rsidRPr="00E51E99">
        <w:rPr>
          <w:rFonts w:ascii="Times New Roman" w:hAnsi="Times New Roman"/>
          <w:sz w:val="28"/>
          <w:szCs w:val="28"/>
        </w:rPr>
        <w:t xml:space="preserve">ё </w:t>
      </w:r>
      <w:r>
        <w:rPr>
          <w:rFonts w:ascii="Times New Roman" w:hAnsi="Times New Roman"/>
          <w:sz w:val="28"/>
          <w:szCs w:val="28"/>
        </w:rPr>
        <w:t>много</w:t>
      </w:r>
      <w:r w:rsidRPr="00E51E99">
        <w:rPr>
          <w:rFonts w:ascii="Times New Roman" w:hAnsi="Times New Roman"/>
          <w:sz w:val="28"/>
          <w:szCs w:val="28"/>
        </w:rPr>
        <w:t xml:space="preserve"> пройти.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b/>
          <w:sz w:val="28"/>
          <w:szCs w:val="28"/>
          <w:lang w:eastAsia="ru-RU"/>
        </w:rPr>
        <w:t>Ведущий 2</w:t>
      </w:r>
      <w:r w:rsidRPr="004B46C6">
        <w:rPr>
          <w:rFonts w:ascii="Times New Roman" w:hAnsi="Times New Roman"/>
          <w:sz w:val="28"/>
          <w:szCs w:val="28"/>
          <w:lang w:eastAsia="ru-RU"/>
        </w:rPr>
        <w:t>. Мы в пятый класс переходим учиться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И встретит нас школа осен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4B46C6">
        <w:rPr>
          <w:rFonts w:ascii="Times New Roman" w:hAnsi="Times New Roman"/>
          <w:sz w:val="28"/>
          <w:szCs w:val="28"/>
          <w:lang w:eastAsia="ru-RU"/>
        </w:rPr>
        <w:t>ей порой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Но души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4B46C6">
        <w:rPr>
          <w:rFonts w:ascii="Times New Roman" w:hAnsi="Times New Roman"/>
          <w:sz w:val="28"/>
          <w:szCs w:val="28"/>
          <w:lang w:eastAsia="ru-RU"/>
        </w:rPr>
        <w:t xml:space="preserve"> как перелетные птицы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Стремится будут обратно домой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b/>
          <w:sz w:val="28"/>
          <w:szCs w:val="28"/>
          <w:lang w:eastAsia="ru-RU"/>
        </w:rPr>
        <w:t>Ведущий 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B46C6">
        <w:rPr>
          <w:rFonts w:ascii="Times New Roman" w:hAnsi="Times New Roman"/>
          <w:sz w:val="28"/>
          <w:szCs w:val="28"/>
          <w:lang w:eastAsia="ru-RU"/>
        </w:rPr>
        <w:t>Домой в родную начальную школу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Где беззаботно года пронеслись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Где интересной была и веселой</w:t>
      </w:r>
    </w:p>
    <w:p w:rsidR="00BF7DEA" w:rsidRPr="004B46C6" w:rsidRDefault="00BF7DEA" w:rsidP="004B46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B46C6">
        <w:rPr>
          <w:rFonts w:ascii="Times New Roman" w:hAnsi="Times New Roman"/>
          <w:sz w:val="28"/>
          <w:szCs w:val="28"/>
          <w:lang w:eastAsia="ru-RU"/>
        </w:rPr>
        <w:t>Такая сложная школьная жизнь.</w:t>
      </w:r>
    </w:p>
    <w:p w:rsidR="00BF7DEA" w:rsidRDefault="00BF7DEA" w:rsidP="00D0064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(Звучит песня «Песни отзвучат»)</w:t>
      </w:r>
    </w:p>
    <w:p w:rsidR="00BF7DEA" w:rsidRDefault="00BF7DEA" w:rsidP="00D0064B">
      <w:pPr>
        <w:rPr>
          <w:rFonts w:ascii="Times New Roman" w:hAnsi="Times New Roman"/>
          <w:b/>
          <w:sz w:val="28"/>
          <w:szCs w:val="28"/>
        </w:rPr>
      </w:pPr>
      <w:r w:rsidRPr="00D0064B">
        <w:rPr>
          <w:rFonts w:ascii="Times New Roman" w:hAnsi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/>
          <w:b/>
          <w:bCs/>
          <w:sz w:val="28"/>
          <w:szCs w:val="28"/>
        </w:rPr>
        <w:t xml:space="preserve"> 2.</w:t>
      </w:r>
      <w:r w:rsidRPr="00D0064B">
        <w:rPr>
          <w:rFonts w:ascii="Times New Roman" w:hAnsi="Times New Roman"/>
          <w:sz w:val="28"/>
          <w:szCs w:val="28"/>
        </w:rPr>
        <w:t xml:space="preserve"> Вот и подошел к концу наш праздник.</w:t>
      </w:r>
      <w:r w:rsidRPr="00D0064B">
        <w:rPr>
          <w:rFonts w:ascii="Times New Roman" w:hAnsi="Times New Roman"/>
          <w:sz w:val="28"/>
          <w:szCs w:val="28"/>
        </w:rPr>
        <w:br/>
        <w:t>Хо</w:t>
      </w:r>
      <w:r>
        <w:rPr>
          <w:rFonts w:ascii="Times New Roman" w:hAnsi="Times New Roman"/>
          <w:sz w:val="28"/>
          <w:szCs w:val="28"/>
        </w:rPr>
        <w:t>тим</w:t>
      </w:r>
      <w:r w:rsidRPr="00D0064B">
        <w:rPr>
          <w:rFonts w:ascii="Times New Roman" w:hAnsi="Times New Roman"/>
          <w:sz w:val="28"/>
          <w:szCs w:val="28"/>
        </w:rPr>
        <w:t xml:space="preserve"> пожелать перед дальней дорогой</w:t>
      </w:r>
      <w:r w:rsidRPr="00D0064B">
        <w:rPr>
          <w:rFonts w:ascii="Times New Roman" w:hAnsi="Times New Roman"/>
          <w:sz w:val="28"/>
          <w:szCs w:val="28"/>
        </w:rPr>
        <w:br/>
        <w:t>Не так уж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0064B">
        <w:rPr>
          <w:rFonts w:ascii="Times New Roman" w:hAnsi="Times New Roman"/>
          <w:sz w:val="28"/>
          <w:szCs w:val="28"/>
        </w:rPr>
        <w:t xml:space="preserve"> мало, не так уж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0064B">
        <w:rPr>
          <w:rFonts w:ascii="Times New Roman" w:hAnsi="Times New Roman"/>
          <w:sz w:val="28"/>
          <w:szCs w:val="28"/>
        </w:rPr>
        <w:t xml:space="preserve"> много;</w:t>
      </w:r>
      <w:r w:rsidRPr="00D0064B">
        <w:rPr>
          <w:rFonts w:ascii="Times New Roman" w:hAnsi="Times New Roman"/>
          <w:sz w:val="28"/>
          <w:szCs w:val="28"/>
        </w:rPr>
        <w:br/>
      </w:r>
      <w:r w:rsidRPr="00D0064B">
        <w:rPr>
          <w:rFonts w:ascii="Times New Roman" w:hAnsi="Times New Roman"/>
          <w:b/>
          <w:sz w:val="28"/>
          <w:szCs w:val="28"/>
        </w:rPr>
        <w:t>Ведущий 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064B">
        <w:rPr>
          <w:rFonts w:ascii="Times New Roman" w:hAnsi="Times New Roman"/>
          <w:sz w:val="28"/>
          <w:szCs w:val="28"/>
        </w:rPr>
        <w:t>Чтоб солнце светило, чтоб радостно было</w:t>
      </w:r>
      <w:r w:rsidRPr="00D0064B">
        <w:rPr>
          <w:rFonts w:ascii="Times New Roman" w:hAnsi="Times New Roman"/>
          <w:sz w:val="28"/>
          <w:szCs w:val="28"/>
        </w:rPr>
        <w:br/>
        <w:t>По лесенке знаний с друзьями шагать.</w:t>
      </w:r>
      <w:r w:rsidRPr="00D0064B">
        <w:rPr>
          <w:rFonts w:ascii="Times New Roman" w:hAnsi="Times New Roman"/>
          <w:sz w:val="28"/>
          <w:szCs w:val="28"/>
        </w:rPr>
        <w:br/>
      </w:r>
      <w:r w:rsidRPr="00D0064B">
        <w:rPr>
          <w:rFonts w:ascii="Times New Roman" w:hAnsi="Times New Roman"/>
          <w:b/>
          <w:sz w:val="28"/>
          <w:szCs w:val="28"/>
        </w:rPr>
        <w:t>Ведущий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064B">
        <w:rPr>
          <w:rFonts w:ascii="Times New Roman" w:hAnsi="Times New Roman"/>
          <w:sz w:val="28"/>
          <w:szCs w:val="28"/>
        </w:rPr>
        <w:t xml:space="preserve">Чтоб </w:t>
      </w:r>
      <w:r>
        <w:rPr>
          <w:rFonts w:ascii="Times New Roman" w:hAnsi="Times New Roman"/>
          <w:sz w:val="28"/>
          <w:szCs w:val="28"/>
        </w:rPr>
        <w:t>жизни ненастье</w:t>
      </w:r>
      <w:r w:rsidRPr="00D0064B">
        <w:rPr>
          <w:rFonts w:ascii="Times New Roman" w:hAnsi="Times New Roman"/>
          <w:sz w:val="28"/>
          <w:szCs w:val="28"/>
        </w:rPr>
        <w:t xml:space="preserve"> вас всех обходило,</w:t>
      </w:r>
      <w:r w:rsidRPr="00D0064B">
        <w:rPr>
          <w:rFonts w:ascii="Times New Roman" w:hAnsi="Times New Roman"/>
          <w:sz w:val="28"/>
          <w:szCs w:val="28"/>
        </w:rPr>
        <w:br/>
        <w:t>Чтоб весело было расти и мечтать!</w:t>
      </w:r>
    </w:p>
    <w:p w:rsidR="00BF7DEA" w:rsidRPr="00634257" w:rsidRDefault="00BF7DEA" w:rsidP="006342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34257">
        <w:rPr>
          <w:rFonts w:ascii="Times New Roman" w:hAnsi="Times New Roman"/>
          <w:b/>
          <w:sz w:val="28"/>
          <w:szCs w:val="28"/>
        </w:rPr>
        <w:t xml:space="preserve">Перед </w:t>
      </w:r>
      <w:r>
        <w:rPr>
          <w:rFonts w:ascii="Times New Roman" w:hAnsi="Times New Roman"/>
          <w:b/>
          <w:sz w:val="28"/>
          <w:szCs w:val="28"/>
        </w:rPr>
        <w:t>танцевальным батлом</w:t>
      </w:r>
      <w:r w:rsidRPr="00634257">
        <w:rPr>
          <w:rFonts w:ascii="Times New Roman" w:hAnsi="Times New Roman"/>
          <w:b/>
          <w:sz w:val="28"/>
          <w:szCs w:val="28"/>
        </w:rPr>
        <w:t>:</w:t>
      </w:r>
    </w:p>
    <w:p w:rsidR="00BF7DEA" w:rsidRPr="00634257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257">
        <w:rPr>
          <w:rFonts w:ascii="Times New Roman" w:hAnsi="Times New Roman"/>
          <w:sz w:val="28"/>
          <w:szCs w:val="28"/>
        </w:rPr>
        <w:t>Век двадцатый – хорошо, а 21 – лучше,</w:t>
      </w:r>
    </w:p>
    <w:p w:rsidR="00BF7DEA" w:rsidRPr="00634257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257">
        <w:rPr>
          <w:rFonts w:ascii="Times New Roman" w:hAnsi="Times New Roman"/>
          <w:sz w:val="28"/>
          <w:szCs w:val="28"/>
        </w:rPr>
        <w:t>Потому что в школе нашей танцы стали круче!</w:t>
      </w:r>
    </w:p>
    <w:p w:rsidR="00BF7DEA" w:rsidRPr="00634257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257">
        <w:rPr>
          <w:rFonts w:ascii="Times New Roman" w:hAnsi="Times New Roman"/>
          <w:sz w:val="28"/>
          <w:szCs w:val="28"/>
        </w:rPr>
        <w:t>Вальсы, польки, гопаки – танцы обалденные,</w:t>
      </w:r>
    </w:p>
    <w:p w:rsidR="00BF7DEA" w:rsidRPr="00634257" w:rsidRDefault="00BF7DEA" w:rsidP="006342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34257">
        <w:rPr>
          <w:rFonts w:ascii="Times New Roman" w:hAnsi="Times New Roman"/>
          <w:sz w:val="28"/>
          <w:szCs w:val="28"/>
        </w:rPr>
        <w:t>Но всего милее нам ритмы современные!</w:t>
      </w:r>
    </w:p>
    <w:sectPr w:rsidR="00BF7DEA" w:rsidRPr="00634257" w:rsidSect="001E08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8442D"/>
    <w:multiLevelType w:val="multilevel"/>
    <w:tmpl w:val="23329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90D7DC4"/>
    <w:multiLevelType w:val="hybridMultilevel"/>
    <w:tmpl w:val="A99EA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5E75"/>
    <w:rsid w:val="00057BB8"/>
    <w:rsid w:val="00066150"/>
    <w:rsid w:val="000837E2"/>
    <w:rsid w:val="00095664"/>
    <w:rsid w:val="00095F19"/>
    <w:rsid w:val="001036E9"/>
    <w:rsid w:val="00156854"/>
    <w:rsid w:val="001E081F"/>
    <w:rsid w:val="001E7966"/>
    <w:rsid w:val="002121FE"/>
    <w:rsid w:val="00397CB5"/>
    <w:rsid w:val="004972B3"/>
    <w:rsid w:val="004B46C6"/>
    <w:rsid w:val="004F327C"/>
    <w:rsid w:val="004F6C89"/>
    <w:rsid w:val="0058694E"/>
    <w:rsid w:val="005B7511"/>
    <w:rsid w:val="005C38AF"/>
    <w:rsid w:val="00604825"/>
    <w:rsid w:val="00623340"/>
    <w:rsid w:val="00634257"/>
    <w:rsid w:val="006674B9"/>
    <w:rsid w:val="006772B6"/>
    <w:rsid w:val="00701A0B"/>
    <w:rsid w:val="0071578C"/>
    <w:rsid w:val="00850651"/>
    <w:rsid w:val="00860D9E"/>
    <w:rsid w:val="008C0C6A"/>
    <w:rsid w:val="008F4220"/>
    <w:rsid w:val="00915247"/>
    <w:rsid w:val="00985F1E"/>
    <w:rsid w:val="009A680F"/>
    <w:rsid w:val="009D65EC"/>
    <w:rsid w:val="00A264E1"/>
    <w:rsid w:val="00A30F02"/>
    <w:rsid w:val="00AC2769"/>
    <w:rsid w:val="00B21953"/>
    <w:rsid w:val="00BF7DEA"/>
    <w:rsid w:val="00C15E75"/>
    <w:rsid w:val="00C92255"/>
    <w:rsid w:val="00CE4066"/>
    <w:rsid w:val="00D0064B"/>
    <w:rsid w:val="00D42A90"/>
    <w:rsid w:val="00DC51A6"/>
    <w:rsid w:val="00DF1B6B"/>
    <w:rsid w:val="00E01778"/>
    <w:rsid w:val="00E40DFD"/>
    <w:rsid w:val="00E433F3"/>
    <w:rsid w:val="00E51E99"/>
    <w:rsid w:val="00E8341E"/>
    <w:rsid w:val="00EB0CFA"/>
    <w:rsid w:val="00EB6B04"/>
    <w:rsid w:val="00ED128C"/>
    <w:rsid w:val="00EF44E0"/>
    <w:rsid w:val="00F33F87"/>
    <w:rsid w:val="00F66A0E"/>
    <w:rsid w:val="00FF38CE"/>
    <w:rsid w:val="00FF7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4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F6C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1E081F"/>
    <w:pPr>
      <w:spacing w:after="200" w:line="276" w:lineRule="auto"/>
      <w:ind w:left="720"/>
    </w:pPr>
    <w:rPr>
      <w:rFonts w:eastAsia="Times New Roman" w:cs="Calibri"/>
      <w:lang w:val="en-US"/>
    </w:rPr>
  </w:style>
  <w:style w:type="character" w:customStyle="1" w:styleId="apple-style-span">
    <w:name w:val="apple-style-span"/>
    <w:uiPriority w:val="99"/>
    <w:rsid w:val="00D0064B"/>
  </w:style>
  <w:style w:type="table" w:styleId="TableGrid">
    <w:name w:val="Table Grid"/>
    <w:basedOn w:val="TableNormal"/>
    <w:uiPriority w:val="99"/>
    <w:rsid w:val="00D42A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37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pantinidey.ru/post/466/noviy-scenariy-vipusknogo-v-nachalnoy-shkole-bolshoy-sekret-dlya-malenkih-vipusknikov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275</TotalTime>
  <Pages>13</Pages>
  <Words>2768</Words>
  <Characters>15783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9</cp:revision>
  <dcterms:created xsi:type="dcterms:W3CDTF">2018-05-13T23:13:00Z</dcterms:created>
  <dcterms:modified xsi:type="dcterms:W3CDTF">2018-11-22T21:30:00Z</dcterms:modified>
</cp:coreProperties>
</file>