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7D4" w:rsidRPr="002041E4" w:rsidRDefault="00AD17D4" w:rsidP="005A1A03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041E4">
        <w:rPr>
          <w:rFonts w:ascii="Times New Roman" w:hAnsi="Times New Roman" w:cs="Times New Roman"/>
          <w:b/>
          <w:bCs/>
        </w:rPr>
        <w:t>КОНСПЕКТ УРОКА АНГЛИЙСКОГО ЯЗЫКА</w:t>
      </w:r>
    </w:p>
    <w:p w:rsidR="00AD17D4" w:rsidRPr="002041E4" w:rsidRDefault="00AD17D4" w:rsidP="005A1A03">
      <w:pPr>
        <w:spacing w:after="0"/>
        <w:jc w:val="center"/>
        <w:rPr>
          <w:rFonts w:ascii="Times New Roman" w:hAnsi="Times New Roman" w:cs="Times New Roman"/>
          <w:u w:val="single"/>
        </w:rPr>
      </w:pPr>
    </w:p>
    <w:p w:rsidR="00AD17D4" w:rsidRPr="002041E4" w:rsidRDefault="00AD17D4" w:rsidP="00D967DB">
      <w:pPr>
        <w:spacing w:after="0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  <w:b/>
          <w:bCs/>
          <w:u w:val="single"/>
        </w:rPr>
        <w:t>Класс</w:t>
      </w:r>
      <w:r w:rsidRPr="002041E4">
        <w:rPr>
          <w:rFonts w:ascii="Times New Roman" w:hAnsi="Times New Roman" w:cs="Times New Roman"/>
          <w:u w:val="single"/>
        </w:rPr>
        <w:t>:</w:t>
      </w:r>
      <w:r w:rsidRPr="002041E4">
        <w:rPr>
          <w:rFonts w:ascii="Times New Roman" w:hAnsi="Times New Roman" w:cs="Times New Roman"/>
        </w:rPr>
        <w:t xml:space="preserve"> 8</w:t>
      </w:r>
    </w:p>
    <w:p w:rsidR="00AD17D4" w:rsidRPr="002041E4" w:rsidRDefault="00AD17D4" w:rsidP="00D967DB">
      <w:pPr>
        <w:spacing w:after="0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  <w:b/>
          <w:bCs/>
          <w:u w:val="single"/>
        </w:rPr>
        <w:t>Тема урока</w:t>
      </w:r>
      <w:r w:rsidRPr="002041E4">
        <w:rPr>
          <w:rFonts w:ascii="Times New Roman" w:hAnsi="Times New Roman" w:cs="Times New Roman"/>
        </w:rPr>
        <w:t>: Контроль навыка аудирования</w:t>
      </w:r>
    </w:p>
    <w:p w:rsidR="00AD17D4" w:rsidRPr="002041E4" w:rsidRDefault="00AD17D4" w:rsidP="00D967DB">
      <w:pPr>
        <w:spacing w:after="0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  <w:b/>
          <w:bCs/>
          <w:u w:val="single"/>
        </w:rPr>
        <w:t>Цель урока (для учащихся):</w:t>
      </w:r>
      <w:r w:rsidRPr="002041E4">
        <w:rPr>
          <w:rFonts w:ascii="Times New Roman" w:hAnsi="Times New Roman" w:cs="Times New Roman"/>
        </w:rPr>
        <w:t xml:space="preserve"> совершенствование навыка аудирования</w:t>
      </w:r>
    </w:p>
    <w:p w:rsidR="00AD17D4" w:rsidRPr="002041E4" w:rsidRDefault="00AD17D4" w:rsidP="00D967DB">
      <w:pPr>
        <w:spacing w:after="0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  <w:b/>
          <w:bCs/>
          <w:u w:val="single"/>
        </w:rPr>
        <w:t>Цель урока (для учителя</w:t>
      </w:r>
      <w:r w:rsidRPr="002041E4">
        <w:rPr>
          <w:rFonts w:ascii="Times New Roman" w:hAnsi="Times New Roman" w:cs="Times New Roman"/>
          <w:u w:val="single"/>
        </w:rPr>
        <w:t>):</w:t>
      </w:r>
      <w:r w:rsidRPr="002041E4">
        <w:rPr>
          <w:rFonts w:ascii="Times New Roman" w:hAnsi="Times New Roman" w:cs="Times New Roman"/>
        </w:rPr>
        <w:t xml:space="preserve"> контроль навыка аудирования</w:t>
      </w:r>
    </w:p>
    <w:p w:rsidR="00AD17D4" w:rsidRPr="002041E4" w:rsidRDefault="00AD17D4" w:rsidP="00D967DB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2041E4">
        <w:rPr>
          <w:rFonts w:ascii="Times New Roman" w:hAnsi="Times New Roman" w:cs="Times New Roman"/>
          <w:b/>
          <w:bCs/>
          <w:u w:val="single"/>
        </w:rPr>
        <w:t>Задачи урока:</w:t>
      </w:r>
    </w:p>
    <w:p w:rsidR="00AD17D4" w:rsidRPr="002041E4" w:rsidRDefault="00AD17D4" w:rsidP="00D967DB">
      <w:pPr>
        <w:spacing w:after="0"/>
        <w:rPr>
          <w:rFonts w:ascii="Times New Roman" w:hAnsi="Times New Roman" w:cs="Times New Roman"/>
          <w:b/>
          <w:bCs/>
          <w:u w:val="single"/>
        </w:rPr>
      </w:pPr>
    </w:p>
    <w:p w:rsidR="00AD17D4" w:rsidRPr="002041E4" w:rsidRDefault="00AD17D4" w:rsidP="005A1A03">
      <w:pPr>
        <w:spacing w:after="0" w:line="240" w:lineRule="auto"/>
        <w:ind w:left="3827" w:hanging="3827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  <w:i/>
          <w:iCs/>
        </w:rPr>
        <w:t>Воспитательные</w:t>
      </w:r>
      <w:r w:rsidRPr="002041E4">
        <w:rPr>
          <w:rFonts w:ascii="Times New Roman" w:hAnsi="Times New Roman" w:cs="Times New Roman"/>
        </w:rPr>
        <w:t xml:space="preserve">: - воспитание интереса к иноязычной культуре; </w:t>
      </w:r>
    </w:p>
    <w:p w:rsidR="00AD17D4" w:rsidRPr="002041E4" w:rsidRDefault="00AD17D4" w:rsidP="005A1A03">
      <w:pPr>
        <w:spacing w:after="0" w:line="240" w:lineRule="auto"/>
        <w:ind w:left="3827" w:hanging="3827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</w:rPr>
        <w:t xml:space="preserve">                                - воспитание уважительного отношения к иноязычной культуре.</w:t>
      </w:r>
    </w:p>
    <w:p w:rsidR="00AD17D4" w:rsidRPr="002041E4" w:rsidRDefault="00AD17D4" w:rsidP="009A0879">
      <w:pPr>
        <w:spacing w:after="0" w:line="240" w:lineRule="auto"/>
        <w:ind w:left="3827" w:hanging="382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</w:t>
      </w:r>
    </w:p>
    <w:p w:rsidR="00AD17D4" w:rsidRPr="002041E4" w:rsidRDefault="00AD17D4" w:rsidP="005A1A03">
      <w:pPr>
        <w:spacing w:after="0" w:line="240" w:lineRule="auto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  <w:i/>
          <w:iCs/>
        </w:rPr>
        <w:t>Образовательные</w:t>
      </w:r>
      <w:r w:rsidRPr="002041E4">
        <w:rPr>
          <w:rFonts w:ascii="Times New Roman" w:hAnsi="Times New Roman" w:cs="Times New Roman"/>
        </w:rPr>
        <w:t>: - совершенствование навыка аудирования.</w:t>
      </w:r>
    </w:p>
    <w:p w:rsidR="00AD17D4" w:rsidRPr="002041E4" w:rsidRDefault="00AD17D4" w:rsidP="00D967DB">
      <w:pPr>
        <w:spacing w:after="0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</w:rPr>
        <w:tab/>
      </w:r>
    </w:p>
    <w:p w:rsidR="00AD17D4" w:rsidRPr="002041E4" w:rsidRDefault="00AD17D4" w:rsidP="005A1A03">
      <w:pPr>
        <w:spacing w:after="0" w:line="240" w:lineRule="auto"/>
        <w:ind w:left="1985" w:hanging="1985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  <w:i/>
          <w:iCs/>
        </w:rPr>
        <w:t xml:space="preserve">Развивающие:    </w:t>
      </w:r>
      <w:r w:rsidRPr="002041E4">
        <w:rPr>
          <w:rFonts w:ascii="Times New Roman" w:hAnsi="Times New Roman" w:cs="Times New Roman"/>
        </w:rPr>
        <w:t xml:space="preserve">    - расширение кругозора учащихся.</w:t>
      </w:r>
    </w:p>
    <w:p w:rsidR="00AD17D4" w:rsidRPr="002041E4" w:rsidRDefault="00AD17D4" w:rsidP="00B26BFF">
      <w:pPr>
        <w:spacing w:after="0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</w:p>
    <w:p w:rsidR="00AD17D4" w:rsidRPr="002041E4" w:rsidRDefault="00AD17D4" w:rsidP="00B26BFF">
      <w:pPr>
        <w:spacing w:after="0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  <w:b/>
          <w:bCs/>
          <w:u w:val="single"/>
        </w:rPr>
        <w:t>Тип урока</w:t>
      </w:r>
      <w:r w:rsidRPr="002041E4">
        <w:rPr>
          <w:rFonts w:ascii="Times New Roman" w:hAnsi="Times New Roman" w:cs="Times New Roman"/>
        </w:rPr>
        <w:t>: контроль</w:t>
      </w:r>
    </w:p>
    <w:p w:rsidR="00AD17D4" w:rsidRPr="002041E4" w:rsidRDefault="00AD17D4" w:rsidP="00B26BFF">
      <w:pPr>
        <w:spacing w:after="0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  <w:b/>
          <w:bCs/>
          <w:u w:val="single"/>
        </w:rPr>
        <w:t>Дидактическое оснащение урока</w:t>
      </w:r>
      <w:r w:rsidRPr="002041E4">
        <w:rPr>
          <w:rFonts w:ascii="Times New Roman" w:hAnsi="Times New Roman" w:cs="Times New Roman"/>
        </w:rPr>
        <w:t>: УМК «</w:t>
      </w:r>
      <w:r w:rsidRPr="002041E4">
        <w:rPr>
          <w:rFonts w:ascii="Times New Roman" w:hAnsi="Times New Roman" w:cs="Times New Roman"/>
          <w:lang w:val="en-US"/>
        </w:rPr>
        <w:t>Enjoy</w:t>
      </w:r>
      <w:r w:rsidRPr="002041E4">
        <w:rPr>
          <w:rFonts w:ascii="Times New Roman" w:hAnsi="Times New Roman" w:cs="Times New Roman"/>
        </w:rPr>
        <w:t xml:space="preserve"> </w:t>
      </w:r>
      <w:r w:rsidRPr="002041E4">
        <w:rPr>
          <w:rFonts w:ascii="Times New Roman" w:hAnsi="Times New Roman" w:cs="Times New Roman"/>
          <w:lang w:val="en-US"/>
        </w:rPr>
        <w:t>English</w:t>
      </w:r>
      <w:r w:rsidRPr="002041E4">
        <w:rPr>
          <w:rFonts w:ascii="Times New Roman" w:hAnsi="Times New Roman" w:cs="Times New Roman"/>
        </w:rPr>
        <w:t>», мультимедийное оборудование, школьная доска.</w:t>
      </w:r>
    </w:p>
    <w:p w:rsidR="00AD17D4" w:rsidRPr="002041E4" w:rsidRDefault="00AD17D4" w:rsidP="00B26BFF">
      <w:pPr>
        <w:spacing w:after="0"/>
        <w:rPr>
          <w:rFonts w:ascii="Times New Roman" w:hAnsi="Times New Roman" w:cs="Times New Roman"/>
          <w:u w:val="single"/>
        </w:rPr>
      </w:pPr>
      <w:r w:rsidRPr="002041E4">
        <w:rPr>
          <w:rFonts w:ascii="Times New Roman" w:hAnsi="Times New Roman" w:cs="Times New Roman"/>
          <w:b/>
          <w:bCs/>
          <w:u w:val="single"/>
        </w:rPr>
        <w:t>Структурные компоненты урока</w:t>
      </w:r>
      <w:r w:rsidRPr="002041E4">
        <w:rPr>
          <w:rFonts w:ascii="Times New Roman" w:hAnsi="Times New Roman" w:cs="Times New Roman"/>
          <w:u w:val="single"/>
        </w:rPr>
        <w:t>:</w:t>
      </w:r>
    </w:p>
    <w:p w:rsidR="00AD17D4" w:rsidRPr="002041E4" w:rsidRDefault="00AD17D4" w:rsidP="00B26BFF">
      <w:pPr>
        <w:spacing w:after="0"/>
        <w:rPr>
          <w:rFonts w:ascii="Times New Roman" w:hAnsi="Times New Roman" w:cs="Times New Roman"/>
          <w:u w:val="single"/>
        </w:rPr>
      </w:pPr>
    </w:p>
    <w:p w:rsidR="00AD17D4" w:rsidRPr="002041E4" w:rsidRDefault="00AD17D4" w:rsidP="00CF770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  <w:u w:val="single"/>
        </w:rPr>
        <w:t>Начало урока</w:t>
      </w:r>
      <w:r w:rsidRPr="002041E4">
        <w:rPr>
          <w:rFonts w:ascii="Times New Roman" w:hAnsi="Times New Roman" w:cs="Times New Roman"/>
        </w:rPr>
        <w:t>:</w:t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  <w:t xml:space="preserve">1) Организационный момент </w:t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  <w:t>(2 мин)</w:t>
      </w:r>
    </w:p>
    <w:p w:rsidR="00AD17D4" w:rsidRPr="002041E4" w:rsidRDefault="00AD17D4" w:rsidP="0072492C">
      <w:pPr>
        <w:pStyle w:val="ListParagraph"/>
        <w:spacing w:after="0"/>
        <w:ind w:left="360"/>
        <w:rPr>
          <w:rFonts w:ascii="Times New Roman" w:hAnsi="Times New Roman" w:cs="Times New Roman"/>
        </w:rPr>
      </w:pPr>
    </w:p>
    <w:p w:rsidR="00AD17D4" w:rsidRPr="002041E4" w:rsidRDefault="00AD17D4" w:rsidP="00CF770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  <w:u w:val="single"/>
        </w:rPr>
        <w:t>Основная часть урока</w:t>
      </w:r>
      <w:r w:rsidRPr="002041E4">
        <w:rPr>
          <w:rFonts w:ascii="Times New Roman" w:hAnsi="Times New Roman" w:cs="Times New Roman"/>
        </w:rPr>
        <w:t xml:space="preserve">: </w:t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  <w:t xml:space="preserve">1) Речевая разминка </w:t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  <w:t>(2 мин)</w:t>
      </w:r>
    </w:p>
    <w:p w:rsidR="00AD17D4" w:rsidRPr="002041E4" w:rsidRDefault="00AD17D4" w:rsidP="00B9553E">
      <w:pPr>
        <w:pStyle w:val="ListParagraph"/>
        <w:spacing w:after="0"/>
        <w:ind w:left="1080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</w:rPr>
        <w:t xml:space="preserve">                                </w:t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</w:p>
    <w:p w:rsidR="00AD17D4" w:rsidRPr="002041E4" w:rsidRDefault="00AD17D4" w:rsidP="00237260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  <w:t>2) Совершенствование умения аудирования</w:t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  <w:t>(20 мин)</w:t>
      </w:r>
    </w:p>
    <w:p w:rsidR="00AD17D4" w:rsidRPr="002041E4" w:rsidRDefault="00AD17D4" w:rsidP="00C94B4B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</w:rPr>
        <w:t>3) Контроль умения аудирования</w:t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  <w:t>(10 мин)</w:t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</w:p>
    <w:p w:rsidR="00AD17D4" w:rsidRPr="002041E4" w:rsidRDefault="00AD17D4" w:rsidP="002832AE">
      <w:pPr>
        <w:spacing w:after="0"/>
        <w:ind w:left="426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  <w:lang w:val="en-US"/>
        </w:rPr>
        <w:t>III</w:t>
      </w:r>
      <w:r w:rsidRPr="002041E4">
        <w:rPr>
          <w:rFonts w:ascii="Times New Roman" w:hAnsi="Times New Roman" w:cs="Times New Roman"/>
        </w:rPr>
        <w:t xml:space="preserve">. </w:t>
      </w:r>
      <w:r w:rsidRPr="002041E4">
        <w:rPr>
          <w:rFonts w:ascii="Times New Roman" w:hAnsi="Times New Roman" w:cs="Times New Roman"/>
          <w:u w:val="single"/>
        </w:rPr>
        <w:t>Заключительная часть урока</w:t>
      </w:r>
      <w:r w:rsidRPr="002041E4">
        <w:rPr>
          <w:rFonts w:ascii="Times New Roman" w:hAnsi="Times New Roman" w:cs="Times New Roman"/>
        </w:rPr>
        <w:t>:</w:t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  <w:t xml:space="preserve">1) Подведение итогов (рефлексия) </w:t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  <w:t>(2 мин)</w:t>
      </w:r>
    </w:p>
    <w:p w:rsidR="00AD17D4" w:rsidRPr="002041E4" w:rsidRDefault="00AD17D4" w:rsidP="002832AE">
      <w:pPr>
        <w:spacing w:after="0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  <w:t xml:space="preserve">2) Задание на дом </w:t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  <w:t>(2 мин)</w:t>
      </w:r>
    </w:p>
    <w:p w:rsidR="00AD17D4" w:rsidRPr="002041E4" w:rsidRDefault="00AD17D4" w:rsidP="00494674">
      <w:pPr>
        <w:spacing w:after="0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  <w:t>3) Сбор тетрадей и прощание</w:t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  <w:t>(2 мин)</w:t>
      </w:r>
    </w:p>
    <w:p w:rsidR="00AD17D4" w:rsidRPr="002041E4" w:rsidRDefault="00AD17D4" w:rsidP="00C94B4B">
      <w:pPr>
        <w:spacing w:after="0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</w:p>
    <w:p w:rsidR="00AD17D4" w:rsidRPr="002041E4" w:rsidRDefault="00AD17D4" w:rsidP="00C94B4B">
      <w:pPr>
        <w:spacing w:after="0"/>
        <w:rPr>
          <w:rFonts w:ascii="Times New Roman" w:hAnsi="Times New Roman" w:cs="Times New Roman"/>
        </w:rPr>
      </w:pPr>
    </w:p>
    <w:p w:rsidR="00AD17D4" w:rsidRPr="002041E4" w:rsidRDefault="00AD17D4" w:rsidP="009531C1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041E4">
        <w:rPr>
          <w:rFonts w:ascii="Times New Roman" w:hAnsi="Times New Roman" w:cs="Times New Roman"/>
          <w:b/>
          <w:bCs/>
        </w:rPr>
        <w:t>ХОД УРОКА</w:t>
      </w:r>
    </w:p>
    <w:p w:rsidR="00AD17D4" w:rsidRPr="002041E4" w:rsidRDefault="00AD17D4" w:rsidP="009531C1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AD17D4" w:rsidRPr="002041E4" w:rsidRDefault="00AD17D4" w:rsidP="009531C1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u w:val="single"/>
        </w:rPr>
      </w:pPr>
      <w:r w:rsidRPr="002041E4">
        <w:rPr>
          <w:rFonts w:ascii="Times New Roman" w:hAnsi="Times New Roman" w:cs="Times New Roman"/>
          <w:u w:val="single"/>
        </w:rPr>
        <w:t xml:space="preserve">Начало урока: </w:t>
      </w:r>
    </w:p>
    <w:p w:rsidR="00AD17D4" w:rsidRPr="002041E4" w:rsidRDefault="00AD17D4" w:rsidP="00494674">
      <w:pPr>
        <w:pStyle w:val="ListParagraph"/>
        <w:spacing w:after="0"/>
        <w:ind w:left="360"/>
        <w:rPr>
          <w:rFonts w:ascii="Times New Roman" w:hAnsi="Times New Roman" w:cs="Times New Roman"/>
          <w:u w:val="single"/>
        </w:rPr>
      </w:pPr>
    </w:p>
    <w:p w:rsidR="00AD17D4" w:rsidRPr="002041E4" w:rsidRDefault="00AD17D4" w:rsidP="00565A6F">
      <w:pPr>
        <w:pStyle w:val="ListParagraph"/>
        <w:spacing w:after="0"/>
        <w:ind w:left="360"/>
        <w:rPr>
          <w:rFonts w:ascii="Times New Roman" w:hAnsi="Times New Roman" w:cs="Times New Roman"/>
          <w:u w:val="single"/>
        </w:rPr>
      </w:pPr>
      <w:r w:rsidRPr="002041E4">
        <w:rPr>
          <w:rFonts w:ascii="Times New Roman" w:hAnsi="Times New Roman" w:cs="Times New Roman"/>
        </w:rPr>
        <w:tab/>
        <w:t>1) Организационный момент:</w:t>
      </w:r>
    </w:p>
    <w:p w:rsidR="00AD17D4" w:rsidRPr="002041E4" w:rsidRDefault="00AD17D4" w:rsidP="00565A6F">
      <w:pPr>
        <w:pStyle w:val="ListParagraph"/>
        <w:spacing w:after="0"/>
        <w:ind w:left="360"/>
        <w:rPr>
          <w:rFonts w:ascii="Times New Roman" w:hAnsi="Times New Roman" w:cs="Times New Roman"/>
          <w:u w:val="single"/>
        </w:rPr>
      </w:pPr>
      <w:r w:rsidRPr="002041E4">
        <w:rPr>
          <w:rFonts w:ascii="Times New Roman" w:hAnsi="Times New Roman" w:cs="Times New Roman"/>
        </w:rPr>
        <w:tab/>
        <w:t>Цель (для учащихся): настроиться на иноязычное общение, вспомнив речевые обороты классного обихода.</w:t>
      </w:r>
    </w:p>
    <w:p w:rsidR="00AD17D4" w:rsidRPr="002041E4" w:rsidRDefault="00AD17D4" w:rsidP="00565A6F">
      <w:pPr>
        <w:pStyle w:val="ListParagraph"/>
        <w:spacing w:after="0"/>
        <w:ind w:left="360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</w:rPr>
        <w:tab/>
        <w:t>Цель (для учителя): введение в языковую атмосферу, создание мотивационной основы.</w:t>
      </w:r>
    </w:p>
    <w:p w:rsidR="00AD17D4" w:rsidRPr="002041E4" w:rsidRDefault="00AD17D4" w:rsidP="00565A6F">
      <w:pPr>
        <w:pStyle w:val="ListParagraph"/>
        <w:spacing w:after="0"/>
        <w:ind w:left="360"/>
        <w:rPr>
          <w:rFonts w:ascii="Times New Roman" w:hAnsi="Times New Roman" w:cs="Times New Roman"/>
          <w:i/>
          <w:iCs/>
        </w:rPr>
      </w:pPr>
      <w:r w:rsidRPr="002041E4">
        <w:rPr>
          <w:rFonts w:ascii="Times New Roman" w:hAnsi="Times New Roman" w:cs="Times New Roman"/>
          <w:i/>
          <w:iCs/>
        </w:rPr>
        <w:tab/>
        <w:t>Учитель и учащиеся приветствуют друг друга.</w:t>
      </w:r>
    </w:p>
    <w:p w:rsidR="00AD17D4" w:rsidRPr="002041E4" w:rsidRDefault="00AD17D4" w:rsidP="00565A6F">
      <w:pPr>
        <w:pStyle w:val="ListParagraph"/>
        <w:spacing w:after="0"/>
        <w:ind w:left="360"/>
        <w:rPr>
          <w:rFonts w:ascii="Times New Roman" w:hAnsi="Times New Roman" w:cs="Times New Roman"/>
        </w:rPr>
      </w:pPr>
    </w:p>
    <w:p w:rsidR="00AD17D4" w:rsidRPr="002041E4" w:rsidRDefault="00AD17D4" w:rsidP="005C59C8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u w:val="single"/>
        </w:rPr>
      </w:pPr>
      <w:r w:rsidRPr="002041E4">
        <w:rPr>
          <w:rFonts w:ascii="Times New Roman" w:hAnsi="Times New Roman" w:cs="Times New Roman"/>
          <w:u w:val="single"/>
        </w:rPr>
        <w:t>Основная часть урока:</w:t>
      </w:r>
    </w:p>
    <w:p w:rsidR="00AD17D4" w:rsidRPr="002041E4" w:rsidRDefault="00AD17D4" w:rsidP="00494674">
      <w:pPr>
        <w:pStyle w:val="ListParagraph"/>
        <w:spacing w:after="0"/>
        <w:ind w:left="360"/>
        <w:rPr>
          <w:rFonts w:ascii="Times New Roman" w:hAnsi="Times New Roman" w:cs="Times New Roman"/>
          <w:u w:val="single"/>
        </w:rPr>
      </w:pPr>
    </w:p>
    <w:p w:rsidR="00AD17D4" w:rsidRPr="002041E4" w:rsidRDefault="00AD17D4" w:rsidP="007777F5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</w:rPr>
        <w:t>Речевая разминка:</w:t>
      </w:r>
    </w:p>
    <w:p w:rsidR="00AD17D4" w:rsidRPr="002041E4" w:rsidRDefault="00AD17D4" w:rsidP="00967D64">
      <w:pPr>
        <w:pStyle w:val="ListParagraph"/>
        <w:spacing w:after="0"/>
        <w:ind w:left="1440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</w:rPr>
        <w:t>Цель (для учащихся): правильно и адекватно ответить на вопросы общего характера.</w:t>
      </w:r>
    </w:p>
    <w:p w:rsidR="00AD17D4" w:rsidRPr="002041E4" w:rsidRDefault="00AD17D4" w:rsidP="00B9553E">
      <w:pPr>
        <w:pStyle w:val="ListParagraph"/>
        <w:spacing w:after="0"/>
        <w:ind w:left="1440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</w:rPr>
        <w:t>Цель (для учителя): автоматизация произносительного и лексического навыков.</w:t>
      </w:r>
    </w:p>
    <w:p w:rsidR="00AD17D4" w:rsidRPr="002041E4" w:rsidRDefault="00AD17D4" w:rsidP="005C59C8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  <w:r w:rsidRPr="002041E4">
        <w:rPr>
          <w:rFonts w:ascii="Times New Roman" w:hAnsi="Times New Roman" w:cs="Times New Roman"/>
          <w:i/>
          <w:iCs/>
        </w:rPr>
        <w:t>Учителем задаются вопросы о погоде, дне недели, дате и времени.</w:t>
      </w:r>
    </w:p>
    <w:p w:rsidR="00AD17D4" w:rsidRPr="002041E4" w:rsidRDefault="00AD17D4" w:rsidP="005C59C8">
      <w:pPr>
        <w:pStyle w:val="ListParagraph"/>
        <w:spacing w:after="0"/>
        <w:ind w:left="1440"/>
        <w:rPr>
          <w:rFonts w:ascii="Times New Roman" w:hAnsi="Times New Roman" w:cs="Times New Roman"/>
        </w:rPr>
      </w:pPr>
    </w:p>
    <w:p w:rsidR="00AD17D4" w:rsidRPr="002041E4" w:rsidRDefault="00AD17D4" w:rsidP="00B9553E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u w:val="double"/>
        </w:rPr>
      </w:pPr>
      <w:r w:rsidRPr="002041E4">
        <w:rPr>
          <w:rFonts w:ascii="Times New Roman" w:hAnsi="Times New Roman" w:cs="Times New Roman"/>
        </w:rPr>
        <w:t>2) Совершенствование навыка аудирования:</w:t>
      </w:r>
    </w:p>
    <w:p w:rsidR="00AD17D4" w:rsidRPr="002041E4" w:rsidRDefault="00AD17D4" w:rsidP="00FC637B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</w:rPr>
        <w:t xml:space="preserve">Цель (для учащихся): слушать аудиозаписи и выполнять задания к упражнениям учебника. </w:t>
      </w:r>
    </w:p>
    <w:p w:rsidR="00AD17D4" w:rsidRPr="002041E4" w:rsidRDefault="00AD17D4" w:rsidP="00B9553E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</w:rPr>
        <w:t>Цель (для учителя): обучение навыку аудирования.</w:t>
      </w:r>
    </w:p>
    <w:p w:rsidR="00AD17D4" w:rsidRPr="002041E4" w:rsidRDefault="00AD17D4" w:rsidP="00421A65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i/>
          <w:iCs/>
        </w:rPr>
      </w:pPr>
      <w:r w:rsidRPr="002041E4">
        <w:rPr>
          <w:rFonts w:ascii="Times New Roman" w:hAnsi="Times New Roman" w:cs="Times New Roman"/>
          <w:i/>
          <w:iCs/>
        </w:rPr>
        <w:t>Учитель предлагает учащимся выполнить упражнения на совершенствование навыка аудирования:</w:t>
      </w:r>
    </w:p>
    <w:p w:rsidR="00AD17D4" w:rsidRPr="002041E4" w:rsidRDefault="00AD17D4" w:rsidP="00B2221F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i/>
          <w:iCs/>
        </w:rPr>
        <w:sectPr w:rsidR="00AD17D4" w:rsidRPr="002041E4" w:rsidSect="00D967DB">
          <w:pgSz w:w="11906" w:h="16838"/>
          <w:pgMar w:top="284" w:right="284" w:bottom="284" w:left="284" w:header="709" w:footer="709" w:gutter="0"/>
          <w:cols w:space="708"/>
          <w:docGrid w:linePitch="360"/>
        </w:sectPr>
      </w:pPr>
    </w:p>
    <w:p w:rsidR="00AD17D4" w:rsidRPr="002041E4" w:rsidRDefault="00AD17D4" w:rsidP="00B2221F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2041E4">
        <w:rPr>
          <w:rFonts w:ascii="Times New Roman" w:hAnsi="Times New Roman" w:cs="Times New Roman"/>
          <w:i/>
          <w:iCs/>
        </w:rPr>
        <w:t>упр6 стр 7;</w:t>
      </w:r>
    </w:p>
    <w:p w:rsidR="00AD17D4" w:rsidRPr="002041E4" w:rsidRDefault="00AD17D4" w:rsidP="00B2221F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2041E4">
        <w:rPr>
          <w:rFonts w:ascii="Times New Roman" w:hAnsi="Times New Roman" w:cs="Times New Roman"/>
          <w:i/>
          <w:iCs/>
        </w:rPr>
        <w:t>упр 17 стр 9;</w:t>
      </w:r>
    </w:p>
    <w:p w:rsidR="00AD17D4" w:rsidRPr="002041E4" w:rsidRDefault="00AD17D4" w:rsidP="00B2221F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2041E4">
        <w:rPr>
          <w:rFonts w:ascii="Times New Roman" w:hAnsi="Times New Roman" w:cs="Times New Roman"/>
          <w:i/>
          <w:iCs/>
        </w:rPr>
        <w:t>упр 19 стр 9;</w:t>
      </w:r>
    </w:p>
    <w:p w:rsidR="00AD17D4" w:rsidRPr="002041E4" w:rsidRDefault="00AD17D4" w:rsidP="00B2221F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2041E4">
        <w:rPr>
          <w:rFonts w:ascii="Times New Roman" w:hAnsi="Times New Roman" w:cs="Times New Roman"/>
          <w:i/>
          <w:iCs/>
        </w:rPr>
        <w:t>упр 34 стр 13;</w:t>
      </w:r>
    </w:p>
    <w:p w:rsidR="00AD17D4" w:rsidRPr="002041E4" w:rsidRDefault="00AD17D4" w:rsidP="00B2221F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2041E4">
        <w:rPr>
          <w:rFonts w:ascii="Times New Roman" w:hAnsi="Times New Roman" w:cs="Times New Roman"/>
          <w:i/>
          <w:iCs/>
        </w:rPr>
        <w:t>упр 54 стр 18;</w:t>
      </w:r>
    </w:p>
    <w:p w:rsidR="00AD17D4" w:rsidRPr="002041E4" w:rsidRDefault="00AD17D4" w:rsidP="00B2221F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2041E4">
        <w:rPr>
          <w:rFonts w:ascii="Times New Roman" w:hAnsi="Times New Roman" w:cs="Times New Roman"/>
          <w:i/>
          <w:iCs/>
        </w:rPr>
        <w:t>упр 66 стр 20;</w:t>
      </w:r>
    </w:p>
    <w:p w:rsidR="00AD17D4" w:rsidRPr="002041E4" w:rsidRDefault="00AD17D4" w:rsidP="00B2221F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2041E4">
        <w:rPr>
          <w:rFonts w:ascii="Times New Roman" w:hAnsi="Times New Roman" w:cs="Times New Roman"/>
          <w:i/>
          <w:iCs/>
        </w:rPr>
        <w:t>упр 76 стр 23;</w:t>
      </w:r>
    </w:p>
    <w:p w:rsidR="00AD17D4" w:rsidRPr="002041E4" w:rsidRDefault="00AD17D4" w:rsidP="00B2221F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2041E4">
        <w:rPr>
          <w:rFonts w:ascii="Times New Roman" w:hAnsi="Times New Roman" w:cs="Times New Roman"/>
          <w:i/>
          <w:iCs/>
        </w:rPr>
        <w:t xml:space="preserve">упр 77 стр 23. </w:t>
      </w:r>
    </w:p>
    <w:p w:rsidR="00AD17D4" w:rsidRPr="002041E4" w:rsidRDefault="00AD17D4" w:rsidP="009F0906">
      <w:pPr>
        <w:pStyle w:val="ListParagraph"/>
        <w:spacing w:after="0" w:line="240" w:lineRule="auto"/>
        <w:ind w:left="0"/>
        <w:rPr>
          <w:rFonts w:ascii="Times New Roman" w:hAnsi="Times New Roman" w:cs="Times New Roman"/>
          <w:i/>
          <w:iCs/>
        </w:rPr>
        <w:sectPr w:rsidR="00AD17D4" w:rsidRPr="002041E4" w:rsidSect="002041E4">
          <w:type w:val="continuous"/>
          <w:pgSz w:w="11906" w:h="16838"/>
          <w:pgMar w:top="284" w:right="284" w:bottom="284" w:left="284" w:header="709" w:footer="709" w:gutter="0"/>
          <w:cols w:num="2" w:space="708" w:equalWidth="0">
            <w:col w:w="3502" w:space="708"/>
            <w:col w:w="7128"/>
          </w:cols>
          <w:docGrid w:linePitch="360"/>
        </w:sectPr>
      </w:pPr>
    </w:p>
    <w:p w:rsidR="00AD17D4" w:rsidRPr="002041E4" w:rsidRDefault="00AD17D4" w:rsidP="009F0906">
      <w:pPr>
        <w:pStyle w:val="ListParagraph"/>
        <w:spacing w:after="0" w:line="240" w:lineRule="auto"/>
        <w:ind w:left="0"/>
        <w:rPr>
          <w:rFonts w:ascii="Times New Roman" w:hAnsi="Times New Roman" w:cs="Times New Roman"/>
          <w:i/>
          <w:iCs/>
        </w:rPr>
      </w:pPr>
    </w:p>
    <w:p w:rsidR="00AD17D4" w:rsidRDefault="00AD17D4" w:rsidP="00C94B4B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iCs/>
        </w:rPr>
      </w:pPr>
    </w:p>
    <w:p w:rsidR="00AD17D4" w:rsidRDefault="00AD17D4" w:rsidP="00C94B4B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iCs/>
        </w:rPr>
      </w:pPr>
    </w:p>
    <w:p w:rsidR="00AD17D4" w:rsidRPr="002041E4" w:rsidRDefault="00AD17D4" w:rsidP="00C94B4B">
      <w:pPr>
        <w:pStyle w:val="ListParagraph"/>
        <w:spacing w:after="0" w:line="240" w:lineRule="auto"/>
        <w:ind w:left="1080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  <w:iCs/>
        </w:rPr>
        <w:t>3)</w:t>
      </w:r>
      <w:r w:rsidRPr="002041E4">
        <w:rPr>
          <w:rFonts w:ascii="Times New Roman" w:hAnsi="Times New Roman" w:cs="Times New Roman"/>
        </w:rPr>
        <w:t xml:space="preserve"> Контроль умения аудирования:</w:t>
      </w:r>
    </w:p>
    <w:p w:rsidR="00AD17D4" w:rsidRPr="002041E4" w:rsidRDefault="00AD17D4" w:rsidP="00C94B4B">
      <w:pPr>
        <w:pStyle w:val="ListParagraph"/>
        <w:spacing w:after="0" w:line="240" w:lineRule="auto"/>
        <w:ind w:firstLine="696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</w:rPr>
        <w:t xml:space="preserve">Цель (для учащихся): на оценку выполнить упражнение </w:t>
      </w:r>
    </w:p>
    <w:p w:rsidR="00AD17D4" w:rsidRPr="002041E4" w:rsidRDefault="00AD17D4" w:rsidP="00C94B4B">
      <w:pPr>
        <w:pStyle w:val="ListParagraph"/>
        <w:spacing w:after="0" w:line="240" w:lineRule="auto"/>
        <w:ind w:firstLine="696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</w:rPr>
        <w:t>Цель (для учителя): проверить контрольное упражнение</w:t>
      </w:r>
    </w:p>
    <w:p w:rsidR="00AD17D4" w:rsidRPr="002041E4" w:rsidRDefault="00AD17D4" w:rsidP="00C94B4B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i/>
          <w:iCs/>
        </w:rPr>
      </w:pPr>
      <w:r w:rsidRPr="002041E4">
        <w:rPr>
          <w:rFonts w:ascii="Times New Roman" w:hAnsi="Times New Roman" w:cs="Times New Roman"/>
          <w:i/>
        </w:rPr>
        <w:t>Учитель предлагает учащимся выполнить контрольное упражнение в учебнике (упр 78 стр 23).</w:t>
      </w:r>
    </w:p>
    <w:p w:rsidR="00AD17D4" w:rsidRPr="002041E4" w:rsidRDefault="00AD17D4" w:rsidP="007C4C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  <w:r w:rsidRPr="002041E4">
        <w:rPr>
          <w:rFonts w:ascii="Times New Roman" w:hAnsi="Times New Roman" w:cs="Times New Roman"/>
        </w:rPr>
        <w:tab/>
      </w:r>
    </w:p>
    <w:p w:rsidR="00AD17D4" w:rsidRPr="002041E4" w:rsidRDefault="00AD17D4" w:rsidP="00330821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u w:val="single"/>
        </w:rPr>
      </w:pPr>
      <w:r w:rsidRPr="002041E4">
        <w:rPr>
          <w:rFonts w:ascii="Times New Roman" w:hAnsi="Times New Roman" w:cs="Times New Roman"/>
          <w:u w:val="single"/>
        </w:rPr>
        <w:t>Заключительная часть урока:</w:t>
      </w:r>
    </w:p>
    <w:p w:rsidR="00AD17D4" w:rsidRPr="002041E4" w:rsidRDefault="00AD17D4" w:rsidP="00B9553E">
      <w:pPr>
        <w:pStyle w:val="ListParagraph"/>
        <w:spacing w:after="0"/>
        <w:ind w:left="360"/>
        <w:rPr>
          <w:rFonts w:ascii="Times New Roman" w:hAnsi="Times New Roman" w:cs="Times New Roman"/>
          <w:u w:val="single"/>
        </w:rPr>
      </w:pPr>
    </w:p>
    <w:p w:rsidR="00AD17D4" w:rsidRPr="002041E4" w:rsidRDefault="00AD17D4" w:rsidP="00B9553E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</w:rPr>
        <w:t>Подведение итогов (рефлексия).</w:t>
      </w:r>
    </w:p>
    <w:p w:rsidR="00AD17D4" w:rsidRPr="002041E4" w:rsidRDefault="00AD17D4" w:rsidP="00A67C5B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  <w:r w:rsidRPr="002041E4">
        <w:rPr>
          <w:rFonts w:ascii="Times New Roman" w:hAnsi="Times New Roman" w:cs="Times New Roman"/>
          <w:i/>
          <w:iCs/>
        </w:rPr>
        <w:t>Учитель спрашивает учащихся, какие моменты урока вызвали трудности.</w:t>
      </w:r>
    </w:p>
    <w:p w:rsidR="00AD17D4" w:rsidRPr="002041E4" w:rsidRDefault="00AD17D4" w:rsidP="00D33B2C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p w:rsidR="00AD17D4" w:rsidRPr="002041E4" w:rsidRDefault="00AD17D4" w:rsidP="005C48E8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</w:rPr>
        <w:t>Задание на дом:</w:t>
      </w:r>
    </w:p>
    <w:p w:rsidR="00AD17D4" w:rsidRPr="002041E4" w:rsidRDefault="00AD17D4" w:rsidP="005C48E8">
      <w:pPr>
        <w:pStyle w:val="ListParagraph"/>
        <w:spacing w:after="0"/>
        <w:ind w:left="1440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</w:rPr>
        <w:t>Цель (для учащихся): готовиться к зачету по лексике.</w:t>
      </w:r>
    </w:p>
    <w:p w:rsidR="00AD17D4" w:rsidRPr="002041E4" w:rsidRDefault="00AD17D4" w:rsidP="005C48E8">
      <w:pPr>
        <w:pStyle w:val="ListParagraph"/>
        <w:spacing w:after="0"/>
        <w:ind w:left="1440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</w:rPr>
        <w:t>Цель (для учителя): обеспечить учащихся списком с новыми лексическими единицами.</w:t>
      </w:r>
    </w:p>
    <w:p w:rsidR="00AD17D4" w:rsidRPr="002041E4" w:rsidRDefault="00AD17D4" w:rsidP="005C48E8">
      <w:pPr>
        <w:pStyle w:val="ListParagraph"/>
        <w:spacing w:after="0"/>
        <w:ind w:left="1440"/>
        <w:rPr>
          <w:rFonts w:ascii="Times New Roman" w:hAnsi="Times New Roman" w:cs="Times New Roman"/>
        </w:rPr>
      </w:pPr>
    </w:p>
    <w:p w:rsidR="00AD17D4" w:rsidRPr="002041E4" w:rsidRDefault="00AD17D4" w:rsidP="00330821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2041E4">
        <w:rPr>
          <w:rFonts w:ascii="Times New Roman" w:hAnsi="Times New Roman" w:cs="Times New Roman"/>
        </w:rPr>
        <w:t>Сбор тетрадей и прощание.</w:t>
      </w:r>
    </w:p>
    <w:p w:rsidR="00AD17D4" w:rsidRPr="002041E4" w:rsidRDefault="00AD17D4" w:rsidP="007C4C73">
      <w:pPr>
        <w:pStyle w:val="ListParagraph"/>
        <w:spacing w:after="0"/>
        <w:rPr>
          <w:rFonts w:ascii="Times New Roman" w:hAnsi="Times New Roman" w:cs="Times New Roman"/>
        </w:rPr>
      </w:pPr>
    </w:p>
    <w:sectPr w:rsidR="00AD17D4" w:rsidRPr="002041E4" w:rsidSect="002041E4">
      <w:type w:val="continuous"/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Typewriter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F1B99"/>
    <w:multiLevelType w:val="hybridMultilevel"/>
    <w:tmpl w:val="0E308520"/>
    <w:lvl w:ilvl="0" w:tplc="EC8A1AAE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13892FCC"/>
    <w:multiLevelType w:val="hybridMultilevel"/>
    <w:tmpl w:val="DB362164"/>
    <w:lvl w:ilvl="0" w:tplc="E6D41292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7AC5A8B"/>
    <w:multiLevelType w:val="hybridMultilevel"/>
    <w:tmpl w:val="91E8ED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Lucida Sans Typewriter" w:hAnsi="Lucida Sans Typewriter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Lucida Sans Typewriter" w:hAnsi="Lucida Sans Typewriter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Lucida Sans Typewriter" w:hAnsi="Lucida Sans Typewriter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7F5DF3"/>
    <w:multiLevelType w:val="hybridMultilevel"/>
    <w:tmpl w:val="D5941B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Lucida Sans Typewriter" w:hAnsi="Lucida Sans Typewriter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Lucida Sans Typewriter" w:hAnsi="Lucida Sans Typewriter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Lucida Sans Typewriter" w:hAnsi="Lucida Sans Typewriter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E8E684E"/>
    <w:multiLevelType w:val="hybridMultilevel"/>
    <w:tmpl w:val="06AA0CE0"/>
    <w:lvl w:ilvl="0" w:tplc="5596CF66">
      <w:start w:val="6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1EBB26C6"/>
    <w:multiLevelType w:val="hybridMultilevel"/>
    <w:tmpl w:val="568242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Lucida Sans Typewriter" w:hAnsi="Lucida Sans Typewriter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Lucida Sans Typewriter" w:hAnsi="Lucida Sans Typewriter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Lucida Sans Typewriter" w:hAnsi="Lucida Sans Typewriter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3AB5C5F"/>
    <w:multiLevelType w:val="hybridMultilevel"/>
    <w:tmpl w:val="D076D4D8"/>
    <w:lvl w:ilvl="0" w:tplc="9AFE6CB4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7">
    <w:nsid w:val="3F3F0B2F"/>
    <w:multiLevelType w:val="hybridMultilevel"/>
    <w:tmpl w:val="DD60635A"/>
    <w:lvl w:ilvl="0" w:tplc="02EA36A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8966657"/>
    <w:multiLevelType w:val="hybridMultilevel"/>
    <w:tmpl w:val="E900696E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Lucida Sans Typewriter" w:hAnsi="Lucida Sans Typewriter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Lucida Sans Typewriter" w:hAnsi="Lucida Sans Typewriter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Lucida Sans Typewriter" w:hAnsi="Lucida Sans Typewriter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9">
    <w:nsid w:val="4B3C7F75"/>
    <w:multiLevelType w:val="hybridMultilevel"/>
    <w:tmpl w:val="FAFC2F46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Lucida Sans Typewriter" w:hAnsi="Lucida Sans Typewriter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Lucida Sans Typewriter" w:hAnsi="Lucida Sans Typewriter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Lucida Sans Typewriter" w:hAnsi="Lucida Sans Typewriter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0">
    <w:nsid w:val="4B73483A"/>
    <w:multiLevelType w:val="hybridMultilevel"/>
    <w:tmpl w:val="4342890C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Lucida Sans Typewriter" w:hAnsi="Lucida Sans Typewriter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Lucida Sans Typewriter" w:hAnsi="Lucida Sans Typewriter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Lucida Sans Typewriter" w:hAnsi="Lucida Sans Typewriter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>
    <w:nsid w:val="4D132381"/>
    <w:multiLevelType w:val="hybridMultilevel"/>
    <w:tmpl w:val="A380EDFA"/>
    <w:lvl w:ilvl="0" w:tplc="01DCAD4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2">
    <w:nsid w:val="66B04832"/>
    <w:multiLevelType w:val="hybridMultilevel"/>
    <w:tmpl w:val="B94A025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Lucida Sans Typewriter" w:hAnsi="Lucida Sans Typewriter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Lucida Sans Typewriter" w:hAnsi="Lucida Sans Typewriter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Lucida Sans Typewriter" w:hAnsi="Lucida Sans Typewriter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74773922"/>
    <w:multiLevelType w:val="hybridMultilevel"/>
    <w:tmpl w:val="4E4AD68A"/>
    <w:lvl w:ilvl="0" w:tplc="469885B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3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12"/>
  </w:num>
  <w:num w:numId="8">
    <w:abstractNumId w:val="2"/>
  </w:num>
  <w:num w:numId="9">
    <w:abstractNumId w:val="8"/>
  </w:num>
  <w:num w:numId="10">
    <w:abstractNumId w:val="5"/>
  </w:num>
  <w:num w:numId="11">
    <w:abstractNumId w:val="9"/>
  </w:num>
  <w:num w:numId="12">
    <w:abstractNumId w:val="10"/>
  </w:num>
  <w:num w:numId="13">
    <w:abstractNumId w:val="11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967DB"/>
    <w:rsid w:val="00003809"/>
    <w:rsid w:val="00057BCB"/>
    <w:rsid w:val="000B35A6"/>
    <w:rsid w:val="000B6A56"/>
    <w:rsid w:val="001319B0"/>
    <w:rsid w:val="00145336"/>
    <w:rsid w:val="001B0AED"/>
    <w:rsid w:val="001B5FB8"/>
    <w:rsid w:val="001D0A04"/>
    <w:rsid w:val="001E24C0"/>
    <w:rsid w:val="001E4DB7"/>
    <w:rsid w:val="002041E4"/>
    <w:rsid w:val="00226138"/>
    <w:rsid w:val="00237260"/>
    <w:rsid w:val="00246B3F"/>
    <w:rsid w:val="002725CB"/>
    <w:rsid w:val="00281BC8"/>
    <w:rsid w:val="002832AE"/>
    <w:rsid w:val="00295A7F"/>
    <w:rsid w:val="002A00FE"/>
    <w:rsid w:val="002C4793"/>
    <w:rsid w:val="002C75B8"/>
    <w:rsid w:val="002E2698"/>
    <w:rsid w:val="002F0379"/>
    <w:rsid w:val="00330821"/>
    <w:rsid w:val="00353624"/>
    <w:rsid w:val="00387CA6"/>
    <w:rsid w:val="00393935"/>
    <w:rsid w:val="003A61DF"/>
    <w:rsid w:val="003B03FF"/>
    <w:rsid w:val="003C0E04"/>
    <w:rsid w:val="003C740C"/>
    <w:rsid w:val="003E2773"/>
    <w:rsid w:val="004125AE"/>
    <w:rsid w:val="0041765F"/>
    <w:rsid w:val="00420344"/>
    <w:rsid w:val="00421A65"/>
    <w:rsid w:val="00421C09"/>
    <w:rsid w:val="00442FE8"/>
    <w:rsid w:val="004719F6"/>
    <w:rsid w:val="00494674"/>
    <w:rsid w:val="004D077B"/>
    <w:rsid w:val="004D5ED0"/>
    <w:rsid w:val="00543DA0"/>
    <w:rsid w:val="00561695"/>
    <w:rsid w:val="00565A6F"/>
    <w:rsid w:val="00580A84"/>
    <w:rsid w:val="005A1A03"/>
    <w:rsid w:val="005C48E8"/>
    <w:rsid w:val="005C59C8"/>
    <w:rsid w:val="005F24ED"/>
    <w:rsid w:val="00614798"/>
    <w:rsid w:val="00633A22"/>
    <w:rsid w:val="0063767F"/>
    <w:rsid w:val="006407A6"/>
    <w:rsid w:val="00670F53"/>
    <w:rsid w:val="00693734"/>
    <w:rsid w:val="00696A11"/>
    <w:rsid w:val="006A3007"/>
    <w:rsid w:val="006A6694"/>
    <w:rsid w:val="006E3B90"/>
    <w:rsid w:val="006E7F7A"/>
    <w:rsid w:val="006F16AF"/>
    <w:rsid w:val="00715718"/>
    <w:rsid w:val="0072492C"/>
    <w:rsid w:val="00745DCF"/>
    <w:rsid w:val="00770962"/>
    <w:rsid w:val="00773F57"/>
    <w:rsid w:val="007777F5"/>
    <w:rsid w:val="00794A3F"/>
    <w:rsid w:val="007A07FA"/>
    <w:rsid w:val="007C4C73"/>
    <w:rsid w:val="007D26DB"/>
    <w:rsid w:val="008168A9"/>
    <w:rsid w:val="00817D0E"/>
    <w:rsid w:val="00831BA8"/>
    <w:rsid w:val="00832E5A"/>
    <w:rsid w:val="00833A2A"/>
    <w:rsid w:val="00844CE1"/>
    <w:rsid w:val="0088662F"/>
    <w:rsid w:val="008974E7"/>
    <w:rsid w:val="008E0DEE"/>
    <w:rsid w:val="008F4942"/>
    <w:rsid w:val="00917780"/>
    <w:rsid w:val="00920BB1"/>
    <w:rsid w:val="00925D9A"/>
    <w:rsid w:val="009531C1"/>
    <w:rsid w:val="00967D64"/>
    <w:rsid w:val="009904C8"/>
    <w:rsid w:val="00993AB2"/>
    <w:rsid w:val="009A0879"/>
    <w:rsid w:val="009A23D9"/>
    <w:rsid w:val="009E5FFC"/>
    <w:rsid w:val="009F0906"/>
    <w:rsid w:val="009F6FDC"/>
    <w:rsid w:val="00A642A8"/>
    <w:rsid w:val="00A67C5B"/>
    <w:rsid w:val="00A76876"/>
    <w:rsid w:val="00A94C96"/>
    <w:rsid w:val="00AA1615"/>
    <w:rsid w:val="00AA5ACB"/>
    <w:rsid w:val="00AD17D4"/>
    <w:rsid w:val="00AD1812"/>
    <w:rsid w:val="00AE132B"/>
    <w:rsid w:val="00AE6D8C"/>
    <w:rsid w:val="00AF3211"/>
    <w:rsid w:val="00AF5BC5"/>
    <w:rsid w:val="00B21591"/>
    <w:rsid w:val="00B2221F"/>
    <w:rsid w:val="00B26BFF"/>
    <w:rsid w:val="00B52057"/>
    <w:rsid w:val="00B572C1"/>
    <w:rsid w:val="00B57E06"/>
    <w:rsid w:val="00B70DCD"/>
    <w:rsid w:val="00B93DD5"/>
    <w:rsid w:val="00B9553E"/>
    <w:rsid w:val="00BB330B"/>
    <w:rsid w:val="00BC626F"/>
    <w:rsid w:val="00C10E7F"/>
    <w:rsid w:val="00C328D5"/>
    <w:rsid w:val="00C44E27"/>
    <w:rsid w:val="00C470A4"/>
    <w:rsid w:val="00C51B41"/>
    <w:rsid w:val="00C63ADE"/>
    <w:rsid w:val="00C65198"/>
    <w:rsid w:val="00C94B4B"/>
    <w:rsid w:val="00CB246F"/>
    <w:rsid w:val="00CC7095"/>
    <w:rsid w:val="00CF7704"/>
    <w:rsid w:val="00D07B88"/>
    <w:rsid w:val="00D322FC"/>
    <w:rsid w:val="00D33B2C"/>
    <w:rsid w:val="00D4494E"/>
    <w:rsid w:val="00D6167D"/>
    <w:rsid w:val="00D7138C"/>
    <w:rsid w:val="00D84D65"/>
    <w:rsid w:val="00D967DB"/>
    <w:rsid w:val="00DA342C"/>
    <w:rsid w:val="00DB0972"/>
    <w:rsid w:val="00DB354F"/>
    <w:rsid w:val="00DC5049"/>
    <w:rsid w:val="00DC67A5"/>
    <w:rsid w:val="00DC75E5"/>
    <w:rsid w:val="00DF5FDD"/>
    <w:rsid w:val="00E242B9"/>
    <w:rsid w:val="00E37D15"/>
    <w:rsid w:val="00E60FFF"/>
    <w:rsid w:val="00EB01DA"/>
    <w:rsid w:val="00EB3ECB"/>
    <w:rsid w:val="00ED1F7D"/>
    <w:rsid w:val="00EF018B"/>
    <w:rsid w:val="00F86E7E"/>
    <w:rsid w:val="00FA47C2"/>
    <w:rsid w:val="00FA5F1F"/>
    <w:rsid w:val="00FB112D"/>
    <w:rsid w:val="00FB1DFE"/>
    <w:rsid w:val="00FC637B"/>
    <w:rsid w:val="00FE76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67F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F7704"/>
    <w:pPr>
      <w:ind w:left="720"/>
    </w:pPr>
  </w:style>
  <w:style w:type="table" w:styleId="TableGrid">
    <w:name w:val="Table Grid"/>
    <w:basedOn w:val="TableNormal"/>
    <w:uiPriority w:val="99"/>
    <w:rsid w:val="0022613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BB33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F6FDC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689</TotalTime>
  <Pages>2</Pages>
  <Words>384</Words>
  <Characters>2193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57</cp:revision>
  <cp:lastPrinted>2016-09-25T11:53:00Z</cp:lastPrinted>
  <dcterms:created xsi:type="dcterms:W3CDTF">2011-10-23T04:16:00Z</dcterms:created>
  <dcterms:modified xsi:type="dcterms:W3CDTF">2024-09-12T09:20:00Z</dcterms:modified>
</cp:coreProperties>
</file>