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4A04" w:rsidRDefault="00D54A04">
      <w:r>
        <w:t>Еще совсем немного и наступит еще один православный праздник, который будут отмечать все жители России, да и не только. Речь идет о Пасхе.</w:t>
      </w:r>
    </w:p>
    <w:p w:rsidR="00D54A04" w:rsidRDefault="00D54A04"/>
    <w:p w:rsidR="00D54A04" w:rsidRDefault="00D54A04">
      <w:r>
        <w:t xml:space="preserve">Открытка к Пасхе </w:t>
      </w:r>
    </w:p>
    <w:p w:rsidR="00D54A04" w:rsidRDefault="00D54A04"/>
    <w:p w:rsidR="00D54A04" w:rsidRDefault="00D54A04">
      <w:r>
        <w:t>Нам потребуется:</w:t>
      </w:r>
    </w:p>
    <w:p w:rsidR="00D54A04" w:rsidRDefault="00D54A04"/>
    <w:p w:rsidR="00D54A04" w:rsidRDefault="00D54A04">
      <w:r>
        <w:t>белая бумага А4 — 1 шт.</w:t>
      </w:r>
    </w:p>
    <w:p w:rsidR="00D54A04" w:rsidRDefault="00D54A04">
      <w:r>
        <w:t>листы разноцветные</w:t>
      </w:r>
    </w:p>
    <w:p w:rsidR="00D54A04" w:rsidRDefault="00D54A04">
      <w:r>
        <w:t>дыроколы желательно с фигурками</w:t>
      </w:r>
    </w:p>
    <w:p w:rsidR="00D54A04" w:rsidRDefault="00D54A04">
      <w:r>
        <w:t>тесемка или ленточка декоративная</w:t>
      </w:r>
    </w:p>
    <w:p w:rsidR="00D54A04" w:rsidRDefault="00D54A04">
      <w:r>
        <w:t>ножницы</w:t>
      </w:r>
    </w:p>
    <w:p w:rsidR="00D54A04" w:rsidRDefault="00D54A04">
      <w:r>
        <w:t>клей</w:t>
      </w:r>
    </w:p>
    <w:p w:rsidR="00D54A04" w:rsidRDefault="00D54A04">
      <w:r>
        <w:t>двусторонний скотч</w:t>
      </w:r>
    </w:p>
    <w:p w:rsidR="00D54A04" w:rsidRDefault="00D54A04"/>
    <w:p w:rsidR="00D54A04" w:rsidRDefault="00D54A04">
      <w:r>
        <w:t>Этапы работы:</w:t>
      </w:r>
    </w:p>
    <w:p w:rsidR="00D54A04" w:rsidRDefault="00D54A04"/>
    <w:p w:rsidR="00D54A04" w:rsidRDefault="00D54A04">
      <w:r>
        <w:t>1. Для начала в первую очередь определитесь с фоном открыточки. Возьмите например голубой цвет. Согните лист пополам.</w:t>
      </w:r>
    </w:p>
    <w:p w:rsidR="00D54A04" w:rsidRDefault="00D54A04"/>
    <w:p w:rsidR="00D54A04" w:rsidRDefault="00D54A04">
      <w:r>
        <w:t>2. Затем из зеленой бумаги сделайте травку и лепесточки, можно для этого использовать специальный фигурный дырокол, но опять же не известно какие фигуры есть у вас.</w:t>
      </w:r>
    </w:p>
    <w:p w:rsidR="00D54A04" w:rsidRDefault="00D54A04"/>
    <w:p w:rsidR="00D54A04" w:rsidRDefault="00D54A04">
      <w:r>
        <w:t>3. Теперь, как вы и догадались вам их нужно будет сначала расположить на фоне, так сказать подумать куда и что вы приближенно поставите. А потом возьмите клей и наклейте.</w:t>
      </w:r>
    </w:p>
    <w:p w:rsidR="00D54A04" w:rsidRDefault="00D54A04"/>
    <w:p w:rsidR="00D54A04" w:rsidRDefault="00D54A04">
      <w:r>
        <w:t>4. Далее из белой бумаги вырежьте яйцо.</w:t>
      </w:r>
    </w:p>
    <w:p w:rsidR="00D54A04" w:rsidRDefault="00D54A04"/>
    <w:p w:rsidR="00D54A04" w:rsidRDefault="00D54A04">
      <w:r>
        <w:t>Можете воспользоваться уже готовым шаблоном-трафаретом.</w:t>
      </w:r>
    </w:p>
    <w:p w:rsidR="00D54A04" w:rsidRDefault="00D54A04"/>
    <w:p w:rsidR="00D54A04" w:rsidRDefault="00D54A04">
      <w:r>
        <w:t>5. И точно такое же из желтой бумаги. А после разрежьте его вот так, как показано на этой иллюстрации.</w:t>
      </w:r>
    </w:p>
    <w:p w:rsidR="00D54A04" w:rsidRDefault="00D54A04">
      <w:r>
        <w:t>6. Этот срез вам нужно будет оформить декоративно,  сделайте например волной.</w:t>
      </w:r>
    </w:p>
    <w:p w:rsidR="00D54A04" w:rsidRDefault="00D54A04">
      <w:r>
        <w:t>7. Приложите и приклейте желтый фон к белому, белый соответственно на основание. Чтобы придать завершенность можно еще как-нибудь украсить, например атласной ленточкой в виде бантика.</w:t>
      </w:r>
    </w:p>
    <w:p w:rsidR="00D54A04" w:rsidRDefault="00D54A04">
      <w:r>
        <w:t>8. Ну и конечно же оформите полянку из того, что получится с вашим помощником — фигурным дыроколом.</w:t>
      </w:r>
    </w:p>
    <w:p w:rsidR="00D54A04" w:rsidRDefault="00D54A04">
      <w:r>
        <w:t xml:space="preserve">9. Не забудьте подписать пожелание или поздравление, а также короткую фразу, например Христос Воскресе. </w:t>
      </w:r>
    </w:p>
    <w:p w:rsidR="00D54A04" w:rsidRDefault="00D54A04"/>
    <w:p w:rsidR="00D54A04" w:rsidRDefault="00D54A04"/>
    <w:sectPr w:rsidR="00D54A04" w:rsidSect="00D54A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4A04" w:rsidRDefault="00D54A04" w:rsidP="00D54A04">
      <w:r>
        <w:separator/>
      </w:r>
    </w:p>
  </w:endnote>
  <w:endnote w:type="continuationSeparator" w:id="0">
    <w:p w:rsidR="00D54A04" w:rsidRDefault="00D54A04" w:rsidP="00D54A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A04" w:rsidRDefault="00D54A04">
    <w:pPr>
      <w:rPr>
        <w:sz w:val="24"/>
        <w:szCs w:val="24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A04" w:rsidRDefault="00D54A04">
    <w:pPr>
      <w:rPr>
        <w:sz w:val="24"/>
        <w:szCs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A04" w:rsidRDefault="00D54A04">
    <w:pPr>
      <w:rPr>
        <w:sz w:val="24"/>
        <w:szCs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4A04" w:rsidRDefault="00D54A04" w:rsidP="00D54A04">
      <w:r>
        <w:separator/>
      </w:r>
    </w:p>
  </w:footnote>
  <w:footnote w:type="continuationSeparator" w:id="0">
    <w:p w:rsidR="00D54A04" w:rsidRDefault="00D54A04" w:rsidP="00D54A0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A04" w:rsidRDefault="00D54A04">
    <w:pPr>
      <w:rPr>
        <w:sz w:val="24"/>
        <w:szCs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A04" w:rsidRDefault="00D54A04">
    <w:pPr>
      <w:rPr>
        <w:sz w:val="24"/>
        <w:szCs w:val="24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A04" w:rsidRDefault="00D54A04">
    <w:pPr>
      <w:rPr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val="bestFit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54A04"/>
    <w:rsid w:val="00D54A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nhideWhenUsed="0"/>
    <w:lsdException w:name="footer" w:unhideWhenUsed="0"/>
    <w:lsdException w:name="caption" w:semiHidden="0" w:unhideWhenUsed="0" w:qFormat="1"/>
    <w:lsdException w:name="footnote reference" w:unhideWhenUsed="0"/>
    <w:lsdException w:name="endnote reference" w:unhideWhenUsed="0"/>
    <w:lsdException w:name="endnote text" w:unhideWhenUsed="0"/>
    <w:lsdException w:name="Title" w:semiHidden="0" w:uiPriority="10" w:unhideWhenUsed="0" w:qFormat="1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  <w:lang/>
    </w:rPr>
  </w:style>
  <w:style w:type="paragraph" w:styleId="Heading1">
    <w:name w:val="heading 1"/>
    <w:basedOn w:val="Normal"/>
    <w:next w:val="Normal"/>
    <w:link w:val="Heading1Char1"/>
    <w:uiPriority w:val="99"/>
    <w:qFormat/>
    <w:pPr>
      <w:keepNext/>
      <w:spacing w:before="240" w:after="60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1"/>
    <w:uiPriority w:val="99"/>
    <w:qFormat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1"/>
    <w:uiPriority w:val="99"/>
    <w:qFormat/>
    <w:pPr>
      <w:keepNext/>
      <w:spacing w:before="240" w:after="60"/>
      <w:outlineLvl w:val="2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99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4A04"/>
    <w:rPr>
      <w:rFonts w:asciiTheme="majorHAnsi" w:eastAsiaTheme="majorEastAsia" w:hAnsiTheme="majorHAnsi" w:cstheme="majorBidi"/>
      <w:b/>
      <w:bCs/>
      <w:kern w:val="32"/>
      <w:sz w:val="32"/>
      <w:szCs w:val="32"/>
      <w:lang/>
    </w:rPr>
  </w:style>
  <w:style w:type="character" w:customStyle="1" w:styleId="Heading1Char1">
    <w:name w:val="Heading 1 Char1"/>
    <w:basedOn w:val="DefaultParagraphFont"/>
    <w:link w:val="Heading1"/>
    <w:uiPriority w:val="99"/>
    <w:rPr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4A04"/>
    <w:rPr>
      <w:rFonts w:asciiTheme="majorHAnsi" w:eastAsiaTheme="majorEastAsia" w:hAnsiTheme="majorHAnsi" w:cstheme="majorBidi"/>
      <w:b/>
      <w:bCs/>
      <w:i/>
      <w:iCs/>
      <w:sz w:val="28"/>
      <w:szCs w:val="28"/>
      <w:lang/>
    </w:rPr>
  </w:style>
  <w:style w:type="character" w:customStyle="1" w:styleId="Heading2Char1">
    <w:name w:val="Heading 2 Char1"/>
    <w:basedOn w:val="DefaultParagraphFont"/>
    <w:link w:val="Heading2"/>
    <w:uiPriority w:val="99"/>
    <w:rPr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4A04"/>
    <w:rPr>
      <w:rFonts w:asciiTheme="majorHAnsi" w:eastAsiaTheme="majorEastAsia" w:hAnsiTheme="majorHAnsi" w:cstheme="majorBidi"/>
      <w:b/>
      <w:bCs/>
      <w:sz w:val="26"/>
      <w:szCs w:val="26"/>
      <w:lang/>
    </w:rPr>
  </w:style>
  <w:style w:type="character" w:customStyle="1" w:styleId="Heading3Char1">
    <w:name w:val="Heading 3 Char1"/>
    <w:basedOn w:val="DefaultParagraphFont"/>
    <w:link w:val="Heading3"/>
    <w:uiPriority w:val="99"/>
    <w:rPr>
      <w:b/>
      <w:bCs/>
      <w:sz w:val="26"/>
      <w:szCs w:val="26"/>
    </w:rPr>
  </w:style>
  <w:style w:type="character" w:styleId="Hyperlink">
    <w:name w:val="Hyperlink"/>
    <w:basedOn w:val="DefaultParagraphFont"/>
    <w:uiPriority w:val="99"/>
    <w:rPr>
      <w:color w:val="0000FF"/>
      <w:u w:val="single"/>
    </w:rPr>
  </w:style>
  <w:style w:type="paragraph" w:styleId="Header">
    <w:name w:val="header"/>
    <w:basedOn w:val="Normal"/>
    <w:link w:val="HeaderChar1"/>
    <w:uiPriority w:val="99"/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D54A04"/>
    <w:rPr>
      <w:rFonts w:ascii="Arial" w:hAnsi="Arial" w:cs="Arial"/>
      <w:sz w:val="20"/>
      <w:szCs w:val="20"/>
      <w:lang/>
    </w:rPr>
  </w:style>
  <w:style w:type="character" w:customStyle="1" w:styleId="HeaderChar1">
    <w:name w:val="Header Char1"/>
    <w:basedOn w:val="DefaultParagraphFont"/>
    <w:link w:val="Header"/>
    <w:uiPriority w:val="99"/>
  </w:style>
  <w:style w:type="paragraph" w:styleId="Footer">
    <w:name w:val="footer"/>
    <w:basedOn w:val="Normal"/>
    <w:link w:val="FooterChar1"/>
    <w:uiPriority w:val="99"/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D54A04"/>
    <w:rPr>
      <w:rFonts w:ascii="Arial" w:hAnsi="Arial" w:cs="Arial"/>
      <w:sz w:val="20"/>
      <w:szCs w:val="20"/>
      <w:lang/>
    </w:rPr>
  </w:style>
  <w:style w:type="character" w:customStyle="1" w:styleId="FooterChar1">
    <w:name w:val="Footer Char1"/>
    <w:basedOn w:val="DefaultParagraphFont"/>
    <w:link w:val="Footer"/>
    <w:uiPriority w:val="99"/>
  </w:style>
  <w:style w:type="character" w:styleId="FootnoteReference">
    <w:name w:val="footnote reference"/>
    <w:basedOn w:val="DefaultParagraphFont"/>
    <w:uiPriority w:val="99"/>
    <w:rPr>
      <w:vertAlign w:val="superscript"/>
    </w:rPr>
  </w:style>
  <w:style w:type="character" w:styleId="EndnoteReference">
    <w:name w:val="endnote reference"/>
    <w:basedOn w:val="DefaultParagraphFont"/>
    <w:uiPriority w:val="99"/>
    <w:rPr>
      <w:vertAlign w:val="superscript"/>
    </w:rPr>
  </w:style>
  <w:style w:type="paragraph" w:styleId="FootnoteText">
    <w:name w:val="footnote text"/>
    <w:basedOn w:val="Normal"/>
    <w:link w:val="FootnoteTextChar1"/>
    <w:uiPriority w:val="99"/>
    <w:rPr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54A04"/>
    <w:rPr>
      <w:rFonts w:ascii="Arial" w:hAnsi="Arial" w:cs="Arial"/>
      <w:sz w:val="20"/>
      <w:szCs w:val="20"/>
      <w:lang/>
    </w:rPr>
  </w:style>
  <w:style w:type="character" w:customStyle="1" w:styleId="FootnoteTextChar1">
    <w:name w:val="Footnote Text Char1"/>
    <w:basedOn w:val="DefaultParagraphFont"/>
    <w:link w:val="FootnoteText"/>
    <w:uiPriority w:val="99"/>
  </w:style>
  <w:style w:type="paragraph" w:styleId="EndnoteText">
    <w:name w:val="endnote text"/>
    <w:basedOn w:val="Normal"/>
    <w:link w:val="EndnoteTextChar1"/>
    <w:uiPriority w:val="99"/>
    <w:rPr>
      <w:sz w:val="24"/>
      <w:szCs w:val="24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54A04"/>
    <w:rPr>
      <w:rFonts w:ascii="Arial" w:hAnsi="Arial" w:cs="Arial"/>
      <w:sz w:val="20"/>
      <w:szCs w:val="20"/>
      <w:lang/>
    </w:rPr>
  </w:style>
  <w:style w:type="character" w:customStyle="1" w:styleId="EndnoteTextChar1">
    <w:name w:val="Endnote Text Char1"/>
    <w:basedOn w:val="DefaultParagraphFont"/>
    <w:link w:val="EndnoteText"/>
    <w:uiPriority w:val="99"/>
  </w:style>
  <w:style w:type="paragraph" w:styleId="Caption">
    <w:name w:val="caption"/>
    <w:basedOn w:val="Normal"/>
    <w:next w:val="Normal"/>
    <w:uiPriority w:val="99"/>
    <w:qFormat/>
    <w:rPr>
      <w:b/>
      <w:bCs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0</Pages>
  <Words>0</Words>
  <Characters>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0</cp:revision>
</cp:coreProperties>
</file>