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E68" w:rsidRDefault="008C1E68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Занятие для развития мелкой моторики«Осенний ежик»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Цель:развитие мелкой моторики.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Оборудование: пластилин,игрушка ежик,картинки.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                                 Ход занятия: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Давайте внимательно рассмотрим, как выглядит ёжик. Что у него находится на голове?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Дети: глаза, нос, рот, уши.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 А какие у него ноги?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Дети: маленькие, короткие.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 А что есть на туловище у ёжика?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Дети: иголки.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  А зачем ежику иголки?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Дети: защищаться от врагови носит грибы.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.Прежде чем мы приступим к работе, давайте немного разомнёмся.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Физкультминутка "Ёжик".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Ёжик топал по тропинке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И грибочек нёс на спинке. (Ходьба на месте.)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Ёжик топал не спеша,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Тихо листьями шурша. (ладошками шуршим)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А навстречу скачет зайка,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Длинноухий попрыгайка.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В огороде чьём-то ловко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Раздобыл косой морковку. (Прыжки на месте.)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Практический этап: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• берём большой комок пластилина, раскатываем шар и превращаем его в яичко спереди уже, а сзади шире;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• вытягиваем и заостряем носик, слегка приподнимаем вверх.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• берем маленький комок, раскатываем жгут, после этого, мы делим его на 4 части, это будут ноги ёжика, прикрепляем их к туловищу.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• делаем колючую спинку ёжика - втыкаем в спинку "иголки",  острым кончиком наверх.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• на спинку грибочек и яблоко,на мордочку прикрепляем глазки и носик.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Ребята, какие вы все молодцы, давайте познакомим Ёжика с его новыми друзьями.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Ёжику очень понравились его новые друзья, и вы тоже очень понравились ежику.</w:t>
      </w:r>
    </w:p>
    <w:p w:rsidR="008C1E68" w:rsidRDefault="008C1E68">
      <w:pPr>
        <w:spacing w:before="180" w:after="18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Итог.</w:t>
      </w:r>
    </w:p>
    <w:sectPr w:rsidR="008C1E68" w:rsidSect="008C1E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E68" w:rsidRDefault="008C1E68" w:rsidP="008C1E68">
      <w:pPr>
        <w:spacing w:after="0" w:line="240" w:lineRule="auto"/>
      </w:pPr>
      <w:r>
        <w:separator/>
      </w:r>
    </w:p>
  </w:endnote>
  <w:endnote w:type="continuationSeparator" w:id="0">
    <w:p w:rsidR="008C1E68" w:rsidRDefault="008C1E68" w:rsidP="008C1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68" w:rsidRDefault="008C1E68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68" w:rsidRDefault="008C1E68">
    <w:pPr>
      <w:widowControl w:val="0"/>
      <w:spacing w:after="0" w:line="240" w:lineRule="auto"/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68" w:rsidRDefault="008C1E68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E68" w:rsidRDefault="008C1E68" w:rsidP="008C1E68">
      <w:pPr>
        <w:spacing w:after="0" w:line="240" w:lineRule="auto"/>
      </w:pPr>
      <w:r>
        <w:separator/>
      </w:r>
    </w:p>
  </w:footnote>
  <w:footnote w:type="continuationSeparator" w:id="0">
    <w:p w:rsidR="008C1E68" w:rsidRDefault="008C1E68" w:rsidP="008C1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68" w:rsidRDefault="008C1E68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68" w:rsidRDefault="008C1E68">
    <w:pPr>
      <w:widowControl w:val="0"/>
      <w:spacing w:after="0" w:line="240" w:lineRule="auto"/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68" w:rsidRDefault="008C1E68">
    <w:pPr>
      <w:widowControl w:val="0"/>
      <w:spacing w:after="0" w:line="240" w:lineRule="auto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1E68"/>
    <w:rsid w:val="008C1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spacing w:before="100" w:after="100" w:line="240" w:lineRule="auto"/>
      <w:outlineLvl w:val="0"/>
    </w:pPr>
    <w:rPr>
      <w:rFonts w:ascii="Times New Roman" w:hAnsi="Times New Roman" w:cs="Times New Roman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spacing w:before="100" w:after="100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E6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9"/>
    <w:rPr>
      <w:rFonts w:ascii="Times New Roman" w:hAnsi="Times New Roman" w:cs="Times New Roman"/>
      <w:b/>
      <w:bCs/>
      <w:sz w:val="48"/>
      <w:szCs w:val="48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E6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9"/>
    <w:rPr>
      <w:rFonts w:ascii="Times New Roman" w:hAnsi="Times New Roman" w:cs="Times New Roman"/>
      <w:b/>
      <w:bCs/>
      <w:sz w:val="36"/>
      <w:szCs w:val="36"/>
      <w:lang w:val="ru-RU"/>
    </w:rPr>
  </w:style>
  <w:style w:type="paragraph" w:customStyle="1" w:styleId="headline">
    <w:name w:val="headline"/>
    <w:basedOn w:val="Normal"/>
    <w:uiPriority w:val="99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Pr>
      <w:rFonts w:ascii="Arial" w:hAnsi="Arial" w:cs="Arial"/>
      <w:color w:val="0000FF"/>
      <w:u w:val="single"/>
      <w:lang w:val="ru-RU"/>
    </w:rPr>
  </w:style>
  <w:style w:type="paragraph" w:styleId="BalloonText">
    <w:name w:val="Balloon Text"/>
    <w:basedOn w:val="Normal"/>
    <w:link w:val="BalloonTextChar1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E68"/>
    <w:rPr>
      <w:rFonts w:ascii="Times New Roman" w:hAnsi="Times New Roman" w:cs="Times New Roman"/>
      <w:sz w:val="0"/>
      <w:szCs w:val="0"/>
    </w:rPr>
  </w:style>
  <w:style w:type="character" w:customStyle="1" w:styleId="BalloonTextChar1">
    <w:name w:val="Balloon Text Char1"/>
    <w:basedOn w:val="DefaultParagraphFont"/>
    <w:link w:val="BalloonText"/>
    <w:uiPriority w:val="99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днсднс</dc:creator>
  <cp:keywords/>
  <dc:description/>
  <cp:lastModifiedBy/>
  <cp:revision>0</cp:revision>
</cp:coreProperties>
</file>